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01DD" w14:textId="77777777" w:rsidR="00BC7C80" w:rsidRPr="00FD1158" w:rsidRDefault="00BC7C80" w:rsidP="00110E0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FD1158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66EDAE00" w14:textId="7DA38B44" w:rsidR="00BC7C80" w:rsidRPr="00FD1158" w:rsidRDefault="00BC7C80" w:rsidP="00110E0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FD1158">
        <w:rPr>
          <w:b/>
          <w:sz w:val="16"/>
          <w:szCs w:val="16"/>
          <w:lang w:val="ro-RO"/>
        </w:rPr>
        <w:t xml:space="preserve"> (de la pagina 1 la pagina )</w:t>
      </w:r>
    </w:p>
    <w:p w14:paraId="47392139" w14:textId="77777777" w:rsidR="00BC7C80" w:rsidRDefault="00BC7C80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5BC5EC5" w14:textId="77777777" w:rsidR="00BC7C80" w:rsidRDefault="00BC7C80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568CAE51" w14:textId="77777777" w:rsidR="00BC7C80" w:rsidRDefault="00BC7C8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6E0831EA" w14:textId="77777777" w:rsidR="00BC7C80" w:rsidRDefault="00BC7C80">
      <w:pPr>
        <w:jc w:val="center"/>
        <w:rPr>
          <w:sz w:val="28"/>
        </w:rPr>
      </w:pPr>
    </w:p>
    <w:p w14:paraId="4B6FCBB4" w14:textId="77777777" w:rsidR="00BC7C80" w:rsidRDefault="00BC7C80">
      <w:pPr>
        <w:jc w:val="center"/>
        <w:rPr>
          <w:sz w:val="28"/>
        </w:rPr>
      </w:pPr>
    </w:p>
    <w:p w14:paraId="1AE68F3C" w14:textId="77777777" w:rsidR="00BC7C80" w:rsidRDefault="00BC7C80">
      <w:pPr>
        <w:jc w:val="center"/>
        <w:rPr>
          <w:sz w:val="28"/>
        </w:rPr>
      </w:pPr>
    </w:p>
    <w:p w14:paraId="34D76093" w14:textId="77777777" w:rsidR="00BC7C80" w:rsidRDefault="00BC7C80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45A0A6A4" w14:textId="77777777" w:rsidR="00BC7C80" w:rsidRDefault="00BC7C80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 xml:space="preserve"> BUCUREŞTI</w:t>
      </w:r>
    </w:p>
    <w:p w14:paraId="3F25C71B" w14:textId="77777777" w:rsidR="00BC7C80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1045A71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754355F" w14:textId="77777777" w:rsidR="00BC7C80" w:rsidRDefault="00BC7C8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49039D4" w14:textId="77777777" w:rsidR="00BC7C80" w:rsidRDefault="00BC7C8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0C075C53" w14:textId="77777777" w:rsidR="00BC7C80" w:rsidRDefault="00BC7C80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BC7C80" w14:paraId="5AC40A5D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16D9B9F" w14:textId="77777777" w:rsidR="00BC7C80" w:rsidRDefault="00BC7C80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34F7D078" w14:textId="77777777" w:rsidR="00BC7C80" w:rsidRDefault="00BC7C80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22055DCB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2EBF230" w14:textId="77777777" w:rsidR="00BC7C80" w:rsidRDefault="00BC7C80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0B6F32D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59BFA16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BD5F7D5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1A91780E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9B7641C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B887AC2" w14:textId="77777777" w:rsidR="00BC7C80" w:rsidRDefault="00BC7C80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6DDA5697" w14:textId="77777777" w:rsidR="00BC7C80" w:rsidRDefault="00BC7C80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6C38D145" w14:textId="77777777" w:rsidR="00BC7C80" w:rsidRDefault="00BC7C80" w:rsidP="001D0732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5AC12BFE" w14:textId="77777777" w:rsidR="00BC7C80" w:rsidRDefault="00BC7C80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3FC186B7" w14:textId="77777777" w:rsidR="00BC7C80" w:rsidRDefault="00BC7C80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7E59F358" w14:textId="77777777" w:rsidR="00BC7C80" w:rsidRDefault="00BC7C80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5BD96124" w14:textId="77777777" w:rsidR="00BC7C80" w:rsidRDefault="00BC7C80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D708AC1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187DE70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46D3DBC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DE64757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264B99C4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D56C0C8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442E848F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47A03BDD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92565EC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BC7C80" w14:paraId="7022BE53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2DCE86C0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7143BFB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E4DE9EC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E13BF20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69817E6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3D9B444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1E542C9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33FE7B1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5A866DD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87F05E6" w14:textId="77777777" w:rsidR="00BC7C80" w:rsidRDefault="00BC7C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C122BAF" w14:textId="77777777" w:rsidR="00BC7C80" w:rsidRDefault="00BC7C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FEC699D" w14:textId="77777777" w:rsidR="00BC7C80" w:rsidRDefault="00BC7C80">
      <w:pPr>
        <w:spacing w:line="192" w:lineRule="auto"/>
        <w:jc w:val="center"/>
      </w:pPr>
    </w:p>
    <w:p w14:paraId="2B9CA8CB" w14:textId="77777777" w:rsidR="00BC7C80" w:rsidRDefault="00BC7C80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340437DB" w14:textId="77777777" w:rsidR="00BC7C80" w:rsidRPr="008D04AB" w:rsidRDefault="00BC7C8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0DFAAAC" w14:textId="77777777" w:rsidR="00BC7C80" w:rsidRPr="008D04AB" w:rsidRDefault="00BC7C8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FA3415B" w14:textId="77777777" w:rsidR="00BC7C80" w:rsidRPr="008D04AB" w:rsidRDefault="00BC7C80" w:rsidP="001725F5">
      <w:pPr>
        <w:tabs>
          <w:tab w:val="center" w:pos="312"/>
        </w:tabs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3516A90" w14:textId="77777777" w:rsidR="00BC7C80" w:rsidRPr="00A8307A" w:rsidRDefault="00BC7C80" w:rsidP="00516DD3">
      <w:pPr>
        <w:pStyle w:val="Heading1"/>
        <w:spacing w:line="360" w:lineRule="auto"/>
      </w:pPr>
      <w:r w:rsidRPr="00A8307A">
        <w:t>LINIA 100</w:t>
      </w:r>
    </w:p>
    <w:p w14:paraId="45720043" w14:textId="77777777" w:rsidR="00BC7C80" w:rsidRPr="00A8307A" w:rsidRDefault="00BC7C80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BC7C80" w:rsidRPr="00AB76B4" w14:paraId="31E36C0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DE0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2D4F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1BFF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6DEFD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3981DF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38D56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21203F2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E1D6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9CA2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C678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C4C2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74D791E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66C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A1F1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827C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9BB8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CC0E8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5F469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48E2FCB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C5BC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ADE9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AA20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67F1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3CA665DB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AD0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CAD0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7CA0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AF3801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044BB1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88A28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6D391DF5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F42E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67E5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9DB6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395F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DD663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BC7C80" w:rsidRPr="00AB76B4" w14:paraId="4FB071E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464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B8CE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8613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964DC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B329A1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F4E0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180A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0F77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2223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7623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695B48D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CB5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9C46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10C9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7D0740" w14:textId="77777777" w:rsidR="00BC7C80" w:rsidRPr="00AB76B4" w:rsidRDefault="00BC7C8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88BE888" w14:textId="77777777" w:rsidR="00BC7C80" w:rsidRPr="00AB76B4" w:rsidRDefault="00BC7C8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491C8" w14:textId="77777777" w:rsidR="00BC7C80" w:rsidRPr="00AB76B4" w:rsidRDefault="00BC7C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F39808B" w14:textId="77777777" w:rsidR="00BC7C80" w:rsidRPr="00AB76B4" w:rsidRDefault="00BC7C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0C053B00" w14:textId="77777777" w:rsidR="00BC7C80" w:rsidRPr="00AB76B4" w:rsidRDefault="00BC7C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FB5350F" w14:textId="77777777" w:rsidR="00BC7C80" w:rsidRPr="00AB76B4" w:rsidRDefault="00BC7C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153E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D458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1EA4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52DC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6BE3D9F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8C6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8761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7BB4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79777" w14:textId="77777777" w:rsidR="00BC7C80" w:rsidRPr="00AB76B4" w:rsidRDefault="00BC7C80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16A6475" w14:textId="77777777" w:rsidR="00BC7C80" w:rsidRPr="00AB76B4" w:rsidRDefault="00BC7C8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CA722" w14:textId="77777777" w:rsidR="00BC7C80" w:rsidRPr="00AB76B4" w:rsidRDefault="00BC7C8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9C499E4" w14:textId="77777777" w:rsidR="00BC7C80" w:rsidRPr="00AB76B4" w:rsidRDefault="00BC7C8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0B82B" w14:textId="77777777" w:rsidR="00BC7C80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5F24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D8C6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F2A40" w14:textId="77777777" w:rsidR="00BC7C80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2497E4" w14:textId="77777777" w:rsidR="00BC7C80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BC7C80" w:rsidRPr="00AB76B4" w14:paraId="0A2B56F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FEA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DF99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D224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089A0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110A5DD5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55BE72F1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C7B1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AFEA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7B8E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026CB81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F9CE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3337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BC7C80" w:rsidRPr="00AB76B4" w14:paraId="0D5EE40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2F8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D456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198C67D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7B03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B102E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4DC9439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3D32D25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D4A2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354A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335E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7B15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B28F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5CE2C0C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635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4E98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098D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0563E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DD653E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25EC872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CA85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2CCC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79AF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111661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6C1E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94ED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0743993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A73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A663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FE3C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6363E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24FC5762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1027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9AF4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7363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72DD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5D5B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04C4D60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38A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04E6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D253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FA116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67AE65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3D22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602ED2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794FCA3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50DF89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6E43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DFBA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B2DA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405B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8B017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BC7C80" w:rsidRPr="00AB76B4" w14:paraId="176FFA8E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A3A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E105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5DA6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B8AAD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27EB28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3B64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424A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EB4E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E7EB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F53C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FD95F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C7C80" w:rsidRPr="00AB76B4" w14:paraId="53E36FB2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E5C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B45C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0011DE5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C1FD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ADC88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FF2D995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4291EA3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4207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D79A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1A79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7C34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AFF5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6B007A4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E27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DEC0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4330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76DB8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7D09C2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3903D41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C789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ABA2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3613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4654B9D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B597B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4A9B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503AFC63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954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E104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2F43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0CBD0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0E7A383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88DD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E736B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492C009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381FC4C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DB06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6628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D899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51FF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A7BE4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BC7C80" w:rsidRPr="00AB76B4" w14:paraId="4E0E5AD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38F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2E46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BA1DFC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285E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A8842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44E2A8B4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EE7D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0226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3BAD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33DD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75CDC" w14:textId="77777777" w:rsidR="00BC7C80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B3226F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1ADE09D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435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84A8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F438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ED8361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4D60012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D989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3C1D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FCE3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6DE0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FDE4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3552A25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D5E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A724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F332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A812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FD9F6D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01E3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47BC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D399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6330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0C56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46A3C1FF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CE5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E0CC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C8C4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BE47CC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BD54C4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D1518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EFB8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3702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B44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CC44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0326C0B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2F6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62FA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E14D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B19455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E9444C4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EDC69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A6D6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2F5C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BE7E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B5DB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58C9330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362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536F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A0A7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18B6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3E4D72B0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5B157" w14:textId="77777777" w:rsidR="00BC7C80" w:rsidRPr="00AB76B4" w:rsidRDefault="00BC7C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1238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DED5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1269B5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21AB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6DA15" w14:textId="77777777" w:rsidR="00BC7C80" w:rsidRPr="00AB76B4" w:rsidRDefault="00BC7C80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0364859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F78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0ABC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BEB873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EA46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E65E22" w14:textId="77777777" w:rsidR="00BC7C80" w:rsidRPr="00AB76B4" w:rsidRDefault="00BC7C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3BB62035" w14:textId="77777777" w:rsidR="00BC7C80" w:rsidRPr="00AB76B4" w:rsidRDefault="00BC7C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E73A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6FAA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A824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3CA3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04D5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83B2D0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8F3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65F9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EB37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D7ED97" w14:textId="77777777" w:rsidR="00BC7C80" w:rsidRPr="00AB76B4" w:rsidRDefault="00BC7C80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2A26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C4C1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EE026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7CC9DF9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31F6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9CA1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18730B9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0AE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A850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E19D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42EF3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57E069E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B70A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42C7C5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9AA399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053F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1D2B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E9CB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EDC3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046C36B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539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07B4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55DA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A7B9B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518CBC0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75AB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004BC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8636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9D97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8271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038B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4AB8EAC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145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7567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D1AC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90E66" w14:textId="77777777" w:rsidR="00BC7C80" w:rsidRPr="00AB76B4" w:rsidRDefault="00BC7C80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A2B3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7728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197B0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3D34EB1E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CAFDF" w14:textId="77777777" w:rsidR="00BC7C80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3CCE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4C800D2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950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B054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569C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28B98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385D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B12F36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5110B63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92C643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070E010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F49477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7CB1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62A6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5D2E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8390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3EBB2C1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05C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9B23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72569D8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7258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9891D3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351F3261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C8E3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8280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349F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8500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3269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0686DDF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518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C0DE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DD4F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501292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4E55B35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8D6D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488801F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FB86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2C55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9D76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A403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BF8E0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B84DA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BC7C80" w:rsidRPr="00AB76B4" w14:paraId="6CE76DE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740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6BAF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0527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7FE1D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03C8471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197B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1688A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5061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8A77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DF9D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5A27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5014977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FE4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9B41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EC43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9BD4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BA03EF0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B62B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6E51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0734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2902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0241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5AC0E53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6A4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1DD0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9DD5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8E27F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1A090F1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52F5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1E55E28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FA77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92F7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EC5E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A979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274F6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1F104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BC7C80" w:rsidRPr="00AB76B4" w14:paraId="10CE3FC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2C0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4A3A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59B5EDB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E69D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DF3273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669F3B5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4897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9922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90E2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FDCB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3DC7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3185F9A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F6F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EC3B0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4465F0A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D4B7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D43106" w14:textId="77777777" w:rsidR="00BC7C80" w:rsidRPr="00AB76B4" w:rsidRDefault="00BC7C80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9A08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F28F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2623E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FC34F" w14:textId="77777777" w:rsidR="00BC7C80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47EEB" w14:textId="77777777" w:rsidR="00BC7C80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477136B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48D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089D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22D526F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4C97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F1BE1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101716E2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60D5A65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BCB1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C4AD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FE73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5B2A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34E5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3FA8612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20D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DCD3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58D6B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CF19B0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7D194A4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381B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480D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F311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23EA09C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6F94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50F2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F30B2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31FFDC0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796E0D6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6EA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7150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E852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B6503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5430A9F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582B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3861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ACB6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3C3A4C7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367F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82B3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7C2D667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2C5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3E70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1A43631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E52B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F8D22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7A33CE5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3FA6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A19C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B073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167E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B26D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74120C5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8A3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08B3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2448B29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811E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D312CC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7284F413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4602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AB87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3EC3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A209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24C6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C9E0A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BD8E8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BC7C80" w:rsidRPr="00AB76B4" w14:paraId="1B54C93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298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2B625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1B2299C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18C0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15DF9B" w14:textId="77777777" w:rsidR="00BC7C80" w:rsidRPr="00AB76B4" w:rsidRDefault="00BC7C8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63008D6" w14:textId="77777777" w:rsidR="00BC7C80" w:rsidRPr="00AB76B4" w:rsidRDefault="00BC7C8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FD72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EC69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5889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6CF3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9600F" w14:textId="77777777" w:rsidR="00BC7C80" w:rsidRPr="00AB76B4" w:rsidRDefault="00BC7C8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6CD75" w14:textId="77777777" w:rsidR="00BC7C80" w:rsidRPr="00AB76B4" w:rsidRDefault="00BC7C8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B76B4" w14:paraId="3A36962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EFF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CA36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6733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D0323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79246630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12E5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50B462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1C8E0BE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06B3AF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1E95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1F07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21BA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BD87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6D392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BC7C80" w:rsidRPr="00AB76B4" w14:paraId="1136376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980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814A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DDE2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A1606D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DFD2E03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AD89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AB41F3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5B1DDB8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B37B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4218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6C93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19A3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BC7C80" w:rsidRPr="00AB76B4" w14:paraId="441232C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405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BCA4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BF7F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A5517D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42B8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6FBD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73AB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6A839A3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07B8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10AA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37B9FD3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108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CE348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8006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4083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47AC2AE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6C29A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F9449E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36F4B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16451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2499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F3C9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335E6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BC7C80" w:rsidRPr="00AB76B4" w14:paraId="7170745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33B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E383F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07C1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F44DFA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59603354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E109B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EFE425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0577B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8BCDB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2201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5AFA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BC7C80" w:rsidRPr="00AB76B4" w14:paraId="6E5373FB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B27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AC4D1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D5F3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0BABC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ECA04D4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80571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5A46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FFF66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08D59D96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B397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7757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6DE57DF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654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B7A2A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A4C2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8B5D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4065812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892E8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88AAC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CD1C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7D87E141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97C6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5D2E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2F7F7A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62BD600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551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5A187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82299E6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6EEE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B9339E" w14:textId="77777777" w:rsidR="00BC7C80" w:rsidRDefault="00BC7C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6FE2AB5" w14:textId="77777777" w:rsidR="00BC7C80" w:rsidRDefault="00BC7C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FB95AB1" w14:textId="77777777" w:rsidR="00BC7C80" w:rsidRPr="00AB76B4" w:rsidRDefault="00BC7C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8F25F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6F79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4FD7F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DE05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3E5A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5363BAD9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CC6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71EB4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1C69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FB871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577A2BBC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CB5D9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9048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049F9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F22AA80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3D08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4D2B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AB76B4" w14:paraId="1A0AB17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FBE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3F4C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18B8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C24D60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B1F307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16934835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2B45E036" w14:textId="77777777" w:rsidR="00BC7C80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32B751FB" w14:textId="77777777" w:rsidR="00BC7C80" w:rsidRPr="00075656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0E645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EC7F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A6C4E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5949C5CD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61EA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34DC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AB76B4" w14:paraId="0B0DDBE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FFA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B0A00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B9BC3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A341A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A1BB91B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9152D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FCE4D6C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787CD530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80B920A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E705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9546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7211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C97D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2A9E6F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BC7C80" w:rsidRPr="00AB76B4" w14:paraId="1B43D40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29A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8DC1C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0D0C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5208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A2DCDE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12895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BE93CE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A38F7BD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6684E67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9B87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74204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C6C8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CE93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B9B98D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BC7C80" w:rsidRPr="00AB76B4" w14:paraId="3D85445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4C6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15A1E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AF6C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CB28BC" w14:textId="77777777" w:rsidR="00BC7C80" w:rsidRPr="00AB76B4" w:rsidRDefault="00BC7C8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EE67D59" w14:textId="77777777" w:rsidR="00BC7C80" w:rsidRPr="00AB76B4" w:rsidRDefault="00BC7C8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3C35A" w14:textId="77777777" w:rsidR="00BC7C80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D4A55FE" w14:textId="77777777" w:rsidR="00BC7C80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7D1ECAE" w14:textId="77777777" w:rsidR="00BC7C80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2B71AF58" w14:textId="77777777" w:rsidR="00BC7C80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3609E88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E9FE5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901E4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A384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EF630" w14:textId="77777777" w:rsidR="00BC7C80" w:rsidRPr="00AB76B4" w:rsidRDefault="00BC7C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5D73E7E" w14:textId="77777777" w:rsidR="00BC7C80" w:rsidRPr="00AB76B4" w:rsidRDefault="00BC7C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BC7C80" w:rsidRPr="00AB76B4" w14:paraId="1F7C40E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880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25682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D6F6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C7826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44E2AE44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4426A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4C2F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73047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15F3EB6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9F56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8525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72C09A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36D09B1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214C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4586F" w14:textId="77777777" w:rsidR="00BC7C80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6471661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5D93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4C006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86A60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5C18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F7F3E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11D6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1D4E1" w14:textId="77777777" w:rsidR="00BC7C80" w:rsidRPr="001C2009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AB76B4" w14:paraId="233EE8C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D6D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EDDFD" w14:textId="77777777" w:rsidR="00BC7C80" w:rsidRPr="00AB76B4" w:rsidRDefault="00BC7C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6F693" w14:textId="77777777" w:rsidR="00BC7C80" w:rsidRPr="00AB76B4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CE19B5" w14:textId="77777777" w:rsidR="00BC7C80" w:rsidRPr="00AB76B4" w:rsidRDefault="00BC7C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CDFFC" w14:textId="77777777" w:rsidR="00BC7C80" w:rsidRPr="00AB76B4" w:rsidRDefault="00BC7C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9BF55" w14:textId="77777777" w:rsidR="00BC7C80" w:rsidRPr="00AB76B4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DF239" w14:textId="77777777" w:rsidR="00BC7C80" w:rsidRPr="00AB76B4" w:rsidRDefault="00BC7C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25226673" w14:textId="77777777" w:rsidR="00BC7C80" w:rsidRPr="00AB76B4" w:rsidRDefault="00BC7C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1196D" w14:textId="77777777" w:rsidR="00BC7C80" w:rsidRPr="00AB76B4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947A9" w14:textId="77777777" w:rsidR="00BC7C80" w:rsidRPr="00AB76B4" w:rsidRDefault="00BC7C80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484F6634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C21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48A82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26B0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AFCDAC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F71FDE6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6462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E5E520E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37EE803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26978E7D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20B4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69F25" w14:textId="77777777" w:rsidR="00BC7C80" w:rsidRPr="00AB76B4" w:rsidRDefault="00BC7C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422C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84D4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79236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BC7C80" w:rsidRPr="00AB76B4" w14:paraId="0899EDD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BF8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10B7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2AC0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3D63ED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92F6979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DE97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423A33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639A5B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809F1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24AE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140E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40A2D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6750F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BC7C80" w:rsidRPr="00AB76B4" w14:paraId="7020142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4B3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C861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03042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585E5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B2928D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1BBFE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465D5F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1CE44A3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412C0E3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22AF8A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1E4E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646C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64597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8910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75E9D3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03D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B447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EB43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A48F2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0149798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108868C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E8B1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1CAD036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2A62D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DB7E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42109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4182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74E57D8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A1F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D8B01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045A7744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E0D46" w14:textId="77777777" w:rsidR="00BC7C80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6FF84A" w14:textId="77777777" w:rsidR="00BC7C80" w:rsidRPr="00AB76B4" w:rsidRDefault="00BC7C80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52220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AE70A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E3411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023F4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00ED2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305A070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A6C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FD877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FEFF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66EE43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21CF7E5F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FC9E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4621A2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34070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BC77A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07568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4C15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BC7C80" w:rsidRPr="00AB76B4" w14:paraId="5868A0A6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F2B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7EF0F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ADC1B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0AC07E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4E875C97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9F7FD40" w14:textId="77777777" w:rsidR="00BC7C80" w:rsidRPr="00AB76B4" w:rsidRDefault="00BC7C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B5C69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3D5120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1169E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D8C35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89AC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7AA9B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48A1EA23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DDD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5772A" w14:textId="77777777" w:rsidR="00BC7C80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950BD" w14:textId="77777777" w:rsidR="00BC7C80" w:rsidRDefault="00BC7C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0B2B45" w14:textId="77777777" w:rsidR="00BC7C80" w:rsidRPr="00AB76B4" w:rsidRDefault="00BC7C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7387A9EA" w14:textId="77777777" w:rsidR="00BC7C80" w:rsidRPr="00AB76B4" w:rsidRDefault="00BC7C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368E6A86" w14:textId="77777777" w:rsidR="00BC7C80" w:rsidRPr="00AB76B4" w:rsidRDefault="00BC7C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95B8B" w14:textId="77777777" w:rsidR="00BC7C80" w:rsidRPr="00AB76B4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99433" w14:textId="77777777" w:rsidR="00BC7C80" w:rsidRPr="00AB76B4" w:rsidRDefault="00BC7C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744EB" w14:textId="77777777" w:rsidR="00BC7C80" w:rsidRPr="00AB76B4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673B9D6C" w14:textId="77777777" w:rsidR="00BC7C80" w:rsidRPr="00AB76B4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31EF5" w14:textId="77777777" w:rsidR="00BC7C80" w:rsidRPr="00AB76B4" w:rsidRDefault="00BC7C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79E54" w14:textId="77777777" w:rsidR="00BC7C80" w:rsidRDefault="00BC7C8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0E37EBD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10A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C1C54" w14:textId="77777777" w:rsidR="00BC7C80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7A2CC" w14:textId="77777777" w:rsidR="00BC7C80" w:rsidRDefault="00BC7C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BD559B" w14:textId="77777777" w:rsidR="00BC7C80" w:rsidRPr="00AB76B4" w:rsidRDefault="00BC7C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718A11EB" w14:textId="77777777" w:rsidR="00BC7C80" w:rsidRDefault="00BC7C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E52D0" w14:textId="77777777" w:rsidR="00BC7C80" w:rsidRPr="00AB76B4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41BEBDF" w14:textId="77777777" w:rsidR="00BC7C80" w:rsidRPr="00AB76B4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4C2F3" w14:textId="77777777" w:rsidR="00BC7C80" w:rsidRPr="00AB76B4" w:rsidRDefault="00BC7C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79E32" w14:textId="77777777" w:rsidR="00BC7C80" w:rsidRPr="00AB76B4" w:rsidRDefault="00BC7C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CCDAA" w14:textId="77777777" w:rsidR="00BC7C80" w:rsidRPr="00AB76B4" w:rsidRDefault="00BC7C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AC302" w14:textId="77777777" w:rsidR="00BC7C80" w:rsidRDefault="00BC7C8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13DA41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340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DA8A2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183B3761" w14:textId="77777777" w:rsidR="00BC7C80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846A0" w14:textId="77777777" w:rsidR="00BC7C80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4A3F6B" w14:textId="77777777" w:rsidR="00BC7C80" w:rsidRPr="00AB76B4" w:rsidRDefault="00BC7C80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FB6CC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4A286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BD688" w14:textId="77777777" w:rsidR="00BC7C80" w:rsidRPr="00AB76B4" w:rsidRDefault="00BC7C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1EFCF" w14:textId="77777777" w:rsidR="00BC7C80" w:rsidRPr="00AB76B4" w:rsidRDefault="00BC7C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987DB" w14:textId="77777777" w:rsidR="00BC7C80" w:rsidRDefault="00BC7C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6A46E0A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D84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F23A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70A1F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8BFBF1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CF44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3928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8CC8A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22AB83E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0107B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5172D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0FB1884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4A0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3C29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C197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E95CBF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7B97CA8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261C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2AE187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E3D49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21D7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1597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2E29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6C381D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BC7C80" w:rsidRPr="00AB76B4" w14:paraId="7B079EA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DA2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F7D4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729C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B58BE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48683E80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2874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77D3D6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AA87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D883D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0700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70E6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00F01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C7C80" w:rsidRPr="00AB76B4" w14:paraId="6EBE9EE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A06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D1FC8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26F91FB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1693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E71B7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E0D7AA9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06275E92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F63AADB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E66A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4FF5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585CC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ADC57" w14:textId="77777777" w:rsidR="00BC7C80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3F1C3" w14:textId="77777777" w:rsidR="00BC7C80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773B445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E92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53F96" w14:textId="77777777" w:rsidR="00BC7C80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527F9" w14:textId="77777777" w:rsidR="00BC7C80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AB4411" w14:textId="77777777" w:rsidR="00BC7C80" w:rsidRDefault="00BC7C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EF407" w14:textId="77777777" w:rsidR="00BC7C80" w:rsidRPr="00AB76B4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47EB2" w14:textId="77777777" w:rsidR="00BC7C80" w:rsidRPr="00AB76B4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D3774" w14:textId="77777777" w:rsidR="00BC7C80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0C8506E1" w14:textId="77777777" w:rsidR="00BC7C80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59FE1" w14:textId="77777777" w:rsidR="00BC7C80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37924" w14:textId="77777777" w:rsidR="00BC7C80" w:rsidRDefault="00BC7C8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530284E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13B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6658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1537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4BE641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20CD2647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9424363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025B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3255091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034ACF8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808913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89C2B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BE14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E61D2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B86E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4147C3E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CAD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158F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DE50C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68F2E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13C216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B165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1F49C8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0251B1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4A8C2DF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C8F4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1B79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CEE3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B0C4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B2829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BC7C80" w:rsidRPr="00AB76B4" w14:paraId="1C0622D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41F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A6A0B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2E776" w14:textId="77777777" w:rsidR="00BC7C80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566DF1" w14:textId="77777777" w:rsidR="00BC7C80" w:rsidRPr="00AB76B4" w:rsidRDefault="00BC7C8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2FC46263" w14:textId="77777777" w:rsidR="00BC7C80" w:rsidRPr="00AB76B4" w:rsidRDefault="00BC7C8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F2D6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DC68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5D10F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6EA1DFC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29907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5832E" w14:textId="77777777" w:rsidR="00BC7C80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052F103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CB7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3C999" w14:textId="77777777" w:rsidR="00BC7C80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3B89F615" w14:textId="77777777" w:rsidR="00BC7C80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25514" w14:textId="77777777" w:rsidR="00BC7C80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76A4BF" w14:textId="77777777" w:rsidR="00BC7C80" w:rsidRPr="00AB76B4" w:rsidRDefault="00BC7C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B3456" w14:textId="77777777" w:rsidR="00BC7C80" w:rsidRPr="00AB76B4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3B84E" w14:textId="77777777" w:rsidR="00BC7C80" w:rsidRPr="00AB76B4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28C36" w14:textId="77777777" w:rsidR="00BC7C80" w:rsidRDefault="00BC7C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9C178" w14:textId="77777777" w:rsidR="00BC7C80" w:rsidRDefault="00BC7C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FE7DE" w14:textId="77777777" w:rsidR="00BC7C80" w:rsidRDefault="00BC7C8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406070C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867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8832D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065D455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AEFE7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125911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25EFCD73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7BA97A4F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FC6181E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814A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C6D9C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5BC9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081D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1C330" w14:textId="77777777" w:rsidR="00BC7C80" w:rsidRPr="00AB76B4" w:rsidRDefault="00BC7C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41A9D71D" w14:textId="77777777" w:rsidR="00BC7C80" w:rsidRPr="00AB76B4" w:rsidRDefault="00BC7C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BAE42BC" w14:textId="77777777" w:rsidR="00BC7C80" w:rsidRPr="00AB76B4" w:rsidRDefault="00BC7C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5742FFE9" w14:textId="77777777" w:rsidR="00BC7C80" w:rsidRPr="00AB76B4" w:rsidRDefault="00BC7C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0E147C1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41A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BA3AE" w14:textId="77777777" w:rsidR="00BC7C80" w:rsidRPr="00AB76B4" w:rsidRDefault="00BC7C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2FA2B" w14:textId="77777777" w:rsidR="00BC7C80" w:rsidRPr="00AB76B4" w:rsidRDefault="00BC7C8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1400AF" w14:textId="77777777" w:rsidR="00BC7C80" w:rsidRPr="00AB76B4" w:rsidRDefault="00BC7C8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66B3B34" w14:textId="77777777" w:rsidR="00BC7C80" w:rsidRPr="00AB76B4" w:rsidRDefault="00BC7C8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AF6A7" w14:textId="77777777" w:rsidR="00BC7C80" w:rsidRPr="00AB76B4" w:rsidRDefault="00BC7C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570C8" w14:textId="77777777" w:rsidR="00BC7C80" w:rsidRPr="00AB76B4" w:rsidRDefault="00BC7C8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49C45" w14:textId="77777777" w:rsidR="00BC7C80" w:rsidRPr="00AB76B4" w:rsidRDefault="00BC7C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6B0BE751" w14:textId="77777777" w:rsidR="00BC7C80" w:rsidRPr="00AB76B4" w:rsidRDefault="00BC7C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60FFA" w14:textId="77777777" w:rsidR="00BC7C80" w:rsidRPr="00AB76B4" w:rsidRDefault="00BC7C8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FC5E8" w14:textId="77777777" w:rsidR="00BC7C80" w:rsidRPr="00AB76B4" w:rsidRDefault="00BC7C8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FA8382F" w14:textId="77777777" w:rsidR="00BC7C80" w:rsidRPr="00AB76B4" w:rsidRDefault="00BC7C8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23805A4A" w14:textId="77777777" w:rsidR="00BC7C80" w:rsidRPr="00AB76B4" w:rsidRDefault="00BC7C8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BC7C80" w:rsidRPr="00AB76B4" w14:paraId="72679B6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279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4758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E489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137C55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32959A8D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6EC9D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01143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3031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7BB2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83C8D" w14:textId="77777777" w:rsidR="00BC7C80" w:rsidRPr="00AB76B4" w:rsidRDefault="00BC7C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BC7C80" w:rsidRPr="00AB76B4" w14:paraId="6E14420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ADE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B824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0D891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2134AE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CEEB061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6BF169C7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3F0E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DA04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A1C1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7284212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7BE1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5312F" w14:textId="77777777" w:rsidR="00BC7C80" w:rsidRPr="00AB76B4" w:rsidRDefault="00BC7C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17C98F7" w14:textId="77777777" w:rsidR="00BC7C80" w:rsidRPr="00AB76B4" w:rsidRDefault="00BC7C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04FABF" w14:textId="77777777" w:rsidR="00BC7C80" w:rsidRPr="00AB76B4" w:rsidRDefault="00BC7C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BC7C80" w:rsidRPr="00AB76B4" w14:paraId="225DC97B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3D2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7CB2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848D1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CE4A9F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E11A7A6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98F1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4D3C5C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6CA91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5F8C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533BE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EF73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BF925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BC7C80" w:rsidRPr="00AB76B4" w14:paraId="3D1458D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3E3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B79B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9F76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849CD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8825C1E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4CD9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51F891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A5D5E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CB33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43D8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9BAF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7560E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BC7C80" w:rsidRPr="00AB76B4" w14:paraId="296CE25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E36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1DD0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A6A1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54751B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71D5F9A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98C2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B1D17D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2EBE79C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C52D18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D537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85FE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5453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0E1C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A238E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BC7C80" w:rsidRPr="00AB76B4" w14:paraId="4C0537F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D0F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816A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B07D2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7F1B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A91893F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B087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9050C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8188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1769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E60C1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2C24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6CB3E28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BC7C80" w:rsidRPr="00AB76B4" w14:paraId="068EC29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EFE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D489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66A0C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4F3A1B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974FF72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85F8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6CF590D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256EF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DC59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24FF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227A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58B7C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BC7C80" w:rsidRPr="00AB76B4" w14:paraId="3E530CE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829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D474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51F2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08EE69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3AF2AC7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8FF3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3C28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AEEA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1E07F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E369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B0F92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BC7C80" w:rsidRPr="00AB76B4" w14:paraId="292CB1F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F66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0B57E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F881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8430ED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B55966A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841B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CED5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99B0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D9B3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832A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BC7C80" w:rsidRPr="00AB76B4" w14:paraId="53BF8E3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6DD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7409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53553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FB768A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DFF4741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D482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5DB3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74E5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4D0B2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710E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BC7C80" w:rsidRPr="00AB76B4" w14:paraId="779F52D2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6F6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FD4C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E661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1CFC64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90B6A8F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3CEC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21B36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BD527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CFA2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4B05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D9FB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86275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BC7C80" w:rsidRPr="00AB76B4" w14:paraId="215EAFE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40E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C504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1D7D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23795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8FB3F39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69B53D5B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FA91E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7D4AB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665C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AA1D0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E765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7FF03B4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625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CCEF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CC361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C03E6D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8279B70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4282E83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429C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2906E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B921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07D29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E4A9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3C0992E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FB0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0BBC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5C803CF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EFB9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F68401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1330463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C24A0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60617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44C7E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730B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516D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21C212C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009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4201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08CB1" w14:textId="77777777" w:rsidR="00BC7C80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3236D2" w14:textId="77777777" w:rsidR="00BC7C80" w:rsidRDefault="00BC7C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296DEBEF" w14:textId="77777777" w:rsidR="00BC7C80" w:rsidRPr="00AB76B4" w:rsidRDefault="00BC7C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0FAE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649E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E28F7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682663D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146B0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930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6E62970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9F6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B325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18164FF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60727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D2FE6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9333E08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F8A9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42927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BB1C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F2B3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A426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37F39EF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BC1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38775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31505E9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9541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2CE281" w14:textId="77777777" w:rsidR="00BC7C80" w:rsidRPr="00AB76B4" w:rsidRDefault="00BC7C8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7FA665F" w14:textId="77777777" w:rsidR="00BC7C80" w:rsidRPr="00AB76B4" w:rsidRDefault="00BC7C8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63FD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C52E9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5576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73BC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CF29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BC7C80" w:rsidRPr="00AB76B4" w14:paraId="7D71063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2DB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1D592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713B00D4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BA71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663B15" w14:textId="77777777" w:rsidR="00BC7C80" w:rsidRPr="00AB76B4" w:rsidRDefault="00BC7C8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9F555BF" w14:textId="77777777" w:rsidR="00BC7C80" w:rsidRPr="00AB76B4" w:rsidRDefault="00BC7C8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72DF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A612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EC11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306C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784DE" w14:textId="77777777" w:rsidR="00BC7C80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3971844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AC4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98419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1BFD9E9B" w14:textId="77777777" w:rsidR="00BC7C80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A6CE2" w14:textId="77777777" w:rsidR="00BC7C80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00C5D" w14:textId="77777777" w:rsidR="00BC7C80" w:rsidRPr="00AB76B4" w:rsidRDefault="00BC7C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9174C23" w14:textId="77777777" w:rsidR="00BC7C80" w:rsidRPr="00AB76B4" w:rsidRDefault="00BC7C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0BA5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8D34C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EFFF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DD1FC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DA00A" w14:textId="77777777" w:rsidR="00BC7C80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6148760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D60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DD22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41F3402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4E9F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61E88D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3E234B4E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CC04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8846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C814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8E93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7F46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1FA6BB6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C2A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E722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165E2FF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1E800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0E0B5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66D6AD93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DC27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ADFF7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F0D8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6C532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7B7C7" w14:textId="77777777" w:rsidR="00BC7C80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F21200" w14:textId="77777777" w:rsidR="00BC7C80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BA9797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BC7C80" w:rsidRPr="00AB76B4" w14:paraId="3866FAA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361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7B16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D73D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12CF02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59C64F5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9CDB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4CC19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6E24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F22A52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7160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4AEE3" w14:textId="77777777" w:rsidR="00BC7C80" w:rsidRDefault="00BC7C80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35F1B1" w14:textId="77777777" w:rsidR="00BC7C80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A85C1C2" w14:textId="77777777" w:rsidR="00BC7C80" w:rsidRPr="00AB76B4" w:rsidRDefault="00BC7C80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BC7C80" w:rsidRPr="00AB76B4" w14:paraId="3714FBF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D37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197E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D4A70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D9C80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759D755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CA6A309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94ADC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849DBC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10C8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A6977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CCC9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11525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293365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272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5CA9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3BEA6D4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030B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0A8F9D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4426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4C82E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0673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4DFB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7E39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776E810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14E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59F7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3FDCF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4CDD05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FC7D519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6D01E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AAC92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B342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7FDBA7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6C3A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C39B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5CFDC1F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1D9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13CA4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410330C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33A89" w14:textId="77777777" w:rsidR="00BC7C80" w:rsidRPr="00AB76B4" w:rsidRDefault="00BC7C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69782F" w14:textId="77777777" w:rsidR="00BC7C80" w:rsidRPr="00AB76B4" w:rsidRDefault="00BC7C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6345175" w14:textId="77777777" w:rsidR="00BC7C80" w:rsidRPr="00AB76B4" w:rsidRDefault="00BC7C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025B9B0" w14:textId="77777777" w:rsidR="00BC7C80" w:rsidRDefault="00BC7C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2517A03" w14:textId="77777777" w:rsidR="00BC7C80" w:rsidRPr="0068517F" w:rsidRDefault="00BC7C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2C6A4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B5DAA" w14:textId="77777777" w:rsidR="00BC7C80" w:rsidRPr="00AB76B4" w:rsidRDefault="00BC7C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525AA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2BB9A" w14:textId="77777777" w:rsidR="00BC7C80" w:rsidRPr="00AB76B4" w:rsidRDefault="00BC7C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402C6" w14:textId="77777777" w:rsidR="00BC7C80" w:rsidRDefault="00BC7C8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E5B3B47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498DD87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3E1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3964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9276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98FC13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B0B2915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4161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3F8BB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03AA8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21F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DC50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CC3BB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BC7C80" w:rsidRPr="00AB76B4" w14:paraId="6C46C14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217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C3F0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9E29B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571499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2BE0593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8C9FE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99FD33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364E4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2771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F754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359B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BC7C80" w:rsidRPr="00AB76B4" w14:paraId="287B1AD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0F1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DBB68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B3F9A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F3C0F9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43EFBFC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598C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1D23CBF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11F03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F95B4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EC52D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F1E5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DEE859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597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FFC01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20A3AC4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4C136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50EE8" w14:textId="77777777" w:rsidR="00BC7C80" w:rsidRPr="00AB76B4" w:rsidRDefault="00BC7C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9AF66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AC315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ACD1A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B3B6E" w14:textId="77777777" w:rsidR="00BC7C80" w:rsidRPr="00AB76B4" w:rsidRDefault="00BC7C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3D4C2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8960299" w14:textId="77777777" w:rsidR="00BC7C80" w:rsidRPr="00AB76B4" w:rsidRDefault="00BC7C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1D62CC6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D6A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010B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D6DE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D3C30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8DAC30B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7B79736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C502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B515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B5AFC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61BE1ED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1AE7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DEF75" w14:textId="77777777" w:rsidR="00BC7C80" w:rsidRDefault="00BC7C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6581D25" w14:textId="77777777" w:rsidR="00BC7C80" w:rsidRPr="00AB76B4" w:rsidRDefault="00BC7C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0FB53E9B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CC4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D1D4D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DE876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E6CA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F9A95B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6E418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D5C7A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3C58BD5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3656A1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4A3848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202084F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1A99C19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A55B4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AAC7C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BFA84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A6F34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39D0861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1BD30D26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8BC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118E4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8D37B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9EC76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454EAE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C3643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4AE8B82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5CEE452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E0BD5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CCA55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EF182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7E501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CFDFA3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244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F8777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0C92A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63233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64B4CF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D5C62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2089A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4CEB2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E65F8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EBC3F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C8BEB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49DF0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BC7C80" w:rsidRPr="00AB76B4" w14:paraId="59F3F6F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E92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7F364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52B80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9F9A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39A1AE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062CF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F6CF0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71F3B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9FDD6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FE2A3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A6396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BC7C80" w:rsidRPr="00AB76B4" w14:paraId="5773F97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021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9B64E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7ADA7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1B09C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553D4C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162E2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F49A6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D4494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0BAC7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E4275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C569A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BC7C80" w:rsidRPr="00AB76B4" w14:paraId="3DFD2DC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78D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C5A5F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7C7BFB5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66554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E27DC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F0108B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B8869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0FF91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D4B87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B5420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B43D5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52A1670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F960A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BC7C80" w:rsidRPr="00AB76B4" w14:paraId="64F12E3B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CA1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A0C70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00211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038A5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DEEA8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0D8C68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7447EA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BAEE0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4A994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E7E42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27B90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BC7C80" w:rsidRPr="00AB76B4" w14:paraId="3F548DC7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899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B63ED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96C2C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BA6CD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EE17D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015ABF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A72C4D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F59EE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DEE6D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4B239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A1555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BC7C80" w:rsidRPr="00AB76B4" w14:paraId="7FCE55DC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DF9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C1649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3CF2A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36164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300CC2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A4B66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9F67D2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2B7AE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1621C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1A4B1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BFD15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BC7C80" w:rsidRPr="00AB76B4" w14:paraId="202A1D17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CAA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2BAB6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5B91D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F6D5E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977B41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44954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2204E4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674F6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5D43F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03FFC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78CBA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BC7C80" w:rsidRPr="00AB76B4" w14:paraId="50AA02C2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B72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104B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DFCF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BED44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EE21F8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13ECF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337C31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79303A57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A3B13F1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5778D399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515A869F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B6D2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6965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2F53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5A50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99E9C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B76B4" w14:paraId="60CADEE0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9E4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DB0F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9AD2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153D7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3E4A96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452E0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62C2F85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7DA7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5805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A6E4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4F18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63C00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B76B4" w14:paraId="3ACEE00D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2DD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C4B4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FAE4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E372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795DCB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0DEED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F56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738F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0958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507F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6BB951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266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CAC9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5EEE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8AE9C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437A40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B8810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ABFB584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47A34B6A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E90FFC4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7BB0EF5F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4DDC024D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C51284E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2083F422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01396DE2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13392D0E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21D2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5F0F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A435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5DEE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95D28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B76B4" w14:paraId="4235324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3E5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C59A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8AD7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39ED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AF1C4E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B6BC4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4F023198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22356392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9993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820F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53D9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84A2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31AFE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B76B4" w14:paraId="54A2FF4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1BC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13B1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3E79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E8AC0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11D55E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536F7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A767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FEA8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27443BF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C67B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499A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1E8376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52DE379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26D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74DC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45201AF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86F9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9DF49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FBCD45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6A2BE4B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19CF7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F85D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DBE2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5ABF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515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A434C9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2351A9A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639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35EA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2461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D7C70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3FA6BB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3636F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0A8140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80D4B9E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211ABE4C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1A03318B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0635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08D4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9846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8936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9B63D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BC7C80" w:rsidRPr="00AB76B4" w14:paraId="7BA4E82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A21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817F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BF66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8DCE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93F842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CA348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3D0CAF6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C0715FC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33D7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AAF3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FA91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5C8D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D6CDD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BC7C80" w:rsidRPr="00AB76B4" w14:paraId="12F7E24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3CC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5435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5234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B7CC8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32D968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4AA31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331C88C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7A8A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CDD0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7A29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5674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BC7C80" w:rsidRPr="00AB76B4" w14:paraId="1936D745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0B8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6B0D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BF1A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61F4D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4FBF61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D8DFA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25DC88B0" w14:textId="77777777" w:rsidR="00BC7C80" w:rsidRPr="00AB76B4" w:rsidRDefault="00BC7C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48BC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206F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2E14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8C0D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4C1CA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7EF507B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C7C80" w:rsidRPr="00AB76B4" w14:paraId="12FE60C4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446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661E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610F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85A2D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CC57E3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7782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5B18E27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4732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17D8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A456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5E08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737FE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BC7C80" w:rsidRPr="00AB76B4" w14:paraId="176D30B4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FA3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721D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9547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698D7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965690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ACDA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C2FEAE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5553E0C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3477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9DF9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3C6F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528D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BC7C80" w:rsidRPr="00AB76B4" w14:paraId="017E1C49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266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751E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DA54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4B05A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62609C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2E7C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3934D4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7508AAA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886DCD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33C2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6D33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2EB2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349B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7F236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BC7C80" w:rsidRPr="00AB76B4" w14:paraId="40003A26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D0C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969F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0CF2827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309D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1E0A7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5F849DB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38CE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1A42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3606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55EE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5981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FE930C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2996CDE9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9C1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7375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274B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E4A39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B63BAA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BFC95B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2408D11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B4FE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623B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6186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272E75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17F6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1258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27A96BB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C7C80" w:rsidRPr="00AB76B4" w14:paraId="2A1E8621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297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2123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2EE6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D1A90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34E852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6FC9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224008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5A34D0D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73CE93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6CB379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D20BBE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5662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CF32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A261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34BC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0FF546F9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775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BAFF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A120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1C5E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792B77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12961E9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241F403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F903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D639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2026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3EB6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9FC0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21529B9A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700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7D2B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1D4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2B583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4E3739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66A9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494B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A63E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8A2D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CC65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78DB1811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372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9266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23A2A5F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5D43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A1F0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B348D4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DD3A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DCA9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1042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78E9201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0D69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6312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F88A97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2E99614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477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CE99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ACF8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D931D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658A70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C35F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F4C2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84A1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145ED50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F5FB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8823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BC7C80" w:rsidRPr="00AB76B4" w14:paraId="73CAE5D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029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D2E5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8C71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BB336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77B07D3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48BF9B2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0767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EB09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A662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DCE5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0FCB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66DC2A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7D9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FCA79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5E47670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7BCD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25AE9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3A7F98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C70B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CA03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BAE0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138E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0223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7DDE541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EB9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7048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5634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3E18B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73463B3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A323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5AA1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C32F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615B0C8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DAF0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07AA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332DF432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3CF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B7E1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1E2B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5391E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2111E5D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6AB8AE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BA1D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C51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4C7F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91D7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B141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7A801288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ED2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05DA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0395405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0E77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4CDF7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0C253E7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9D5C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A69B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65D1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DD30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5C30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D77DDA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7111212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DFC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C65D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C3B8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A39F8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42AD0F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F309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5B17750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28B6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9D44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202B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FB6B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B0A0A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BC7C80" w:rsidRPr="00AB76B4" w14:paraId="378AA9F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DAD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71FB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8E4F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94624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08BC88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9222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56C14CE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0F07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70E2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6DC1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623B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35EB2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BC7C80" w:rsidRPr="00AB76B4" w14:paraId="247BD854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DD3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EA1C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159D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103AF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DB2CF8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F3D0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7C66674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5E2B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870E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0650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1655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8A58C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C7C80" w:rsidRPr="00AB76B4" w14:paraId="1B106FC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DDC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76EF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8D8B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6FB0C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FDDFEF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B0B7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2D35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313B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81C2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D321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E6F34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BC7C80" w:rsidRPr="00AB76B4" w14:paraId="72F68EB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A52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8485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C31E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9283B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7D4E54B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D6D3CD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4191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802588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BD59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ED14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0A56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65B3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48DEC4F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049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FC82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18DF76E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0A4B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1B56B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4BDBB08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1296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E2AE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0117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AFB9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399C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3A565A0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7D5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F65B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EF14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FB270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1115298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644B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63E69D7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21346DB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736122B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707E03F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B4F8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6F9C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964A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6D28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92EB631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B7F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308E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A143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52FBB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304FEE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1B412A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C5AA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D6A5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4762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4752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F369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24D4C8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667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8D0C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2EAF514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E77A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D0E72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2E3FD64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CFE5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7576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102E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934C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9ABF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EC763D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BC7C80" w:rsidRPr="00AB76B4" w14:paraId="0D2C905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A2D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FF1D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396E8A8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4E4F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17B2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742D63D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B706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384F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0F35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5056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C6F3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24F2AEE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05925BF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0FF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6A52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B10B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CA38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17EA5F9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1561ECE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A844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3C42802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A12A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A985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3FFC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74C2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C7AB44B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427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49A8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81C3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EF2D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8C64CC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A7BB2F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CF38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66BD4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7708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5E0C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D59C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9400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04467D1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9A5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476B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BEB8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8779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1BD0768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7600C5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6EDC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C9DBD2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A6E0EF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090A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AA46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294D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481C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270B35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AEA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CA59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139A93F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B1E0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2CE93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0EFA91B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49A3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D9C3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F524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38B1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CA8E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5158B04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053C86F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1F5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84DC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CD13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D20EF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995866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2FC3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2A34E3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C1AE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FD22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CEBC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EA03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5627A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BC7C80" w:rsidRPr="00AB76B4" w14:paraId="48B7F97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76D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31BA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7BD5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781E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183E755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7A9C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1FA9DD3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936B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5D8B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8899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3A29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B1B69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BC7C80" w:rsidRPr="00AB76B4" w14:paraId="17986BD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D58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21FB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3178AB9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BAB7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D54B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2036ABC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96C0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1335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C37E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9467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17A9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0EDA328C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ED1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0861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4E80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37812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F61CE9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63F5D9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5F81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23B77D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0C1F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D817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D55C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0842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4A27579B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D3B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2F4F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B412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B038B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77C5E0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0306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8BE7F1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D953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2BB0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E813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F19B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7AE81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BC7C80" w:rsidRPr="00AB76B4" w14:paraId="17A5D4D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C28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C94F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C416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57BD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5AD924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1D04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22F9A2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A38F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8314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81B1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3D2B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A87BE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BC7C80" w:rsidRPr="00AB76B4" w14:paraId="56FD2A0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DF8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21AB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71FC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A7AD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785B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2402724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0CE63C9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7AE8AC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EB0A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D130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EB05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0663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4C8EB0B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191F0B3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BC7C80" w:rsidRPr="00AB76B4" w14:paraId="32D9A189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E0A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06B4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FBCF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D0F81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5CB6D2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0826DA8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AD68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302485D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42FFEB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C2B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9D99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C8FE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87C6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71412326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D31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C2C4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ACE3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35356B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D4F413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4865BE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0CD9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055AF7F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677E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17D0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564C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8293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EB542D9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6DC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3B3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6D26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E22F6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440690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60A857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0D9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4CA6C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73EB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CE5B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4859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637B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0F08CC78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5BF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F0A7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15B4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76DF9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36DBF4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03C5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527DA3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BD03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0A6F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19C9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1C88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8734F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BC7C80" w:rsidRPr="00AB76B4" w14:paraId="36B9AB6C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C30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FB10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77B805B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FBD4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CC68E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BE1ADF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C290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00B2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9984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4FC2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AE5E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4413629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B76B4" w14:paraId="58C27E52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180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10E4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14DC863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4D09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92A23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4C6714B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2991A0EB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2D7304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246537D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5A1C179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19F3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61D5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1091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7CBA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D3E0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0D80D00B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E47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D401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04ED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1CF5C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150CC5A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872A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39E0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33EB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42393B0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A923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8794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6FC11C97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DB2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9915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930C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007C6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47B0A9B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5F6CDEA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767F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C55C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2C40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51A6FE2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0440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EAD0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671331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BC7C80" w:rsidRPr="00AB76B4" w14:paraId="2E902D31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D22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5016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3A11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87ACB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3FA05FB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440AD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8F22C87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6DA2FE4C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21029FD9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CBB1395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2FEB2D79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C35A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21D9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5AAA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1AEF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62778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BC7C80" w:rsidRPr="00AB76B4" w14:paraId="7D32439A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7EA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19BF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84D4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A9B01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5CA69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C2E661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500CCE9C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F196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F5F5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93FE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6778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D58A9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BC7C80" w:rsidRPr="00AB76B4" w14:paraId="2BEF9946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641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52EB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DB9D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2FFA2B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39D4E5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2354C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535D1B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2C27AD00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0924AAD3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5EBA219D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5A87062" w14:textId="77777777" w:rsidR="00BC7C80" w:rsidRPr="00AB76B4" w:rsidRDefault="00BC7C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C2C1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4CCB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F730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DDEB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15EB4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BC7C80" w:rsidRPr="00AB76B4" w14:paraId="2E2B3359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D8C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4865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3747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84C4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9741A0A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4617B2F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9BCE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1161A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B4AA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C01D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EB99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3C4A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E7984F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B58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9A78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BC0D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D14B0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5370BA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BC6D88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DFBE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68C3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CE62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6426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E5A4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A8182A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122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A4A2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B0BF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5CD4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1E0130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5BF6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ACD2C3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6D4C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D03F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D433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868D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7A4A4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BC7C80" w:rsidRPr="00AB76B4" w14:paraId="5F2C5A82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253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6CC6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C7D5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201D2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E0A8E9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D56F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8CE950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8101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D7D4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BAE2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4480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BC7C80" w:rsidRPr="00AB76B4" w14:paraId="18E7B5FF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13E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C72B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A618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AC399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22AC6A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4ACB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0A33E35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482A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50D8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5754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0C7D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801D0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BC7C80" w:rsidRPr="00AB76B4" w14:paraId="298F29C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C08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0643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19C5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38D52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005647E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16A1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C1FFA4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1D0682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63391F2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CD37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8595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8166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139C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A33E0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BC7C80" w:rsidRPr="00AB76B4" w14:paraId="126872C7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506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306C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7393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59B1D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6076E6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41AB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21FDD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2D147B7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0A9C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EA15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17E1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E5A1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B3379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BC7C80" w:rsidRPr="00AB76B4" w14:paraId="66E5EBB3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E46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13DE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2740602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633A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E7717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14F7E0A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04734AE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560C612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7A64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1CEF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E0B9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041C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75A0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10125685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297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3823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826F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FCA70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2CA09FB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B359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13E30DF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089A793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A1D2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E6FD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6385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B5CC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2654C78A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F04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7A3F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A223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AF1F2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0C4BC59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8B75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67CEF50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099BC92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3880469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2C21DB6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29EA437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1B2A6E7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D97D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6D23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A9FC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F95E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C713F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BC7C80" w:rsidRPr="00AB76B4" w14:paraId="649F8149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BB7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ED4B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425B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F782C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7761914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ED0A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715F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3993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910E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9F31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517A919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B5B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C2D4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14B1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EB876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5BB65B8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20D1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D8E1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0D4B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D011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09BC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D6521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BC7C80" w:rsidRPr="00AB76B4" w14:paraId="311B6A66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0A2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4A35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A935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63A24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5754B18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AF23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BED7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1F03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9E6F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E825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26F5D054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8B4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4A31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19F1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D036C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24D3385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4D0E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ECDF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132D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8F47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8663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01216430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EEA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2134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9652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79659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173B8AC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7D93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9652CE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7B76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3305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2A8F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7DA8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4730A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BC7C80" w:rsidRPr="00AB76B4" w14:paraId="075F878E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34D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201A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6B40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65E94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38B430F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79FE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EBD9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BD46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0FE2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35D4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BC7C80" w:rsidRPr="00AB76B4" w14:paraId="36A1350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FC9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B35C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B013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EA605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567FB14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0639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A0C5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8807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5D9D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2907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CD78D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BC7C80" w:rsidRPr="00AB76B4" w14:paraId="578B865C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445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3607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0587E10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003A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284BF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77F84FEC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F0C4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760F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F43F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F0D9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9D9F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FF48C22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690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F800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EF0D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97A2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16614B5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53D6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516058C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9A58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FF57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8FD1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26F4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934CC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BC7C80" w:rsidRPr="00AB76B4" w14:paraId="3B5DB5E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F68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D79F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D076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C1818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3E93486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E478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D1BD0C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532F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205C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566E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9BF8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85717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BC7C80" w:rsidRPr="00AB76B4" w14:paraId="588306F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F4B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43193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48BEC27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76F4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B4D00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DA98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EA6F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75D2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D160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1FBB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239C513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A10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24FB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8A06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AD89F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492DC0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0498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E13DB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9A3D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F73C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A739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2165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17FEC6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BC7C80" w:rsidRPr="00AB76B4" w14:paraId="5F0D1A1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1D6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97BE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2E244AC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49A2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AB251B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1BB739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D7E0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9CD0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A8B1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792A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1F691" w14:textId="77777777" w:rsidR="00BC7C80" w:rsidRPr="00AB76B4" w:rsidRDefault="00BC7C8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03AB57B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3F6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3B0A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CED2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1EB9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11B71F0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EF57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C85F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D22F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402D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E2ED9" w14:textId="77777777" w:rsidR="00BC7C80" w:rsidRPr="00AB76B4" w:rsidRDefault="00BC7C8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63829E1" w14:textId="77777777" w:rsidR="00BC7C80" w:rsidRPr="00AB76B4" w:rsidRDefault="00BC7C8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BC7C80" w:rsidRPr="00AB76B4" w14:paraId="6F67E77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92B8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9802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518F4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B0D7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5631BE9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89D3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416406F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56C369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6A77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3D9B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559D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464B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52B14CC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A22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4E85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15B1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F9C1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7C350CA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27EC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1E36E06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C95A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622A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B30B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9899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6815240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B0E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2570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0923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5FB1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8BE29D2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74B4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FFBD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E776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65DC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8E5E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78886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BC7C80" w:rsidRPr="00AB76B4" w14:paraId="10CDF43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966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EBFC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0B3A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9C10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4B7EE077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6149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601ADA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F47E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6C5F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51BB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477B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F2AC6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BC7C80" w:rsidRPr="00AB76B4" w14:paraId="68A117B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DBE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B3B6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21D7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E0D8D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4EB609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521F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555323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0750D6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158FE79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CB41DB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34E3CB9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22074EB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D63353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D796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7A9B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6423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64FE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7445A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BC7C80" w:rsidRPr="00AB76B4" w14:paraId="2401993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D7F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41A2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D4A8D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1D605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4FCC4CA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50CB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599D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C243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68B5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CE41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F6615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BC7C80" w:rsidRPr="00AB76B4" w14:paraId="5DDBF6A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369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BF82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AF4C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5CB07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57EA6D9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C1C9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0BC2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FA12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52AD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9F26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D5CB1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BC7C80" w:rsidRPr="00AB76B4" w14:paraId="6DC4D98A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918C2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B86B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B272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A618E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0ACD62A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D460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4535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DC71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B5D5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90EA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BC7C80" w:rsidRPr="00AB76B4" w14:paraId="11084C7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DA630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663A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9E28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73F4E3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5D8689D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40EF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29E3912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1B005B9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77C70AA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044C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AF18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108E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F9AF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0157B4B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69880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473D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D169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C94327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5721F8F9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93F1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594D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BED3F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3B896E8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1959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5BC2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B009B6F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C7C80" w:rsidRPr="00AB76B4" w14:paraId="4A0D18E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BB82BB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2FBA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D121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3BEB66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2893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7CA3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49C42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B5D87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DDD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BC7C80" w:rsidRPr="00AB76B4" w14:paraId="14C96D4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81336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EE7D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0034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FAD080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D955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71873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1D88F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DA531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707F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BC7C80" w:rsidRPr="00AB76B4" w14:paraId="4339D26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72929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D809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C1339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AA6C24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3736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FE7F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33178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DA5A7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8E870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BC7C80" w:rsidRPr="00AB76B4" w14:paraId="680418F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49785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B2B1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066F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0A3319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7101D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1EDB1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8923E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506F206D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BCF83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4AD3B" w14:textId="77777777" w:rsidR="00BC7C80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1C685B3" w14:textId="77777777" w:rsidR="00BC7C80" w:rsidRPr="00344E0A" w:rsidRDefault="00BC7C80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C7C80" w:rsidRPr="00AB76B4" w14:paraId="70E31D7B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3F9095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A6279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3AC0743B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7CD1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C45E32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E98C0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6EFDE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CE3A1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55202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7EB3F" w14:textId="77777777" w:rsidR="00BC7C80" w:rsidRDefault="00BC7C8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0A8A587" w14:textId="77777777" w:rsidR="00BC7C80" w:rsidRDefault="00BC7C8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BC7C80" w:rsidRPr="00AB76B4" w14:paraId="73445878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EEF80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E50F5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676478C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97555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9702F7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98357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70A0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DAA07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0AAC7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48523" w14:textId="77777777" w:rsidR="00BC7C80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07518BE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02DBBF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4F472" w14:textId="77777777" w:rsidR="00BC7C80" w:rsidRPr="00AB76B4" w:rsidRDefault="00BC7C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28CE2" w14:textId="77777777" w:rsidR="00BC7C80" w:rsidRPr="00AB76B4" w:rsidRDefault="00BC7C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B3A146" w14:textId="77777777" w:rsidR="00BC7C80" w:rsidRDefault="00BC7C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EFF34" w14:textId="77777777" w:rsidR="00BC7C80" w:rsidRPr="00AB76B4" w:rsidRDefault="00BC7C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0D142A2" w14:textId="77777777" w:rsidR="00BC7C80" w:rsidRDefault="00BC7C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62B67" w14:textId="77777777" w:rsidR="00BC7C80" w:rsidRDefault="00BC7C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BCD48" w14:textId="77777777" w:rsidR="00BC7C80" w:rsidRDefault="00BC7C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F2C36" w14:textId="77777777" w:rsidR="00BC7C80" w:rsidRDefault="00BC7C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FBA0E" w14:textId="77777777" w:rsidR="00BC7C80" w:rsidRDefault="00BC7C8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BC7C80" w:rsidRPr="00AB76B4" w14:paraId="1A199B1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709DB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05BC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E1F17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B6C81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E5EB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07461C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709B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BD0A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13C9C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F1C9D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BC7C80" w:rsidRPr="00AB76B4" w14:paraId="3204AA0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60667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81FFB" w14:textId="77777777" w:rsidR="00BC7C80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F8280" w14:textId="77777777" w:rsidR="00BC7C80" w:rsidRDefault="00BC7C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3E49AF" w14:textId="77777777" w:rsidR="00BC7C80" w:rsidRPr="00AB76B4" w:rsidRDefault="00BC7C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D889B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48E6779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4332B" w14:textId="77777777" w:rsidR="00BC7C80" w:rsidRDefault="00BC7C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BEAE4" w14:textId="77777777" w:rsidR="00BC7C80" w:rsidRPr="00AB76B4" w:rsidRDefault="00BC7C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EE061" w14:textId="77777777" w:rsidR="00BC7C80" w:rsidRPr="00AB76B4" w:rsidRDefault="00BC7C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2C1E1" w14:textId="77777777" w:rsidR="00BC7C80" w:rsidRDefault="00BC7C8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BC7C80" w:rsidRPr="00AB76B4" w14:paraId="4D5FD75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FADD5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9A7B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5282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1101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3329A" w14:textId="77777777" w:rsidR="00BC7C80" w:rsidRPr="00AB76B4" w:rsidRDefault="00BC7C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958F52C" w14:textId="77777777" w:rsidR="00BC7C80" w:rsidRPr="00AB76B4" w:rsidRDefault="00BC7C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24772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B8535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1FCD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DEC51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BC7C80" w:rsidRPr="00AB76B4" w14:paraId="48C888F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D3FA8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E8DB8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F97BE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D544D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7E69D" w14:textId="77777777" w:rsidR="00BC7C80" w:rsidRPr="00AB76B4" w:rsidRDefault="00BC7C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276EA4F" w14:textId="77777777" w:rsidR="00BC7C80" w:rsidRPr="00AB76B4" w:rsidRDefault="00BC7C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780EF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A3F6A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FC99B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62224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BC7C80" w:rsidRPr="00AB76B4" w14:paraId="20CE926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3AFC9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901A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2150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AC81F5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2867E" w14:textId="77777777" w:rsidR="00BC7C80" w:rsidRPr="00AB76B4" w:rsidRDefault="00BC7C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E7E98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B5993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81366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D1654" w14:textId="77777777" w:rsidR="00BC7C80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BC7C80" w:rsidRPr="00AB76B4" w14:paraId="6556C97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D30C87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456BB" w14:textId="77777777" w:rsidR="00BC7C80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2BD02CE9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7AC7A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80A93F" w14:textId="77777777" w:rsidR="00BC7C80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9C981" w14:textId="77777777" w:rsidR="00BC7C80" w:rsidRPr="00AB76B4" w:rsidRDefault="00BC7C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417D5" w14:textId="77777777" w:rsidR="00BC7C80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3022C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729E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E52B1" w14:textId="77777777" w:rsidR="00BC7C80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136FB62" w14:textId="77777777" w:rsidR="00BC7C80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C7C80" w:rsidRPr="00AB76B4" w14:paraId="33F3DB4C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1B8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B6F86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2B520F9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DF320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D4B41F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1A0EC428" w14:textId="77777777" w:rsidR="00BC7C80" w:rsidRPr="00AB76B4" w:rsidRDefault="00BC7C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80387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C3971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4975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FB988" w14:textId="77777777" w:rsidR="00BC7C80" w:rsidRPr="00AB76B4" w:rsidRDefault="00BC7C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D5BB8" w14:textId="77777777" w:rsidR="00BC7C80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3D455FE" w14:textId="77777777" w:rsidR="00BC7C80" w:rsidRPr="00AB76B4" w:rsidRDefault="00BC7C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C7C80" w:rsidRPr="00AB76B4" w14:paraId="20D50689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CD5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2A7E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FF0DB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7D447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7960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2D259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C715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48AEB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22653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BC7C80" w:rsidRPr="00AB76B4" w14:paraId="172225F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7B14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688C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A245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501229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D5ADD3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A461A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CE0341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BAF6D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5A43D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AA87A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E34F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B76B4" w14:paraId="1CAF403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7C7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1F35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13216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B5BE4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813B3B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A1483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1C81A368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6A100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B5D2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0BCEA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C357F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6D36D5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BDD603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6C13230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BC7C80" w:rsidRPr="00AB76B4" w14:paraId="7BD6556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639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C30A8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37B97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93289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449414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182B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731140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93C8F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51DC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34CDB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83BE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901983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B2FA0C3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D374170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C7C80" w:rsidRPr="00AB76B4" w14:paraId="41EA643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4A06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FC0E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7B636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35DEC1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AF613C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233CF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FA4D2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F0A3E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8B90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F067A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8545C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49165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BC7C80" w:rsidRPr="00AB76B4" w14:paraId="61E2664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5C3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18A1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B3001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D712D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5BAAE1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76A4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51F67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284B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93EB6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79FBC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57E46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C7C80" w:rsidRPr="00AB76B4" w14:paraId="0B8E5AC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E08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28B1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ED397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88005A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8254E2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F5A4A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789D9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00FD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BA86F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9663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B244A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1B00DF9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BC7C80" w:rsidRPr="00AB76B4" w14:paraId="37EF380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639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2E69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4C1A9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B660F1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B1AA48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E76D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27C37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3F67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3EF33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C76E8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5A740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A2210E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C7C80" w:rsidRPr="00AB76B4" w14:paraId="58AD499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0A4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94128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567E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F2677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D36324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F59F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7AEBD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CB656DF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F7298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BF2E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379C5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31DD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C7C80" w:rsidRPr="00AB76B4" w14:paraId="248DC39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912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58650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E9769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E363A5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29C3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E0AE3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0878C6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330E6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7D8B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10924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89A40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9B2398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554E2CF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BC7C80" w:rsidRPr="00AB76B4" w14:paraId="4F61913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428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28BAF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5883A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7CFC5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AA82FA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F631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98B5A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3CA4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48DD8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24ED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6770DC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BC7C80" w:rsidRPr="00AB76B4" w14:paraId="3C0718F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0CD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69B7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6A641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74E1C8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6A22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5878C9C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C29F95D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0439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D094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92549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8222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584358D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C7C80" w:rsidRPr="00AB76B4" w14:paraId="011031E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C001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0F09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B4917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5FEEF0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E697F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F01EDCC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CA1F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D9DE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F6A5A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FEAD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C7C80" w:rsidRPr="00AB76B4" w14:paraId="1CD9719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A2C3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EEFC0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0870C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B99938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7EC9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C7BF7E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AE248B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C4841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CD32A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D94CD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24C33" w14:textId="77777777" w:rsidR="00BC7C80" w:rsidRPr="007B5A25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CF20C9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C7C80" w:rsidRPr="00AB76B4" w14:paraId="0DEFEF1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8AF2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749D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9AF53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D7EFA6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118DBE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7951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389EFF0D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B66F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927DC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AE38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6E218" w14:textId="77777777" w:rsidR="00BC7C80" w:rsidRPr="00AB76B4" w:rsidRDefault="00BC7C80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EC93D4" w14:textId="77777777" w:rsidR="00BC7C80" w:rsidRPr="00AB76B4" w:rsidRDefault="00BC7C80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C7C80" w:rsidRPr="00AB76B4" w14:paraId="6142E15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9B8C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31610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2333C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847350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48C132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85BAD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1E4BF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1589D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16829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5C0AA" w14:textId="77777777" w:rsidR="00BC7C80" w:rsidRPr="00AB76B4" w:rsidRDefault="00BC7C80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AD1672" w14:textId="77777777" w:rsidR="00BC7C80" w:rsidRPr="00AB76B4" w:rsidRDefault="00BC7C80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C7C80" w:rsidRPr="00AB76B4" w14:paraId="02831A9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9CD9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D0D4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3D5A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276418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37C80E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2AB0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84BF6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71873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1C5D3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F0585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839F4E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C7C80" w:rsidRPr="00AB76B4" w14:paraId="70FDD25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4050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02A0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883B0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10E59A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455016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E41AB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A299E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B6CD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B30CB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BE0E5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BF827C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C7C80" w:rsidRPr="00AB76B4" w14:paraId="6430D14B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769E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57BB6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2E080009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62A1F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BA9A5E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32C0B6FB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882D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F5847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A792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6B372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EF3EF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:rsidRPr="00AB76B4" w14:paraId="6AB83414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104D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0280D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D388A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6EDA5A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47BB8ED4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33695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631A44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73F4F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49C00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1B831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403F1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BC7C80" w:rsidRPr="00AB76B4" w14:paraId="33874C67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C31A" w14:textId="77777777" w:rsidR="00BC7C80" w:rsidRPr="00AB76B4" w:rsidRDefault="00BC7C80" w:rsidP="00BC7C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37C22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E0D54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821559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4E79DC43" w14:textId="77777777" w:rsidR="00BC7C80" w:rsidRPr="00AB76B4" w:rsidRDefault="00BC7C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3C384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07C3E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B0F77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D4A3B" w14:textId="77777777" w:rsidR="00BC7C80" w:rsidRPr="00AB76B4" w:rsidRDefault="00BC7C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598E5" w14:textId="77777777" w:rsidR="00BC7C80" w:rsidRPr="00AB76B4" w:rsidRDefault="00BC7C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688AE2A2" w14:textId="77777777" w:rsidR="00BC7C80" w:rsidRPr="00A8307A" w:rsidRDefault="00BC7C80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14C5D0EE" w14:textId="77777777" w:rsidR="00BC7C80" w:rsidRDefault="00BC7C80" w:rsidP="004C7D25">
      <w:pPr>
        <w:pStyle w:val="Heading1"/>
        <w:spacing w:line="360" w:lineRule="auto"/>
      </w:pPr>
      <w:r>
        <w:t>LINIA 101</w:t>
      </w:r>
    </w:p>
    <w:p w14:paraId="03ECF18A" w14:textId="77777777" w:rsidR="00BC7C80" w:rsidRDefault="00BC7C80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69AB1EB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DBA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691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7ED06B04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8159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07C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00E02BF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984B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4EDD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3C8E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E19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84A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5C4AB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E21DB6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B40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CD4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0B72FB4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8869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0CE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4E86847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53FA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69E0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77D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29A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F498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1332C6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8FC1AE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0005EB55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BC7C80" w14:paraId="6ECA4A8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72E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3095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992B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0D0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33BD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C435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0A55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775039F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9A51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F58E" w14:textId="77777777" w:rsidR="00BC7C80" w:rsidRPr="002C0EEF" w:rsidRDefault="00BC7C80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BC7C80" w14:paraId="0A93E22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5C3A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18C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5FDD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656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511FB1CD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E4B5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18F6C86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BAD0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A6C3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6194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4355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BC7C80" w14:paraId="4F66A52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D16E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572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2F8860F8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DB3E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A880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5813FB35" w14:textId="77777777" w:rsidR="00BC7C80" w:rsidRDefault="00BC7C80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0FC0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F704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2C1F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68AB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45E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D2965E6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E13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502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B917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87CA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2188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2D62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CD5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56873F3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1F6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96A1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3754F99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E001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49B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235C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6281" w14:textId="77777777" w:rsidR="00BC7C80" w:rsidRDefault="00BC7C80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BFDD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4252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371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4DE1CF3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501B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1CB0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660077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7B40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3F17C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F478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71F2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05CDF5E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7AF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1559FE7F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FA6C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C21F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04A4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D83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0EA3BD0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A85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B1C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55F7E9A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1393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A8B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48AF9AA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679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AF73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8CF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D6CA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F55A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A5FDF28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644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77E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6035868C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9A74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15B5" w14:textId="77777777" w:rsidR="00BC7C80" w:rsidRDefault="00BC7C80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71C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FCD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F41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1016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E2A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F5ABB2F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EE1A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3CEC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3601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790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340942B6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250FDEE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8E0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1C20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F98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6EDE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E98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EDE6F34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BE8AC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C5D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2718455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F756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7FF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216161B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C4E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E14C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209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FD9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A28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C8C545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022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20C8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5C3E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8A3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6B45C11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A3DC" w14:textId="77777777" w:rsidR="00BC7C80" w:rsidRPr="00A165AE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04CA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995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78C6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24AA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6301CF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6B7D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8B2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655C255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A5AB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5EE6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EFE65DD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8DA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11C3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292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8EC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816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BCDD89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13AF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064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B1BE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C6D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55B6FC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316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563F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8534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FF52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C80E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897DB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A83A35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BC7C80" w14:paraId="6888B7D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3B2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0B4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80E7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FD28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FA795D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165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30FC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34A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9CF2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C52E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DB6AAC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983728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BC7C80" w14:paraId="0193D13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C4A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D79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9A0B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57D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E397D4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63D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EE6B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6B5E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CF96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908C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2629A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18702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BC7C80" w14:paraId="42C6A18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787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D03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AE0D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D40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E26104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0D5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76AF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D444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137D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73A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85E3C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80C9B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BC7C80" w14:paraId="0C5CF91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BF8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EE04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1D8BC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707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5BCADED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254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C7056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411E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DE7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2D8D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634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4B413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12553D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BC7C80" w14:paraId="7B6A4B5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27AA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95D3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9D29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221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01D5B86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E4F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DF7D368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27762D8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BBDBD74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919FF6E" w14:textId="77777777" w:rsidR="00BC7C80" w:rsidRPr="00A165AE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F534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A85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6414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35DE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19875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BC7C80" w14:paraId="5BFFB10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BCCC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B6C0" w14:textId="77777777" w:rsidR="00BC7C80" w:rsidRDefault="00BC7C8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496BB905" w14:textId="77777777" w:rsidR="00BC7C80" w:rsidRDefault="00BC7C8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C36B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A81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CB2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8677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6CA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3262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D32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25C8AE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D55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8A95" w14:textId="77777777" w:rsidR="00BC7C80" w:rsidRDefault="00BC7C8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7A08221C" w14:textId="77777777" w:rsidR="00BC7C80" w:rsidRDefault="00BC7C8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7DEB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550C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7B6F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3581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6A1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87C3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1F6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62E817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D3FA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F4A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3697E53E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39F0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5A8CC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B195048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C08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19B6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36D5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4972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5981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BC7C80" w14:paraId="3F4EF66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25F1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707C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0809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0395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1B805273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BC8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3E98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311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651F6AC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B801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B211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BC7C80" w14:paraId="385C531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32D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D985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949C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27F3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F3651BE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D645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CC6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C771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4B7D237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C8AD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680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BC7C80" w14:paraId="2BFBAFB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94C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02F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9C8B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6B46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D4B09C4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539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66F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1A8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3F7DA6D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A075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893D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BC7C80" w14:paraId="17A94A6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E9E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59F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867D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4BDF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3FA510C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2B8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932B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B56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452C457F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EB42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1FD0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BC7C80" w14:paraId="13C7D2C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0599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9BCC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66FD931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92C1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AED6" w14:textId="77777777" w:rsidR="00BC7C80" w:rsidRDefault="00BC7C8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0E7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23C8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71BE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67CE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2541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52F78F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F86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B5BD" w14:textId="77777777" w:rsidR="00BC7C80" w:rsidRDefault="00BC7C8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F0F2" w14:textId="77777777" w:rsidR="00BC7C80" w:rsidRDefault="00BC7C80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5338" w14:textId="77777777" w:rsidR="00BC7C80" w:rsidRDefault="00BC7C80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28418D59" w14:textId="77777777" w:rsidR="00BC7C80" w:rsidRDefault="00BC7C80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4880" w14:textId="77777777" w:rsidR="00BC7C80" w:rsidRDefault="00BC7C8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470C" w14:textId="77777777" w:rsidR="00BC7C80" w:rsidRPr="000625F2" w:rsidRDefault="00BC7C80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443E" w14:textId="77777777" w:rsidR="00BC7C80" w:rsidRDefault="00BC7C8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56E2D0CB" w14:textId="77777777" w:rsidR="00BC7C80" w:rsidRDefault="00BC7C8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E685" w14:textId="77777777" w:rsidR="00BC7C80" w:rsidRDefault="00BC7C80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4FF0" w14:textId="77777777" w:rsidR="00BC7C80" w:rsidRDefault="00BC7C80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E42C5D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655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298E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E9BA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66CD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7F1B3C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4D2F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711CE72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7CDBBBE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4C52BF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6B349DD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C98054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CD1C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943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1B83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2B08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E40431E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E321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53AA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3EC9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733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3AB03A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12B7768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0678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36A0FE1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742D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D3C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C65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0A1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07186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BC7C80" w14:paraId="36922EB1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C0F9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D9AA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13FD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CAD2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26D1A226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34646B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120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8A75794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BC15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3A03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4A66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0592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4A75B4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BC7C80" w14:paraId="56044A6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0DE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02F9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032A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95400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63A853A6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4B9DE45E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B48E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D716D38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020C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44C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4588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57E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BC7C80" w14:paraId="0BE1A93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744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D076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24B3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94C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7732A25C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A97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44F138C9" w14:textId="77777777" w:rsidR="00BC7C80" w:rsidRPr="00FA5543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48EA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274D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9D33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7A6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BC7C80" w14:paraId="33A5205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AC9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1D5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19AE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F829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CAF0F7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42F12883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131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3C65299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E765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B722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319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894B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7FA9E2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BC7C80" w14:paraId="0C65433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756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D02C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2D6F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C222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5435EC8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DCA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50F7A1EB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8C43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C2A7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521E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0D62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31E6DD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796E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4780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F1D5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6DA4" w14:textId="77777777" w:rsidR="00BC7C80" w:rsidRPr="006E4185" w:rsidRDefault="00BC7C80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10AE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D6D4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40E8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65B2DF78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DA9C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483F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B4BB09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43A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1005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30546C0E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1F91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C647" w14:textId="77777777" w:rsidR="00BC7C80" w:rsidRDefault="00BC7C8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925F" w14:textId="77777777" w:rsidR="00BC7C80" w:rsidRPr="009E41CA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14AA" w14:textId="77777777" w:rsidR="00BC7C80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828B" w14:textId="77777777" w:rsidR="00BC7C80" w:rsidRDefault="00BC7C8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DE99" w14:textId="77777777" w:rsidR="00BC7C80" w:rsidRPr="000625F2" w:rsidRDefault="00BC7C8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4DB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C7C80" w14:paraId="38638D5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3B00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B18D0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A4AC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54C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CDD4" w14:textId="77777777" w:rsidR="00BC7C80" w:rsidRPr="009E41CA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03B4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C105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4709B23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9B5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0F8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C7C80" w14:paraId="52CA6D0C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915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495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51D1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962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CD6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547B89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605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70C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2CBC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EE0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BC7C80" w14:paraId="39AAD88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36A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A7F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AB61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987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3DB844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1FE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129F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185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368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6A62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5AFD0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BC7C80" w14:paraId="26728FF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8A9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95E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961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5A94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2827D8A0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4B8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893D52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117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CE3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A823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1B3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67A270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CF9421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BC7C80" w14:paraId="18DC3BA2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496F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D21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4B2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B583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DEF521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D44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BFA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E45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082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36C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CC332B4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623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797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F83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26F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62432C38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53A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42C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919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9B76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C188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BC7C80" w14:paraId="6BAAA86C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1B5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1E3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171D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A12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4B6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A063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B40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4388737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562E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FF66" w14:textId="77777777" w:rsidR="00BC7C80" w:rsidRDefault="00BC7C80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5DCBB9FB" w14:textId="77777777" w:rsidR="00BC7C80" w:rsidRPr="003A43BB" w:rsidRDefault="00BC7C80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BC7C80" w14:paraId="741ABC58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3A10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30F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FDBA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9BA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4631B37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5C2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3D6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6E5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A66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7A62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D1E0B48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656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9D0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A88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34D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10B9B264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EFD715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9CE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1F1D074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4C4B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ABB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715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DDD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A9372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5BB5EBA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C7C80" w14:paraId="7CF87AA0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AA0A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163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8BAF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7F8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2A3C5EC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87A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0BCF49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BFF7C4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7CB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4DA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AD7A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140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7381C6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58C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2EC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088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C4C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65F562C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687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A102E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8DE3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2BF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3963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78D0" w14:textId="77777777" w:rsidR="00BC7C80" w:rsidRPr="00860983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4181F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3024396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78BBC9C2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BC7C80" w14:paraId="352EA91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57E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695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3584328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467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AECD" w14:textId="77777777" w:rsidR="00BC7C80" w:rsidRDefault="00BC7C80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EF1A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2F6B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173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160F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1411" w14:textId="77777777" w:rsidR="00BC7C80" w:rsidRPr="00860983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3886E950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AEAD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075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EB3E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9F8A" w14:textId="77777777" w:rsidR="00BC7C80" w:rsidRDefault="00BC7C80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27E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C0A8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AA8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9B9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FA4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6AA266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624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0AD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05EFE9A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F9D7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8EF7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55B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6D3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740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DCC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920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694EB572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340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DF10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3FA7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D783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2368A18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387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CC9170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79C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F0E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973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4BB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20DA146F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BC7C80" w14:paraId="48C30B3F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CF6D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497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FF6C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C93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05CF544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DE09642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4ED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B1D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C11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AC13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3B42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1275838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598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BAF5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33B708E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F6E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424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43A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935F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695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39E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F9B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0B033425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3BA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514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6514FCD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C13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47E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17006F8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41C8055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1C7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230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50D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F489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20F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2078DFA1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1A74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91A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B8BD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1B47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63924CE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340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F9A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8BA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4A4D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547F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1B2974F7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C7C80" w14:paraId="0F729C0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EA4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320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6799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3AB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0D13C8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60CC98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5E3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D74ED5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F59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05E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9EBC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3DF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7041C9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7EB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B36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70F9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C70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24E6A88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FDBC0A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5AF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E4EA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B290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F1B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C42F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500F5C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745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233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E21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04D1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1311AC0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8025EA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87D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DBAE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923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AA31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DB9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B35C5DD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25BD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8CB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262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0ED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712B21A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F18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BA398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270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B405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0F6A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290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0313D8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4AFF1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5F6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FA3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9C2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3E43B3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806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E95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034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54E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D0A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1BB8C8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9B10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91F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E8A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0C2F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2B345D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BDA2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4A3C936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10EEFD8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1118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9DC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05B9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79C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BC7C80" w14:paraId="18C2D86B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EA9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6AA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C981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2EF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3A73A3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7170FA1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217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B038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3F30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156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680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8123EE4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4EBA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DE7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F543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10B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25BFC3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C67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5612AB4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B4A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C13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E37A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A081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BC7C80" w14:paraId="2626FCEE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9C59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F54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4A7C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3888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AB6B02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37B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13360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ABFD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EAC5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439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97E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922F0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7023BD6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BC7C80" w14:paraId="71450172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F38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5D4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5C51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6751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A326AB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A61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43244A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BB9E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8D6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0BDF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3BF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BC7C80" w14:paraId="45173DD9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5684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F99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140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4C8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19F625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274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CAE8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EB9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DA5E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322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57E69CB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BC7C80" w14:paraId="4DCC511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831A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4B0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D398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2598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45F1F49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EDF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524D0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156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E10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017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EFB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1276A6F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F656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1B4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65E9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8F0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56DC1B9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51C63F3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3C2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97FDC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E7E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361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4B4D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AA3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2191B45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E55D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EDB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4386340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4F7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FD9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2B06BA3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351E27B4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F5E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DD7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CE5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846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F7A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4B76C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BC7C80" w14:paraId="391270C4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F18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51C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570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5447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6663EC20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7AA4" w14:textId="77777777" w:rsidR="00BC7C80" w:rsidRDefault="00BC7C80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7BB87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E99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5F0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6DD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64B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BC7C80" w14:paraId="53D31228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DB55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145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F38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0BB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CF80927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F450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405E0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136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576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5BEA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1B1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9AB182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749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28C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6FE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80B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157145E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4D3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563390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B48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EB0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DC9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4D4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BC7C80" w14:paraId="2C3C5A6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5FB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185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596991E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2683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3B4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6AC88B13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3CE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6FF7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2ED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05AF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F607" w14:textId="77777777" w:rsidR="00BC7C80" w:rsidRPr="006064A3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631809C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96DC0F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385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9B40" w14:textId="77777777" w:rsidR="00BC7C80" w:rsidRPr="006064A3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3706AA9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092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A350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63C809D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EF9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AC25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0E2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2B8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1AA6" w14:textId="77777777" w:rsidR="00BC7C80" w:rsidRPr="006064A3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8D75F3F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1E07031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803B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148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45AC4DC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14D1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941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0C8DA528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9EB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7CC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6FA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1F1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3D4D" w14:textId="77777777" w:rsidR="00BC7C80" w:rsidRPr="001D28D8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BC7C80" w14:paraId="6CE794B1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CAA3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C0F5" w14:textId="77777777" w:rsidR="00BC7C80" w:rsidRPr="006064A3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4682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91F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42F3698E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53E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10FDF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C5C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283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171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3F13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41F82BE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2D82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9A9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091D357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39A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753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70AE85A3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A31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AFE6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D39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E55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C9D1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2818AD9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C947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A7E0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F24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4BB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3B320D8A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415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15DD87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EF20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95E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EC1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8C5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BC7C80" w14:paraId="44865CF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28DD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956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063D789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3EF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B5CF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2B9B59F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4C2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971C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D03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571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6678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3584D905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BC7C80" w14:paraId="32AA60D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9339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D896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B51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92A4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8282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004F827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054D669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F098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BB3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F9C8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329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BC7C80" w14:paraId="166240F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A58C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CC9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A9CD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FB83" w14:textId="77777777" w:rsidR="00BC7C80" w:rsidRDefault="00BC7C8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827E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466FF49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3285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FBF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494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65F4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BC7C80" w14:paraId="59F1082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4EC4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A0A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EC47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2FD2" w14:textId="77777777" w:rsidR="00BC7C80" w:rsidRDefault="00BC7C8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9533E76" w14:textId="77777777" w:rsidR="00BC7C80" w:rsidRDefault="00BC7C8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3765" w14:textId="77777777" w:rsidR="00BC7C80" w:rsidRDefault="00BC7C8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CA9E159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145C" w14:textId="77777777" w:rsidR="00BC7C80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DF2C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54FB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EB49" w14:textId="77777777" w:rsidR="00BC7C80" w:rsidRDefault="00BC7C80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494203" w14:textId="77777777" w:rsidR="00BC7C80" w:rsidRDefault="00BC7C80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2876358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BC7C80" w14:paraId="12909D4E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FD1C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DF35" w14:textId="77777777" w:rsidR="00BC7C80" w:rsidRDefault="00BC7C8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CB65" w14:textId="77777777" w:rsidR="00BC7C80" w:rsidRPr="000625F2" w:rsidRDefault="00BC7C80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C50C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FD931A8" w14:textId="77777777" w:rsidR="00BC7C80" w:rsidRDefault="00BC7C8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BAC5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D3EF03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6784F897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7341A307" w14:textId="77777777" w:rsidR="00BC7C80" w:rsidRDefault="00BC7C8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2C25" w14:textId="77777777" w:rsidR="00BC7C80" w:rsidRDefault="00BC7C80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50CD" w14:textId="77777777" w:rsidR="00BC7C80" w:rsidRDefault="00BC7C8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7547" w14:textId="77777777" w:rsidR="00BC7C80" w:rsidRPr="000625F2" w:rsidRDefault="00BC7C80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167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DC7566" w14:textId="77777777" w:rsidR="00BC7C80" w:rsidRDefault="00BC7C80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BC7C80" w14:paraId="6850FAEE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653E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E64D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C53A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3730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D1EDC3D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0C04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7DD908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7AFBF11A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738C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9A80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F5C5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552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561AD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BC7C80" w14:paraId="4E23ACF6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5F38" w14:textId="77777777" w:rsidR="00BC7C80" w:rsidRDefault="00BC7C80" w:rsidP="00BC7C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AA41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615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5B3B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4B9EDB79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804F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17E4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3A5B" w14:textId="77777777" w:rsidR="00BC7C80" w:rsidRDefault="00BC7C8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7532" w14:textId="77777777" w:rsidR="00BC7C80" w:rsidRPr="000625F2" w:rsidRDefault="00BC7C8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EB96" w14:textId="77777777" w:rsidR="00BC7C80" w:rsidRDefault="00BC7C8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9AF408B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25CA6FDE" w14:textId="77777777" w:rsidR="00BC7C80" w:rsidRDefault="00BC7C80" w:rsidP="00F22BF3">
      <w:pPr>
        <w:pStyle w:val="Heading1"/>
        <w:spacing w:line="360" w:lineRule="auto"/>
      </w:pPr>
      <w:r>
        <w:t xml:space="preserve">LINIA 103 </w:t>
      </w:r>
    </w:p>
    <w:p w14:paraId="62325011" w14:textId="77777777" w:rsidR="00BC7C80" w:rsidRDefault="00BC7C80" w:rsidP="003934D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BUCUREŞTI PROGRESU - GIURGIU ORAŞ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C7C80" w14:paraId="5B82A63D" w14:textId="7777777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93C3" w14:textId="77777777" w:rsidR="00BC7C80" w:rsidRDefault="00BC7C80" w:rsidP="00BC7C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75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6+395</w:t>
            </w:r>
          </w:p>
          <w:p w14:paraId="50E660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0A2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4175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62BFE890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CBF4" w14:textId="77777777" w:rsidR="00BC7C80" w:rsidRPr="009E41C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4234" w14:textId="77777777" w:rsidR="00BC7C80" w:rsidRPr="006307B2" w:rsidRDefault="00BC7C80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BAC0" w14:textId="77777777" w:rsidR="00BC7C80" w:rsidRPr="009E41C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4D3C" w14:textId="77777777" w:rsidR="00BC7C80" w:rsidRPr="006307B2" w:rsidRDefault="00BC7C80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EFC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6A9929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BC7C80" w14:paraId="482889F4" w14:textId="77777777">
        <w:trPr>
          <w:cantSplit/>
          <w:trHeight w:val="1123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652D" w14:textId="77777777" w:rsidR="00BC7C80" w:rsidRDefault="00BC7C80" w:rsidP="00BC7C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42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3423" w14:textId="77777777" w:rsidR="00BC7C80" w:rsidRPr="006307B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FBBB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077106AF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</w:t>
            </w:r>
            <w:r w:rsidRPr="009E41CA">
              <w:rPr>
                <w:b/>
                <w:bCs/>
                <w:sz w:val="20"/>
                <w:lang w:val="ro-RO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2192" w14:textId="77777777" w:rsidR="00BC7C80" w:rsidRPr="009E41C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A826" w14:textId="77777777" w:rsidR="00BC7C80" w:rsidRPr="006307B2" w:rsidRDefault="00BC7C80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307B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5F91" w14:textId="77777777" w:rsidR="00BC7C80" w:rsidRPr="009E41C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2C7F" w14:textId="77777777" w:rsidR="00BC7C80" w:rsidRPr="006307B2" w:rsidRDefault="00BC7C80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D06B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FB48E6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Cu acces la liniile 5 şi 6 primiri - expedieri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14:paraId="7DAC260B" w14:textId="77777777">
        <w:trPr>
          <w:cantSplit/>
          <w:trHeight w:val="174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2CC8" w14:textId="77777777" w:rsidR="00BC7C80" w:rsidRDefault="00BC7C80" w:rsidP="00BC7C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D80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BF63" w14:textId="77777777" w:rsidR="00BC7C80" w:rsidRPr="006307B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F9B3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45D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8CBE0B5" w14:textId="77777777" w:rsidR="00BC7C80" w:rsidRDefault="00BC7C80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8</w:t>
            </w:r>
          </w:p>
          <w:p w14:paraId="707861E8" w14:textId="77777777" w:rsidR="00BC7C80" w:rsidRDefault="00BC7C80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550FF89" w14:textId="77777777" w:rsidR="00BC7C80" w:rsidRDefault="00BC7C80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F680729" w14:textId="77777777" w:rsidR="00BC7C80" w:rsidRPr="009E41CA" w:rsidRDefault="00BC7C80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61F2" w14:textId="77777777" w:rsidR="00BC7C80" w:rsidRDefault="00BC7C80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67A3" w14:textId="77777777" w:rsidR="00BC7C80" w:rsidRPr="009E41C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D99E" w14:textId="77777777" w:rsidR="00BC7C80" w:rsidRPr="006307B2" w:rsidRDefault="00BC7C80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50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F0F60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1A7AD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1 - 3, 7, 8 și </w:t>
            </w:r>
          </w:p>
          <w:p w14:paraId="52E6DCA9" w14:textId="77777777" w:rsidR="00BC7C80" w:rsidRPr="009E41C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 București Progresu.</w:t>
            </w:r>
          </w:p>
        </w:tc>
      </w:tr>
    </w:tbl>
    <w:p w14:paraId="503C6E5A" w14:textId="77777777" w:rsidR="00BC7C80" w:rsidRPr="007C0989" w:rsidRDefault="00BC7C80" w:rsidP="007C098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828F1F2" w14:textId="77777777" w:rsidR="00BC7C80" w:rsidRDefault="00BC7C80" w:rsidP="00E15E78">
      <w:pPr>
        <w:pStyle w:val="Heading1"/>
        <w:spacing w:line="360" w:lineRule="auto"/>
      </w:pPr>
      <w:r>
        <w:t>LINIA 105</w:t>
      </w:r>
    </w:p>
    <w:p w14:paraId="05D6C92E" w14:textId="77777777" w:rsidR="00BC7C80" w:rsidRDefault="00BC7C80" w:rsidP="00E15E78">
      <w:pPr>
        <w:pStyle w:val="Heading1"/>
        <w:spacing w:line="360" w:lineRule="auto"/>
      </w:pPr>
      <w:r>
        <w:t>GIURGIU NORD - VIDELE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BC7C80" w14:paraId="0EA5B578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8B48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0B0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2CDF8BB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ED3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A17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3A4117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9D6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207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1BD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0FAD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FEC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A48C4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călători.</w:t>
            </w:r>
          </w:p>
        </w:tc>
      </w:tr>
      <w:tr w:rsidR="00BC7C80" w14:paraId="3A82622B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68E1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40A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53D71F8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687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47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0576D6B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6B0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952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AFA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0272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770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FA0AE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BC7C80" w14:paraId="5DF3546F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E250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F6F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751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BE6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Bălănoaia 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C88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96C112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+ sch.6, diag </w:t>
            </w:r>
          </w:p>
          <w:p w14:paraId="11DBCA4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2-6,</w:t>
            </w:r>
          </w:p>
          <w:p w14:paraId="37EC0B5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F02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E3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CFFB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881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D3646E4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191D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51D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6D7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601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Stănești,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3CA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FAAF6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+ sch.5 și</w:t>
            </w:r>
          </w:p>
          <w:p w14:paraId="1B272A1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88615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8/10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96B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16B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1B1D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D6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2AC1290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8DDD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4D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BA3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9E5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26C8BC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3F1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28D4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0DF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1C2B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6A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C7C80" w14:paraId="1E8A4D51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D5FC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FCD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905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AFE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0626F74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27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6, </w:t>
            </w:r>
          </w:p>
          <w:p w14:paraId="4EA7AD9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8CAC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692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6EEE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8D0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67605D5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D4FF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19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74D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10E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25C130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3, Cap X,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D7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  <w:p w14:paraId="1A7D104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7333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56D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BAAF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CA3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FB92262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8728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EE0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B2D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F1F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7EE0613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9EA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697654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E25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85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7EE0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4E4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832A8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04298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BC7C80" w14:paraId="519AA529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18B6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FBE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65A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689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01ADA69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52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2EA3F92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3D2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231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1714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4A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18FA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50E62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BC7C80" w14:paraId="531EEB6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EFD0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C7D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75A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16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734FB0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7F3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1FA42E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B7E8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42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045D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308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7FB6F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ACA2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9C3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C4B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C58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78A4B1D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65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206F8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847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03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953B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DB7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F5293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A34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BC7C80" w14:paraId="7069F7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0820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7D8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9B7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5F9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355B3B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7C4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linia 2</w:t>
            </w:r>
          </w:p>
          <w:p w14:paraId="551EA5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A7F8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A08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F153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EEA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33EEE7F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95C1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DEB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BE8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86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2C1AE81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1F457D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diagonala 1 - 3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F4E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BC318D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BE4A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D4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A357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E28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ACF9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2, Cap X, din </w:t>
            </w:r>
            <w:r w:rsidRPr="002C5ADE">
              <w:rPr>
                <w:b/>
                <w:bCs/>
                <w:i/>
                <w:iCs/>
                <w:sz w:val="20"/>
                <w:lang w:val="ro-RO"/>
              </w:rPr>
              <w:t>St. Târnavele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14:paraId="0C9CFD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188F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2A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306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2A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33AE0804" w14:textId="77777777" w:rsidR="00BC7C80" w:rsidRPr="00CA6A06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>peste sch. 22</w:t>
            </w:r>
            <w:r>
              <w:rPr>
                <w:b/>
                <w:bCs/>
                <w:iCs/>
                <w:sz w:val="20"/>
                <w:lang w:val="ro-RO"/>
              </w:rPr>
              <w:t>,</w:t>
            </w: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41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71B0CAE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A7D0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95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1F63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03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F4ADC3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95AF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57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3B0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9C62" w14:textId="77777777" w:rsidR="00BC7C80" w:rsidRDefault="00BC7C80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78F941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+ sch. 8 și 14.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ACC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AD1F1E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+ sch. 8 și 14.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4FA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B0B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C176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A94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1691BA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23BC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E9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AC2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1EEB" w14:textId="77777777" w:rsidR="00BC7C80" w:rsidRDefault="00BC7C80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F7BE84D" w14:textId="77777777" w:rsidR="00BC7C80" w:rsidRDefault="00BC7C80" w:rsidP="00211FEE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9E0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3A34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5EAE77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12 / 16 și </w:t>
            </w:r>
          </w:p>
          <w:p w14:paraId="1FBE31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E6E4B6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4E3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61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B16D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A7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4B0F11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E57C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A8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899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4F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2E2F4B5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sch. 7, 11, 15 și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204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7, 11, 15 </w:t>
            </w:r>
          </w:p>
          <w:p w14:paraId="13C30AE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17 </w:t>
            </w:r>
          </w:p>
          <w:p w14:paraId="3C8727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66CD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91E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0791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10A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BAB63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EDD92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5 și 6.</w:t>
            </w:r>
          </w:p>
        </w:tc>
      </w:tr>
      <w:tr w:rsidR="00BC7C80" w14:paraId="17FF748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7246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BC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CD8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6B9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498534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D93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F2E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2954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0E66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17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0E010F5" w14:textId="77777777">
        <w:trPr>
          <w:cantSplit/>
          <w:trHeight w:val="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CE70" w14:textId="77777777" w:rsidR="00BC7C80" w:rsidRDefault="00BC7C80" w:rsidP="00BC7C80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85A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AE1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3CD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29BDC1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B4E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F6F7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2E1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B8FD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A82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EF74078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46973851" w14:textId="77777777" w:rsidR="00BC7C80" w:rsidRDefault="00BC7C80" w:rsidP="00E15E78">
      <w:pPr>
        <w:pStyle w:val="Heading1"/>
        <w:spacing w:line="360" w:lineRule="auto"/>
      </w:pPr>
      <w:r>
        <w:t>LINIA 105 A</w:t>
      </w:r>
    </w:p>
    <w:p w14:paraId="325860BB" w14:textId="77777777" w:rsidR="00BC7C80" w:rsidRDefault="00BC7C80" w:rsidP="00E15E78">
      <w:pPr>
        <w:pStyle w:val="Heading1"/>
        <w:spacing w:line="360" w:lineRule="auto"/>
      </w:pPr>
      <w:r>
        <w:t>R 1  VIDELE - R 2  VIDELE (Rac  Rădulești - Ciolpani)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BC7C80" w14:paraId="7C0278A4" w14:textId="77777777">
        <w:trPr>
          <w:cantSplit/>
          <w:trHeight w:val="11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AF98" w14:textId="77777777" w:rsidR="00BC7C80" w:rsidRDefault="00BC7C80" w:rsidP="00BC7C80">
            <w:pPr>
              <w:numPr>
                <w:ilvl w:val="0"/>
                <w:numId w:val="5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FC8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442BF4F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FEB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B18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– R2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DD6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D16C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F2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CE86" w14:textId="77777777" w:rsidR="00BC7C80" w:rsidRPr="004A289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C1D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Numai pentru trenurile de marfă.</w:t>
            </w:r>
          </w:p>
        </w:tc>
      </w:tr>
    </w:tbl>
    <w:p w14:paraId="05DB263E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108A17D3" w14:textId="77777777" w:rsidR="00BC7C80" w:rsidRDefault="00BC7C80" w:rsidP="00C81930">
      <w:pPr>
        <w:pStyle w:val="Heading1"/>
        <w:spacing w:line="360" w:lineRule="auto"/>
        <w:rPr>
          <w:spacing w:val="40"/>
        </w:rPr>
      </w:pPr>
      <w:r>
        <w:rPr>
          <w:spacing w:val="40"/>
        </w:rPr>
        <w:t>LINIA 107</w:t>
      </w:r>
    </w:p>
    <w:p w14:paraId="1CC0B30D" w14:textId="77777777" w:rsidR="00BC7C80" w:rsidRDefault="00BC7C80" w:rsidP="008C0C31">
      <w:pPr>
        <w:pStyle w:val="Heading1"/>
        <w:spacing w:before="40" w:after="40" w:line="360" w:lineRule="auto"/>
        <w:ind w:left="57" w:right="57"/>
      </w:pPr>
      <w:r>
        <w:t>TITU - TEIŞ - PIETROŞIŢA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4"/>
        <w:gridCol w:w="2492"/>
      </w:tblGrid>
      <w:tr w:rsidR="00BC7C80" w14:paraId="3D7180D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B272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862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254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63C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</w:t>
            </w:r>
          </w:p>
          <w:p w14:paraId="5FDD29A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48E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4DBEBB0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10R-14R-12R-16R și abate-rile sch. 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1E2B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2AC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790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B04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420F71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4A31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249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1+300</w:t>
            </w:r>
          </w:p>
          <w:p w14:paraId="2D97EF0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87E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8BA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6A1974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A4B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D62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0E8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3CB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391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F8927E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9E4C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8FE4" w14:textId="77777777" w:rsidR="00BC7C80" w:rsidRDefault="00BC7C80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7+700</w:t>
            </w:r>
          </w:p>
          <w:p w14:paraId="5AB90634" w14:textId="77777777" w:rsidR="00BC7C80" w:rsidRDefault="00BC7C80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D3C8" w14:textId="77777777" w:rsidR="00BC7C80" w:rsidRDefault="00BC7C80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5FCB" w14:textId="77777777" w:rsidR="00BC7C80" w:rsidRDefault="00BC7C80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3153DB2B" w14:textId="77777777" w:rsidR="00BC7C80" w:rsidRDefault="00BC7C80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D417" w14:textId="77777777" w:rsidR="00BC7C80" w:rsidRDefault="00BC7C80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5D88" w14:textId="77777777" w:rsidR="00BC7C80" w:rsidRDefault="00BC7C80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08E4" w14:textId="77777777" w:rsidR="00BC7C80" w:rsidRDefault="00BC7C80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6+000</w:t>
            </w:r>
          </w:p>
          <w:p w14:paraId="7502EE8A" w14:textId="77777777" w:rsidR="00BC7C80" w:rsidRDefault="00BC7C80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0A90" w14:textId="77777777" w:rsidR="00BC7C80" w:rsidRDefault="00BC7C80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F57B" w14:textId="77777777" w:rsidR="00BC7C80" w:rsidRDefault="00BC7C80" w:rsidP="005A6D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C2BCC4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C56B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7C2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5B02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826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552C151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10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44ED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06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14+850</w:t>
            </w:r>
          </w:p>
          <w:p w14:paraId="468F29A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890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264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E22D0B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B362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5A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  <w:p w14:paraId="35E2AD1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0CA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A50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66F8047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0E7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E4DF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047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580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7F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44CB1A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7A4F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F8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6B8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C2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1F322C8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A5C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FFD89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9291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6E4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D2E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14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C848B7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EAB4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BF5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5799AFD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BF2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028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5397791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5F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9DE8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A2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696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A98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0F62B66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6CC2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07E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D51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E6D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11DFA56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890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9981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C5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2B53FF5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C8E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42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379464B8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CFAE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28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F68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92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648B898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B8C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46240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0A0A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183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F10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09C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993B443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A961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D3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20+800</w:t>
            </w:r>
          </w:p>
          <w:p w14:paraId="7ADB65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47F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62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7E1072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03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39F5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269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971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5F1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CBCE32B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6B2B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41F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59E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E33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05E99F9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9CE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FCDE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BE4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  <w:p w14:paraId="1B6B2C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E52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ED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2480378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9607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67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6AA8105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6FA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A93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4AD8A8B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CA2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FBB0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529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923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4C7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C8D0E7A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E4F1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BCE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C5F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3D7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7BCADD6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392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3FCB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06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4D502E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6FB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8B7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A10815D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56E1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D9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28+800</w:t>
            </w:r>
          </w:p>
          <w:p w14:paraId="2F8F61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396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E4AA" w14:textId="77777777" w:rsidR="00BC7C80" w:rsidRDefault="00BC7C80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7CB10DF8" w14:textId="77777777" w:rsidR="00BC7C80" w:rsidRDefault="00BC7C80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D6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2265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643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796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97A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82E19D4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A055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A4A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C1A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2BB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0D8F0C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C2F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DBD40E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7AFE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280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98D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4D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7AC7795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967B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DCE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4DD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C72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35D84CA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77D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B01FA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3F54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48B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6E1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71D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83765B8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8299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E30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526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771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21570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5C0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6297A0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0CF5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CA6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A7A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C32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23C3B56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004F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C6F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E92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B8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2E9A2A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80B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EEE1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158D3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41 și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169B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0AA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A5E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49D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5AE5CAC" w14:textId="77777777">
        <w:trPr>
          <w:cantSplit/>
          <w:trHeight w:val="5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37D8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3E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9B4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8F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368C3DA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88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0A6115E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34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95F6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E40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667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CA3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4 - 8.</w:t>
            </w:r>
          </w:p>
        </w:tc>
      </w:tr>
      <w:tr w:rsidR="00BC7C80" w14:paraId="50227308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116B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15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A1C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5EC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267FCC5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B7E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871659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41CD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17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4B6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9D6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902D9AC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CD4D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E3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3E3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A4E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299DACE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C6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92058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65B1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E4E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700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8AA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17C95B7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6D62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108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19A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28B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Doiceşti</w:t>
            </w:r>
          </w:p>
          <w:p w14:paraId="3FA44F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 3 şi 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D2C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965CF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D05E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6F0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3BD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583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C0EE9A8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7602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ED1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48D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B7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6AA78AF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0DA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BD66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C3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2F9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DC4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6EED19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9A6A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A7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A9A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EB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0BE2F91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BD2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8B733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D108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26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B8B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2B1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D317B13" w14:textId="77777777">
        <w:trPr>
          <w:cantSplit/>
          <w:trHeight w:val="2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9B10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AA8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BE4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983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60E9722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3, 5, 6,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3B8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BA2C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22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518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670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E63926C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6377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A4B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148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C8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6F65E64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FCC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376D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3D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9C2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8D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A1BE899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3EC2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665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63+600</w:t>
            </w:r>
          </w:p>
          <w:p w14:paraId="6DE373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ED1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5E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Fieni -</w:t>
            </w:r>
          </w:p>
          <w:p w14:paraId="2ADE527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Pietroşiţa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7F4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E86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D68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24E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8C2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18CFCA3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F80B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9C4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56C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298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3778BE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 şi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6B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5969C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DCA0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C9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883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553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36D088BE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FB84" w14:textId="77777777" w:rsidR="00BC7C80" w:rsidRDefault="00BC7C80" w:rsidP="00BC7C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CB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D5B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E24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7141DA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 şi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99D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9B00" w14:textId="77777777" w:rsidR="00BC7C80" w:rsidRPr="00C83AE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320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21D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39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91AA19C" w14:textId="77777777" w:rsidR="00BC7C80" w:rsidRDefault="00BC7C80">
      <w:pPr>
        <w:rPr>
          <w:sz w:val="20"/>
          <w:lang w:val="ro-RO"/>
        </w:rPr>
      </w:pPr>
    </w:p>
    <w:p w14:paraId="2A64BCAC" w14:textId="77777777" w:rsidR="00BC7C80" w:rsidRDefault="00BC7C80" w:rsidP="000507C8">
      <w:pPr>
        <w:pStyle w:val="Heading1"/>
        <w:spacing w:line="360" w:lineRule="auto"/>
      </w:pPr>
      <w:r>
        <w:t>LINIA 107 A</w:t>
      </w:r>
    </w:p>
    <w:p w14:paraId="75A6E700" w14:textId="77777777" w:rsidR="00BC7C80" w:rsidRDefault="00BC7C80" w:rsidP="00B85474">
      <w:pPr>
        <w:pStyle w:val="Heading1"/>
        <w:spacing w:line="360" w:lineRule="auto"/>
        <w:rPr>
          <w:b w:val="0"/>
          <w:bCs w:val="0"/>
          <w:sz w:val="8"/>
        </w:rPr>
      </w:pPr>
      <w:r>
        <w:t>TÂRGOVIŞTE NORD - ANINOASA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BC7C80" w14:paraId="3B7D988D" w14:textId="77777777" w:rsidTr="001931BF">
        <w:trPr>
          <w:cantSplit/>
          <w:trHeight w:val="2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E702" w14:textId="77777777" w:rsidR="00BC7C80" w:rsidRDefault="00BC7C80" w:rsidP="00BC7C8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02E1" w14:textId="77777777" w:rsidR="00BC7C80" w:rsidRDefault="00BC7C80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52B2" w14:textId="77777777" w:rsidR="00BC7C80" w:rsidRPr="004659BE" w:rsidRDefault="00BC7C80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5226" w14:textId="77777777" w:rsidR="00BC7C80" w:rsidRDefault="00BC7C80" w:rsidP="005F031C">
            <w:pPr>
              <w:pStyle w:val="Heading2"/>
              <w:spacing w:before="40" w:after="40" w:line="36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St. Târgovişte Nord</w:t>
            </w:r>
          </w:p>
          <w:p w14:paraId="00CB73B2" w14:textId="77777777" w:rsidR="00BC7C80" w:rsidRDefault="00BC7C80" w:rsidP="005F03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18C2" w14:textId="77777777" w:rsidR="00BC7C80" w:rsidRDefault="00BC7C80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1C7A94" w14:textId="77777777" w:rsidR="00BC7C80" w:rsidRDefault="00BC7C80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7CA3" w14:textId="77777777" w:rsidR="00BC7C80" w:rsidRPr="004659BE" w:rsidRDefault="00BC7C80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659BE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34A1" w14:textId="77777777" w:rsidR="00BC7C80" w:rsidRDefault="00BC7C80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0644" w14:textId="77777777" w:rsidR="00BC7C80" w:rsidRPr="004659BE" w:rsidRDefault="00BC7C80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2942" w14:textId="77777777" w:rsidR="00BC7C80" w:rsidRDefault="00BC7C80" w:rsidP="005F03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C522F50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4D53356F" w14:textId="77777777" w:rsidR="00BC7C80" w:rsidRDefault="00BC7C80" w:rsidP="00410133">
      <w:pPr>
        <w:pStyle w:val="Heading1"/>
        <w:spacing w:line="360" w:lineRule="auto"/>
      </w:pPr>
      <w:r>
        <w:lastRenderedPageBreak/>
        <w:t>LINIA 108</w:t>
      </w:r>
    </w:p>
    <w:p w14:paraId="0C35BA78" w14:textId="77777777" w:rsidR="00BC7C80" w:rsidRDefault="00BC7C80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C7C80" w:rsidRPr="00F80ACE" w14:paraId="339DC3B1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4A97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30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101+208</w:t>
            </w:r>
          </w:p>
          <w:p w14:paraId="79E5761E" w14:textId="77777777" w:rsidR="00BC7C80" w:rsidRPr="001571B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5A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84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Goleşti -</w:t>
            </w:r>
          </w:p>
          <w:p w14:paraId="76AE7BB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A06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955C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C86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28E6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DC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*Interzis circulaţia trenurilor care au în componenţă mai mult de două locomotive cuplate.</w:t>
            </w:r>
          </w:p>
          <w:p w14:paraId="2A37A410" w14:textId="77777777" w:rsidR="00BC7C80" w:rsidRPr="00F80ACE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F80ACE" w14:paraId="3AA3996B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3AE3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EB4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1AA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1971" w14:textId="77777777" w:rsidR="00BC7C80" w:rsidRDefault="00BC7C80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DF8B" w14:textId="77777777" w:rsidR="00BC7C80" w:rsidRDefault="00BC7C80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13B382A8" w14:textId="77777777" w:rsidR="00BC7C80" w:rsidRDefault="00BC7C80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sch.3 până la călcâi</w:t>
            </w:r>
          </w:p>
          <w:p w14:paraId="68A8327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9584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B3F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9106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76E9" w14:textId="77777777" w:rsidR="00BC7C80" w:rsidRPr="00F80ACE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1486BC4B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705E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9F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107+600</w:t>
            </w:r>
          </w:p>
          <w:p w14:paraId="7F725F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0E4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D2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I.C. Brătianu - </w:t>
            </w:r>
          </w:p>
          <w:p w14:paraId="6775936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DDA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9746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547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17C4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943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</w:t>
            </w:r>
            <w:r>
              <w:rPr>
                <w:b/>
                <w:bCs/>
                <w:iCs/>
                <w:sz w:val="20"/>
                <w:lang w:val="ro-RO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  <w:lang w:val="ro-RO"/>
              </w:rPr>
              <w:t>trenuril</w:t>
            </w:r>
            <w:r>
              <w:rPr>
                <w:b/>
                <w:bCs/>
                <w:iCs/>
                <w:sz w:val="20"/>
                <w:lang w:val="ro-RO"/>
              </w:rPr>
              <w:t>e</w:t>
            </w:r>
            <w:r w:rsidRPr="00F80ACE">
              <w:rPr>
                <w:b/>
                <w:bCs/>
                <w:iCs/>
                <w:sz w:val="20"/>
                <w:lang w:val="ro-RO"/>
              </w:rPr>
              <w:t xml:space="preserve"> care au în componenţă două locomotive cuplate.</w:t>
            </w:r>
          </w:p>
          <w:p w14:paraId="2C31FB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F1ED3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F756853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5839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476A" w14:textId="77777777" w:rsidR="00BC7C80" w:rsidRPr="00346ED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9D0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EDA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67BB112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E8DF2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BE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0285265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91D7CA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</w:t>
            </w:r>
          </w:p>
          <w:p w14:paraId="0B43D55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(de la km 113+</w:t>
            </w:r>
          </w:p>
          <w:p w14:paraId="445CE7D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160 până la km 113+</w:t>
            </w:r>
          </w:p>
          <w:p w14:paraId="3B37E1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97EA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EC1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E58B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0D7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0B5FD734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11EA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2F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C96B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B55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6CEF59B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550F94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E2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D058C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9ADC5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273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7D12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E5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8D75D90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8C1A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B3B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271B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166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2A56D8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06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5D35E7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77A2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9667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545B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C81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4E6B4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7B7594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  <w:lang w:val="ro-RO"/>
              </w:rPr>
              <w:t xml:space="preserve"> I.C. Brătianu.</w:t>
            </w:r>
          </w:p>
        </w:tc>
      </w:tr>
      <w:tr w:rsidR="00BC7C80" w14:paraId="0778E25C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4DEE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7D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6441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050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6ECEC6B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1BA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1F44A2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D4F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12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DBA7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4F7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B0574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49100AB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 Stâlpeni.</w:t>
            </w:r>
          </w:p>
        </w:tc>
      </w:tr>
      <w:tr w:rsidR="00BC7C80" w14:paraId="760329D2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93E7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CC6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49D4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55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4CB463B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14 </w:t>
            </w:r>
          </w:p>
          <w:p w14:paraId="3F621BA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31CC9E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835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CBDD32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1+700</w:t>
            </w:r>
          </w:p>
          <w:p w14:paraId="495A9F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9914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5FA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0C70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1A2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451A0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Uzina de Autoturisme pentru toate convoaiele de manevră.</w:t>
            </w:r>
          </w:p>
        </w:tc>
      </w:tr>
      <w:tr w:rsidR="00BC7C80" w:rsidRPr="00884DD1" w14:paraId="3058E56F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437D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17B6" w14:textId="77777777" w:rsidR="00BC7C80" w:rsidRPr="00E804A9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115+600</w:t>
            </w:r>
          </w:p>
          <w:p w14:paraId="768459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1394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F87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4F9DF0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ED2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5765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84F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2E27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59C6" w14:textId="77777777" w:rsidR="00BC7C80" w:rsidRPr="00E804A9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E804A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E804A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76ECA6F" w14:textId="77777777" w:rsidR="00BC7C80" w:rsidRPr="00884DD1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054DFC" w14:paraId="781F980D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9662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1D3F" w14:textId="77777777" w:rsidR="00BC7C80" w:rsidRPr="00DD4D1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129+535</w:t>
            </w:r>
          </w:p>
          <w:p w14:paraId="0A02C6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2FC8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D3C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1FB1A9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E28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BEF8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0D3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61CE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FFB7" w14:textId="77777777" w:rsidR="00BC7C80" w:rsidRPr="00DD4D1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D4D10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DD4D10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6D5EE31" w14:textId="77777777" w:rsidR="00BC7C80" w:rsidRPr="00054DFC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54DF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054DFC" w14:paraId="2FE4EF68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2B26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378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129+917</w:t>
            </w:r>
          </w:p>
          <w:p w14:paraId="17F43772" w14:textId="77777777" w:rsidR="00BC7C80" w:rsidRPr="00DD4D1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DE7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45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Stâlpeni -</w:t>
            </w:r>
          </w:p>
          <w:p w14:paraId="7705861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670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9FE8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66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4A3D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B7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054DFC" w14:paraId="76F73EEA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4700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C7D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131+000</w:t>
            </w:r>
          </w:p>
          <w:p w14:paraId="7A79716D" w14:textId="77777777" w:rsidR="00BC7C80" w:rsidRPr="00DD4D1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646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816D" w14:textId="77777777" w:rsidR="00BC7C80" w:rsidRDefault="00BC7C80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40962889" w14:textId="77777777" w:rsidR="00BC7C80" w:rsidRDefault="00BC7C80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E60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DD8D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49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A1EA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695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:rsidRPr="00884DD1" w14:paraId="6C58F7CB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9112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0EF8" w14:textId="77777777" w:rsidR="00BC7C80" w:rsidRPr="00535AB9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137+685</w:t>
            </w:r>
          </w:p>
          <w:p w14:paraId="534A19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18EB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CFB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4A9803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62C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9B4C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7EE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A0DC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DBF5" w14:textId="77777777" w:rsidR="00BC7C80" w:rsidRPr="00535AB9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35AB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535AB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15C61D26" w14:textId="77777777" w:rsidR="00BC7C80" w:rsidRPr="00884DD1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DCE3542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2168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5397" w14:textId="77777777" w:rsidR="00BC7C80" w:rsidRPr="00535AB9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CC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113B" w14:textId="77777777" w:rsidR="00BC7C80" w:rsidRDefault="00BC7C80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25A4EE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370F84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0FD7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3820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8B21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6BF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FF9A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84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4AE07516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DB14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474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9E1F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0CF7" w14:textId="77777777" w:rsidR="00BC7C80" w:rsidRDefault="00BC7C80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52062364" w14:textId="77777777" w:rsidR="00BC7C80" w:rsidRDefault="00BC7C80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şi 3 </w:t>
            </w:r>
          </w:p>
          <w:p w14:paraId="50888DFE" w14:textId="77777777" w:rsidR="00BC7C80" w:rsidRDefault="00BC7C80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1AD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5FAF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07AC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1C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19C9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032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45BD6A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B43F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93E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D58B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FA0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250ACCA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A599C73" w14:textId="77777777" w:rsidR="00BC7C80" w:rsidRDefault="00BC7C80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BEB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47811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1632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3B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234D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0A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BE0AA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1 - 4, peste TDJ </w:t>
            </w:r>
          </w:p>
          <w:p w14:paraId="03AB795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19 / 21 și sch. 27, 18 și 16.</w:t>
            </w:r>
          </w:p>
        </w:tc>
      </w:tr>
      <w:tr w:rsidR="00BC7C80" w14:paraId="76693538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8849" w14:textId="77777777" w:rsidR="00BC7C80" w:rsidRDefault="00BC7C80" w:rsidP="00BC7C80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1F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85D0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5CD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1F45B3F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şi 7 </w:t>
            </w:r>
          </w:p>
          <w:p w14:paraId="5016015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550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51A3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1064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957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8E23" w14:textId="77777777" w:rsidR="00BC7C80" w:rsidRPr="00D16CE1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86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D2BA985" w14:textId="77777777" w:rsidR="00BC7C80" w:rsidRPr="00FE25BC" w:rsidRDefault="00BC7C80" w:rsidP="00423AC0">
      <w:pPr>
        <w:spacing w:before="40" w:after="40" w:line="192" w:lineRule="auto"/>
        <w:ind w:right="57"/>
        <w:rPr>
          <w:b/>
          <w:sz w:val="20"/>
          <w:szCs w:val="20"/>
          <w:lang w:val="ro-RO"/>
        </w:rPr>
      </w:pPr>
    </w:p>
    <w:p w14:paraId="7D7974CF" w14:textId="77777777" w:rsidR="00BC7C80" w:rsidRDefault="00BC7C80" w:rsidP="00815695">
      <w:pPr>
        <w:pStyle w:val="Heading1"/>
        <w:spacing w:line="360" w:lineRule="auto"/>
      </w:pPr>
      <w:r>
        <w:t>LINIA 109</w:t>
      </w:r>
    </w:p>
    <w:p w14:paraId="3783250E" w14:textId="77777777" w:rsidR="00BC7C80" w:rsidRDefault="00BC7C80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C7C80" w14:paraId="7D17D6D9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6DAB" w14:textId="77777777" w:rsidR="00BC7C80" w:rsidRDefault="00BC7C80" w:rsidP="00BC7C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FBF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C0BF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11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7EA89C2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7D4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80EE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52DA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C463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AD34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70D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F1CB696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2EA8" w14:textId="77777777" w:rsidR="00BC7C80" w:rsidRDefault="00BC7C80" w:rsidP="00BC7C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A53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318C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C58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5B4523F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41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7A866E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C96C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E0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4F77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667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C9B095A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3E8E" w14:textId="77777777" w:rsidR="00BC7C80" w:rsidRDefault="00BC7C80" w:rsidP="00BC7C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B1E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402A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632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Bascov </w:t>
            </w:r>
          </w:p>
          <w:p w14:paraId="0F5185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A15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97D0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078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1DA8" w14:textId="77777777" w:rsidR="00BC7C80" w:rsidRPr="001B30CD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938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2C26AAF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253FB65E" w14:textId="77777777" w:rsidR="00BC7C80" w:rsidRDefault="00BC7C80" w:rsidP="00DB78D2">
      <w:pPr>
        <w:pStyle w:val="Heading1"/>
        <w:spacing w:line="360" w:lineRule="auto"/>
      </w:pPr>
      <w:r>
        <w:t>LINIA 112</w:t>
      </w:r>
    </w:p>
    <w:p w14:paraId="1843F02B" w14:textId="77777777" w:rsidR="00BC7C80" w:rsidRDefault="00BC7C80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BC7C80" w14:paraId="38C32F82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680F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B10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78D8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BB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055EBA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26A1" w14:textId="77777777" w:rsidR="00BC7C80" w:rsidRDefault="00BC7C80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A5CDAD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1EA1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EC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9255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9A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BC7C80" w14:paraId="664A6B2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6CB6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5D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7471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F89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AC1245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66D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C4DBC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8E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E36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D2D0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2F7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378F8880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C8B5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B166" w14:textId="77777777" w:rsidR="00BC7C80" w:rsidRDefault="00BC7C8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0AB09A9B" w14:textId="77777777" w:rsidR="00BC7C80" w:rsidRDefault="00BC7C8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EC39" w14:textId="77777777" w:rsidR="00BC7C80" w:rsidRPr="00483148" w:rsidRDefault="00BC7C8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1E38" w14:textId="77777777" w:rsidR="00BC7C80" w:rsidRDefault="00BC7C80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508B" w14:textId="77777777" w:rsidR="00BC7C80" w:rsidRDefault="00BC7C8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A444" w14:textId="77777777" w:rsidR="00BC7C80" w:rsidRDefault="00BC7C8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67EB" w14:textId="77777777" w:rsidR="00BC7C80" w:rsidRDefault="00BC7C8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8A72" w14:textId="77777777" w:rsidR="00BC7C80" w:rsidRPr="00483148" w:rsidRDefault="00BC7C8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1CB7" w14:textId="77777777" w:rsidR="00BC7C80" w:rsidRDefault="00BC7C80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6940FE6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5F42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28C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4D63AD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F713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36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42E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8D8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3B2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091A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24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4EFD328E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5FD3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1A8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75F6ECF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27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B2E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ED8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5B7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BA2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EAD8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2C4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5EC0247A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4E58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813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6031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14A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2E648D1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064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4E3B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5859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2E1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0770" w14:textId="77777777" w:rsidR="00BC7C80" w:rsidRPr="00483148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40C8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1105ED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44C6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1B5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00C0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69F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53F312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F0B2BD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C0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3CD18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1732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8E2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BEAB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537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F2478F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EFF8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D2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075A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D55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35D98B8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A5A5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F87A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D770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D3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9078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27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80616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C7C80" w14:paraId="40AEF85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7472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15A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45D4722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E46A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6A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A8B199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F8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36D6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6AB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A016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28E8" w14:textId="77777777" w:rsidR="00BC7C80" w:rsidRPr="00EB0A86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337C3F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7295E3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127F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48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4628254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2E6E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E68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1182E96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963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C9B2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B78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D990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69B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789337A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1730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5B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7ED5159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5CE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D6A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45E77D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9BB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EFC2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C0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964A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5A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D70A3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252ADDF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BC7C80" w14:paraId="4601FFF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0951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530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DF6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6FC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58BD46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16D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7B512D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7D72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793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4E74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B4A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BC7C80" w14:paraId="11613D8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FD53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3B6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FD7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701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4A5C1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25F73B4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619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C48E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3C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4A9DF2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401A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ECA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667A56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40E36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BC7C80" w14:paraId="76818E0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9D6A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D3E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5F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738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BDF65A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70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1395B84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3BE6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DF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1E54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3D2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3DDE3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C7C80" w14:paraId="1C1CFBBF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BF3F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C00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EAA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33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B2061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3F9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C01277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635324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7BE0E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4D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53D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3287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5EC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A1BE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BC7C80" w14:paraId="5D9FAE55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7C65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F6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7A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8E1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4D2D54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464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431E598" w14:textId="77777777" w:rsidR="00BC7C80" w:rsidRPr="000A20AF" w:rsidRDefault="00BC7C80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C818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0C5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8A32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62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64F1D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BC7C80" w14:paraId="69459251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E72B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32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24C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92E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74731E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B1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1D2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E11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2896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FE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83BF0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BC7C80" w14:paraId="7864BBF3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0E89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60D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94A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E39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3B3340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F8E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0FECCD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47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C89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BAFF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8B5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BC7C80" w14:paraId="5F491F27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6073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E9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154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35D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B67166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6E2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839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4B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0DCB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099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BC7C80" w14:paraId="4BC95AED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FC94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725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2C67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39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A611B9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A5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12650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1DCE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344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D2AC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6CC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FA77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BC7C80" w14:paraId="36EDDA36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15DC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51A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EDAD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CB4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DBF57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70979B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A2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D9BC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948B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4FF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BA46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F4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CA00FD2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1A8A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00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8BBF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0CE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83FF70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38F56E6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9C7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B651A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1D48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3F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64D5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F1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105CBA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A402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CDD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1227DD1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63A0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AC8C" w14:textId="77777777" w:rsidR="00BC7C80" w:rsidRPr="002F2938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2BE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543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F8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D389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23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B18F5BA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CDE3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5FD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CE45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D6A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1D2E973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F6CDF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ECA9B4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544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110A7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802B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D9D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26C9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B56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7A9B28A0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BB16" w14:textId="77777777" w:rsidR="00BC7C80" w:rsidRDefault="00BC7C80" w:rsidP="00BC7C80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FEA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2754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B97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047B4F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9AEFE60" w14:textId="77777777" w:rsidR="00BC7C80" w:rsidRPr="007D0C03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4DE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4F5F3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A84ACA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E239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8B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1B61" w14:textId="77777777" w:rsidR="00BC7C80" w:rsidRPr="0048314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4F3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2D728A0C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33655039" w14:textId="77777777" w:rsidR="00BC7C80" w:rsidRPr="005905D7" w:rsidRDefault="00BC7C80" w:rsidP="006B4CB8">
      <w:pPr>
        <w:pStyle w:val="Heading1"/>
        <w:spacing w:line="360" w:lineRule="auto"/>
      </w:pPr>
      <w:r w:rsidRPr="005905D7">
        <w:t>LINIA 116</w:t>
      </w:r>
    </w:p>
    <w:p w14:paraId="50C37658" w14:textId="77777777" w:rsidR="00BC7C80" w:rsidRPr="005905D7" w:rsidRDefault="00BC7C80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BC7C80" w:rsidRPr="00743905" w14:paraId="4CA7292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ED6D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582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674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D9B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6EA5A4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7DD5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0D08FE6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FE87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489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015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D500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002208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BC7C80" w:rsidRPr="00743905" w14:paraId="3054369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4B0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62A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8EB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95E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019180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BA5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05E8170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98AD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E79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1F7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0EB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C7C80" w:rsidRPr="00743905" w14:paraId="441C588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EEBD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7EC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B7D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558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7AFF76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74B22E42" w14:textId="77777777" w:rsidR="00BC7C80" w:rsidRPr="00743905" w:rsidRDefault="00BC7C80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9B0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471C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DD9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546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FB9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4A55574E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159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368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852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2EE4" w14:textId="77777777" w:rsidR="00BC7C80" w:rsidRPr="00743905" w:rsidRDefault="00BC7C8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0828386" w14:textId="77777777" w:rsidR="00BC7C80" w:rsidRPr="00743905" w:rsidRDefault="00BC7C8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62F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039C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5C0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4E2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2C6C" w14:textId="77777777" w:rsidR="00BC7C80" w:rsidRPr="00743905" w:rsidRDefault="00BC7C8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653078C" w14:textId="77777777" w:rsidR="00BC7C80" w:rsidRPr="00743905" w:rsidRDefault="00BC7C8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C7C80" w:rsidRPr="00743905" w14:paraId="71780D8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362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83A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DB6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3B8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3299BC3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BF6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9CB3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72A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E1E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637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7BDA53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C7C80" w:rsidRPr="00743905" w14:paraId="771276A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49D1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92F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414A145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6A4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1EB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58CA5D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85B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CDEA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522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EC0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890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1E5C70F" w14:textId="77777777" w:rsidR="00BC7C80" w:rsidRPr="0007721B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2852B38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7CD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444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50ECA29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7C6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7DC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209B0A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FE8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F395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9A3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BF7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0F4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ED1F939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1C8464C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431A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013B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30020489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B5EA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AA0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04F789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C1E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99FA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B90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232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1CB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97D070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3E62B3A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EA3A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69B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952951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CC3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C4E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7FB907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F87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0C80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513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304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1611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E084599" w14:textId="77777777" w:rsidR="00BC7C80" w:rsidRPr="00537749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005B2F8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1867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1D5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64D6024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207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21B5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0939FF5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533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93A4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BD9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25F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2B3C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6D696BD8" w14:textId="77777777" w:rsidR="00BC7C80" w:rsidRPr="005A767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6456B964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79C0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875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7BC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630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189AF19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0B33E76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472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6B11F2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EF8A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48D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336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B5D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60F3973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2BA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CA2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952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038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66EEB7E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96F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8C93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AD3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A0D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63F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3312527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C7C80" w:rsidRPr="00743905" w14:paraId="5EDC1C2A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2B50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927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1F5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429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18835E8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02CDC89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26F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3A62D71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CE143CC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68F2D1C8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4666DC6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322CAE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8CE546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1F6C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5AB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CD5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F778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039A78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BC7C80" w:rsidRPr="00743905" w14:paraId="7092CA69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4D5A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443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FFF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AEF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296E82A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F9753E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9BD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69B92F3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4B76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AD7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29B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43A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BC7C80" w:rsidRPr="00743905" w14:paraId="79EB1F4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0432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DB4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79A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D85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FC1E8F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E1C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DED8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E3D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04C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07C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7E597A2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49AFD78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BC7C80" w:rsidRPr="00743905" w14:paraId="37E2D17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5943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311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6DFCF95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BBF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336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6E2570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7CF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EBFF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79A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5B6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66C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A32548F" w14:textId="77777777" w:rsidR="00BC7C80" w:rsidRPr="001D7D9E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642708B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4C3B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202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D5F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E4A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3A2D3E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1AB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415913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7A7076F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4790E45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5B6F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80E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CDA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27D5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743EEA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BC7C80" w:rsidRPr="00743905" w14:paraId="672F156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D123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186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49A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FBF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90CFA3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CE6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4E5DE4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C8C6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329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A7F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668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6505C79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C726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BA6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9A5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F4A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386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077C44B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4DB25008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CB5142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0BEE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906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FC0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E03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BC7C80" w:rsidRPr="00743905" w14:paraId="79D89F3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B523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CBE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29DEC5C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EB4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667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1443F07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147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0B01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E80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078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807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40408F7" w14:textId="77777777" w:rsidR="00BC7C80" w:rsidRPr="0007721B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05D566E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85EE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AEA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287E7F6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6FC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E57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1320532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1DA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FCF0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4D4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026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E555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63FBA27" w14:textId="77777777" w:rsidR="00BC7C80" w:rsidRPr="00951746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17F30BF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5635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0D5D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254F8805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FC7B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04A0" w14:textId="77777777" w:rsidR="00BC7C80" w:rsidRDefault="00BC7C8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461E5766" w14:textId="77777777" w:rsidR="00BC7C80" w:rsidRDefault="00BC7C8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C5D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7E27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8F1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0EA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86A3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0563B44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8442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BD4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1F673CD0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C051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CB94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768B2A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5C6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E4A8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DEB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081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2163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6A7E24D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9F93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ADAF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DFE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65C8" w14:textId="77777777" w:rsidR="00BC7C80" w:rsidRPr="00743905" w:rsidRDefault="00BC7C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7805A5D" w14:textId="77777777" w:rsidR="00BC7C80" w:rsidRDefault="00BC7C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57CF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4490789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05C2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E4C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7A1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BA97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BC7C80" w:rsidRPr="00743905" w14:paraId="5227942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70C6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FF4C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D642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7F0A" w14:textId="77777777" w:rsidR="00BC7C80" w:rsidRPr="00743905" w:rsidRDefault="00BC7C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F9D6D09" w14:textId="77777777" w:rsidR="00BC7C80" w:rsidRDefault="00BC7C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DA46" w14:textId="77777777" w:rsidR="00BC7C80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BFE6767" w14:textId="77777777" w:rsidR="00BC7C80" w:rsidRPr="00743905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A832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4E7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364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E03F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BC7C80" w:rsidRPr="00743905" w14:paraId="5F89E62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3A2B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69D2" w14:textId="77777777" w:rsidR="00BC7C80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9432" w14:textId="77777777" w:rsidR="00BC7C80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4C90" w14:textId="77777777" w:rsidR="00BC7C80" w:rsidRPr="00743905" w:rsidRDefault="00BC7C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1A7D04F" w14:textId="77777777" w:rsidR="00BC7C80" w:rsidRDefault="00BC7C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2FAF" w14:textId="77777777" w:rsidR="00BC7C80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C050868" w14:textId="77777777" w:rsidR="00BC7C80" w:rsidRPr="00743905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45F9" w14:textId="77777777" w:rsidR="00BC7C80" w:rsidRPr="00743905" w:rsidRDefault="00BC7C80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4EE3" w14:textId="77777777" w:rsidR="00BC7C80" w:rsidRPr="00743905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527F" w14:textId="77777777" w:rsidR="00BC7C80" w:rsidRPr="00743905" w:rsidRDefault="00BC7C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D1E4" w14:textId="77777777" w:rsidR="00BC7C80" w:rsidRDefault="00BC7C80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BC7C80" w:rsidRPr="00743905" w14:paraId="3FBD497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52B5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D7F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4CB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D9A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D45C47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CDF1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97F5FA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7AD8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61C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B05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B120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5C7095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BC7C80" w:rsidRPr="00743905" w14:paraId="4C2F5A0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EFF5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7DC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BA6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87A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50CD550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7044AF9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DB7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FC14E1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74C2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121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C1F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16D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42B450F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68A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D1C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51D573D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B93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EA8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9448FA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375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817E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73A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707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5D0B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7B26AB3" w14:textId="77777777" w:rsidR="00BC7C80" w:rsidRPr="00351657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77F75F2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B17B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736F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4DEC223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8ACD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4AF5" w14:textId="77777777" w:rsidR="00BC7C80" w:rsidRPr="00743905" w:rsidRDefault="00BC7C80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8B7824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BF8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65F2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C39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B470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BDB4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19F8B0AB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6748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28C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F1D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E0A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370441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4F0609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A34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DA3930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FCC3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856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967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345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779C450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5966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909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F34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208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117A27C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AD8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33486B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9ADB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99E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09C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FF1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65DA6AA6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4EA1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4BD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40ECFFF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D18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60D0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0D108E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F4D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A5CB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242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C9F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658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2C41E8F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4464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5AE3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7BD196E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C6A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D6A5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48D4EB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5CA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7564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3C3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0CD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D400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6A7BE72" w14:textId="77777777" w:rsidR="00BC7C80" w:rsidRPr="003B409E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006F0B0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257E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43D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4EC16CB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971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4B6B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64F028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4A9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5068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7F8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E89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B9E7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C0B816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BC7C80" w:rsidRPr="00743905" w14:paraId="01CF40ED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F801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022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D62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5D0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76D98F1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354691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30B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DC6924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97AA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47D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29A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7D2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08B7ADAA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6BF7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881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0BCEF03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F65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C7C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00CC561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5AF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C98A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66F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9FB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5AC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BC7C80" w:rsidRPr="00743905" w14:paraId="0B2DD485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0CE8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D1F6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08E40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1CD2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5346985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26C10D3A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31D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8F6527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342B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164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BEF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F36A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619A3B3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AFD4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5D1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61BC059C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0BBD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11E0" w14:textId="77777777" w:rsidR="00BC7C80" w:rsidRPr="00743905" w:rsidRDefault="00BC7C80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519D8B67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BDC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EFC1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9A0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D88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92EC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12787C35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2110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679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BA3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7A5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5C48670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0A6128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60D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7EB26F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0D3F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02F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098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A90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78CCD8EC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C5DC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632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03D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208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3120F24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03A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A24364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B56E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180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861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6B1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BC7C80" w:rsidRPr="00743905" w14:paraId="0316613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BCD5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352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24F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F55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6666B30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B68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78F1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80D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1A1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B79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BC7C80" w:rsidRPr="00743905" w14:paraId="2B8014B9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65C2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70B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C20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DDC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48C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00CA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20F3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76DFBC6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A91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946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BC7C80" w:rsidRPr="00743905" w14:paraId="6A74D2E6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CA02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8F8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485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4B8E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514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6CE5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69B1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7B0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7936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BC7C80" w:rsidRPr="00743905" w14:paraId="6E23016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A9E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EA4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5EF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F3E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4D1704B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B15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929E31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22C5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DBB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214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395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5260C67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23E2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64C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F6D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53F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6C5E12BB" w14:textId="77777777" w:rsidR="00BC7C80" w:rsidRPr="00D73778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6E4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1F01AE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78B8" w14:textId="77777777" w:rsidR="00BC7C80" w:rsidRPr="00D73778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126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9EA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776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210DEB0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FD8C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C08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88C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5D4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AFCE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2B03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B5E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63E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6AB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BC7C80" w:rsidRPr="00743905" w14:paraId="1C9005B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A796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E2A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431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5B91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0EC827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29A9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088F9BB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01E16F4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407623EC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F4CF2A0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9F19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33A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A3D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D5E2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A272A53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0B8F893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BC7C80" w:rsidRPr="00743905" w14:paraId="50C76B7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AF59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D01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AA6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6B9E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78C4E5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0D16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E8A6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F242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62CFB28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DC4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831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BC7C80" w:rsidRPr="00743905" w14:paraId="0C7DCB0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5581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DBD9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178F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8903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0EE1D8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3516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73CB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14AD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40A1A32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D8D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806E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00E9481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FDC4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339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CB4736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30EE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CD4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5A8630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B55F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CF55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D73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153D23C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3ACF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106F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530F07C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7FEB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05C2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A8F9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313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178B12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2719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EB59C35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78368AF2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5F7D631E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63D1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34AC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8BF8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68B6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87EC9C3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BC7C80" w:rsidRPr="00743905" w14:paraId="604C0A0E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DB4E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E9A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370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629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CC2991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FDD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1B6F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495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5F0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A57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1BE8B99B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9D3E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2B6A" w14:textId="77777777" w:rsidR="00BC7C80" w:rsidRDefault="00BC7C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5915DD2" w14:textId="77777777" w:rsidR="00BC7C80" w:rsidRPr="00743905" w:rsidRDefault="00BC7C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12BC" w14:textId="77777777" w:rsidR="00BC7C80" w:rsidRPr="00743905" w:rsidRDefault="00BC7C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A124" w14:textId="77777777" w:rsidR="00BC7C80" w:rsidRDefault="00BC7C8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7492E307" w14:textId="77777777" w:rsidR="00BC7C80" w:rsidRPr="00743905" w:rsidRDefault="00BC7C8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749C" w14:textId="77777777" w:rsidR="00BC7C80" w:rsidRPr="00743905" w:rsidRDefault="00BC7C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6242" w14:textId="77777777" w:rsidR="00BC7C80" w:rsidRPr="00743905" w:rsidRDefault="00BC7C80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52CB" w14:textId="77777777" w:rsidR="00BC7C80" w:rsidRDefault="00BC7C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46252743" w14:textId="77777777" w:rsidR="00BC7C80" w:rsidRPr="00743905" w:rsidRDefault="00BC7C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164D" w14:textId="77777777" w:rsidR="00BC7C80" w:rsidRPr="00743905" w:rsidRDefault="00BC7C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3D18" w14:textId="77777777" w:rsidR="00BC7C80" w:rsidRPr="00743905" w:rsidRDefault="00BC7C80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319A5B77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3AC3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214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9EB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326A" w14:textId="77777777" w:rsidR="00BC7C80" w:rsidRDefault="00BC7C8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7851C9DF" w14:textId="77777777" w:rsidR="00BC7C80" w:rsidRPr="00743905" w:rsidRDefault="00BC7C8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672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0661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8E87" w14:textId="77777777" w:rsidR="00BC7C80" w:rsidRDefault="00BC7C80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7479C255" w14:textId="77777777" w:rsidR="00BC7C80" w:rsidRPr="004E7F11" w:rsidRDefault="00BC7C80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294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0A2C" w14:textId="77777777" w:rsidR="00BC7C80" w:rsidRDefault="00BC7C8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22A5116E" w14:textId="77777777" w:rsidR="00BC7C80" w:rsidRPr="00743905" w:rsidRDefault="00BC7C8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7586D52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A80B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703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772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E65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3C1462E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4D2C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66548A9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5455BB9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750D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699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6EB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55E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3F700255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8577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19D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57B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2F66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677911B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025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257C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DF22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04A21A6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CA3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D10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1150BF7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5118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D3DF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1899D6C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203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71C2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0F5B1DE2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2B10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D4FC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AF0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4D1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A2B4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0A292F56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02D4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6260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3DB4AACE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87F0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D9A2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299CE5A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3CDE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F93F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D59B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6E8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0FDB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3BF16B1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A37F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344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516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4B5D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15B124A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831D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CE79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B0C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A9D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7857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0106032D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F248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7738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724F689F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8E5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FC03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6545F4A6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47C78448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4C2AA14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534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7187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544B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50A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588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27F398B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82AD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22E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E1F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DB4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293534F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1509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DB9FFA4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43911CB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1556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45F4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86F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BB92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BC7C80" w:rsidRPr="00743905" w14:paraId="711065DC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AC07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5293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969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DEE4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1F259CBC" w14:textId="77777777" w:rsidR="00BC7C80" w:rsidRPr="00CD295A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8BD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DC79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E33A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7C3022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28D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846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BC7C80" w:rsidRPr="00743905" w14:paraId="50C29320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8EC0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2FE6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3D5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ABB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62E703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E93BFC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02C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AA2387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4C5CAD0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EAAA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336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DB3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18D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0262B168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1F58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6250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6DC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650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E195DD5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E31BFA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F6B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2106E8D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F269" w14:textId="77777777" w:rsidR="00BC7C80" w:rsidRPr="00743905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822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1479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1491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BC7C80" w:rsidRPr="00743905" w14:paraId="67BFD671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9523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159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235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8039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586C659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34A6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A8EF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B07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992E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5786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5163730A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6F412BC9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3239A01A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BC7C80" w:rsidRPr="00743905" w14:paraId="4885F2F8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9474" w14:textId="77777777" w:rsidR="00BC7C80" w:rsidRPr="00743905" w:rsidRDefault="00BC7C80" w:rsidP="00BC7C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F318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A81A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B2C1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F7270A1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9427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4EDB5078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4EAADD31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BF4733A" w14:textId="77777777" w:rsidR="00BC7C80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240E" w14:textId="77777777" w:rsidR="00BC7C80" w:rsidRDefault="00BC7C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F877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BCBC" w14:textId="77777777" w:rsidR="00BC7C80" w:rsidRPr="00743905" w:rsidRDefault="00BC7C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210F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8AE0F18" w14:textId="77777777" w:rsidR="00BC7C80" w:rsidRDefault="00BC7C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55C6F99F" w14:textId="77777777" w:rsidR="00BC7C80" w:rsidRPr="005905D7" w:rsidRDefault="00BC7C80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68291547" w14:textId="77777777" w:rsidR="00BC7C80" w:rsidRDefault="00BC7C80" w:rsidP="00740BAB">
      <w:pPr>
        <w:pStyle w:val="Heading1"/>
        <w:spacing w:line="360" w:lineRule="auto"/>
      </w:pPr>
      <w:r>
        <w:lastRenderedPageBreak/>
        <w:t>LINIA 136</w:t>
      </w:r>
    </w:p>
    <w:p w14:paraId="0B2231D1" w14:textId="77777777" w:rsidR="00BC7C80" w:rsidRDefault="00BC7C80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C7C80" w14:paraId="1671EA99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DD6B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181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98A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DD6B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14D03108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CD9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DDD9B0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5990848D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F37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A2D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77F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E2E1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E1A489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BC7C80" w14:paraId="6A3703F1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A65B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C26F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D9D8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EBD1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4E8A7B2E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6DC7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142B8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E740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77F7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FFFF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9522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3A9F55F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BC7C80" w14:paraId="4B298A33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2ADC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32D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DBD8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B09B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2138FA8F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0808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CDEAB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E664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4C7E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4029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3C3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D0EC85E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BC7C80" w14:paraId="43A8696C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AE62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8FA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363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635B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7FF15F7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9E75388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6E62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2A3879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35A1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1FAE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26E9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842C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2674F762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1B1E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214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273C1A7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B6A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B8DC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8837144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1106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EC6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AB86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07AD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4314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3DCE17D4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546AD0C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3C7F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C26E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DE30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A45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7CF78D6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999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20D6DA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59A9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9AF6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9EDD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79C6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7837393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38F5B5A7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C7C80" w14:paraId="1F38FCB3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75FB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091B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325E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06A8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43B31F3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05BA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913B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440D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625F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7A1A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C421C0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BC7C80" w14:paraId="49145149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2A8E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670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1810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F15C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3DC1E34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1E7F8B2E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38D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90040B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EA78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DA9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4991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056F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216406B0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2ED1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E4D6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C892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7949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18569CBF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F9D7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BC89EA0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1AB8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E05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EE66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B0DF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D1317B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BC7C80" w14:paraId="747F9266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60F6" w14:textId="77777777" w:rsidR="00BC7C80" w:rsidRDefault="00BC7C80" w:rsidP="00BC7C8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7AB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4F12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380A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ECE8A95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63C1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24AA8CB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DE48199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024CAADE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C9C9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F446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DA26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D0E6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42F361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5D203BCE" w14:textId="77777777" w:rsidR="00BC7C80" w:rsidRDefault="00BC7C80">
      <w:pPr>
        <w:spacing w:line="192" w:lineRule="auto"/>
        <w:ind w:right="57"/>
        <w:rPr>
          <w:sz w:val="20"/>
          <w:lang w:val="ro-RO"/>
        </w:rPr>
      </w:pPr>
    </w:p>
    <w:p w14:paraId="7C22F5D0" w14:textId="77777777" w:rsidR="00BC7C80" w:rsidRDefault="00BC7C80" w:rsidP="00C83010">
      <w:pPr>
        <w:pStyle w:val="Heading1"/>
        <w:spacing w:line="360" w:lineRule="auto"/>
      </w:pPr>
      <w:r>
        <w:t>LINIA 143</w:t>
      </w:r>
    </w:p>
    <w:p w14:paraId="643D32C2" w14:textId="77777777" w:rsidR="00BC7C80" w:rsidRDefault="00BC7C80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BC7C80" w14:paraId="5FC51FC0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229B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5DE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203B58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5471" w14:textId="77777777" w:rsidR="00BC7C80" w:rsidRPr="00984839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165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E1F6A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1FA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882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2FF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F09A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08CE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2C059DE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6E87834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1575410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EF7A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F64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15A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836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537C07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92B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F38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8B9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2771129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022D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5CD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0D9FAC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C7C80" w14:paraId="17CAB257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D354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2E4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6828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A4D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349A66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7B826BE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619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EF6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DF5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4D4FEAC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2D97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A40B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05F79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1BF81B2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18372D1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2E82F4E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704C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F26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DDEB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2FF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D31643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F4E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6677C4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32A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B9C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606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453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95CA6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C7C80" w14:paraId="39EEF6E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7585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583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1B36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A94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B9FE22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398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9B2973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8C3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4B3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F3F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58C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B6267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C7C80" w14:paraId="4DD3605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DB01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7C1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908B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E6A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763A3C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06F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E0A633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F8CB44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FC2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8DD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20C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A06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052E7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C7C80" w14:paraId="34E4C6B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F744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BE7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0354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644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B553C4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6D7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576598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856942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31E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380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146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95EB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98398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C7C80" w14:paraId="703A4118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406E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846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C926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8D5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9E7614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BC3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E1E2DE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16D3C42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551989F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4FCE116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2F7FA73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F3EC54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6239FB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342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706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9D5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295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0573D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C7C80" w14:paraId="3BB8A441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019D4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80E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022C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2D2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FF6D87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FAC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1AD3DBA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0EB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C6F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A93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332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0BB51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0E2EFD5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BC7C80" w14:paraId="1B1F7B7F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2250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229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D84B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7C2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EEED163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7CC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437F3B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216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54E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645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DEA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0EC16E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C7C80" w14:paraId="406D9FED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6525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042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F920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19D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7419E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E02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68C366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EFC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2BC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9CD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824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66A58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23E918E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BC7C80" w14:paraId="13C54418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158C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7C8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B9EF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C17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75CE28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F97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64F081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AEA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DA4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58F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073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F9DDF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C7C80" w14:paraId="2205121C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0DC2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986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7C57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014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9D2DB62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093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F69F2F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4E9B32C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64C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B1C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576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7C6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567CF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C7C80" w14:paraId="34FF021D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71BF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815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B5926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DF8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AC6CD8E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8B1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38BD3C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79D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2E2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C60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641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E5CD3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C7C80" w14:paraId="454E909B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D66C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B67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9D248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0E1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C196A0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962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0F5E9A4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3B50970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416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FB2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3F9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783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01B37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C7C80" w14:paraId="414A0658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62F2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D98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9E9D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9CD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29EB99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062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2C503C1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3F7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441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34D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EED3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1B02D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C7C80" w14:paraId="12322200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35EF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F51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DA22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359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231F8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FAD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20D687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76E512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66BE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6BC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7D14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276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7F858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BC7C80" w14:paraId="347AD15B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15F2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A46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F14E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360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08F35D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430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E854E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41AB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FA7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B5E2F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0393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2D98B061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5750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8E4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EB93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4ACE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253A9F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163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DCF95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9C1C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8A7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6B64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C0B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7D8AB2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3DCC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9CA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12A2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816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039413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551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C35395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53E3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F56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EE6E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9C4B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79DB23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BC7C80" w14:paraId="28A544A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BE0D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CC1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7B1C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9D5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FABE6F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CCA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260EA1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B01DEC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61CD6C4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0C10CF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E3C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41E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5218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3822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6F734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C7C80" w14:paraId="6EEB9AF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864C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0F9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E42EE1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B077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AE9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1F194C7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5B6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40E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8FC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8A4D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90F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66140D4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CEE5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070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2F4573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5B6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910E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A478B9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1BD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FE9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9C4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3D3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3BC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EBCC8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121260B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D0B52F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AE90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A16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E29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EC8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72725C6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8F0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78A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835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3EFBF85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199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C83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3ACFD3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6643AB3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752AD66B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913E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C43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A517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350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7E826E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602A6D0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577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4676AF4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D77E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D14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FFE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98E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0837C4F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B46C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35E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A2C3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C844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B869FB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56AAD0A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887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AD6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D5A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9A0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6AF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5FFFB8FF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DDF5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D22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F276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74B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31C505C2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C12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A76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4BE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2218C8A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DD2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BCAB" w14:textId="77777777" w:rsidR="00BC7C80" w:rsidRPr="006611B7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BC7C80" w14:paraId="01B9205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F669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09F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0004165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5BB3" w14:textId="77777777" w:rsidR="00BC7C80" w:rsidRPr="00984839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AAF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06D706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40F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0EE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D50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C7C1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3774" w14:textId="77777777" w:rsidR="00BC7C80" w:rsidRPr="003B25AA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14:paraId="098F8EF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F3EA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1BF8" w14:textId="77777777" w:rsidR="00BC7C80" w:rsidRPr="00CB3DC4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4299E04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957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3E1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A05D65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6C8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459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6D1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785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DCBF" w14:textId="77777777" w:rsidR="00BC7C80" w:rsidRPr="00CB3DC4" w:rsidRDefault="00BC7C80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1D167FF" w14:textId="77777777" w:rsidR="00BC7C80" w:rsidRPr="00F11CE2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A8E7145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2771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FD1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D397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3F72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B47A7F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5704A23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549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496C8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A0A7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EFF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097A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832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CAB9DD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640A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DD2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FA75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083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EDDD1D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07D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485B60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8A56C8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7D41818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5124BD7" w14:textId="77777777" w:rsidR="00BC7C80" w:rsidRPr="00260477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5B6F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937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AD94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BCC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9469C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C7C80" w14:paraId="558E846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F5B5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E80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8AF7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F15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A1B2E4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694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C2E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DAC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55721EF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0029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DAF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49D221A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1D620CB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C7C80" w14:paraId="172FDCC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0910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7EE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764C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256A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1FF62B4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04A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04C47D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E0A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950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FB18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A17B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BC7C80" w14:paraId="4122E4E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8F43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CB3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3047E61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477C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3F0E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31B8E23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CCB219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7D35307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F27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48B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EA1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95B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A43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B17D51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15217F72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C7C80" w14:paraId="40E27FE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0786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9F0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4E58D43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628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78C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6ECF832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114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03B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7AAA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8BA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1D00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1261822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F1AC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402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70F61A5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3CA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7910" w14:textId="77777777" w:rsidR="00BC7C80" w:rsidRDefault="00BC7C80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621327D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327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73B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283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9FF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A69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04E3A512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8641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4A0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9CE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F44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03FD5363" w14:textId="77777777" w:rsidR="00BC7C80" w:rsidRDefault="00BC7C80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2874BFA7" w14:textId="77777777" w:rsidR="00BC7C80" w:rsidRDefault="00BC7C80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3679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DB7A68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8EF9" w14:textId="77777777" w:rsidR="00BC7C80" w:rsidRPr="00B53EFA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99D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57A1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72A3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4B7C19D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4C74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B85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57CA806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E21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55EF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899E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F1D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4E9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4C72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929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1FC5B415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6932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6FBE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97E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3902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507300BB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66EFDB4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1ABC085D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9BE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1FE7E4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2F36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D8E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B950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1B43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7E390F6A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3BD4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28A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67836E0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11A0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0B3B" w14:textId="77777777" w:rsidR="00BC7C80" w:rsidRDefault="00BC7C80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A3AF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54D3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2435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BAFA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EBB9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BF820E4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5568" w14:textId="77777777" w:rsidR="00BC7C80" w:rsidRDefault="00BC7C80" w:rsidP="00BC7C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796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6F27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211C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6EC6DEE6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127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36A60AC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530BAEB4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11E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5F1B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5684" w14:textId="77777777" w:rsidR="00BC7C80" w:rsidRPr="00984839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F045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A04808" w14:textId="77777777" w:rsidR="00BC7C80" w:rsidRDefault="00BC7C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09129755" w14:textId="77777777" w:rsidR="00BC7C80" w:rsidRDefault="00BC7C80">
      <w:pPr>
        <w:spacing w:after="40" w:line="192" w:lineRule="auto"/>
        <w:ind w:right="57"/>
        <w:rPr>
          <w:sz w:val="20"/>
          <w:lang w:val="ro-RO"/>
        </w:rPr>
      </w:pPr>
    </w:p>
    <w:p w14:paraId="5450EC92" w14:textId="77777777" w:rsidR="00BC7C80" w:rsidRDefault="00BC7C80" w:rsidP="00EF6A64">
      <w:pPr>
        <w:pStyle w:val="Heading1"/>
        <w:spacing w:line="360" w:lineRule="auto"/>
      </w:pPr>
      <w:r>
        <w:t>LINIA 144</w:t>
      </w:r>
    </w:p>
    <w:p w14:paraId="3F908F3B" w14:textId="77777777" w:rsidR="00BC7C80" w:rsidRDefault="00BC7C80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BC7C80" w14:paraId="3A37897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9D62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6EF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83427E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4E63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0FC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08D05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351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F398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DFA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679B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7FE6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6CF4652E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76DA929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C7C80" w14:paraId="64DC4B4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B05A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7A0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8EBF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FE1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3F8EB35C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9A7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194D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6B8D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5716CC2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C18B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A3C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9B9B83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C7C80" w14:paraId="6977546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B908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6AB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6778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30C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B7EF0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7959A3E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BB6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BE45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604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5962ECA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249F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C7D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7B8897E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423795B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3FAD680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270E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F9C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5D1A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A5A9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7D8F79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783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F763D7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624F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6D9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A548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8A0F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841F3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BC7C80" w14:paraId="2A6AC57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9EF9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B80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00D0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0E78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3BE27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E28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480B72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F471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390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11FF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238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A8AFB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C7C80" w14:paraId="33B25F93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58D3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7FA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0952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A73B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FC62718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A80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68F9B68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BDFE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A38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14E3" w14:textId="77777777" w:rsidR="00BC7C80" w:rsidRPr="00984839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0DB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BC7C80" w14:paraId="64D2C88F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522F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2AF5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57E8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1FF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5A9576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596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295194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074C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B92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66D6" w14:textId="77777777" w:rsidR="00BC7C80" w:rsidRPr="00984839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ECC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6110EA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C7C80" w14:paraId="3FC2491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F0D7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283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BEF1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1D6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F421FE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B37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923E8E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444E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425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0EC6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C11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9225D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C7C80" w14:paraId="1C2EDB6E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336E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B34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FDCA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1B66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B3234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FAC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B0DE05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267A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F64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DBF6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4D19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93A50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C7C80" w14:paraId="192C39F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D54A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58E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EB77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01A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136FA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392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68D904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0FE5624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6DF890F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3DD422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A3F622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3CA459F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81D1C2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A99A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58B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D07A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9F0E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F2A18C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C7C80" w14:paraId="59BEECA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DAB2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BA1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5BD2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56D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B6C326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81C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DFFD78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A017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4E6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7F4F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C9A6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74B7E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C7C80" w14:paraId="169E3DE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D289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7BA8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A41D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BC5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6E3F3E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C0E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204E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27A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166B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DD2E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718F9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C7C80" w14:paraId="145F9EE1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29D8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316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8EB7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BD9A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8B77C7B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7C1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2B8262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D9C1E3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672A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BD21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7307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BDCA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50DDF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BC7C80" w14:paraId="099A7239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CAEC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878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AD3E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F8A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83929A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14C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D619C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5232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0CA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16E4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19D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2D9083BE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9B86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1A9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6542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4A3F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99658B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017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038A8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05EA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887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5E38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7E4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96B3267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DABB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EF1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C67C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2BF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D9B369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F79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5EBAF7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86F5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4D7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3D12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C4E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93212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BC7C80" w14:paraId="10EB5835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6878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8F4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3570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EEB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FA1D07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7E9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2F2D37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8A6BAE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4F5CAE0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18DC77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2606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843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986D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903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6CBF1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C7C80" w14:paraId="2C5720E3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98FC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CA1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14C4FC2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B91D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6FEB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D0E50CD" w14:textId="77777777" w:rsidR="00BC7C80" w:rsidRPr="00B61351" w:rsidRDefault="00BC7C80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BEC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F7AA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1C0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5E1A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026E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64A06389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5FA9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9CE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20D6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803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1EF9B876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467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706ABEB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5641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E03E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8231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593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1C241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C7C80" w14:paraId="4FE8F948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63EB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36D1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C0ED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052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68AFDCAA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DB1548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9E2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0D7D87F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6A2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818F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1C8C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9578F47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1181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4D3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1F4C130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9C61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0EDA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2064A45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E9E8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E1A3662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23E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D1CE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80BB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D2D011A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7D12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F30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2DFB3FE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0080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F81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1CCFF5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91E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026614D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8FA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DADB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A74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41453E6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21E7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847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63F4ACF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503C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DDF8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1A1F5A9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670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B978F7F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E31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B441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FA7B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AFC047E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BC7C80" w14:paraId="34945773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BDB2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20D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35EFD2E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0397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896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16EB19B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71D8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72D3D72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E6F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DC61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68DA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083D0596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B1F7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2CB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C50F5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C256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67DE367B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F35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16FFE3E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4079356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FEE5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53A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4446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0F0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46E146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BC7C80" w14:paraId="0AF58E81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0617" w14:textId="77777777" w:rsidR="00BC7C80" w:rsidRDefault="00BC7C80" w:rsidP="00BC7C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557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2135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B9B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2B3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6237F4D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17B97CE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41F89F3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7A01459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DD7A3A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74AED40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E283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B10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3F1F" w14:textId="77777777" w:rsidR="00BC7C80" w:rsidRPr="00DA0087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2DE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0FCB4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09689115" w14:textId="77777777" w:rsidR="00BC7C80" w:rsidRDefault="00BC7C80">
      <w:pPr>
        <w:spacing w:before="40" w:line="192" w:lineRule="auto"/>
        <w:ind w:right="57"/>
        <w:rPr>
          <w:sz w:val="20"/>
          <w:lang w:val="ro-RO"/>
        </w:rPr>
      </w:pPr>
    </w:p>
    <w:p w14:paraId="049B8AEC" w14:textId="77777777" w:rsidR="00BC7C80" w:rsidRDefault="00BC7C80" w:rsidP="00E56A6A">
      <w:pPr>
        <w:pStyle w:val="Heading1"/>
        <w:spacing w:line="360" w:lineRule="auto"/>
      </w:pPr>
      <w:r>
        <w:t>LINIA 200</w:t>
      </w:r>
    </w:p>
    <w:p w14:paraId="5E2D30E3" w14:textId="77777777" w:rsidR="00BC7C80" w:rsidRDefault="00BC7C80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C7C80" w14:paraId="0CD815C4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544D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CDA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5455B5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C358" w14:textId="77777777" w:rsidR="00BC7C80" w:rsidRPr="00032DF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EBE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5363A3C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FA2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FF6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5D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18EEE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5D98" w14:textId="77777777" w:rsidR="00BC7C80" w:rsidRPr="00032DF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7B10" w14:textId="77777777" w:rsidR="00BC7C80" w:rsidRPr="00F716C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BC7C80" w14:paraId="256FFF39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CAE8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03CC" w14:textId="77777777" w:rsidR="00BC7C80" w:rsidRDefault="00BC7C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85E5098" w14:textId="77777777" w:rsidR="00BC7C80" w:rsidRDefault="00BC7C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CCDB" w14:textId="77777777" w:rsidR="00BC7C80" w:rsidRDefault="00BC7C8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CE4B" w14:textId="77777777" w:rsidR="00BC7C80" w:rsidRDefault="00BC7C8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304FD9D4" w14:textId="77777777" w:rsidR="00BC7C80" w:rsidRDefault="00BC7C8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77E8" w14:textId="77777777" w:rsidR="00BC7C80" w:rsidRDefault="00BC7C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A33F" w14:textId="77777777" w:rsidR="00BC7C80" w:rsidRDefault="00BC7C8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88EB" w14:textId="77777777" w:rsidR="00BC7C80" w:rsidRDefault="00BC7C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504098D4" w14:textId="77777777" w:rsidR="00BC7C80" w:rsidRDefault="00BC7C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E7B6" w14:textId="77777777" w:rsidR="00BC7C80" w:rsidRDefault="00BC7C8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2422" w14:textId="77777777" w:rsidR="00BC7C80" w:rsidRDefault="00BC7C80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C7C80" w14:paraId="1B622DD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0380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1E8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9DD7F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D67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3D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0E8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4CC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5D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6D4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C28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3CB80627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CD41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EDE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DF6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6C5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C06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944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E4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1C38DC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ED5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2C9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037F00F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DE95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E0DB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757A0C98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17A8" w14:textId="77777777" w:rsidR="00BC7C80" w:rsidRDefault="00BC7C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6C5D" w14:textId="77777777" w:rsidR="00BC7C80" w:rsidRDefault="00BC7C80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E794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F0A9" w14:textId="77777777" w:rsidR="00BC7C80" w:rsidRDefault="00BC7C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3957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08CB66B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EB6E" w14:textId="77777777" w:rsidR="00BC7C80" w:rsidRDefault="00BC7C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BC85" w14:textId="77777777" w:rsidR="00BC7C80" w:rsidRDefault="00BC7C8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715B45F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3550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0445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AC79" w14:textId="77777777" w:rsidR="00BC7C80" w:rsidRDefault="00BC7C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7CE4" w14:textId="77777777" w:rsidR="00BC7C80" w:rsidRDefault="00BC7C8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61BC15FC" w14:textId="77777777" w:rsidR="00BC7C80" w:rsidRDefault="00BC7C8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589D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405F" w14:textId="77777777" w:rsidR="00BC7C80" w:rsidRDefault="00BC7C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6556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5F0E7280" w14:textId="77777777" w:rsidR="00BC7C80" w:rsidRDefault="00BC7C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85AC" w14:textId="77777777" w:rsidR="00BC7C80" w:rsidRDefault="00BC7C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E3EA" w14:textId="77777777" w:rsidR="00BC7C80" w:rsidRDefault="00BC7C8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117AD210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439D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B6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E126" w14:textId="77777777" w:rsidR="00BC7C80" w:rsidRPr="00032DF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5E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74E4E2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3B9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36CD38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49B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E3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69D2" w14:textId="77777777" w:rsidR="00BC7C80" w:rsidRPr="00032DF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6BE4" w14:textId="77777777" w:rsidR="00BC7C80" w:rsidRPr="00F716C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0D0A2B3D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6730" w14:textId="77777777" w:rsidR="00BC7C80" w:rsidRDefault="00BC7C80" w:rsidP="002A4258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58D4" w14:textId="77777777" w:rsidR="00BC7C80" w:rsidRDefault="00BC7C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254A64A" w14:textId="77777777" w:rsidR="00BC7C80" w:rsidRDefault="00BC7C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4698" w14:textId="77777777" w:rsidR="00BC7C80" w:rsidRDefault="00BC7C8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E34C" w14:textId="77777777" w:rsidR="00BC7C80" w:rsidRDefault="00BC7C8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4998CFA6" w14:textId="77777777" w:rsidR="00BC7C80" w:rsidRDefault="00BC7C8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E2A8" w14:textId="77777777" w:rsidR="00BC7C80" w:rsidRDefault="00BC7C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0839" w14:textId="77777777" w:rsidR="00BC7C80" w:rsidRDefault="00BC7C8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273B" w14:textId="77777777" w:rsidR="00BC7C80" w:rsidRDefault="00BC7C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323E8F0" w14:textId="77777777" w:rsidR="00BC7C80" w:rsidRDefault="00BC7C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053F" w14:textId="77777777" w:rsidR="00BC7C80" w:rsidRDefault="00BC7C8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155B" w14:textId="77777777" w:rsidR="00BC7C80" w:rsidRDefault="00BC7C80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A297B35" w14:textId="77777777" w:rsidR="00BC7C80" w:rsidRDefault="00BC7C80" w:rsidP="00623FF6">
      <w:pPr>
        <w:spacing w:before="40" w:after="40" w:line="192" w:lineRule="auto"/>
        <w:ind w:right="57"/>
        <w:rPr>
          <w:lang w:val="ro-RO"/>
        </w:rPr>
      </w:pPr>
    </w:p>
    <w:p w14:paraId="3E862935" w14:textId="77777777" w:rsidR="00BC7C80" w:rsidRDefault="00BC7C80" w:rsidP="006D4098">
      <w:pPr>
        <w:pStyle w:val="Heading1"/>
        <w:spacing w:line="360" w:lineRule="auto"/>
      </w:pPr>
      <w:r>
        <w:t>LINIA 201</w:t>
      </w:r>
    </w:p>
    <w:p w14:paraId="3BE7BE2E" w14:textId="77777777" w:rsidR="00BC7C80" w:rsidRDefault="00BC7C80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BC7C80" w14:paraId="0D443B07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C214" w14:textId="77777777" w:rsidR="00BC7C80" w:rsidRDefault="00BC7C80" w:rsidP="00BC7C8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4B2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5231" w14:textId="77777777" w:rsidR="00BC7C80" w:rsidRPr="00C937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E3A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B94BDA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D7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6D1C4B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87539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441EC41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A8D9" w14:textId="77777777" w:rsidR="00BC7C80" w:rsidRPr="00C937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838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545D" w14:textId="77777777" w:rsidR="00BC7C80" w:rsidRPr="00C937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65D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F08F493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3A30" w14:textId="77777777" w:rsidR="00BC7C80" w:rsidRDefault="00BC7C80" w:rsidP="00BC7C8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F1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CA81" w14:textId="77777777" w:rsidR="00BC7C80" w:rsidRPr="00C937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BC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30C0ED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F9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0EFF0A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899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25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479A" w14:textId="77777777" w:rsidR="00BC7C80" w:rsidRPr="00C937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B4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438FA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EBB1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BC7C80" w14:paraId="78EFDECC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9BDF" w14:textId="77777777" w:rsidR="00BC7C80" w:rsidRDefault="00BC7C80" w:rsidP="00BC7C8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862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DB88" w14:textId="77777777" w:rsidR="00BC7C80" w:rsidRPr="00C937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E30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F6619C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C52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7F619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3C4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F75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6B86" w14:textId="77777777" w:rsidR="00BC7C80" w:rsidRPr="00C937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CB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8023D2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254320B6" w14:textId="77777777" w:rsidR="00BC7C80" w:rsidRPr="003012FC" w:rsidRDefault="00BC7C80">
      <w:pPr>
        <w:spacing w:before="40" w:after="40" w:line="192" w:lineRule="auto"/>
        <w:ind w:right="57"/>
      </w:pPr>
    </w:p>
    <w:p w14:paraId="55C9769D" w14:textId="77777777" w:rsidR="00BC7C80" w:rsidRDefault="00BC7C80" w:rsidP="002A4CB1">
      <w:pPr>
        <w:pStyle w:val="Heading1"/>
        <w:spacing w:line="360" w:lineRule="auto"/>
      </w:pPr>
      <w:r>
        <w:t>LINIA 203</w:t>
      </w:r>
    </w:p>
    <w:p w14:paraId="2CD8586D" w14:textId="77777777" w:rsidR="00BC7C80" w:rsidRDefault="00BC7C80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BC7C80" w:rsidRPr="007126D7" w14:paraId="0C18C5D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1CF3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5777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4B1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BB6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3FA441C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1D3A" w14:textId="77777777" w:rsidR="00BC7C80" w:rsidRDefault="00BC7C80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0379FAD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AEA3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A27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B36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3A0D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BC7C80" w:rsidRPr="007126D7" w14:paraId="5DE4D2A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76AA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1C0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B17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527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5E1814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F13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08BA607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53E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C37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CADB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FB7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C7C80" w:rsidRPr="007126D7" w14:paraId="315421BC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842B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2E0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0D39A1A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1DF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A9A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43D49322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57E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A0AB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B93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EE1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896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08B11F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23CCB68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0B08760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F1AE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658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3B0579D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A40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EE4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1D96AB35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E2A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D93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1E8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8A0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CAC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D2C6D7C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C7120EA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7ECD299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5C74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C8A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41CD6178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184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33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16AD3C8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BF9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A31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EC7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9121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A18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F4A089E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63949B3" w14:textId="77777777" w:rsidR="00BC7C80" w:rsidRPr="008F5A6B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6156719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B18C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1A3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36542EA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CC59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67D3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33CCB5F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791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B349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A1C7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3A3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319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ADC2182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9FE7189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247FA31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232C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1CF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41C7CCC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06D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5FB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96C9BA8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692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DC73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E9D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A51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58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6626368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78C82B8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7A01A9A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5F74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C48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3ED22B4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6AD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3D83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CBF77EB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6E7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2A3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494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155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B8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F239B3D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407602F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34C7841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C5C1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5A8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2E6E9A1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D134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9819" w14:textId="77777777" w:rsidR="00BC7C80" w:rsidRPr="007126D7" w:rsidRDefault="00BC7C80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74FD99D" w14:textId="77777777" w:rsidR="00BC7C80" w:rsidRPr="007126D7" w:rsidRDefault="00BC7C80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307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AD5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71A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BA6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D80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2A53588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3FFF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165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433D04D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20D3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FB4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9DF5DE2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7C7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F6F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E5A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3C24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104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8E7A1BC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93466AA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7774B8B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2BE7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163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5C16C30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BFF5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0BF8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0F20D94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8A2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0A0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8A8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1F6E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964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E21068B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404CE8C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17F65D0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EEAA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D3CA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2BA7B2A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E0C2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4F2B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37DDDCA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7EE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1D57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8B3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8DE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DD7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B192D2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FE67A81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3108B39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089F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9A4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45013E9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5A0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E42E" w14:textId="77777777" w:rsidR="00BC7C80" w:rsidRPr="007126D7" w:rsidRDefault="00BC7C80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E66904D" w14:textId="77777777" w:rsidR="00BC7C80" w:rsidRPr="007126D7" w:rsidRDefault="00BC7C80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C0C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4DD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DA5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519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C03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029C9FB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49A6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3C1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6F59656A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7C6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8703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1C940C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DF1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9387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8CE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E19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503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5F728D2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5E5F960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3554EBB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AA31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EAC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445D928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95D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224F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6A81C4B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6328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BD63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603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3BB5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4FCA" w14:textId="77777777" w:rsidR="00BC7C80" w:rsidRPr="00F13EC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33C0FAF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FA69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537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776763A7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E7B1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4C0B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718F432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16D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95B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3B8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183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A0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C318E7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4322BA4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3636681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74AE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EB5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6A62127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7A27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02BC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3BEB49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244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8C3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150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B19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09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DD077CF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1911745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0EB8E60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12C5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01C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0BFD426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060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DC87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DBD1F8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5AE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45A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D2D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7505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F32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C3194DC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5288666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0E96479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4E64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46D8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0DCB914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3AB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38A1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D6E2A2A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778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7F6E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8A8F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637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C6E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0AEFFA8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492CB84" w14:textId="77777777" w:rsidR="00BC7C80" w:rsidRPr="00744E1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4ED85861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48DF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6F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11E3737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557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D460" w14:textId="77777777" w:rsidR="00BC7C80" w:rsidRPr="007126D7" w:rsidRDefault="00BC7C80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962382C" w14:textId="77777777" w:rsidR="00BC7C80" w:rsidRPr="007126D7" w:rsidRDefault="00BC7C80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CCE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500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C00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DD09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772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1C45447A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5E13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DAC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5F33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2B1A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4B185CC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00AC6AC8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336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3784D6F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E37DF7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40844C8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2E793D7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2D2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433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FC7B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C562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C7C80" w:rsidRPr="007126D7" w14:paraId="0E86C5A5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CA2C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C94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C98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51F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1AA70A22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83EF" w14:textId="77777777" w:rsidR="00BC7C80" w:rsidRPr="007126D7" w:rsidRDefault="00BC7C8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4D9E2989" w14:textId="77777777" w:rsidR="00BC7C80" w:rsidRPr="007126D7" w:rsidRDefault="00BC7C8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47AC5213" w14:textId="77777777" w:rsidR="00BC7C80" w:rsidRPr="007126D7" w:rsidRDefault="00BC7C8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38D56C8F" w14:textId="77777777" w:rsidR="00BC7C80" w:rsidRPr="007126D7" w:rsidRDefault="00BC7C8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72A1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6BAB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6F97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BF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21BDEF01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BC7C80" w:rsidRPr="007126D7" w14:paraId="5FA835A1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FAF8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E67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46EB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625C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64525E14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0C71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21A29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0B568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0A7B133A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476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F2A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79CE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DA2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3160AC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BC7C80" w:rsidRPr="007126D7" w14:paraId="40D064EA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4A50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BD5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DFF5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ACCA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809CC13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D72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4D8123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03F79C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0E30CC0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010FC32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54BE286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1E21AA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0C8777D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6F7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D5F7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507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39C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009536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BC7C80" w:rsidRPr="007126D7" w14:paraId="1002007B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3316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90C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296B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CE0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2B48D7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249077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A3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5EA93F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74A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75F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76E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54E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C7C80" w:rsidRPr="007126D7" w14:paraId="7840F446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2B00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814F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732B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E654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551AF6B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87E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407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56B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547EC45A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9AC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3F62" w14:textId="77777777" w:rsidR="00BC7C80" w:rsidRDefault="00BC7C80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01E639B8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12D6241D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169E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9F9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196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AC2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5E5B2F0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B2912A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D0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9FF7E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299FC3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712384EA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EB8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C6A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AA1D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EFFA" w14:textId="77777777" w:rsidR="00BC7C80" w:rsidRDefault="00BC7C80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C7C80" w:rsidRPr="007126D7" w14:paraId="68F2B9CB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1B4A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CCE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644CD71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76E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A5E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14FF54AE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4ECF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2C7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E10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6C31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5DAF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5D4EC299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9BEE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C49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4EC39BFE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3AC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1C5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A3FE73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2096E5B4" w14:textId="77777777" w:rsidR="00BC7C80" w:rsidRPr="00F87E98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FC5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4AA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FFA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837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2A1F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C7C80" w:rsidRPr="007126D7" w14:paraId="4801557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5188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A21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952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3E4E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16BD0C35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D8A06DF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8D0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3ECC19B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07E1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20A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6474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972C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C7C80" w:rsidRPr="007126D7" w14:paraId="137F2C7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9D73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36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73699B0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AB65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16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A560A5C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19A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F84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A91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97E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2EA5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413D9D6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61E6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67A8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6D39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11B3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3E21F2BE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407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B5C1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5A2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1DA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62D7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C7C80" w:rsidRPr="007126D7" w14:paraId="5921499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8DAC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F9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5B57E01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B78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9215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251F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C28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35BF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C5C4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C0D3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457E02D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6DF5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3CE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345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CF91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CA37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5FF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8B9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887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96C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064806D4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C9B3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9877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EF2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E13F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4DDEF033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A4D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253F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CB0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50F405D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A59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1F9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3A30D5B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A91E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9CE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C5F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E32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03F05F7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378BC561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EFF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5C0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3498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5C9364D6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59B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3BAA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2B85CE7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3846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C62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744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43B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46431DC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17DAC094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9A59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251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DE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7957FF27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7E5E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B81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5132F8F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BC7C80" w:rsidRPr="007126D7" w14:paraId="01FBCE60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3738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3B9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8D9B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62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636F180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37F8D2E1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C68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D2C7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FCC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1CAB1C8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B7D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7C5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1AE41512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ED07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E935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618E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737A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4F2E08EE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64C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4D3D249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1144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2CD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93A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A1A6" w14:textId="77777777" w:rsidR="00BC7C80" w:rsidRPr="007126D7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76331C5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1D2466A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BC7C80" w:rsidRPr="007126D7" w14:paraId="7108C71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0EBC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08C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9DC2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C390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61BC4BF8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4F1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478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8FD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031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6699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4ECACE5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5A9B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D9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742CCFE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9A26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A91A" w14:textId="77777777" w:rsidR="00BC7C80" w:rsidRPr="007126D7" w:rsidRDefault="00BC7C80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9AB29AF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CCE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B751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879F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DFDD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F9EE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C7C80" w:rsidRPr="007126D7" w14:paraId="49E55377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BABF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1FF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278FBDE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C320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8BE6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D843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56C8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2BB2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1B03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29A4" w14:textId="77777777" w:rsidR="00BC7C80" w:rsidRPr="007126D7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BC7C80" w:rsidRPr="007126D7" w14:paraId="625BB50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E2BB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0C5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1068D2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4C1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E8A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D710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417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B5CC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09BC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34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7A77D60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C7C80" w:rsidRPr="007126D7" w14:paraId="1CB4764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5ECE" w14:textId="77777777" w:rsidR="00BC7C80" w:rsidRPr="007126D7" w:rsidRDefault="00BC7C80" w:rsidP="00BC7C80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EFB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6579E74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C0A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AEC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16834E1B" w14:textId="77777777" w:rsidR="00BC7C80" w:rsidRPr="00037854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65829A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4004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AA74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E52D" w14:textId="77777777" w:rsidR="00BC7C80" w:rsidRPr="007126D7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E2AA" w14:textId="77777777" w:rsidR="00BC7C80" w:rsidRPr="007126D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5C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229985E" w14:textId="77777777" w:rsidR="00BC7C80" w:rsidRDefault="00BC7C80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6F30F562" w14:textId="77777777" w:rsidR="00BC7C80" w:rsidRDefault="00BC7C80" w:rsidP="00CC0982">
      <w:pPr>
        <w:pStyle w:val="Heading1"/>
        <w:spacing w:line="360" w:lineRule="auto"/>
      </w:pPr>
      <w:r>
        <w:lastRenderedPageBreak/>
        <w:t>LINIA 205</w:t>
      </w:r>
    </w:p>
    <w:p w14:paraId="4442A6EA" w14:textId="77777777" w:rsidR="00BC7C80" w:rsidRDefault="00BC7C80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C7C80" w14:paraId="0A2B7705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31A7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BAE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AEB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CC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34DB436F" w14:textId="77777777" w:rsidR="00BC7C80" w:rsidRPr="00985789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DA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3F7D6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45F0F59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704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40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3640" w14:textId="77777777" w:rsidR="00BC7C80" w:rsidRPr="007343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174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6808E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BC7C80" w14:paraId="778323B2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A527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94B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2CBA4E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025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23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81D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81B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AE3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22C4" w14:textId="77777777" w:rsidR="00BC7C80" w:rsidRPr="007343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936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367D3E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C1310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46D97157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668F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88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660EA0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2FF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2C5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207B01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48C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34E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A0D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3BE9" w14:textId="77777777" w:rsidR="00BC7C80" w:rsidRPr="007343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31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BC7C80" w14:paraId="6D591B56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F04C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575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2F1BAC9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5D6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CB0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3C16C0B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A3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BAE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60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D363" w14:textId="77777777" w:rsidR="00BC7C80" w:rsidRPr="007343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6D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0E8C73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D2E896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BC7C80" w14:paraId="039B5A62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AEED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772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618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0E4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516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97F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CE1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3F60" w14:textId="77777777" w:rsidR="00BC7C80" w:rsidRPr="007343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FD9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069BF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BC7C80" w14:paraId="1EF4354B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25C8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7519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54161B45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0213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9533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C0EF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70E1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62B3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235B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01A0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111281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7BFFC9F8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BC7C80" w14:paraId="25357B04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3E03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C2AC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37A90233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1D77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4E3F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7977B5ED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4CCC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DFC9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0C44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87D0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FABF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745676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725EE59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BC7C80" w14:paraId="60776710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0227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4066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65AB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1814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6DE091A0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A993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4F62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3A6A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F038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438C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E03C56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BC7C80" w14:paraId="44FC73D2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B703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E500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3A9414F4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BA77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61AB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408988F4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DC71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D929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A1FC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FAD8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FB95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12B6FBB4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2053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CC3E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5A4B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94B6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79A9DD0F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8B94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5B73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0479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6A8D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7FD5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2589A52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DC65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C46A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F969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285C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1926049A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3DBE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CC8BE6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C348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7AFE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5A4F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623C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BC8F909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25D0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773A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BDAA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1B8B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7AA475D7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AADA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2C167B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49BF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EECB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A361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C4EF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4529E46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C3E8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7BDD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AC4C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9F60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67FEEF74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1D37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2AEAC49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362D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2506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5EB9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CFAC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1CFDEBFA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BC7C80" w14:paraId="5DC4806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D613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46EF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4C2902DC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9490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3359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D1C6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56BF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B19A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6771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35B1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14254DB1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8C44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E3EB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98B2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B4D7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26A35D38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0143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51F6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366B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57A6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5EA8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5B81BB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401C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76F3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4899F6A8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7594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93D8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39ABA095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492D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FD0C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6397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7478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E68C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718997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222EA5C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9F6A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6E1C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28C0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1BE6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31B4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23967D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19EB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2469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BA64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7DE5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35BA44C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09ED" w14:textId="77777777" w:rsidR="00BC7C80" w:rsidRDefault="00BC7C80" w:rsidP="00BC7C80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B73E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54FA9FF6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836C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A505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820B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8F93" w14:textId="77777777" w:rsidR="00BC7C80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E15B" w14:textId="77777777" w:rsidR="00BC7C80" w:rsidRDefault="00BC7C8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2990" w14:textId="77777777" w:rsidR="00BC7C80" w:rsidRPr="0073437A" w:rsidRDefault="00BC7C8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5A6C" w14:textId="77777777" w:rsidR="00BC7C80" w:rsidRDefault="00BC7C8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DBAC0E4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0088122C" w14:textId="77777777" w:rsidR="00BC7C80" w:rsidRDefault="00BC7C80" w:rsidP="005B00A7">
      <w:pPr>
        <w:pStyle w:val="Heading1"/>
        <w:spacing w:line="360" w:lineRule="auto"/>
      </w:pPr>
      <w:r>
        <w:lastRenderedPageBreak/>
        <w:t>LINIA 218</w:t>
      </w:r>
    </w:p>
    <w:p w14:paraId="7F2DD30F" w14:textId="77777777" w:rsidR="00BC7C80" w:rsidRDefault="00BC7C80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BC7C80" w14:paraId="68EF484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E5AE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138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3C80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D56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E11D7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4AA6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3A20BC24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71E5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163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F6E7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E6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:rsidRPr="00A8307A" w14:paraId="0F7088C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D9D0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D59B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7B5D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99BE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3D7EAA3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1362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F981059" w14:textId="77777777" w:rsidR="00BC7C80" w:rsidRPr="00664FA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0291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6584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6812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62B1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C5E65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30232AE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0315401" w14:textId="77777777" w:rsidR="00BC7C80" w:rsidRPr="00664FA3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BC7C80" w:rsidRPr="00A8307A" w14:paraId="75CA2E9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E8AC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F908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8D23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3A7B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E22E16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050C" w14:textId="77777777" w:rsidR="00BC7C80" w:rsidRPr="00664FA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84144FF" w14:textId="77777777" w:rsidR="00BC7C80" w:rsidRPr="00664FA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C7D9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B3A3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4BF5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C461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2396ED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261EC32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1AF1BCC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BC7C80" w:rsidRPr="00A8307A" w14:paraId="434569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0349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FCC8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68C2" w14:textId="77777777" w:rsidR="00BC7C80" w:rsidRPr="003F40D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CE17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A6C2CB0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17CD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18B2" w14:textId="77777777" w:rsidR="00BC7C80" w:rsidRPr="003F40D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3D01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2F1F" w14:textId="77777777" w:rsidR="00BC7C80" w:rsidRPr="003F40D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9758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7CF810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BC7C80" w:rsidRPr="00A8307A" w14:paraId="4030562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544D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EFC1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9A86" w14:textId="77777777" w:rsidR="00BC7C80" w:rsidRPr="003F40D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F799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4D783A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4C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256EB1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4BE0" w14:textId="77777777" w:rsidR="00BC7C80" w:rsidRPr="003F40D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FA677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181E" w14:textId="77777777" w:rsidR="00BC7C80" w:rsidRPr="003F40D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1E87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03DC89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BC7C80" w:rsidRPr="00A8307A" w14:paraId="6553A8A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DC9A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CFE4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56C4" w14:textId="77777777" w:rsidR="00BC7C80" w:rsidRPr="007328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5747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A9E980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C1DE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50D8" w14:textId="77777777" w:rsidR="00BC7C80" w:rsidRPr="007B4F6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3739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6DDD" w14:textId="77777777" w:rsidR="00BC7C80" w:rsidRPr="007328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56D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A0EEE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6FA671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50CBC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9A6212E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BC7C80" w:rsidRPr="00A8307A" w14:paraId="5C836E1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827C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AB22" w14:textId="77777777" w:rsidR="00BC7C80" w:rsidRPr="00A8307A" w:rsidRDefault="00BC7C8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1A42" w14:textId="77777777" w:rsidR="00BC7C80" w:rsidRPr="00732832" w:rsidRDefault="00BC7C8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26D2" w14:textId="77777777" w:rsidR="00BC7C80" w:rsidRPr="00A8307A" w:rsidRDefault="00BC7C80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C8461E" w14:textId="77777777" w:rsidR="00BC7C80" w:rsidRPr="00A8307A" w:rsidRDefault="00BC7C80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C23E" w14:textId="77777777" w:rsidR="00BC7C80" w:rsidRDefault="00BC7C8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C69A17" w14:textId="77777777" w:rsidR="00BC7C80" w:rsidRDefault="00BC7C8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6124ED3" w14:textId="77777777" w:rsidR="00BC7C80" w:rsidRDefault="00BC7C8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F934" w14:textId="77777777" w:rsidR="00BC7C80" w:rsidRPr="007B4F6A" w:rsidRDefault="00BC7C8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FFCF" w14:textId="77777777" w:rsidR="00BC7C80" w:rsidRPr="00A8307A" w:rsidRDefault="00BC7C8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595A" w14:textId="77777777" w:rsidR="00BC7C80" w:rsidRPr="00732832" w:rsidRDefault="00BC7C8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B188" w14:textId="77777777" w:rsidR="00BC7C80" w:rsidRDefault="00BC7C80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BC7C80" w:rsidRPr="00A8307A" w14:paraId="3073BAF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77B2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AD80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C611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475B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9824FC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907E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0D69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6011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4DBC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EBCF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7114C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1635FE91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8307A" w14:paraId="3390E0F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A212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6E8C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BAD1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A21D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299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229E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918759C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A88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22FB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D764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F9D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0EE414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1F4BA1F4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8307A" w14:paraId="6910157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169B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1EF5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975C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9616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B8F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2308FA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C03F53A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79B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BABE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E862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DDE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457D840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C7C80" w:rsidRPr="00A8307A" w14:paraId="7A9B826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9C8B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4A13" w14:textId="77777777" w:rsidR="00BC7C80" w:rsidRPr="00A8307A" w:rsidRDefault="00BC7C8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A2FB" w14:textId="77777777" w:rsidR="00BC7C80" w:rsidRPr="00B26991" w:rsidRDefault="00BC7C8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3632" w14:textId="77777777" w:rsidR="00BC7C80" w:rsidRPr="00A8307A" w:rsidRDefault="00BC7C80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1327" w14:textId="77777777" w:rsidR="00BC7C80" w:rsidRDefault="00BC7C8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F5F83BB" w14:textId="77777777" w:rsidR="00BC7C80" w:rsidRDefault="00BC7C8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E4D5821" w14:textId="77777777" w:rsidR="00BC7C80" w:rsidRDefault="00BC7C8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B07E" w14:textId="77777777" w:rsidR="00BC7C80" w:rsidRDefault="00BC7C8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CF0E" w14:textId="77777777" w:rsidR="00BC7C80" w:rsidRPr="00A8307A" w:rsidRDefault="00BC7C8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1A8A" w14:textId="77777777" w:rsidR="00BC7C80" w:rsidRPr="00B26991" w:rsidRDefault="00BC7C8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DA6D" w14:textId="77777777" w:rsidR="00BC7C80" w:rsidRPr="00FD3B28" w:rsidRDefault="00BC7C8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37F6D92" w14:textId="77777777" w:rsidR="00BC7C80" w:rsidRDefault="00BC7C8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BC7C80" w:rsidRPr="00A8307A" w14:paraId="6B7B13B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C019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63B6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14C9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2A6D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756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008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3A05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8D8A" w14:textId="77777777" w:rsidR="00BC7C80" w:rsidRPr="00B2699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91B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BC7C80" w:rsidRPr="00A8307A" w14:paraId="18FE8F5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E45E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D8AA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EEF7" w14:textId="77777777" w:rsidR="00BC7C80" w:rsidRPr="000D3BB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414A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66E7945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07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337BFA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00DB" w14:textId="77777777" w:rsidR="00BC7C80" w:rsidRPr="000D3BB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C5FF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ABF7" w14:textId="77777777" w:rsidR="00BC7C80" w:rsidRPr="000D3BB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04E4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13505A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C7C80" w:rsidRPr="00A8307A" w14:paraId="6440513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00F5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A1DA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02F0" w14:textId="77777777" w:rsidR="00BC7C80" w:rsidRPr="009658E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6363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8CC1A1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1049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8F57" w14:textId="77777777" w:rsidR="00BC7C80" w:rsidRPr="009658E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001A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DD42" w14:textId="77777777" w:rsidR="00BC7C80" w:rsidRPr="009658E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F175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CE1675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BC7C80" w:rsidRPr="00A8307A" w14:paraId="6DE8579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3BC4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9C0E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945D" w14:textId="77777777" w:rsidR="00BC7C80" w:rsidRPr="00472E1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6E02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6D4FB60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51A3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CA28" w14:textId="77777777" w:rsidR="00BC7C80" w:rsidRPr="00472E1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489B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47B1" w14:textId="77777777" w:rsidR="00BC7C80" w:rsidRPr="00472E1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FB8F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8B87DE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C7C80" w:rsidRPr="00A8307A" w14:paraId="59A2966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42B3" w14:textId="77777777" w:rsidR="00BC7C80" w:rsidRPr="00A75A00" w:rsidRDefault="00BC7C80" w:rsidP="00BC7C80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8B97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1365" w14:textId="77777777" w:rsidR="00BC7C80" w:rsidRPr="00530A8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E6FA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F0E422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A19F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5695" w14:textId="77777777" w:rsidR="00BC7C80" w:rsidRPr="00530A8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7BDB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3F5A" w14:textId="77777777" w:rsidR="00BC7C80" w:rsidRPr="00530A8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1B6A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92826E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BC7C80" w14:paraId="053C8186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71C3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343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C472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388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7F2A1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22CB0D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AD74" w14:textId="77777777" w:rsidR="00BC7C80" w:rsidRPr="00447EF5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7D02A90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8D9B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757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F6F9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96C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53645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BC7C80" w14:paraId="367B837F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9C16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F0D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B497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ACB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19FDA9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C91EB9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C4D6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113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81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EEDA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F1A9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BC7C80" w14:paraId="19CE61E1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6FE9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102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0E65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FF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20DDD2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ECC4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25F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84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2C1E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31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CAE56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BC7C80" w14:paraId="4E2D2552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AB97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71D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D824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95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44EA0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D6B6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EC9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587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5BEA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27E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8A9C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F940FC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BC7C80" w14:paraId="0E0017C6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9C32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09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328FE33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8F39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73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E3316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96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6DC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46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5958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4F3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12C29E65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C725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A3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01F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622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B1A3A3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BF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BDD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B48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98CD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D0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A785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BC7C80" w14:paraId="345BB6D4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5066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37E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743A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A57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70FC2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C899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4681349A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D96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27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51D6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4DA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5C70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BC7C80" w14:paraId="07BF276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1A0E8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BF7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6AEC3A9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284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CD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1006038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DA0F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5C0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2AB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8998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614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BC7C80" w14:paraId="285FF342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48A6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E4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617CD2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BAF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05B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5C72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790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CAF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6680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2C5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BC7C80" w14:paraId="08F9F5B2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EE0B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BEEA" w14:textId="77777777" w:rsidR="00BC7C80" w:rsidRDefault="00BC7C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2DDBE336" w14:textId="77777777" w:rsidR="00BC7C80" w:rsidRDefault="00BC7C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5E0A" w14:textId="77777777" w:rsidR="00BC7C80" w:rsidRDefault="00BC7C8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9427" w14:textId="77777777" w:rsidR="00BC7C80" w:rsidRDefault="00BC7C80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72EF" w14:textId="77777777" w:rsidR="00BC7C80" w:rsidRPr="00465A98" w:rsidRDefault="00BC7C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21B4" w14:textId="77777777" w:rsidR="00BC7C80" w:rsidRDefault="00BC7C8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B8EE" w14:textId="77777777" w:rsidR="00BC7C80" w:rsidRDefault="00BC7C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4153" w14:textId="77777777" w:rsidR="00BC7C80" w:rsidRPr="00984D71" w:rsidRDefault="00BC7C8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F634" w14:textId="77777777" w:rsidR="00BC7C80" w:rsidRDefault="00BC7C80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EBBDA4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681B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C7B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DE0C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440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C04B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F1D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6A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5630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574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3D824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BC7C80" w14:paraId="248B25B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97C7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6E8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1F70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146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46A8ACD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3E4C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491B80E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F81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09F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05C5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18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E1411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BC7C80" w14:paraId="1C5175EC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8C58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C6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0825FD6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90AB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BCB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1354EAE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BC586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E984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423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534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C5EF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193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BC7C80" w14:paraId="5F95E06F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A1A4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18A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6CB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D06D" w14:textId="77777777" w:rsidR="00BC7C80" w:rsidRDefault="00BC7C8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001B4F2" w14:textId="77777777" w:rsidR="00BC7C80" w:rsidRDefault="00BC7C8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8F77" w14:textId="77777777" w:rsidR="00BC7C80" w:rsidRDefault="00BC7C8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3797A31F" w14:textId="77777777" w:rsidR="00BC7C80" w:rsidRPr="0017470F" w:rsidRDefault="00BC7C8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9C6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E1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D8C9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A48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B3DE5B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DE0A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E5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C31E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2D7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E90FB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288D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CDA6C35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15E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1B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BD12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27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F154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BC7C80" w14:paraId="430E64E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D82D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E93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165D" w14:textId="77777777" w:rsidR="00BC7C80" w:rsidRPr="00CF787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9B6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B0B231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5E02" w14:textId="77777777" w:rsidR="00BC7C80" w:rsidRPr="00465A98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4A1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4C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1155" w14:textId="77777777" w:rsidR="00BC7C80" w:rsidRPr="00984D7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ABB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BC7C80" w14:paraId="7A797790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B355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8D4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68FEE9D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A44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73C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0B8ADC1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692ADBD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8D64" w14:textId="77777777" w:rsidR="00BC7C80" w:rsidRPr="00465A98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F75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9F6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AB67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7EF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19C767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3FE53A2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C254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E37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02A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AF6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14B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DA0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B3D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CCEC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57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BC7C80" w14:paraId="20E7A75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B943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1EC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61A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4DC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28B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77E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A6B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E924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CD2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BC7C80" w14:paraId="2F16CC6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409F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098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2E6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160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0B3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0C2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608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BFC9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759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BC7C80" w14:paraId="141F75C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B8DA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303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014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E35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0760BB8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CB63" w14:textId="77777777" w:rsidR="00BC7C80" w:rsidRPr="00465A98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684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91C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A621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13F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3D4943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14DC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ECE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11F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2B9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1C2741E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07C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DE8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841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004F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C43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A66DF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BC7C80" w14:paraId="0DE1878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B768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D7E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04C507C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BE0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B60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709D814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979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7B2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9EA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10F7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9D7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0D6F965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B004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53D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E09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AC4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5E33A4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3DE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1EB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0AC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5166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943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EECE5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BC7C80" w14:paraId="4632EC0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1ED6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B70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809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AE9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423D3B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8BB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E31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D91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3AEC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669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AFCC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BC7C80" w14:paraId="6A06838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A1E4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624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E4F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4B0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08AF6D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E2B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227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CC6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71F8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EA9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29B4B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C7C80" w14:paraId="45B7E01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E074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8DE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562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908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16C796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7A3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8DF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223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3CAB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2C9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BC4BE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BC7C80" w14:paraId="0915FED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ABAC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ACB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C4E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77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BE4DDA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16B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D87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AFC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7D18" w14:textId="77777777" w:rsidR="00BC7C80" w:rsidRPr="00984D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021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414C3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BC7C80" w14:paraId="293EEA5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AF82" w14:textId="77777777" w:rsidR="00BC7C80" w:rsidRDefault="00BC7C80" w:rsidP="00BC7C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D34F" w14:textId="77777777" w:rsidR="00BC7C80" w:rsidRDefault="00BC7C8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6B9169AB" w14:textId="77777777" w:rsidR="00BC7C80" w:rsidRDefault="00BC7C8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BB95" w14:textId="77777777" w:rsidR="00BC7C80" w:rsidRDefault="00BC7C8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23B6" w14:textId="77777777" w:rsidR="00BC7C80" w:rsidRDefault="00BC7C80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DC21" w14:textId="77777777" w:rsidR="00BC7C80" w:rsidRDefault="00BC7C8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9DC1" w14:textId="77777777" w:rsidR="00BC7C80" w:rsidRDefault="00BC7C8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BEB2" w14:textId="77777777" w:rsidR="00BC7C80" w:rsidRDefault="00BC7C80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7460" w14:textId="77777777" w:rsidR="00BC7C80" w:rsidRPr="00984D71" w:rsidRDefault="00BC7C80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6C2E" w14:textId="77777777" w:rsidR="00BC7C80" w:rsidRDefault="00BC7C80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DB1E0D4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B2CCA39" w14:textId="77777777" w:rsidR="00BC7C80" w:rsidRDefault="00BC7C80" w:rsidP="0095691E">
      <w:pPr>
        <w:pStyle w:val="Heading1"/>
        <w:spacing w:line="360" w:lineRule="auto"/>
      </w:pPr>
      <w:r>
        <w:t>LINIA 300</w:t>
      </w:r>
    </w:p>
    <w:p w14:paraId="6056C306" w14:textId="77777777" w:rsidR="00BC7C80" w:rsidRDefault="00BC7C80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BC7C80" w14:paraId="425CE39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AC12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282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0C28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FF8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0496D5B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318B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9A82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2E3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D3C8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9286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1F33474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DC1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76CD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95A1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09CB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D9A9573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3B6A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14C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8DE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C9AA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4F4E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16A7A06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C79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A57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E0DA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EE41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3BEC0A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E67D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C945B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646E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BFD4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5091F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D3B0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B4D04B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BC7C80" w14:paraId="417F69F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F42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2AE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CCF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B1D1" w14:textId="77777777" w:rsidR="00BC7C80" w:rsidRDefault="00BC7C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0AC89B2" w14:textId="77777777" w:rsidR="00BC7C80" w:rsidRDefault="00BC7C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6BA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8E0D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854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E442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8322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79C7E9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446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F4F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8D01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35D4" w14:textId="77777777" w:rsidR="00BC7C80" w:rsidRDefault="00BC7C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F761" w14:textId="77777777" w:rsidR="00BC7C80" w:rsidRPr="00E4222D" w:rsidRDefault="00BC7C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6673DB3" w14:textId="77777777" w:rsidR="00BC7C80" w:rsidRPr="00E4222D" w:rsidRDefault="00BC7C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1B6C070" w14:textId="77777777" w:rsidR="00BC7C80" w:rsidRPr="00E4222D" w:rsidRDefault="00BC7C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B015C4F" w14:textId="77777777" w:rsidR="00BC7C80" w:rsidRDefault="00BC7C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1174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3EF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9F68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3C5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A680F1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748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2B1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F97A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900B" w14:textId="77777777" w:rsidR="00BC7C80" w:rsidRPr="00E4222D" w:rsidRDefault="00BC7C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BDDB" w14:textId="77777777" w:rsidR="00BC7C80" w:rsidRPr="00E4222D" w:rsidRDefault="00BC7C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3573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742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22FC4A1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2DDA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CC93" w14:textId="77777777" w:rsidR="00BC7C80" w:rsidRPr="00E4222D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BC7C80" w14:paraId="75DCE3F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267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7A7A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77D5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F43B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44BE4AB5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E25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4ABDC4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6961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77D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7501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664D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3B3B87FE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6508AB1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E8D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B0C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CE9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D8C4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574A37A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7C14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B94CF6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73FC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69C7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F253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3DB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F61821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BC7C80" w14:paraId="1162284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6A0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30E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02E2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6055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7A9D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BBCB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1DA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518A97BD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021B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947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64CE8EC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D27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5BA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1551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987F" w14:textId="77777777" w:rsidR="00BC7C80" w:rsidRDefault="00BC7C80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17B1256" w14:textId="77777777" w:rsidR="00BC7C80" w:rsidRDefault="00BC7C8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2AA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5351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18CD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5724A29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F0FE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21E8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57E7F27B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7B4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FB4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C9BF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9C20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EB53525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84C9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03A4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5E4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B05E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F98A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5FC2346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403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18A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D827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1D4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D82B663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B10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1E35B2C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0A2D639B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0A52E2C4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28D23F2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84F5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754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3F0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4935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0F0A69A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1D83AE4B" w14:textId="77777777" w:rsidR="00BC7C80" w:rsidRPr="004870EE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BC7C80" w14:paraId="7EC3D7E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613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3B1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5540DA5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34044F43" w14:textId="77777777" w:rsidR="00BC7C80" w:rsidRDefault="00BC7C80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4617E2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7C94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0E82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7BC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4002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67D7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7827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29D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0A6C4BC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AF6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B69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E8CC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8C1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07C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2FD6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EB7A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6A96CC7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F6BE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B8CD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1A9254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BC7C80" w14:paraId="5BCB5E3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D72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8555" w14:textId="77777777" w:rsidR="00BC7C80" w:rsidRDefault="00BC7C8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378D954" w14:textId="77777777" w:rsidR="00BC7C80" w:rsidRDefault="00BC7C8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6859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E955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5B4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FD13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6C5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0B8F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4643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E365F7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BC7C80" w14:paraId="4893CF9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3C21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7C0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01A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D0E5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978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70E1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3DFB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460DA2A5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7354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19C1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9D702D0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BC7C80" w14:paraId="5D23F7F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883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180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B27864C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0AB2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1685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CD9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5166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9D89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3E53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E0C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5731F7E7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08D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E8FA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C1B8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9644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BA9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37DB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8FD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05B2FA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FFDE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DE8F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73268C89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3E9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39B7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FBE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496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86EB961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B5E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DB11577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590F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84B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57E3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7449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D2DFA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1DBAA71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BC7C80" w14:paraId="7D400F4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5BA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077C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F684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F0F4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49CBBA0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5BE9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CA6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3D5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1877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547C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5283670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2F4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5C7B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C289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D22A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91A4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0823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EC1A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38D95C91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E638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A704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BB038E5" w14:textId="77777777" w:rsidR="00BC7C80" w:rsidRPr="00D344C9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C7C80" w14:paraId="32EBFD8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8BF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A30D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F37DEEC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DC39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6467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9A4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C3D2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341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55C7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98D2" w14:textId="77777777" w:rsidR="00BC7C80" w:rsidRDefault="00BC7C8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6E38EDA" w14:textId="77777777" w:rsidR="00BC7C80" w:rsidRPr="00D344C9" w:rsidRDefault="00BC7C8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BC7C80" w14:paraId="428817A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6CE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7305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AE05AE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88A9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9F47" w14:textId="77777777" w:rsidR="00BC7C80" w:rsidRDefault="00BC7C8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4991F24" w14:textId="77777777" w:rsidR="00BC7C80" w:rsidRDefault="00BC7C8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7255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CCB00F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2F0042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4CDB3304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1040EFC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63C8A07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005D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D71D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583399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4FB1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FA1D" w14:textId="77777777" w:rsidR="00BC7C80" w:rsidRDefault="00BC7C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59E08F1" w14:textId="77777777" w:rsidR="00BC7C80" w:rsidRDefault="00BC7C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ACA00A8" w14:textId="77777777" w:rsidR="00BC7C80" w:rsidRPr="00D344C9" w:rsidRDefault="00BC7C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BC7C80" w14:paraId="1475485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4DB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3C7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C373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F65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CABEA41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C0B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75C051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4B89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6F0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67F5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FFBE" w14:textId="77777777" w:rsidR="00BC7C80" w:rsidRDefault="00BC7C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989D86A" w14:textId="77777777" w:rsidR="00BC7C80" w:rsidRDefault="00BC7C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84043C9" w14:textId="77777777" w:rsidR="00BC7C80" w:rsidRDefault="00BC7C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BC7C80" w14:paraId="0534272A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098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4F8B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56B2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C44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E78BAE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D59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9B8C96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86CC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23EB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9FC0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5721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544050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BC7C80" w14:paraId="794D4E8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318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D584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221D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816F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636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4036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3BD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43CEB53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419D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06F0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0B1C6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5E902E8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198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7E4C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FCEE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0FB3" w14:textId="77777777" w:rsidR="00BC7C80" w:rsidRDefault="00BC7C80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2CA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E334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337C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DD9D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8109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7BDF7BB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DF6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AE5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085C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9994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C66627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1C5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0D6B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BD9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AC69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0339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6E4D753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3B4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BD9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A5BD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2EB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FF0AB6D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593B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DDBD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631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60FC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8D4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A4C9BD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C76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7199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BB9F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8FB7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01B27DC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0E98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9DB7C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61A14AD3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3C07D9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A8ED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34A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0EF5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9A42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7A93DD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08786D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BC7C80" w14:paraId="7A8481B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F6E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8C9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0997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E16A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B516736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7C4C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3A6F36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5157" w14:textId="77777777" w:rsidR="00BC7C80" w:rsidRPr="00600D25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77F0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D314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9C82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EDD800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BC7C80" w14:paraId="19021B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444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99A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B205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3F50" w14:textId="77777777" w:rsidR="00BC7C80" w:rsidRDefault="00BC7C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4E69D33" w14:textId="77777777" w:rsidR="00BC7C80" w:rsidRDefault="00BC7C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B61F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A232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3752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38DA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EAF9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C7C80" w14:paraId="22FB271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AD9C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DA7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DCAE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DA67" w14:textId="77777777" w:rsidR="00BC7C80" w:rsidRDefault="00BC7C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16CB5712" w14:textId="77777777" w:rsidR="00BC7C80" w:rsidRDefault="00BC7C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031E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4481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E1F4" w14:textId="77777777" w:rsidR="00BC7C80" w:rsidRDefault="00BC7C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265B" w14:textId="77777777" w:rsidR="00BC7C80" w:rsidRDefault="00BC7C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4D4B" w14:textId="77777777" w:rsidR="00BC7C80" w:rsidRDefault="00BC7C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BC7C80" w14:paraId="0A814C0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65F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689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EA4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90F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7303DA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E9D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A89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0632" w14:textId="77777777" w:rsidR="00BC7C80" w:rsidRPr="00E731A9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7C4A755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F8582B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ACE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149C" w14:textId="77777777" w:rsidR="00BC7C80" w:rsidRDefault="00BC7C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2E3B5899" w14:textId="77777777" w:rsidR="00BC7C80" w:rsidRDefault="00BC7C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35C2BAB4" w14:textId="77777777" w:rsidR="00BC7C80" w:rsidRPr="001D4392" w:rsidRDefault="00BC7C80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C7C80" w14:paraId="463C6DA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859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9BF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09A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04E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6060301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B29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864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E3BA" w14:textId="77777777" w:rsidR="00BC7C80" w:rsidRPr="00E731A9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745059C4" w14:textId="77777777" w:rsidR="00BC7C80" w:rsidRPr="00E731A9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4990B68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FB647E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6F5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3133" w14:textId="77777777" w:rsidR="00BC7C80" w:rsidRPr="00616BAF" w:rsidRDefault="00BC7C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F14E24" w14:textId="77777777" w:rsidR="00BC7C80" w:rsidRDefault="00BC7C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54F8209" w14:textId="77777777" w:rsidR="00BC7C80" w:rsidRPr="003B726B" w:rsidRDefault="00BC7C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BC7C80" w14:paraId="36C4950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BBF1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C91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6E9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8A2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3415C4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B10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7F2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62A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A114AF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0ACD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13D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CC0AB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0314839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195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ED3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F89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212E" w14:textId="77777777" w:rsidR="00BC7C80" w:rsidRDefault="00BC7C80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9D2AC4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7C4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85E2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241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687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1B6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6B23F2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6E3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ABA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C99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06C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1A7A582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027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A7A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035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569A1D1B" w14:textId="77777777" w:rsidR="00BC7C80" w:rsidRPr="00E731A9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715B771D" w14:textId="77777777" w:rsidR="00BC7C80" w:rsidRPr="00E731A9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CF5795C" w14:textId="77777777" w:rsidR="00BC7C80" w:rsidRPr="001D4392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B8E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5BA0" w14:textId="77777777" w:rsidR="00BC7C80" w:rsidRDefault="00BC7C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83E8D0" w14:textId="77777777" w:rsidR="00BC7C80" w:rsidRDefault="00BC7C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7872564" w14:textId="77777777" w:rsidR="00BC7C80" w:rsidRPr="003B726B" w:rsidRDefault="00BC7C8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BC7C80" w14:paraId="2E43D4B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7C22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EA5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B1BF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B15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242774D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9AE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022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C21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2A725CD" w14:textId="77777777" w:rsidR="00BC7C80" w:rsidRPr="00E731A9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116218E5" w14:textId="77777777" w:rsidR="00BC7C80" w:rsidRPr="00E731A9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7B61C08F" w14:textId="77777777" w:rsidR="00BC7C80" w:rsidRPr="001D4392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371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7099" w14:textId="77777777" w:rsidR="00BC7C80" w:rsidRPr="00616BAF" w:rsidRDefault="00BC7C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F28D4D" w14:textId="77777777" w:rsidR="00BC7C80" w:rsidRDefault="00BC7C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6239624" w14:textId="77777777" w:rsidR="00BC7C80" w:rsidRPr="003B726B" w:rsidRDefault="00BC7C8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BC7C80" w14:paraId="425BAA3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6BE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E99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24B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7EC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60D5F4D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2C5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8A4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9D2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3560D9B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724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0E3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87360E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D5A0AC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BC7C80" w14:paraId="6030F4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DAF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F6C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D69D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0B1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09496B3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0A1F79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207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8A2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0B1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59FCE35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822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148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BC7C80" w14:paraId="1B7A21D2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1B4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E55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ECF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4F3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446C80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96F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824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DED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160D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EE2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B32AB4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BC7C80" w14:paraId="17F94DBA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3461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44D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2DDB5FD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B6D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D8E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D4424F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9B5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B49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EA5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6A12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F32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D99FFD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036B9E7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920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6FA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83B758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680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C60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54A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81C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683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C7C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BC92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13F6F041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4CE7BCA1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258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88C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61F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A19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00F3D59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25552E1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D8F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1C7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EC6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78B155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64C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F1C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C7C80" w14:paraId="236A9780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5C0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70A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BD1F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160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9897E4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8BA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AFFD33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C1F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30A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82D8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B312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11415DE8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DACC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A10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1FA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ED3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462801A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853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5A2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AB4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6BCDD15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AFB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4FC0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13B180A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4901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55E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1F2B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85B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C5A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205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8C2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419A8D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EC32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FFB3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F923F1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88AE64A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BC7C80" w14:paraId="2360570C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0D8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624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627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125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66DEEDD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3C5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3995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E58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010CD15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E9E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285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6353C8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69A5DFF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23D4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45E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3FC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8A1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3FD345B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51E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C399A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33EB79B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BA9ECB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583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277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142B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981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B1E04AB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0CB262F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403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A77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7B7D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3C8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573B0A3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C86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4BF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1FF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FF138E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629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F39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9F73B8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1B39C4C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397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F8E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7285512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E95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3E1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15A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5F4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AB2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7C8722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153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DC4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77002D7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5A0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179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518C9DA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E62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BDD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A54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C6D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101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E2E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7EC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B42BC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BC7C80" w14:paraId="24A6BBF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DC3C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D80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F2B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011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9CE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1B8702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DD8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9D0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ABC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CF2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49539C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165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093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FF6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5D5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0E8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C35F3B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2AD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3E6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87E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63C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6A640CE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96E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0A2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E81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A2D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546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814806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F35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0BD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5DD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472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4C5A1710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48F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40E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4C4F73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EB9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E31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34A8A32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AEF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2DB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CC9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918105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045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626A" w14:textId="77777777" w:rsidR="00BC7C80" w:rsidRPr="0019324E" w:rsidRDefault="00BC7C8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9285574" w14:textId="77777777" w:rsidR="00BC7C80" w:rsidRPr="000160B5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6B62E78E" w14:textId="77777777" w:rsidR="00BC7C80" w:rsidRPr="006B78FD" w:rsidRDefault="00BC7C8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5506094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B0F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63C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886A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154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C4975F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A7B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06F809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B13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6F3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05E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DA29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0C94B09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BC7C80" w14:paraId="287A8591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CC1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067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06C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8BF1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8776AB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2845990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F51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5E4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854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FDC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B6F4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DA96C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7D7AFA7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BC7C80" w14:paraId="1332B53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D4B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E79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8E2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698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CBA2C9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759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FA43E4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1AF5F44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8A8EA0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357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A43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FD5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B62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593A6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62276C2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BC7C80" w14:paraId="042E11E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BB92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8E4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1E0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D3E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362CA1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C28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263A8E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B8E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1E6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4C6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D040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2ADE4C5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BC7C80" w14:paraId="1AB6FE5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0842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CC6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722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D06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48FED0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689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EEC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092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0F1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B60F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21F02B1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BC7C80" w14:paraId="4A49CF9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38B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31B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A33A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C3E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8E375D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792BFCD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79082A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13F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840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F63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496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37A7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AC3BC4B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D07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1B5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44E5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0E2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DC82D5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237F178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DB74C9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45C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D13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F05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014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73AF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1C10E63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5A2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040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E2B5E2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12E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F0D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4E89E6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ACE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069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AAB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DFEFCB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314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87C6" w14:textId="77777777" w:rsidR="00BC7C80" w:rsidRPr="0019324E" w:rsidRDefault="00BC7C8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4C390FF" w14:textId="77777777" w:rsidR="00BC7C80" w:rsidRPr="000160B5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5D9E46D9" w14:textId="77777777" w:rsidR="00BC7C80" w:rsidRPr="005C2BB7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E5FAF0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E80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48A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28D2701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7BF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DF5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7C2B9B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624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B5A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C2C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107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FD66" w14:textId="77777777" w:rsidR="00BC7C80" w:rsidRPr="00DE4F3A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2EE0D2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17C16A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07E751D" w14:textId="77777777" w:rsidR="00BC7C80" w:rsidRPr="00DE4F3A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C7C80" w14:paraId="3F248F8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830C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459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3B0490B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94A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5C4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31603A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E9756B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838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96FA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D2D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F3D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BE70" w14:textId="77777777" w:rsidR="00BC7C80" w:rsidRPr="00DE4F3A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43AD84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087225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0B3D063A" w14:textId="77777777" w:rsidR="00BC7C80" w:rsidRPr="00DE4F3A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BC7C80" w14:paraId="5DD3856E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DBB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6D2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F04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801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734A663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61F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397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293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A3F4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AF5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39EB809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AB3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708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B6C446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219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99E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F29382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954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49E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70C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E1B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8F6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35A17C1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31C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376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EB236A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FAF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9C1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CD7E75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A51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047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7AB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63E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541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41C8830" w14:textId="77777777" w:rsidR="00BC7C80" w:rsidRPr="00CB2A72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63A94D2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6D3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49B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EBE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423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4E0A8B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8C6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402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183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067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FEAE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1D0426D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9E6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2D0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697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DB9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B9D215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1A7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6902491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7C2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AF9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3D3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CB6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295AB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B89B57B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C7C80" w14:paraId="48DBC68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18E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701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6E4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90C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19D0D3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D88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ECA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267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176FA49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EF3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4AA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BC7C80" w14:paraId="0DF809EA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FFE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950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831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D6C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F949C4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2F4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4BB9E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416B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5F9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1245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BDC1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C026309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029E4CE1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C7C80" w14:paraId="76B9212A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15F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CD1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1745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995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28E9DC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B87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4D94B6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762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A30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8D8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28A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332F2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2A45E0F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BC7C80" w14:paraId="142177C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3F8C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AF0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AEB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F41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6DD529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B60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D15289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56C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211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135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11D3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E187BF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BC7C80" w14:paraId="2ECAA57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4C3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869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1F1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F0C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49A944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582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19A34D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2AB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755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95E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AFB0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DDB493" w14:textId="77777777" w:rsidR="00BC7C80" w:rsidRPr="00D344C9" w:rsidRDefault="00BC7C80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E6549BD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BC7C80" w14:paraId="4BE6377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81F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D1F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5450427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45CB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349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3D4984E1" w14:textId="77777777" w:rsidR="00BC7C80" w:rsidRDefault="00BC7C80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487B7C49" w14:textId="77777777" w:rsidR="00BC7C80" w:rsidRDefault="00BC7C80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E07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67A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9E5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96C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E69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442408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0CB30C29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C7C80" w14:paraId="2231940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CCE1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C3F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501C51C5" w14:textId="77777777" w:rsidR="00BC7C80" w:rsidRPr="001F1B3D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6979C77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7FE5CBFC" w14:textId="77777777" w:rsidR="00BC7C80" w:rsidRPr="001F1B3D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85BF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CC5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098D612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BB5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446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4C6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1615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EC3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6A4F824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053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E04F" w14:textId="77777777" w:rsidR="00BC7C80" w:rsidRDefault="00BC7C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205306CD" w14:textId="77777777" w:rsidR="00BC7C80" w:rsidRDefault="00BC7C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A09E" w14:textId="77777777" w:rsidR="00BC7C80" w:rsidRPr="00600D25" w:rsidRDefault="00BC7C8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A571" w14:textId="77777777" w:rsidR="00BC7C80" w:rsidRDefault="00BC7C80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A3F0" w14:textId="77777777" w:rsidR="00BC7C80" w:rsidRDefault="00BC7C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F764" w14:textId="77777777" w:rsidR="00BC7C80" w:rsidRPr="00600D25" w:rsidRDefault="00BC7C8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A2ED" w14:textId="77777777" w:rsidR="00BC7C80" w:rsidRDefault="00BC7C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31A4" w14:textId="77777777" w:rsidR="00BC7C80" w:rsidRPr="00600D25" w:rsidRDefault="00BC7C8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4EB9" w14:textId="77777777" w:rsidR="00BC7C80" w:rsidRDefault="00BC7C80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F09E97E" w14:textId="77777777" w:rsidR="00BC7C80" w:rsidRPr="00E134F4" w:rsidRDefault="00BC7C80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BC7C80" w14:paraId="31EB2D7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DEA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0A0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71B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16A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EB3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4F76D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27F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E1C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9DB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CE25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521898D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22A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248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FEB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E09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5D1A9FF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617715BA" w14:textId="77777777" w:rsidR="00BC7C80" w:rsidRDefault="00BC7C80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625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F21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E6B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65A23D2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8A8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784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DD6BCE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09F1D1CA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5F0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7C5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E58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4B2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79641DD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9E1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9C0F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D9E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DDAF5F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D5E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0DC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20809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3218687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D6F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F45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225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408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35D10E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4F4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AB7DC1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60A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BBE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8EB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0D3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BCECE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4D9C99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BC7C80" w14:paraId="19DB8F2E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AF8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63E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301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0C7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CFDEB1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409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882CF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AB1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57E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B64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4DB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847141E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BC7C80" w14:paraId="3BF77F9D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87B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480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3E9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0A4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9F26DC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74A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09690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2D4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C5D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CD6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A02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6D58E0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BC7C80" w14:paraId="7CCAA87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75A4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D29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E08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487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406407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E32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78E4BC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C765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26B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F6BA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F28B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407BC49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F14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54B4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7487" w14:textId="77777777" w:rsidR="00BC7C80" w:rsidRPr="00600D25" w:rsidRDefault="00BC7C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318A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BAE5472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8709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54B3438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1AEA" w14:textId="77777777" w:rsidR="00BC7C80" w:rsidRPr="00600D25" w:rsidRDefault="00BC7C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634A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F762" w14:textId="77777777" w:rsidR="00BC7C80" w:rsidRPr="00600D25" w:rsidRDefault="00BC7C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3ADA" w14:textId="77777777" w:rsidR="00BC7C80" w:rsidRPr="00D344C9" w:rsidRDefault="00BC7C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EE8548" w14:textId="77777777" w:rsidR="00BC7C80" w:rsidRPr="00D344C9" w:rsidRDefault="00BC7C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BC7C80" w14:paraId="78CEEE1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BFD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F6B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F9AD99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73A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F35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1AAF51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852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886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CF3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A8D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83A3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C7C80" w14:paraId="743CD2C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B51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C07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8D44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431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0F1BDF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B8A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441A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541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BD5BEF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E3A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2FAE" w14:textId="77777777" w:rsidR="00BC7C80" w:rsidRPr="00FF6B4A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C7C80" w14:paraId="674AB98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9282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5A4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E92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453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51F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EAF7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B9B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12F3170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FDB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730D" w14:textId="77777777" w:rsidR="00BC7C80" w:rsidRPr="00FF6B4A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BC7C80" w14:paraId="0052550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2B91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2F3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624A47F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DFB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81A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856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B08A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875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A29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5FF6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3A962FA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E6B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563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678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8C8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76D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527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B86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25B5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711C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3A3CFE0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72C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321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17C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50D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F5C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44F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36C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A28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B36C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4AD17C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29A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B80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9B44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8A0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9E3C7A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D90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1881A4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465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B5E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EC0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C09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68C72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BC7C80" w14:paraId="310618E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393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586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950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022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D56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9E5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6C3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3015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4EA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BC7C80" w14:paraId="0F420D9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7DF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F02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4481C0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CE2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872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083E7D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43A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019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A50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4AA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4F3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18B91407" w14:textId="77777777" w:rsidR="00BC7C80" w:rsidRPr="00F10273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C7C80" w14:paraId="0C8292A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F4E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57C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51B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28E1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A3B378D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E0C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3A3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16A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D01501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88C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E8C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BC7C80" w14:paraId="30B25B5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FC6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963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E3E7D5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754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F68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C66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037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6A0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D75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43A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6F0F8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27A8295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218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FFD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D5B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C72A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6F8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41C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B66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6DA7727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272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00F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BC7C80" w14:paraId="33A11B9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18F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7DF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3F455C7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7AF2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879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27A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51A5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D2E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997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C3E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6650085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F27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19D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75AE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100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08FD58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AFB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DA726D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E48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70B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473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C7B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91D2C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BC7C80" w14:paraId="122D0C9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C89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6B0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BB8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5D2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74514CB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171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008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60C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AAA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6B2A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054A40D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D62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F72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D8C3F0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C6CD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A49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6B2902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8EC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1DF4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6E9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FDC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DAF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D8127E" w14:textId="77777777" w:rsidR="00BC7C80" w:rsidRPr="00056F61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BC7C80" w14:paraId="4A6CE07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71F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A52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32B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7742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262F957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5AB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1B34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911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E436BE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9ED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65B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C4D00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BC7C80" w14:paraId="7F0F9F1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820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2A9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35C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F958" w14:textId="77777777" w:rsidR="00BC7C80" w:rsidRDefault="00BC7C80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18ED8DF2" w14:textId="77777777" w:rsidR="00BC7C80" w:rsidRDefault="00BC7C80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42B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7E5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B6A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6C8AEF1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93A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89F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0C443EA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2C92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9037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98A6A25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D0F4" w14:textId="77777777" w:rsidR="00BC7C80" w:rsidRDefault="00BC7C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ED5D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775108FC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A3A7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4476" w14:textId="77777777" w:rsidR="00BC7C80" w:rsidRDefault="00BC7C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5A61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BD00A49" w14:textId="77777777" w:rsidR="00BC7C80" w:rsidRDefault="00BC7C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8490" w14:textId="77777777" w:rsidR="00BC7C80" w:rsidRDefault="00BC7C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4D79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7649E788" w14:textId="77777777" w:rsidR="00BC7C80" w:rsidRDefault="00BC7C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BC7C80" w14:paraId="5D3FDB4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267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CF9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BED2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73B3" w14:textId="77777777" w:rsidR="00BC7C80" w:rsidRDefault="00BC7C8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7B388C24" w14:textId="77777777" w:rsidR="00BC7C80" w:rsidRDefault="00BC7C8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336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70E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305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6AE6A04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8FB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79A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C7C80" w14:paraId="7DD1117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03F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11EA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FE13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DDFE" w14:textId="77777777" w:rsidR="00BC7C80" w:rsidRDefault="00BC7C8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30DD" w14:textId="77777777" w:rsidR="00BC7C80" w:rsidRPr="00DF66C9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2D8A7517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AEED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7D16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774D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BBAA" w14:textId="77777777" w:rsidR="00BC7C80" w:rsidRDefault="00BC7C8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40AC8E2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0E1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73E1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4B50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2E54" w14:textId="77777777" w:rsidR="00BC7C80" w:rsidRDefault="00BC7C8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266F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229A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4337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6394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135B" w14:textId="77777777" w:rsidR="00BC7C80" w:rsidRDefault="00BC7C8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41B77A1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775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DF4AA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FB59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33C9" w14:textId="77777777" w:rsidR="00BC7C80" w:rsidRDefault="00BC7C8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978A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43BA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120E" w14:textId="77777777" w:rsidR="00BC7C80" w:rsidRDefault="00BC7C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9AF9" w14:textId="77777777" w:rsidR="00BC7C80" w:rsidRDefault="00BC7C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0DE9" w14:textId="77777777" w:rsidR="00BC7C80" w:rsidRDefault="00BC7C8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6B7BA27A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758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022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75E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C95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0B06E0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427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F836E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5FE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D53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96F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6DF9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4CBBC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5CD9936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BC7C80" w14:paraId="4401563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17E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12C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B97B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90D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7F077E2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DBB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AA6B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8CA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4363F54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76D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121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D80F3E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71A146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6E8D7654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BC7C80" w14:paraId="2F893CB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9D2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AFD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C0AB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50B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3CB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6BC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CB0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5AB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B94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3F86C03A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BC7C80" w14:paraId="44EB50C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E6C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909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26C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A16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AD47842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4A4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588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87C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5902F17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E6A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63A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5B6175A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BC7C80" w14:paraId="34543E20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86B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D85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D5E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9C9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E2B4A17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356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FAF96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71A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460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E6F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8850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197839F5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BC7C80" w14:paraId="3D93BE0C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2E7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40B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13F0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9508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256529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0A8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DCEA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E5F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BA7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E00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631BFB2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BC7C80" w14:paraId="20C3DB3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968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379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DD8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E5F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47B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4C69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1C6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877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B739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BC7C80" w14:paraId="24458222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170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702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CD9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589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910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59E13F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2C708A5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4786B3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AB5487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B4E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DA2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15D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A27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F31110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1B5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629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5AF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E2E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180CFA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0C6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465464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F0B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EEB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49A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B38D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BC7C80" w14:paraId="007C7072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D79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B59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6E7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AF8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202E31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13CF5AB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615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180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959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DCA2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D71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244E376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710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C21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68D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9EFB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B05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CDE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FDB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83DE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C2A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7F587A86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01A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FC9E" w14:textId="77777777" w:rsidR="00BC7C80" w:rsidRDefault="00BC7C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25E6" w14:textId="77777777" w:rsidR="00BC7C80" w:rsidRDefault="00BC7C8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9CA0" w14:textId="77777777" w:rsidR="00BC7C80" w:rsidRDefault="00BC7C8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766AF8C" w14:textId="77777777" w:rsidR="00BC7C80" w:rsidRDefault="00BC7C8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0969466F" w14:textId="77777777" w:rsidR="00BC7C80" w:rsidRDefault="00BC7C8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C91F" w14:textId="77777777" w:rsidR="00BC7C80" w:rsidRDefault="00BC7C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77F7" w14:textId="77777777" w:rsidR="00BC7C80" w:rsidRDefault="00BC7C8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0012" w14:textId="77777777" w:rsidR="00BC7C80" w:rsidRDefault="00BC7C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51057500" w14:textId="77777777" w:rsidR="00BC7C80" w:rsidRDefault="00BC7C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5F43" w14:textId="77777777" w:rsidR="00BC7C80" w:rsidRDefault="00BC7C8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6B26" w14:textId="77777777" w:rsidR="00BC7C80" w:rsidRDefault="00BC7C80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5031CDA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723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CA6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638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FEC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F1DCB8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BCD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B86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627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3BEA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4611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4F44562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1A1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CF4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DE72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7F9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7F3F5A9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2F8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83F634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02D02E3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9361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E8D9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DAB2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026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45E422B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B76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564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277F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2734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B73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14E6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737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EFF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09B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65013D7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CF0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0AE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A923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9B8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4E9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4B8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5A6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E8CC56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DB6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2BC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7EFD72C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46C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56F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8F4731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EAA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1CCD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C24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2DE0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F5E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0E0F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346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76D0B821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70B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05A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98DC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E473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CFE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1D62306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AE8BF6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E04C62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0B2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9F5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C3B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68B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6EE23323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BC7C80" w14:paraId="6B63BA9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B1E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3573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55A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5EC1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5F22D46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29E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11C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17B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0FFDF30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8546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A293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5CA84E0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2C5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9D9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77D661E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D5C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355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178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916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0F10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88D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8A82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2C029F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5FB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EA2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27D1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545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730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2444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06F2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258114E8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DB73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BC72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BC7C80" w14:paraId="5B9F495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FC2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832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CD09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7F86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2CCB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C93DFD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EF5F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EEE5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A9CC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D272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A4D1AB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487C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6C66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7D78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142C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56E2C2EF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3AD7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3927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47FE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7EF1" w14:textId="77777777" w:rsidR="00BC7C80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A8B5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2257AFB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EAB7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5654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CB6D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F88E" w14:textId="77777777" w:rsidR="00BC7C80" w:rsidRDefault="00BC7C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1F0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7A2E09C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33A82F1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6BE3B6F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4AFAC9AC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95BE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4DBA" w14:textId="77777777" w:rsidR="00BC7C80" w:rsidRDefault="00BC7C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98C8" w14:textId="77777777" w:rsidR="00BC7C80" w:rsidRPr="00600D25" w:rsidRDefault="00BC7C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240C" w14:textId="77777777" w:rsidR="00BC7C80" w:rsidRPr="00D344C9" w:rsidRDefault="00BC7C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BC7C80" w14:paraId="3695E36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9A4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7D3A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DA36" w14:textId="77777777" w:rsidR="00BC7C80" w:rsidRPr="00600D25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0FAC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7F0E3350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91C0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58B5F2B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7ECEEE73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39EBF77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C2424A6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719EEE23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9229BE3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5850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FD0DA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023B" w14:textId="77777777" w:rsidR="00BC7C80" w:rsidRPr="00600D25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4C66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18C60F4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09E2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F06D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70D2" w14:textId="77777777" w:rsidR="00BC7C80" w:rsidRPr="00600D25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FF6E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7D600250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B1B8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C704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E93B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2AD1" w14:textId="77777777" w:rsidR="00BC7C80" w:rsidRPr="00600D25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581D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69CACE5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E55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0433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D546" w14:textId="77777777" w:rsidR="00BC7C80" w:rsidRPr="00600D25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D783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AACE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CC3A875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92261A8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12A5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08A8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B7CD" w14:textId="77777777" w:rsidR="00BC7C80" w:rsidRPr="00600D25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F1BE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BC7C80" w14:paraId="161F5E8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513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AFFB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16DF378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20C8" w14:textId="77777777" w:rsidR="00BC7C80" w:rsidRPr="00600D25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587E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F5FD0AF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AD87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F9B8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F457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880B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F10C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18089D5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728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5B97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92B0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33D0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B682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947C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2B3F" w14:textId="77777777" w:rsidR="00BC7C80" w:rsidRDefault="00BC7C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CD54" w14:textId="77777777" w:rsidR="00BC7C80" w:rsidRDefault="00BC7C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E741" w14:textId="77777777" w:rsidR="00BC7C80" w:rsidRDefault="00BC7C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63B63D3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5F89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DC71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666FB470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2146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6C8C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FD002D6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AC9F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4AA4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719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5291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8508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3BA4201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B22F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A64A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63075054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92A4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552E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06770A5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46DB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FC06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626C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A6F9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5AD9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507941F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8D98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B544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10DAE2A0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BD56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6255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8D94BC4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85D5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F7DF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0865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D120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8894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5A92E75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CDB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B529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B625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7186" w14:textId="77777777" w:rsidR="00BC7C80" w:rsidRDefault="00BC7C8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F17B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C051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CBF3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1D791208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6DFC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3569" w14:textId="77777777" w:rsidR="00BC7C80" w:rsidRDefault="00BC7C8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719E422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F71A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70C5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049E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ED13" w14:textId="77777777" w:rsidR="00BC7C80" w:rsidRDefault="00BC7C8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DD46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AB6E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19578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58FF5D6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D308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ADE7" w14:textId="77777777" w:rsidR="00BC7C80" w:rsidRDefault="00BC7C8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366851D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6D5E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8696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27B8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A82B" w14:textId="77777777" w:rsidR="00BC7C80" w:rsidRDefault="00BC7C8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49CB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D83A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D6A1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01C4A2C1" w14:textId="77777777" w:rsidR="00BC7C80" w:rsidRDefault="00BC7C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656E" w14:textId="77777777" w:rsidR="00BC7C80" w:rsidRDefault="00BC7C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42A52" w14:textId="77777777" w:rsidR="00BC7C80" w:rsidRDefault="00BC7C8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BC7C80" w14:paraId="2106DB07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C54D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022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5E9D4A3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F4B9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47C2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9C30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DEEA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8C0D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306FAEC8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0366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4A9B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1040EAE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504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224A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50F0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0224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0CB2221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19FD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DC1F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699A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18B4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907A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16F65F21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4AC416B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5663D6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C7C80" w14:paraId="33CFAACB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5173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5EBA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D705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9F4C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A702790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8A04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98F6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0995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6868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1800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11959703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32CF0DDB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535423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C7C80" w14:paraId="3B4D0BD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ECB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E598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C0E7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18BE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DF1D4B0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4F7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2E84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772F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423C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AA73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4D20CF86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7EC62809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2FAD1BD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BC7C80" w14:paraId="68F81FA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ECB6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CA45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B632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8331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BF4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BD6B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754E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1D75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EF8A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1A225967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CC76D9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C7C80" w14:paraId="4D98F74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F63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183B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8C7D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7765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E0E2B51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A329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2279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803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3BA8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8408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220D053E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8EE94C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C7C80" w14:paraId="55BC72F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4380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3DC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9837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6287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88FE4AE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C8FF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93B1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917F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77558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9138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5C8BDD1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26BA0D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BC7C80" w14:paraId="4570628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D8B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6334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BEB8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8A5C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CC60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34CD80BA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312B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110B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A557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EC59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EFE1D4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CB77781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BC7C80" w14:paraId="556DDE2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FC7B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B9B2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56B1D8A6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4339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E9A1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8C24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4C4C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C5F8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8413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A398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BC7C80" w14:paraId="5AB8BAE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5EA5" w14:textId="77777777" w:rsidR="00BC7C80" w:rsidRDefault="00BC7C80" w:rsidP="00BC7C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C4CB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25A08C78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A094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FE19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BEA0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ED24" w14:textId="77777777" w:rsidR="00BC7C80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8960" w14:textId="77777777" w:rsidR="00BC7C80" w:rsidRDefault="00BC7C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CEC4" w14:textId="77777777" w:rsidR="00BC7C80" w:rsidRPr="00600D25" w:rsidRDefault="00BC7C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F319" w14:textId="77777777" w:rsidR="00BC7C80" w:rsidRDefault="00BC7C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BE7324A" w14:textId="77777777" w:rsidR="00BC7C80" w:rsidRPr="00836022" w:rsidRDefault="00BC7C80" w:rsidP="0095691E">
      <w:pPr>
        <w:spacing w:before="40" w:line="192" w:lineRule="auto"/>
        <w:ind w:right="57"/>
        <w:rPr>
          <w:sz w:val="20"/>
          <w:lang w:val="en-US"/>
        </w:rPr>
      </w:pPr>
    </w:p>
    <w:p w14:paraId="4CFB371E" w14:textId="77777777" w:rsidR="00BC7C80" w:rsidRPr="0095691E" w:rsidRDefault="00BC7C80" w:rsidP="0095691E"/>
    <w:p w14:paraId="666D71A0" w14:textId="77777777" w:rsidR="00BC7C80" w:rsidRDefault="00BC7C80" w:rsidP="00E512BA">
      <w:pPr>
        <w:pStyle w:val="Heading1"/>
        <w:spacing w:line="360" w:lineRule="auto"/>
      </w:pPr>
      <w:r>
        <w:t>LINIA 301 B</w:t>
      </w:r>
    </w:p>
    <w:p w14:paraId="0FACF20D" w14:textId="77777777" w:rsidR="00BC7C80" w:rsidRDefault="00BC7C80" w:rsidP="009020B3">
      <w:pPr>
        <w:pStyle w:val="Heading1"/>
        <w:spacing w:line="360" w:lineRule="auto"/>
        <w:rPr>
          <w:b w:val="0"/>
          <w:bCs w:val="0"/>
          <w:sz w:val="8"/>
        </w:rPr>
      </w:pPr>
      <w:r>
        <w:t>P. mac. R3  BUCIUMENI - BUFTEA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C7C80" w14:paraId="701976E6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97EA" w14:textId="77777777" w:rsidR="00BC7C80" w:rsidRDefault="00BC7C80" w:rsidP="00BC7C80">
            <w:pPr>
              <w:numPr>
                <w:ilvl w:val="0"/>
                <w:numId w:val="4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D8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0+040</w:t>
            </w:r>
          </w:p>
          <w:p w14:paraId="23DB06B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2+320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095B" w14:textId="77777777" w:rsidR="00BC7C80" w:rsidRPr="004856F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9E3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Bucimeni-</w:t>
            </w:r>
          </w:p>
          <w:p w14:paraId="009823C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Buftea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B48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949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BD4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C3A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D77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F348EE2" w14:textId="77777777" w:rsidR="00BC7C80" w:rsidRDefault="00BC7C80" w:rsidP="00C64D9B">
      <w:pPr>
        <w:pStyle w:val="Heading1"/>
        <w:spacing w:line="360" w:lineRule="auto"/>
      </w:pPr>
      <w:r>
        <w:lastRenderedPageBreak/>
        <w:t xml:space="preserve">LINIA 301 Ba </w:t>
      </w:r>
    </w:p>
    <w:p w14:paraId="3E5A36B7" w14:textId="77777777" w:rsidR="00BC7C80" w:rsidRDefault="00BC7C80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C7C80" w14:paraId="217C35ED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D051" w14:textId="77777777" w:rsidR="00BC7C80" w:rsidRDefault="00BC7C80" w:rsidP="00BC7C80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71FE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EA74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1B11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141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0CC4E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11B</w:t>
            </w:r>
          </w:p>
          <w:p w14:paraId="01EA8B0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DBAB" w14:textId="77777777" w:rsidR="00BC7C80" w:rsidRPr="00771A0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DFF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54C9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6A2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C7C80" w14:paraId="7837ADBB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98F2" w14:textId="77777777" w:rsidR="00BC7C80" w:rsidRDefault="00BC7C80" w:rsidP="00BC7C80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393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7010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C611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531E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7B70A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3B </w:t>
            </w:r>
          </w:p>
          <w:p w14:paraId="4A9E8154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 5B </w:t>
            </w:r>
          </w:p>
          <w:p w14:paraId="3DD43D5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1241496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F3B8" w14:textId="77777777" w:rsidR="00BC7C80" w:rsidRPr="00771A0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CAF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0A2D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380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Remiza Specială Mogoşoaia.</w:t>
            </w:r>
          </w:p>
          <w:p w14:paraId="61E3B8DC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C7C80" w14:paraId="7FD1CD36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C8A9" w14:textId="77777777" w:rsidR="00BC7C80" w:rsidRDefault="00BC7C80" w:rsidP="00BC7C80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BA43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6A6C5F0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5C58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7CC6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Buciumeni -</w:t>
            </w:r>
          </w:p>
          <w:p w14:paraId="3B6CABD8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574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435F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6CE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A824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5F3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C7C80" w14:paraId="6EEF53B6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9ED5" w14:textId="77777777" w:rsidR="00BC7C80" w:rsidRDefault="00BC7C80" w:rsidP="00BC7C80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21E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650D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8966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83EFAA0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AD9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0DF93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şi 27 </w:t>
            </w:r>
          </w:p>
          <w:p w14:paraId="091E67A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661B" w14:textId="77777777" w:rsidR="00BC7C80" w:rsidRPr="00771A0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FDFE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A734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5CFE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BC7C80" w14:paraId="27F08AF0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6C58" w14:textId="77777777" w:rsidR="00BC7C80" w:rsidRDefault="00BC7C80" w:rsidP="00BC7C80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564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4B7E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0F39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Mogoşoaia </w:t>
            </w:r>
          </w:p>
          <w:p w14:paraId="20F8A725" w14:textId="77777777" w:rsidR="00BC7C80" w:rsidRDefault="00BC7C80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FB1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381CF06E" w14:textId="77777777" w:rsidR="00BC7C80" w:rsidRPr="00964B09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6E6C" w14:textId="77777777" w:rsidR="00BC7C80" w:rsidRPr="00771A0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037E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E5F1" w14:textId="77777777" w:rsidR="00BC7C80" w:rsidRPr="00244AE6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4158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520ED4FB" w14:textId="77777777" w:rsidR="00BC7C80" w:rsidRDefault="00BC7C80">
      <w:pPr>
        <w:spacing w:before="40" w:line="192" w:lineRule="auto"/>
        <w:ind w:right="57"/>
        <w:rPr>
          <w:sz w:val="20"/>
          <w:lang w:val="ro-RO"/>
        </w:rPr>
      </w:pPr>
    </w:p>
    <w:p w14:paraId="292AC3EC" w14:textId="77777777" w:rsidR="00BC7C80" w:rsidRDefault="00BC7C80" w:rsidP="009E1E10">
      <w:pPr>
        <w:pStyle w:val="Heading1"/>
        <w:spacing w:line="360" w:lineRule="auto"/>
      </w:pPr>
      <w:r>
        <w:lastRenderedPageBreak/>
        <w:t>LINIA 301 Bb</w:t>
      </w:r>
    </w:p>
    <w:p w14:paraId="68AB0C19" w14:textId="77777777" w:rsidR="00BC7C80" w:rsidRDefault="00BC7C80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C7C80" w14:paraId="58748E6C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1359" w14:textId="77777777" w:rsidR="00BC7C80" w:rsidRDefault="00BC7C80" w:rsidP="00BC7C80">
            <w:pPr>
              <w:numPr>
                <w:ilvl w:val="0"/>
                <w:numId w:val="46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DEE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05C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96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Mogoșoaia -</w:t>
            </w:r>
          </w:p>
          <w:p w14:paraId="4827C7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DF5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25A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61D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7+900</w:t>
            </w:r>
          </w:p>
          <w:p w14:paraId="15155D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B21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AF5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A889BB5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6F054FA4" w14:textId="77777777" w:rsidR="00BC7C80" w:rsidRDefault="00BC7C80" w:rsidP="00CF0E71">
      <w:pPr>
        <w:pStyle w:val="Heading1"/>
        <w:spacing w:line="276" w:lineRule="auto"/>
      </w:pPr>
      <w:r>
        <w:t>LINIA 301 D</w:t>
      </w:r>
    </w:p>
    <w:p w14:paraId="39CD3985" w14:textId="77777777" w:rsidR="00BC7C80" w:rsidRDefault="00BC7C80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C7C80" w14:paraId="13F6863E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6F5F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5100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221D3D66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4812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C877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Pantelimon - </w:t>
            </w:r>
          </w:p>
          <w:p w14:paraId="37BD1C40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A4BB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96D8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8827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1609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3741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B97817E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B2E4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C1C6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A6F6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29FF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2E76F46E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DCCE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A29132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F426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0622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2643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9EFF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50EEA2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84FB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7297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E9CB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C98A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73AA732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10DD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ECD71C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2B6E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0847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8C98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865A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C81D7E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FAF7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A7EE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12E7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FFA9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C4C4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9E9341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0EC9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1DB2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0610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69D5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07628F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D793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DDAC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DCF6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9C2A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78D3C614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F0C3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1BB60A7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AB3A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B1A1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3400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948D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5DDA09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2826C01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 Cap X.</w:t>
            </w:r>
          </w:p>
        </w:tc>
      </w:tr>
      <w:tr w:rsidR="00BC7C80" w14:paraId="5DB0BEAE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A9CC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E7CE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8FF7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F788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77CBFF89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1098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10, 12, 34</w:t>
            </w:r>
          </w:p>
          <w:p w14:paraId="57E491BA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6B765BB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74C6BCFA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C161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51C6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E0DC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4026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FA3ED7D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00FC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B358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EABF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6893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71F2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34020A4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/ 8</w:t>
            </w:r>
          </w:p>
          <w:p w14:paraId="1E30F13F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6A3C42B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8DFF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4A72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FD50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B051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către Antestaţia Faur.</w:t>
            </w:r>
          </w:p>
        </w:tc>
      </w:tr>
      <w:tr w:rsidR="00BC7C80" w14:paraId="149EEDD5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BAFC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4903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37+165</w:t>
            </w:r>
          </w:p>
          <w:p w14:paraId="5EB1CE7B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2F14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0FC5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Grupa Tehnică - </w:t>
            </w:r>
          </w:p>
          <w:p w14:paraId="331BDBEC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C12E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D063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352A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65E0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FF23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0A59BDA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D1A2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F1BD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E135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B0B4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CC5F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AF63054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DBDC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5C7E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11E2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E937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54462D3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CEDC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D7DD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228F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A9BA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64B84658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8EE4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6A0A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D7B9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C919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8558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2245018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1B09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EEB4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3F57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BF2E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0AC401A2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66FD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5E9EC828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0C7194FB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0A9E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3A64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1D38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AFCE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C818323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95E4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1841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59F1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54C8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6CB35B83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AF25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75ADF056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2CEA018A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2849CCFF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1F84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CC5D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FB95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36E7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48562977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1096D10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A56F" w14:textId="77777777" w:rsidR="00BC7C80" w:rsidRDefault="00BC7C80" w:rsidP="00BC7C80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9DB7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6233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2DF1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744D7A92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3557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2E5F1FA7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124E035E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55E3DB61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F4DA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1628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B088" w14:textId="77777777" w:rsidR="00BC7C80" w:rsidRPr="00935D4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2D7F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3B121DAE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1A9C8EB" w14:textId="77777777" w:rsidR="00BC7C80" w:rsidRDefault="00BC7C80" w:rsidP="00CF0E71">
      <w:pPr>
        <w:spacing w:before="40" w:line="276" w:lineRule="auto"/>
        <w:ind w:right="57"/>
        <w:rPr>
          <w:sz w:val="20"/>
          <w:lang w:val="ro-RO"/>
        </w:rPr>
      </w:pPr>
    </w:p>
    <w:p w14:paraId="1BF67C3F" w14:textId="77777777" w:rsidR="00BC7C80" w:rsidRDefault="00BC7C80" w:rsidP="008F15F5">
      <w:pPr>
        <w:pStyle w:val="Heading1"/>
        <w:spacing w:line="360" w:lineRule="auto"/>
      </w:pPr>
      <w:r>
        <w:t>LINIA 301 De</w:t>
      </w:r>
    </w:p>
    <w:p w14:paraId="5A093DB3" w14:textId="77777777" w:rsidR="00BC7C80" w:rsidRDefault="00BC7C80" w:rsidP="003A6DFA">
      <w:pPr>
        <w:pStyle w:val="Heading1"/>
        <w:spacing w:line="360" w:lineRule="auto"/>
        <w:rPr>
          <w:b w:val="0"/>
          <w:bCs w:val="0"/>
          <w:sz w:val="8"/>
        </w:rPr>
      </w:pPr>
      <w:r>
        <w:t>BUCUREŞTI SUD - ANTESTAŢIA FAUR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C7C80" w14:paraId="5B12F6F0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DA70" w14:textId="77777777" w:rsidR="00BC7C80" w:rsidRDefault="00BC7C80" w:rsidP="00BC7C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CF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2+510</w:t>
            </w:r>
          </w:p>
          <w:p w14:paraId="49DA998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F54E" w14:textId="77777777" w:rsidR="00BC7C80" w:rsidRPr="00A5601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8C7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Antestaţia Faur</w:t>
            </w:r>
          </w:p>
          <w:p w14:paraId="3EC2ECD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145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6EED" w14:textId="77777777" w:rsidR="00BC7C80" w:rsidRPr="00A5601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56B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4B12" w14:textId="77777777" w:rsidR="00BC7C80" w:rsidRPr="00A5601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F24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1984609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1C02823E" w14:textId="77777777" w:rsidR="00BC7C80" w:rsidRDefault="00BC7C80" w:rsidP="00125915">
      <w:pPr>
        <w:pStyle w:val="Heading1"/>
        <w:spacing w:line="360" w:lineRule="auto"/>
      </w:pPr>
      <w:r>
        <w:t>LINIA 301 E1</w:t>
      </w:r>
    </w:p>
    <w:p w14:paraId="274B4497" w14:textId="77777777" w:rsidR="00BC7C80" w:rsidRDefault="00BC7C80" w:rsidP="005A0AD9">
      <w:pPr>
        <w:pStyle w:val="Heading1"/>
        <w:spacing w:line="360" w:lineRule="auto"/>
        <w:rPr>
          <w:b w:val="0"/>
          <w:bCs w:val="0"/>
          <w:sz w:val="8"/>
        </w:rPr>
      </w:pPr>
      <w:r>
        <w:t>RACORDARE R1 - R2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C7C80" w14:paraId="1217E2B0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13F3" w14:textId="77777777" w:rsidR="00BC7C80" w:rsidRDefault="00BC7C80" w:rsidP="00BC7C8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028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079F5A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5CB0" w14:textId="77777777" w:rsidR="00BC7C80" w:rsidRPr="00C61E1A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B54A" w14:textId="77777777" w:rsidR="00BC7C80" w:rsidRDefault="00BC7C80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R1 -</w:t>
            </w:r>
          </w:p>
          <w:p w14:paraId="7D499A31" w14:textId="77777777" w:rsidR="00BC7C80" w:rsidRDefault="00BC7C80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 Jilava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407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CA7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DC8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ABD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48B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960289E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EBC5859" w14:textId="77777777" w:rsidR="00BC7C80" w:rsidRDefault="00BC7C80" w:rsidP="001D4EEA">
      <w:pPr>
        <w:pStyle w:val="Heading1"/>
        <w:spacing w:line="360" w:lineRule="auto"/>
      </w:pPr>
      <w:r>
        <w:lastRenderedPageBreak/>
        <w:t>LINIA 301 Eb</w:t>
      </w:r>
    </w:p>
    <w:p w14:paraId="7A96380D" w14:textId="77777777" w:rsidR="00BC7C80" w:rsidRDefault="00BC7C80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C7C80" w14:paraId="71F52A3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563D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446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8F4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DC8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0355E8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24</w:t>
            </w:r>
          </w:p>
          <w:p w14:paraId="11BF93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71AC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D8D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2FB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72+528</w:t>
            </w:r>
          </w:p>
          <w:p w14:paraId="7D973C9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5BE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67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C4476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BC7C80" w14:paraId="591106A1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59D9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C50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812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91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5C0CCD0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5FB9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3D8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78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71+900</w:t>
            </w:r>
          </w:p>
          <w:p w14:paraId="2C0C746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F87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1E5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48988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pod metalic Km. 71+350 și sch. 2 Cap. Y Chiajna Km. 71+900.</w:t>
            </w:r>
          </w:p>
        </w:tc>
      </w:tr>
      <w:tr w:rsidR="00BC7C80" w14:paraId="46D9D871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2B2C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36B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  <w:p w14:paraId="3789BE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B62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381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6BF05AC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E292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056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39A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B78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996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F12F9BE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4BD5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E9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37E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5DB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5803B8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EA30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57EF28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A27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1C9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047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84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53132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 Cap X.</w:t>
            </w:r>
          </w:p>
        </w:tc>
      </w:tr>
      <w:tr w:rsidR="00BC7C80" w14:paraId="7953B266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AC96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EA0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123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C11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4422AD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26A9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4E4E49B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E58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30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669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5D1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4417D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7 - 10.</w:t>
            </w:r>
          </w:p>
        </w:tc>
      </w:tr>
      <w:tr w:rsidR="00BC7C80" w14:paraId="7C6A0BBA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F9B4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31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B829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E73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1FAE368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6A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1630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EF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E6F4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F63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8A1C3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  linia 7 abătută.</w:t>
            </w:r>
          </w:p>
        </w:tc>
      </w:tr>
      <w:tr w:rsidR="00BC7C80" w14:paraId="4BCBCF43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C7FF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4A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C573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71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570868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FE1E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059BD89" w14:textId="77777777" w:rsidR="00BC7C80" w:rsidRDefault="00BC7C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F555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79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9469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571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C75BA8A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1DFF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A5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5A0B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21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45724BD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FB1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F9CA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BE2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D809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854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57842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 abătute.</w:t>
            </w:r>
          </w:p>
        </w:tc>
      </w:tr>
      <w:tr w:rsidR="00BC7C80" w14:paraId="15062A87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08F6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B4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E146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07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5F4902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42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85A6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EA8F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70F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F891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B30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EB7B448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30D2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AF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7DDE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570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55ECBC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97C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D5DB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E70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1742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2F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FAA8FC2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14BC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3D5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59+280</w:t>
            </w:r>
          </w:p>
          <w:p w14:paraId="5AB168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DE0D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73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1F190E2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  <w:p w14:paraId="1F419A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68E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B5E4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B5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BF5F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954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0173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2 și III.</w:t>
            </w:r>
          </w:p>
        </w:tc>
      </w:tr>
      <w:tr w:rsidR="00BC7C80" w14:paraId="6185E8C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C5FE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63D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60+300</w:t>
            </w:r>
          </w:p>
          <w:p w14:paraId="54BAE16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FBA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DC1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4C98D89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F2F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2E0C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26B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7E8A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41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DE2FD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1, 2 și 3 directă </w:t>
            </w:r>
          </w:p>
          <w:p w14:paraId="78DD6C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BC7C80" w14:paraId="394BD93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5EDF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8FA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6BBE5F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7C5C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756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7A3D52D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57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CF89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73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4F61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FD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5FB39E0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6468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B7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B14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EF51" w14:textId="77777777" w:rsidR="00BC7C80" w:rsidRDefault="00BC7C80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5BB4D50F" w14:textId="77777777" w:rsidR="00BC7C80" w:rsidRDefault="00BC7C80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8A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BF45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79E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53+400</w:t>
            </w:r>
          </w:p>
          <w:p w14:paraId="717389D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6DF8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A8E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46558E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45E7" w14:textId="77777777" w:rsidR="00BC7C80" w:rsidRDefault="00BC7C80" w:rsidP="00BC7C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8EC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41CE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3E7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2ACC87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50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F11F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0F8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0CFB4D2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4643" w14:textId="77777777" w:rsidR="00BC7C80" w:rsidRPr="00521173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316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F1046D8" w14:textId="77777777" w:rsidR="00BC7C80" w:rsidRPr="007972D9" w:rsidRDefault="00BC7C80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9C8ED77" w14:textId="77777777" w:rsidR="00BC7C80" w:rsidRDefault="00BC7C80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5C4AE750" w14:textId="77777777" w:rsidR="00BC7C80" w:rsidRPr="005D215B" w:rsidRDefault="00BC7C80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C7C80" w14:paraId="4412892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D648" w14:textId="77777777" w:rsidR="00BC7C80" w:rsidRDefault="00BC7C80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696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D882" w14:textId="77777777" w:rsidR="00BC7C80" w:rsidRPr="00B3607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B44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61A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326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D1D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7D76197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C7B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6BD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BC7C80" w14:paraId="1E09941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5EEE" w14:textId="77777777" w:rsidR="00BC7C80" w:rsidRDefault="00BC7C80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7CD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4C25" w14:textId="77777777" w:rsidR="00BC7C80" w:rsidRPr="00B3607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08B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8C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4B2A9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0861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9C0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E46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F7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FD5FB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304D3C2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BC7C80" w14:paraId="7CC630F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DE3F" w14:textId="77777777" w:rsidR="00BC7C80" w:rsidRDefault="00BC7C80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FC3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AD75" w14:textId="77777777" w:rsidR="00BC7C80" w:rsidRPr="00B3607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2A3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39E22E4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640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0AA65E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820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ABE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708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641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BC7C80" w14:paraId="02D9F95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F5FA" w14:textId="77777777" w:rsidR="00BC7C80" w:rsidRDefault="00BC7C80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630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740F" w14:textId="77777777" w:rsidR="00BC7C80" w:rsidRPr="00B3607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66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00514AC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49ADD9E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570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82E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01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780E270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1B6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DD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8FDA0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71AC87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75E488F" w14:textId="77777777" w:rsidR="00BC7C80" w:rsidRDefault="00BC7C80" w:rsidP="00F14E3C">
      <w:pPr>
        <w:pStyle w:val="Heading1"/>
        <w:spacing w:line="360" w:lineRule="auto"/>
      </w:pPr>
      <w:r>
        <w:lastRenderedPageBreak/>
        <w:t>LINIA 301 F1</w:t>
      </w:r>
    </w:p>
    <w:p w14:paraId="17124F1F" w14:textId="77777777" w:rsidR="00BC7C80" w:rsidRDefault="00BC7C80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BC7C80" w14:paraId="198CDB4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2271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1C2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A22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0BB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A7D7C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CF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2C8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22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9B0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4C0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1AF1198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9BAB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DDA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B35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1DF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6F4901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5F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6B5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61A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882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F7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5B5065C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CECF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A5D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8C8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1BE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F6EFB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19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AD0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17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AC9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5C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817D8CD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CF89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ABF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CE1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55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752BC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316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8597B9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4BE7BEA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E23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02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EF2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709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76C057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EDB1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622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B37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41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768B3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2A8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22D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4DB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88B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46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3E570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2D73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98F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8C0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C12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A98D73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832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0F6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4CF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A7E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5D1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F0B8C8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141E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627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74F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57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496358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CAE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AC586C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EE8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D5C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507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152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E363556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BBFB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7B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818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50F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BEED2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D42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4A891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21E1A1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801783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FB8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D41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86DD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F2D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878E45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2186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E02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32A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C9E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CD41E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393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F15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00C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DE0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A9C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32D3364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6176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9CA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494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BCE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929D1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844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392B0D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6D9712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166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EA0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A18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A9D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F4B7B4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4E56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E5E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8C4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9D4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FF18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0A5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72D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58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E87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348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157260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66BF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8A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C8D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434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35177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03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AC2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E2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D63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DC3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9106E62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05DB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9E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8B5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62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B0226A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0E5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147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B18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C27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261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BDD7202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8A61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90D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6DA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BE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574A4D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14F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3704E0D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1F7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50F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444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961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328E038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6A0E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5ED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27FE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4E3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BFF409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B11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7101FAC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3FF363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524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FD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E45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6A1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7DE78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BC7C80" w14:paraId="34EA526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8F93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BB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CA1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F3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2EA0ED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C7B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4B21ACD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5F189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7BE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E4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0AF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DE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BC7C80" w14:paraId="5C85B7B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EC6B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798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BDF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5E0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FD20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D44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E9E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1B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527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E92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4DB666A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B271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584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F46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3E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C541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98B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4A7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E10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6D6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5B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015DAD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CE65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C30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77D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A24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A24BE4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C25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A34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B7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775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85B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7539F89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9BB8" w14:textId="77777777" w:rsidR="00BC7C80" w:rsidRDefault="00BC7C80" w:rsidP="00BC7C80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9B5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321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6B8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CB466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822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526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49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C4F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ACD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28A9D3C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162D2FF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5E95C79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3316897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02A3F75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0E1C450F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159C4E32" w14:textId="77777777" w:rsidR="00BC7C80" w:rsidRDefault="00BC7C80" w:rsidP="007E3B63">
      <w:pPr>
        <w:pStyle w:val="Heading1"/>
        <w:spacing w:line="360" w:lineRule="auto"/>
      </w:pPr>
      <w:r>
        <w:t>LINIA 301 G</w:t>
      </w:r>
    </w:p>
    <w:p w14:paraId="28709EDF" w14:textId="77777777" w:rsidR="00BC7C80" w:rsidRDefault="00BC7C80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BC7C80" w14:paraId="20EB83DF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B882A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35AB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D20AA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AD3FB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272FCD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A372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60025018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797C3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5F50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5B136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C29C7" w14:textId="77777777" w:rsidR="00BC7C80" w:rsidRDefault="00BC7C80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E0429A0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ECDEB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E63E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C2D5F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5912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E6E073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6B8F8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8C2D79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5D5790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FB0DF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11381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63A6B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BECB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57FE78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DCB78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3AD7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24CCE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93282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337D7F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22391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B2E84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46AA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D37E8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6769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C0356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2F99E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F03BB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F4E5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5FED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1E252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3C84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6D203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399D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21517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FE57B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279AEB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1866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A8B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6B83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58ED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C5A8238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7D93" w14:textId="77777777" w:rsidR="00BC7C80" w:rsidRDefault="00BC7C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CD86B6F" w14:textId="77777777" w:rsidR="00BC7C80" w:rsidRDefault="00BC7C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650E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9AD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BC6A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2E3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CE6B90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B289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23B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C7C6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E70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7BA0D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C213" w14:textId="77777777" w:rsidR="00BC7C80" w:rsidRDefault="00BC7C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28343AB" w14:textId="77777777" w:rsidR="00BC7C80" w:rsidRDefault="00BC7C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0C7DF33" w14:textId="77777777" w:rsidR="00BC7C80" w:rsidRDefault="00BC7C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6677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D340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06ED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B9A4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5C9E867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CD7D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FCDD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9CEE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067E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683D3CF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8356" w14:textId="77777777" w:rsidR="00BC7C80" w:rsidRDefault="00BC7C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9F883F7" w14:textId="77777777" w:rsidR="00BC7C80" w:rsidRDefault="00BC7C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48D0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223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4D5B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9C09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FD69B3A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76CF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B04E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504A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0A51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A87A5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A52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F0E12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57FB03F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F05F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5DF5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33A1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8719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96EA903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F569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820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376E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5359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61D55C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671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9E80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5BC1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F15A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D54C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5E74A40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C137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2EBF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5870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8EB0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AA0D325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3126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2573847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BB7C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46A9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8739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A0FF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138E14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5D94" w14:textId="77777777" w:rsidR="00BC7C80" w:rsidRDefault="00BC7C80" w:rsidP="00BC7C80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D8EC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ADA0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AF6F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F42D23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5C32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EB1E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A888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1995" w14:textId="77777777" w:rsidR="00BC7C80" w:rsidRDefault="00BC7C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6177" w14:textId="77777777" w:rsidR="00BC7C80" w:rsidRDefault="00BC7C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E2752D5" w14:textId="77777777" w:rsidR="00BC7C80" w:rsidRDefault="00BC7C80">
      <w:pPr>
        <w:spacing w:before="40" w:line="192" w:lineRule="auto"/>
        <w:ind w:right="57"/>
        <w:rPr>
          <w:sz w:val="20"/>
          <w:lang w:val="ro-RO"/>
        </w:rPr>
      </w:pPr>
    </w:p>
    <w:p w14:paraId="36D3772C" w14:textId="77777777" w:rsidR="00BC7C80" w:rsidRDefault="00BC7C80" w:rsidP="00C87A96">
      <w:pPr>
        <w:pStyle w:val="Heading1"/>
        <w:spacing w:line="360" w:lineRule="auto"/>
      </w:pPr>
      <w:r>
        <w:t>LINIA 301 J</w:t>
      </w:r>
    </w:p>
    <w:p w14:paraId="698F9B37" w14:textId="77777777" w:rsidR="00BC7C80" w:rsidRDefault="00BC7C80" w:rsidP="00294919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GRUPA 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C7C80" w14:paraId="504DAA46" w14:textId="77777777">
        <w:trPr>
          <w:cantSplit/>
          <w:trHeight w:val="60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6AB7" w14:textId="77777777" w:rsidR="00BC7C80" w:rsidRDefault="00BC7C80" w:rsidP="00BC7C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D13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D41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983F" w14:textId="77777777" w:rsidR="00BC7C80" w:rsidRDefault="00BC7C80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 Triaj Grupa D 2 Cap Giulești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7D55" w14:textId="77777777" w:rsidR="00BC7C80" w:rsidRPr="007C4752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4752">
              <w:rPr>
                <w:b/>
                <w:bCs/>
                <w:sz w:val="20"/>
                <w:szCs w:val="20"/>
                <w:lang w:val="ro-RO"/>
              </w:rPr>
              <w:t>linia 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F48E" w14:textId="77777777" w:rsidR="00BC7C80" w:rsidRPr="007C4752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475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BAC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8AA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4B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100 ml de la călcâi sch. 9 Post Giulești spre Post 23.</w:t>
            </w:r>
          </w:p>
          <w:p w14:paraId="7FC2C1E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teren. </w:t>
            </w:r>
          </w:p>
          <w:p w14:paraId="6D96E14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Post 23 cu palete galbene cu diagonală.</w:t>
            </w:r>
          </w:p>
        </w:tc>
      </w:tr>
    </w:tbl>
    <w:p w14:paraId="4E8A29E7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0AB3A859" w14:textId="77777777" w:rsidR="00BC7C80" w:rsidRDefault="00BC7C80" w:rsidP="00A04CFB">
      <w:pPr>
        <w:pStyle w:val="Heading1"/>
        <w:spacing w:line="360" w:lineRule="auto"/>
      </w:pPr>
      <w:r>
        <w:t>LINIA 301 K</w:t>
      </w:r>
    </w:p>
    <w:p w14:paraId="294E1AD7" w14:textId="77777777" w:rsidR="00BC7C80" w:rsidRDefault="00BC7C80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C7C80" w14:paraId="43F05987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644A" w14:textId="77777777" w:rsidR="00BC7C80" w:rsidRDefault="00BC7C80" w:rsidP="00BC7C80">
            <w:pPr>
              <w:numPr>
                <w:ilvl w:val="0"/>
                <w:numId w:val="4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333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0D1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81A8" w14:textId="77777777" w:rsidR="00BC7C80" w:rsidRDefault="00BC7C80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F3D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F823" w14:textId="77777777" w:rsidR="00BC7C80" w:rsidRPr="00DC00E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34A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A22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425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6929E75" w14:textId="77777777" w:rsidR="00BC7C80" w:rsidRDefault="00BC7C80" w:rsidP="00956F37">
      <w:pPr>
        <w:pStyle w:val="Heading1"/>
        <w:spacing w:line="360" w:lineRule="auto"/>
      </w:pPr>
      <w:r>
        <w:lastRenderedPageBreak/>
        <w:t>LINIA 301 N</w:t>
      </w:r>
    </w:p>
    <w:p w14:paraId="01D5D6A9" w14:textId="77777777" w:rsidR="00BC7C80" w:rsidRDefault="00BC7C80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C7C80" w14:paraId="75AC7C9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B0F2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D31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D30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125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2B84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E7C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7E4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960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6143" w14:textId="77777777" w:rsidR="00BC7C80" w:rsidRPr="0022092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40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783810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D180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118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ABB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CF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669349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FE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EA8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CB2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9086" w14:textId="77777777" w:rsidR="00BC7C80" w:rsidRPr="0022092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2ED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619841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6127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F8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807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DF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EE81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89A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66E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50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11D2" w14:textId="77777777" w:rsidR="00BC7C80" w:rsidRPr="0022092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82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44811A" w14:textId="77777777" w:rsidR="00BC7C80" w:rsidRPr="00474FB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BC7C80" w14:paraId="22F7D14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F7F6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8C8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1FA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48D9" w14:textId="77777777" w:rsidR="00BC7C80" w:rsidRDefault="00BC7C8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7FBA996" w14:textId="77777777" w:rsidR="00BC7C80" w:rsidRDefault="00BC7C8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C9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E6E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853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392B" w14:textId="77777777" w:rsidR="00BC7C80" w:rsidRPr="0022092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E4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DF15C1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16BF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5176" w14:textId="77777777" w:rsidR="00BC7C80" w:rsidRDefault="00BC7C8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FEEC" w14:textId="77777777" w:rsidR="00BC7C80" w:rsidRDefault="00BC7C8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8285" w14:textId="77777777" w:rsidR="00BC7C80" w:rsidRDefault="00BC7C80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F98A" w14:textId="77777777" w:rsidR="00BC7C80" w:rsidRPr="00E4222D" w:rsidRDefault="00BC7C8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F0BF914" w14:textId="77777777" w:rsidR="00BC7C80" w:rsidRPr="00E4222D" w:rsidRDefault="00BC7C8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95F34DA" w14:textId="77777777" w:rsidR="00BC7C80" w:rsidRPr="00E4222D" w:rsidRDefault="00BC7C8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47B7F10" w14:textId="77777777" w:rsidR="00BC7C80" w:rsidRDefault="00BC7C8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69FF" w14:textId="77777777" w:rsidR="00BC7C80" w:rsidRDefault="00BC7C8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25AA" w14:textId="77777777" w:rsidR="00BC7C80" w:rsidRDefault="00BC7C8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D648" w14:textId="77777777" w:rsidR="00BC7C80" w:rsidRPr="0022092F" w:rsidRDefault="00BC7C8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54CE" w14:textId="77777777" w:rsidR="00BC7C80" w:rsidRDefault="00BC7C80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BF0125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F454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39E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D7F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F28C" w14:textId="77777777" w:rsidR="00BC7C80" w:rsidRDefault="00BC7C80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AEF7" w14:textId="77777777" w:rsidR="00BC7C80" w:rsidRDefault="00BC7C80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05D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916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0284" w14:textId="77777777" w:rsidR="00BC7C80" w:rsidRPr="0022092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58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299788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774A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355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7DC819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480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22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7232EE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75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609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08E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63A7" w14:textId="77777777" w:rsidR="00BC7C80" w:rsidRPr="0022092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E06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52F2E4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F503" w14:textId="77777777" w:rsidR="00BC7C80" w:rsidRDefault="00BC7C80" w:rsidP="00BC7C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29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F48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C45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8AD2DE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80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440E5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B70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1EC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513F" w14:textId="77777777" w:rsidR="00BC7C80" w:rsidRPr="0022092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A4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E0E56AA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B6AF409" w14:textId="77777777" w:rsidR="00BC7C80" w:rsidRDefault="00BC7C80" w:rsidP="007F72A5">
      <w:pPr>
        <w:pStyle w:val="Heading1"/>
        <w:spacing w:line="360" w:lineRule="auto"/>
      </w:pPr>
      <w:r>
        <w:t>LINIA 301 O</w:t>
      </w:r>
    </w:p>
    <w:p w14:paraId="3120DC5B" w14:textId="77777777" w:rsidR="00BC7C80" w:rsidRDefault="00BC7C80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1854330F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55CA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123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3D56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146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3B9F57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34A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2937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D31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BDFF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C9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DAA330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9831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968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5CEF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16F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F30C8E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81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BDBB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92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D404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5F7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1A033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0C89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9E9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D0E3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599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CA31B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944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BC7DB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8C8A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390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033B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DD06" w14:textId="77777777" w:rsidR="00BC7C80" w:rsidRDefault="00BC7C80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7EA42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0D9F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7D0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6CF3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7B1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37639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93D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FA0E7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055B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664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7832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F2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0C6DCCC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DC65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EB8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75E8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134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8D78E5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847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A508F3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2394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B2D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C648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B2B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C2611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334F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363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BD21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983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7847DA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07B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96038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F1D0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93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4A0E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D9D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4A677C5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00BD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39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058B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603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DD9ED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73C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D725C6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B837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B7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1DD4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12A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F052D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BC7C80" w14:paraId="6473A54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7180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E01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B83B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7C6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1A4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66129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DF32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431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A05A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95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2AB1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F6A70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BC7C80" w14:paraId="023497A0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122C" w14:textId="77777777" w:rsidR="00BC7C80" w:rsidRDefault="00BC7C80" w:rsidP="00BC7C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EE1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96FE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5A8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A99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39E6D6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67BD37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B395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55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E71F" w14:textId="77777777" w:rsidR="00BC7C80" w:rsidRPr="00F1029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67B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6C3D4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6D76D0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36A9781E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4B5BB8B2" w14:textId="77777777" w:rsidR="00BC7C80" w:rsidRDefault="00BC7C80" w:rsidP="003260D9">
      <w:pPr>
        <w:pStyle w:val="Heading1"/>
        <w:spacing w:line="360" w:lineRule="auto"/>
      </w:pPr>
      <w:r>
        <w:t>LINIA 301 P</w:t>
      </w:r>
    </w:p>
    <w:p w14:paraId="18C9633A" w14:textId="77777777" w:rsidR="00BC7C80" w:rsidRDefault="00BC7C80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C7C80" w14:paraId="1E39E13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6464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0C46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98E5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68C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0C0E1A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6A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2D5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9F5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3B4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F43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FD12C7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BE86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DA99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D0BC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9C2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8D384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5C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929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23A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F9D0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7E3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06B45A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CB2A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11F4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95AF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1E7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5E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C42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464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401F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BF8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37595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BC7C80" w:rsidRPr="00A8307A" w14:paraId="3281A38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2854" w14:textId="77777777" w:rsidR="00BC7C80" w:rsidRPr="00A75A00" w:rsidRDefault="00BC7C80" w:rsidP="00BC7C80">
            <w:pPr>
              <w:numPr>
                <w:ilvl w:val="0"/>
                <w:numId w:val="2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D524" w14:textId="77777777" w:rsidR="00BC7C80" w:rsidRPr="00A8307A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8984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52B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03DCEE15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46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DF3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708B" w14:textId="77777777" w:rsidR="00BC7C80" w:rsidRPr="00A8307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2816" w14:textId="77777777" w:rsidR="00BC7C80" w:rsidRPr="00A8307A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1B88B" w14:textId="77777777" w:rsidR="00BC7C80" w:rsidRPr="00A8307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F01BDC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708E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B5A1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A440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FF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4CB3F8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05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CFAECA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92A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43C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D4E0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563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2BFEFF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8786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E404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3A1B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F0A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7F4190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146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CA9E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09FB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B34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B2FB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366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BC7C80" w14:paraId="3243041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CB6C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DA82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72D6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4BC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CB277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90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B044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EB0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5F3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1FA3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90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2721A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BC7C80" w14:paraId="3917923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F34C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8EA3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EFDC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B34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A87456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1FC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1F292C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7C7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656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444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561C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E50C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BC7C80" w14:paraId="2E75B19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1B2E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9890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B8E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978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D5C352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450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15F7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C1B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98A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B675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74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45B6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BC7C80" w14:paraId="6733872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0CAC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0C23" w14:textId="77777777" w:rsidR="00BC7C80" w:rsidRDefault="00BC7C80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52AF" w14:textId="77777777" w:rsidR="00BC7C80" w:rsidRPr="001B37B8" w:rsidRDefault="00BC7C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F7B6" w14:textId="77777777" w:rsidR="00BC7C80" w:rsidRDefault="00BC7C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932EFC9" w14:textId="77777777" w:rsidR="00BC7C80" w:rsidRDefault="00BC7C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D6B9" w14:textId="77777777" w:rsidR="00BC7C80" w:rsidRDefault="00BC7C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AB55D7" w14:textId="77777777" w:rsidR="00BC7C80" w:rsidRDefault="00BC7C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02C2" w14:textId="77777777" w:rsidR="00BC7C80" w:rsidRDefault="00BC7C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844B" w14:textId="77777777" w:rsidR="00BC7C80" w:rsidRDefault="00BC7C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3DD0" w14:textId="77777777" w:rsidR="00BC7C80" w:rsidRPr="001B37B8" w:rsidRDefault="00BC7C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251C" w14:textId="77777777" w:rsidR="00BC7C80" w:rsidRDefault="00BC7C8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528260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BC4E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C278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5007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25F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0CC2D4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C22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30E6B8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F69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98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2BDB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3B0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A9B7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E779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BC7C80" w14:paraId="084AA5E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9F55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299E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4C8C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488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B259A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92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DF8D2B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0DB8647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D71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6D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D696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F8C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42E4A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BC7C80" w14:paraId="3990BB1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2A1E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9844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3A9A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ED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8B929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EAD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D4623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AF5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BB6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4E1A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41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D5D67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BC7C80" w14:paraId="730B0FA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305D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17AF" w14:textId="77777777" w:rsidR="00BC7C80" w:rsidRDefault="00BC7C80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5B62" w14:textId="77777777" w:rsidR="00BC7C80" w:rsidRPr="001B37B8" w:rsidRDefault="00BC7C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9966" w14:textId="77777777" w:rsidR="00BC7C80" w:rsidRDefault="00BC7C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EC39F17" w14:textId="77777777" w:rsidR="00BC7C80" w:rsidRDefault="00BC7C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28AC" w14:textId="77777777" w:rsidR="00BC7C80" w:rsidRDefault="00BC7C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1424B9" w14:textId="77777777" w:rsidR="00BC7C80" w:rsidRDefault="00BC7C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D008" w14:textId="77777777" w:rsidR="00BC7C80" w:rsidRDefault="00BC7C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A270" w14:textId="77777777" w:rsidR="00BC7C80" w:rsidRDefault="00BC7C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933A" w14:textId="77777777" w:rsidR="00BC7C80" w:rsidRPr="001B37B8" w:rsidRDefault="00BC7C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1188" w14:textId="77777777" w:rsidR="00BC7C80" w:rsidRDefault="00BC7C8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7852BE" w14:textId="77777777" w:rsidR="00BC7C80" w:rsidRDefault="00BC7C8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BC7C80" w14:paraId="090C5EE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32B9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92C9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0FF9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8CF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3589A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FD6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14761E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E77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2A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6247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241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909E0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BC7C80" w14:paraId="3B55DE10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436D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6F35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3074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90B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D233CE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53C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A5B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794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5E6E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8B8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F9467EB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D6BD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0313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D7C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D78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54292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323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36C6D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216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78A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AC9C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D11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B303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BC7C80" w14:paraId="1FC31721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5C23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ACA4" w14:textId="77777777" w:rsidR="00BC7C80" w:rsidRDefault="00BC7C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E837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819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CEB32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1F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A149E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E130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4FD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791E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4C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E53F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BC7C80" w14:paraId="6C25EA2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14D9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83B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4792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6D1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F14653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DDBA" w14:textId="77777777" w:rsidR="00BC7C80" w:rsidRDefault="00BC7C80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06F5EDE2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3B3AB41" w14:textId="77777777" w:rsidR="00BC7C80" w:rsidRDefault="00BC7C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A046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78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0252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AFD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080CB6F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B218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EC0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BF6D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8301" w14:textId="77777777" w:rsidR="00BC7C80" w:rsidRDefault="00BC7C80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07857F0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2766015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0E0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7C9E1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EFF8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B5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9A70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728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8DFBC1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0B82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5E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FBDA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BEA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169BC9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49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31449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5F97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19C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56D6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44A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5C4793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8664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8CB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E88E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392C" w14:textId="77777777" w:rsidR="00BC7C80" w:rsidRDefault="00BC7C8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0E1F8E" w14:textId="77777777" w:rsidR="00BC7C80" w:rsidRDefault="00BC7C8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7654" w14:textId="77777777" w:rsidR="00BC7C80" w:rsidRDefault="00BC7C8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117C82" w14:textId="77777777" w:rsidR="00BC7C80" w:rsidRDefault="00BC7C8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7B24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EDE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220B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D9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19D5D2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188E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CB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343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36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1EBAD3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086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8CF13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F75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AF9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696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731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089B4E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5732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CB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E3B6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71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61F66F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60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2EE1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0153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BD5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C97B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53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FD55434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DA4E" w14:textId="77777777" w:rsidR="00BC7C80" w:rsidRDefault="00BC7C80" w:rsidP="00BC7C8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AF8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11E1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9DC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567FE1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46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72E5BA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F5E9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9B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210B" w14:textId="77777777" w:rsidR="00BC7C80" w:rsidRPr="001B37B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9F3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60C2A74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69427D58" w14:textId="77777777" w:rsidR="00BC7C80" w:rsidRDefault="00BC7C80" w:rsidP="00F260DA">
      <w:pPr>
        <w:pStyle w:val="Heading1"/>
        <w:spacing w:line="360" w:lineRule="auto"/>
      </w:pPr>
      <w:r>
        <w:t>LINIA 301 X</w:t>
      </w:r>
    </w:p>
    <w:p w14:paraId="36CF7967" w14:textId="77777777" w:rsidR="00BC7C80" w:rsidRDefault="00BC7C80" w:rsidP="00F260DA">
      <w:pPr>
        <w:pStyle w:val="Heading1"/>
        <w:spacing w:line="360" w:lineRule="auto"/>
        <w:rPr>
          <w:sz w:val="20"/>
        </w:rPr>
      </w:pPr>
      <w:r>
        <w:t>BUCUREŞTII NOI GRUPA C - BUCUREŞTI TRIAJ POST 17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C7C80" w14:paraId="7AB418B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357D" w14:textId="77777777" w:rsidR="00BC7C80" w:rsidRDefault="00BC7C80" w:rsidP="00BC7C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EAC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0C4C37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5B2A" w14:textId="77777777" w:rsidR="00BC7C80" w:rsidRPr="00F620E8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427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București Triaj - Bucureștii Noi Grupa C</w:t>
            </w:r>
          </w:p>
          <w:p w14:paraId="7C0D5BE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liniile 1C și 2C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54A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AED6" w14:textId="77777777" w:rsidR="00BC7C80" w:rsidRPr="00F620E8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209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C47C" w14:textId="77777777" w:rsidR="00BC7C80" w:rsidRPr="00F620E8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98B5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4EFE85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266F" w14:textId="77777777" w:rsidR="00BC7C80" w:rsidRDefault="00BC7C80" w:rsidP="00BC7C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627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550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CE6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Bucureștii Noi</w:t>
            </w:r>
          </w:p>
          <w:p w14:paraId="2464001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548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969239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0186986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39113F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AF57" w14:textId="77777777" w:rsidR="00BC7C80" w:rsidRPr="00F620E8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50B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7634" w14:textId="77777777" w:rsidR="00BC7C80" w:rsidRPr="00F620E8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728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502D8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Grupa C Bucureștii Noi în direcția Chiajna.</w:t>
            </w:r>
          </w:p>
        </w:tc>
      </w:tr>
    </w:tbl>
    <w:p w14:paraId="42B03575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0CC1D896" w14:textId="77777777" w:rsidR="00BC7C80" w:rsidRDefault="00BC7C80" w:rsidP="00100E16">
      <w:pPr>
        <w:pStyle w:val="Heading1"/>
        <w:spacing w:line="360" w:lineRule="auto"/>
      </w:pPr>
      <w:r>
        <w:t>LINIA 301 Z2</w:t>
      </w:r>
    </w:p>
    <w:p w14:paraId="039E9B1B" w14:textId="77777777" w:rsidR="00BC7C80" w:rsidRDefault="00BC7C80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6414A8C5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1F84" w14:textId="77777777" w:rsidR="00BC7C80" w:rsidRDefault="00BC7C80" w:rsidP="00BC7C8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FA73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CC0A" w14:textId="77777777" w:rsidR="00BC7C80" w:rsidRPr="00353356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99AA" w14:textId="77777777" w:rsidR="00BC7C80" w:rsidRDefault="00BC7C80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Bucureştii Noi</w:t>
            </w:r>
          </w:p>
          <w:p w14:paraId="7DC1D629" w14:textId="77777777" w:rsidR="00BC7C80" w:rsidRDefault="00BC7C80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E712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B4A60E6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7F743CB4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949CDD6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5BBE" w14:textId="77777777" w:rsidR="00BC7C80" w:rsidRPr="00353356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490F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B7C4" w14:textId="77777777" w:rsidR="00BC7C80" w:rsidRPr="00353356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7A2A9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A7F9AC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2211E1" w14:textId="77777777" w:rsidR="00BC7C80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Grupa C Bucureștii Noi în direcția Post Rudeni.</w:t>
            </w:r>
          </w:p>
        </w:tc>
      </w:tr>
    </w:tbl>
    <w:p w14:paraId="079B8B13" w14:textId="77777777" w:rsidR="00BC7C80" w:rsidRDefault="00BC7C80">
      <w:pPr>
        <w:spacing w:before="40" w:line="192" w:lineRule="auto"/>
        <w:ind w:right="57"/>
        <w:rPr>
          <w:sz w:val="20"/>
          <w:lang w:val="ro-RO"/>
        </w:rPr>
      </w:pPr>
    </w:p>
    <w:p w14:paraId="5AFFAE3C" w14:textId="77777777" w:rsidR="00BC7C80" w:rsidRDefault="00BC7C80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1DCC0984" w14:textId="77777777" w:rsidR="00BC7C80" w:rsidRDefault="00BC7C80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C7C80" w14:paraId="54969535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DF00" w14:textId="77777777" w:rsidR="00BC7C80" w:rsidRDefault="00BC7C80" w:rsidP="00BC7C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D8D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9CA3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C0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719E90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680E9BA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EA4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54077D7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3E6605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AE8C2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B8BC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F61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48D13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0A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85BFCFB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045F" w14:textId="77777777" w:rsidR="00BC7C80" w:rsidRDefault="00BC7C80" w:rsidP="00BC7C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7C7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A84B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19C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76949D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D42D4E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C8A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CE88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35E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1052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DE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08CE29A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1F92" w14:textId="77777777" w:rsidR="00BC7C80" w:rsidRDefault="00BC7C80" w:rsidP="00BC7C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FD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F2EE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57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5C3B82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07DBCE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12C52E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A29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BC2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AFB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B1A4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9B1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E0C216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0396" w14:textId="77777777" w:rsidR="00BC7C80" w:rsidRDefault="00BC7C80" w:rsidP="00BC7C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82F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E4F6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9EE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0B8400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677E837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94E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750AEA2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002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FF1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7D3B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078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898C40C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732B" w14:textId="77777777" w:rsidR="00BC7C80" w:rsidRDefault="00BC7C80" w:rsidP="00BC7C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1C5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7978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C31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31B22A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E7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578033E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CA2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44E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6DF2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D70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A9B45B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CE49" w14:textId="77777777" w:rsidR="00BC7C80" w:rsidRDefault="00BC7C80" w:rsidP="00BC7C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9CC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C14D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868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385F36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54D7AF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0F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4BE6188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D28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882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AE84" w14:textId="77777777" w:rsidR="00BC7C80" w:rsidRPr="00594E5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D01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1CF3F86" w14:textId="77777777" w:rsidR="00BC7C80" w:rsidRDefault="00BC7C80">
      <w:pPr>
        <w:spacing w:before="40" w:after="40" w:line="192" w:lineRule="auto"/>
        <w:ind w:right="57"/>
        <w:rPr>
          <w:sz w:val="20"/>
          <w:lang w:val="en-US"/>
        </w:rPr>
      </w:pPr>
    </w:p>
    <w:p w14:paraId="6D62659C" w14:textId="77777777" w:rsidR="00BC7C80" w:rsidRDefault="00BC7C80" w:rsidP="000F5238">
      <w:pPr>
        <w:pStyle w:val="Heading1"/>
        <w:spacing w:line="360" w:lineRule="auto"/>
      </w:pPr>
      <w:r>
        <w:t>LINIA 304 E</w:t>
      </w:r>
    </w:p>
    <w:p w14:paraId="72E10C8D" w14:textId="77777777" w:rsidR="00BC7C80" w:rsidRDefault="00BC7C80" w:rsidP="00023E9E">
      <w:pPr>
        <w:pStyle w:val="Heading1"/>
        <w:spacing w:line="360" w:lineRule="auto"/>
        <w:rPr>
          <w:b w:val="0"/>
          <w:bCs w:val="0"/>
          <w:sz w:val="20"/>
        </w:rPr>
      </w:pPr>
      <w:r>
        <w:t xml:space="preserve"> GHIGHIU</w:t>
      </w:r>
      <w:r>
        <w:rPr>
          <w:sz w:val="20"/>
        </w:rPr>
        <w:t xml:space="preserve"> – </w:t>
      </w:r>
      <w:r w:rsidRPr="00CB219B">
        <w:t>PLOIEȘTI EST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922"/>
        <w:gridCol w:w="702"/>
        <w:gridCol w:w="2193"/>
        <w:gridCol w:w="870"/>
        <w:gridCol w:w="765"/>
        <w:gridCol w:w="870"/>
        <w:gridCol w:w="744"/>
        <w:gridCol w:w="2463"/>
      </w:tblGrid>
      <w:tr w:rsidR="00BC7C80" w:rsidRPr="00A8307A" w14:paraId="5AC0278B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793B" w14:textId="77777777" w:rsidR="00BC7C80" w:rsidRPr="00A75A00" w:rsidRDefault="00BC7C80" w:rsidP="00BC7C80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6979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58+300</w:t>
            </w:r>
          </w:p>
          <w:p w14:paraId="3C02367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60+930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FB54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09C339" w14:textId="77777777" w:rsidR="00BC7C80" w:rsidRDefault="00BC7C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Ghighiu -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35385" w14:textId="77777777" w:rsidR="00BC7C80" w:rsidRPr="00A8307A" w:rsidRDefault="00BC7C80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8123A" w14:textId="77777777" w:rsidR="00BC7C80" w:rsidRPr="00A8307A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FE6C1" w14:textId="77777777" w:rsidR="00BC7C80" w:rsidRPr="00A8307A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44FFC" w14:textId="77777777" w:rsidR="00BC7C80" w:rsidRPr="00A8307A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D472C" w14:textId="77777777" w:rsidR="00BC7C80" w:rsidRPr="00A8307A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:rsidRPr="00A8307A" w14:paraId="6FFA2BFB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E10E" w14:textId="77777777" w:rsidR="00BC7C80" w:rsidRPr="00A75A00" w:rsidRDefault="00BC7C80" w:rsidP="00BC7C80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B9C9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62+140</w:t>
            </w:r>
          </w:p>
          <w:p w14:paraId="28B34A23" w14:textId="77777777" w:rsidR="00BC7C80" w:rsidRPr="00A8307A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62+700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FEF2B" w14:textId="77777777" w:rsidR="00BC7C80" w:rsidRPr="00A8307A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F6FEEB" w14:textId="77777777" w:rsidR="00BC7C80" w:rsidRPr="00A8307A" w:rsidRDefault="00BC7C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Dâmbu – Ploiești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E3CFC" w14:textId="77777777" w:rsidR="00BC7C80" w:rsidRPr="00A8307A" w:rsidRDefault="00BC7C80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67D0F" w14:textId="77777777" w:rsidR="00BC7C80" w:rsidRPr="00A8307A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85AB9" w14:textId="77777777" w:rsidR="00BC7C80" w:rsidRPr="00A8307A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D66D7" w14:textId="77777777" w:rsidR="00BC7C80" w:rsidRPr="00A8307A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F14B4" w14:textId="77777777" w:rsidR="00BC7C80" w:rsidRPr="00A8307A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B764048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3A111D44" w14:textId="77777777" w:rsidR="00BC7C80" w:rsidRDefault="00BC7C80" w:rsidP="00125C01">
      <w:pPr>
        <w:pStyle w:val="Heading1"/>
        <w:spacing w:line="360" w:lineRule="auto"/>
      </w:pPr>
      <w:r>
        <w:t>LINIA 304 I</w:t>
      </w:r>
    </w:p>
    <w:p w14:paraId="3D9C93B1" w14:textId="77777777" w:rsidR="00BC7C80" w:rsidRDefault="00BC7C80" w:rsidP="00F74324">
      <w:pPr>
        <w:pStyle w:val="Heading1"/>
        <w:spacing w:line="360" w:lineRule="auto"/>
        <w:rPr>
          <w:b w:val="0"/>
          <w:bCs w:val="0"/>
          <w:sz w:val="8"/>
        </w:rPr>
      </w:pPr>
      <w:r w:rsidRPr="00D22696">
        <w:t xml:space="preserve">PLOIEŞTI TRIAJ  - </w:t>
      </w:r>
      <w:r>
        <w:t>PLOIEŞTI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C7C80" w14:paraId="7FD58893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CCE9" w14:textId="77777777" w:rsidR="00BC7C80" w:rsidRDefault="00BC7C80" w:rsidP="00BC7C80">
            <w:pPr>
              <w:numPr>
                <w:ilvl w:val="0"/>
                <w:numId w:val="5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D7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59+000 -</w:t>
            </w:r>
          </w:p>
          <w:p w14:paraId="03AA55B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5F11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E63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B4E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270F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512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0651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F22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5743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intrările dinspre Ploiești Triaj.</w:t>
            </w:r>
          </w:p>
        </w:tc>
      </w:tr>
    </w:tbl>
    <w:p w14:paraId="3DE5796C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0927603D" w14:textId="77777777" w:rsidR="00BC7C80" w:rsidRDefault="00BC7C80" w:rsidP="00125C01">
      <w:pPr>
        <w:pStyle w:val="Heading1"/>
        <w:spacing w:line="360" w:lineRule="auto"/>
      </w:pPr>
      <w:r>
        <w:t>LINIA 304 J</w:t>
      </w:r>
    </w:p>
    <w:p w14:paraId="46A3B05E" w14:textId="77777777" w:rsidR="00BC7C80" w:rsidRDefault="00BC7C80" w:rsidP="007D273A">
      <w:pPr>
        <w:pStyle w:val="Heading1"/>
        <w:spacing w:line="360" w:lineRule="auto"/>
        <w:rPr>
          <w:b w:val="0"/>
          <w:bCs w:val="0"/>
          <w:sz w:val="8"/>
        </w:rPr>
      </w:pPr>
      <w:r>
        <w:t>PLOIEŞTI SUD - PLOIEŞTI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BC7C80" w14:paraId="3D28FB47" w14:textId="77777777">
        <w:trPr>
          <w:cantSplit/>
          <w:trHeight w:val="8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E66F" w14:textId="77777777" w:rsidR="00BC7C80" w:rsidRDefault="00BC7C80" w:rsidP="00BC7C80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F3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57+040</w:t>
            </w:r>
          </w:p>
          <w:p w14:paraId="5E45C61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34F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50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Triaj -</w:t>
            </w:r>
          </w:p>
          <w:p w14:paraId="3FD6982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053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B78C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4D2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9C18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372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259F14B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AA28" w14:textId="77777777" w:rsidR="00BC7C80" w:rsidRDefault="00BC7C80" w:rsidP="00BC7C80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B8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8B60BA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D413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A9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1F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BEF9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0A3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66FB" w14:textId="77777777" w:rsidR="00BC7C80" w:rsidRPr="0030007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741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F5661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ieșirile spre Ploiești Triaj.</w:t>
            </w:r>
          </w:p>
        </w:tc>
      </w:tr>
    </w:tbl>
    <w:p w14:paraId="2F8AB6F8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6FCFCE27" w14:textId="77777777" w:rsidR="00BC7C80" w:rsidRDefault="00BC7C80" w:rsidP="000F79E0">
      <w:pPr>
        <w:pStyle w:val="Heading1"/>
        <w:spacing w:line="360" w:lineRule="auto"/>
      </w:pPr>
      <w:r>
        <w:lastRenderedPageBreak/>
        <w:t>LINIA 305</w:t>
      </w:r>
    </w:p>
    <w:p w14:paraId="12249832" w14:textId="77777777" w:rsidR="00BC7C80" w:rsidRDefault="00BC7C80" w:rsidP="00EF1C8E">
      <w:pPr>
        <w:pStyle w:val="Heading1"/>
        <w:spacing w:line="360" w:lineRule="auto"/>
        <w:rPr>
          <w:b w:val="0"/>
          <w:bCs w:val="0"/>
          <w:sz w:val="8"/>
        </w:rPr>
      </w:pPr>
      <w:r>
        <w:t>PLOIEŞTI SUD - MÂNECIU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677A33A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6A8B" w14:textId="77777777" w:rsidR="00BC7C80" w:rsidRDefault="00BC7C80" w:rsidP="00BC7C80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08B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8954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2E3C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Ploiești Nord</w:t>
            </w:r>
          </w:p>
          <w:p w14:paraId="0D54A205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6 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54CA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Cap X</w:t>
            </w:r>
          </w:p>
          <w:p w14:paraId="40397AF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82FF8D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</w:p>
          <w:p w14:paraId="6369C158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Ploiești Nord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2F33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9662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2C4F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8C2B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12E40A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3675" w14:textId="77777777" w:rsidR="00BC7C80" w:rsidRDefault="00BC7C80" w:rsidP="00BC7C80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12B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41F4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212E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3FBDBF26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DBAF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C255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172A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6965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17F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1221700" w14:textId="77777777">
        <w:trPr>
          <w:cantSplit/>
          <w:trHeight w:val="27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56CE" w14:textId="77777777" w:rsidR="00BC7C80" w:rsidRDefault="00BC7C80" w:rsidP="00BC7C80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C91F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6B27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762E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1799B9B3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CC9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marca de sigu-ranţă </w:t>
            </w:r>
          </w:p>
          <w:p w14:paraId="6536780C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 </w:t>
            </w:r>
          </w:p>
          <w:p w14:paraId="75A85161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3 </w:t>
            </w:r>
          </w:p>
          <w:p w14:paraId="5546DB17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A4FEE14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Blejoi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3E40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CD9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86AC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6181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2 abătute este închisă.</w:t>
            </w:r>
          </w:p>
          <w:p w14:paraId="50E876CA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090272F" w14:textId="77777777">
        <w:trPr>
          <w:cantSplit/>
          <w:trHeight w:val="2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18E5" w14:textId="77777777" w:rsidR="00BC7C80" w:rsidRDefault="00BC7C80" w:rsidP="00BC7C80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BE0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86F8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9C51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Vălenii de Munte</w:t>
            </w:r>
          </w:p>
          <w:p w14:paraId="5E29A4D8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CF00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3FB7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2E1E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F82F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0143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BFB7057" w14:textId="77777777">
        <w:trPr>
          <w:cantSplit/>
          <w:trHeight w:val="5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E043" w14:textId="77777777" w:rsidR="00BC7C80" w:rsidRDefault="00BC7C80" w:rsidP="00BC7C80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27EE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  <w:p w14:paraId="7463C6A3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5666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5235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Vălenii de Munte - Teişani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9C37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9F1A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A055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A855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9B58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777E901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6656" w14:textId="77777777" w:rsidR="00BC7C80" w:rsidRDefault="00BC7C80" w:rsidP="00BC7C80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DBF0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7934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92C4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Teişani</w:t>
            </w:r>
          </w:p>
          <w:p w14:paraId="4A0618A2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D7DD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3166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D00D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4CD4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38A5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54590CF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CE1D" w14:textId="77777777" w:rsidR="00BC7C80" w:rsidRDefault="00BC7C80" w:rsidP="00BC7C80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0707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5EE1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8E37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Mâneciu </w:t>
            </w:r>
          </w:p>
          <w:p w14:paraId="1EFCC1D4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A094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414F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2A9F" w14:textId="77777777" w:rsidR="00BC7C80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F512" w14:textId="77777777" w:rsidR="00BC7C80" w:rsidRPr="00023C54" w:rsidRDefault="00BC7C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48F2E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8D11869" w14:textId="77777777" w:rsidR="00BC7C80" w:rsidRDefault="00BC7C80">
      <w:pPr>
        <w:spacing w:line="192" w:lineRule="auto"/>
        <w:ind w:right="57"/>
        <w:rPr>
          <w:sz w:val="20"/>
          <w:lang w:val="ro-RO"/>
        </w:rPr>
      </w:pPr>
    </w:p>
    <w:p w14:paraId="3A2ECE06" w14:textId="77777777" w:rsidR="00BC7C80" w:rsidRDefault="00BC7C80" w:rsidP="00DE0660">
      <w:pPr>
        <w:pStyle w:val="Heading1"/>
        <w:spacing w:line="360" w:lineRule="auto"/>
      </w:pPr>
      <w:r>
        <w:t>LINIA 306</w:t>
      </w:r>
    </w:p>
    <w:p w14:paraId="30A2A0E2" w14:textId="77777777" w:rsidR="00BC7C80" w:rsidRDefault="00BC7C80" w:rsidP="00E92915">
      <w:pPr>
        <w:pStyle w:val="Heading1"/>
        <w:spacing w:line="360" w:lineRule="auto"/>
        <w:rPr>
          <w:b w:val="0"/>
          <w:bCs w:val="0"/>
          <w:sz w:val="8"/>
        </w:rPr>
      </w:pPr>
      <w:r>
        <w:t>PLOIEŞTI VEST - TÂRGOVIŞTE NORD - RAMIFICAŢIE TEIŞ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55B5E01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DCBC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01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7F1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C84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6912" w14:textId="77777777" w:rsidR="00BC7C80" w:rsidRDefault="00BC7C80" w:rsidP="00E1314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8F1952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F8A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7E4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5E0D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FBC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9D374C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3090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E1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2A8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BA1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07C1C28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458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E64A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07C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645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F0D1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62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A203030" w14:textId="77777777">
        <w:trPr>
          <w:cantSplit/>
          <w:trHeight w:val="9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E05E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17D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6F7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61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1042B2D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B2E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8234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BB1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0E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519F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0C5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098BDE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8A90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8A1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245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05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7BD323E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B</w:t>
            </w:r>
          </w:p>
          <w:p w14:paraId="6E168AA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nr. 10 și 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E1D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1BD1BF5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068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89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960A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F3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285E18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00A7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15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1D3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5F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59967A5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abătută </w:t>
            </w:r>
          </w:p>
          <w:p w14:paraId="7CE068C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sch. nr.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2F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049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D19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806D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7EA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1AA64F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B4FD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34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02E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F3E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20F1821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92E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6B81C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C13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881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BE48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9C4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7AD510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9719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70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40+840</w:t>
            </w:r>
          </w:p>
          <w:p w14:paraId="0BA4BC5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C63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75E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33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90C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933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714E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812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970430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DC5A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3BD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41+000</w:t>
            </w:r>
          </w:p>
          <w:p w14:paraId="03697EF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1F2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AE3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DFB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F2A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D6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14C4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D569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94491C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A799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8C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  <w:p w14:paraId="58A73D6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B93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1F1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4EC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320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2B2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A932" w14:textId="77777777" w:rsidR="00BC7C80" w:rsidRPr="00BE3917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D32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E58EB5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9798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6D13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  <w:p w14:paraId="6CF136FC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4D84" w14:textId="77777777" w:rsidR="00BC7C80" w:rsidRDefault="00BC7C80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B76A" w14:textId="77777777" w:rsidR="00BC7C80" w:rsidRDefault="00BC7C80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3E17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D771" w14:textId="77777777" w:rsidR="00BC7C80" w:rsidRDefault="00BC7C80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D0C9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747A" w14:textId="77777777" w:rsidR="00BC7C80" w:rsidRPr="00BE3917" w:rsidRDefault="00BC7C80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54C6" w14:textId="77777777" w:rsidR="00BC7C80" w:rsidRDefault="00BC7C80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287181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90BF" w14:textId="77777777" w:rsidR="00BC7C80" w:rsidRDefault="00BC7C80" w:rsidP="00BC7C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B9F0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  <w:p w14:paraId="7BE4221F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FBB7" w14:textId="77777777" w:rsidR="00BC7C80" w:rsidRDefault="00BC7C80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9072" w14:textId="77777777" w:rsidR="00BC7C80" w:rsidRDefault="00BC7C80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2DB9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D08D" w14:textId="77777777" w:rsidR="00BC7C80" w:rsidRDefault="00BC7C80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697E" w14:textId="77777777" w:rsidR="00BC7C80" w:rsidRDefault="00BC7C80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F06D" w14:textId="77777777" w:rsidR="00BC7C80" w:rsidRPr="00BE3917" w:rsidRDefault="00BC7C80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3D6B" w14:textId="77777777" w:rsidR="00BC7C80" w:rsidRDefault="00BC7C80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3B36174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75AF6844" w14:textId="77777777" w:rsidR="00BC7C80" w:rsidRDefault="00BC7C80" w:rsidP="008D7570">
      <w:pPr>
        <w:pStyle w:val="Heading1"/>
        <w:spacing w:line="360" w:lineRule="auto"/>
      </w:pPr>
      <w:r>
        <w:t>LINIA 311</w:t>
      </w:r>
    </w:p>
    <w:p w14:paraId="653FDDC8" w14:textId="77777777" w:rsidR="00BC7C80" w:rsidRDefault="00BC7C80" w:rsidP="00F8285A">
      <w:pPr>
        <w:pStyle w:val="Heading1"/>
        <w:spacing w:line="360" w:lineRule="auto"/>
        <w:rPr>
          <w:b w:val="0"/>
          <w:bCs w:val="0"/>
          <w:sz w:val="8"/>
        </w:rPr>
      </w:pPr>
      <w:r>
        <w:t>BUDA - SLĂNIC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014463B0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1CD8" w14:textId="77777777" w:rsidR="00BC7C80" w:rsidRDefault="00BC7C80" w:rsidP="00BC7C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667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32+225</w:t>
            </w:r>
          </w:p>
          <w:p w14:paraId="167758A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A0B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FF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Plopeni Sat  - Slănic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61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4A4C" w14:textId="77777777" w:rsidR="00BC7C80" w:rsidRPr="003004A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32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AFDD" w14:textId="77777777" w:rsidR="00BC7C80" w:rsidRPr="003004A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561C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2A41D064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1581" w14:textId="77777777" w:rsidR="00BC7C80" w:rsidRDefault="00BC7C80" w:rsidP="00BC7C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C30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3F6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69E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 Slănic linia 3</w:t>
            </w:r>
          </w:p>
          <w:p w14:paraId="026041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0E5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3C4FA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CA68" w14:textId="77777777" w:rsidR="00BC7C80" w:rsidRPr="003004A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EB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E677" w14:textId="77777777" w:rsidR="00BC7C80" w:rsidRPr="003004A8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28B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9E447BF" w14:textId="77777777" w:rsidR="00BC7C80" w:rsidRDefault="00BC7C80">
      <w:pPr>
        <w:tabs>
          <w:tab w:val="left" w:pos="4560"/>
        </w:tabs>
        <w:rPr>
          <w:sz w:val="20"/>
          <w:lang w:val="ro-RO"/>
        </w:rPr>
      </w:pPr>
    </w:p>
    <w:p w14:paraId="181717C8" w14:textId="77777777" w:rsidR="00BC7C80" w:rsidRDefault="00BC7C80" w:rsidP="00E81B3B">
      <w:pPr>
        <w:pStyle w:val="Heading1"/>
        <w:spacing w:line="360" w:lineRule="auto"/>
      </w:pPr>
      <w:r>
        <w:lastRenderedPageBreak/>
        <w:t>LINIA 314 G</w:t>
      </w:r>
    </w:p>
    <w:p w14:paraId="48F80DE0" w14:textId="77777777" w:rsidR="00BC7C80" w:rsidRDefault="00BC7C80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C7C80" w14:paraId="472EBE92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2962" w14:textId="77777777" w:rsidR="00BC7C80" w:rsidRDefault="00BC7C80" w:rsidP="00BC7C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7AB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2197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669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D9056D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55FA2B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F3A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8889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F06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346D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27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2AE04C8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C466" w14:textId="77777777" w:rsidR="00BC7C80" w:rsidRDefault="00BC7C80" w:rsidP="00BC7C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635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8B65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818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AD4D7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26509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F5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2E40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1A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A4E2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51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A3EE748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4C1D" w14:textId="77777777" w:rsidR="00BC7C80" w:rsidRDefault="00BC7C80" w:rsidP="00BC7C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DE1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AF63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534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F840E0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168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663C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D00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9523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107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CAD952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C8F4490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9C42" w14:textId="77777777" w:rsidR="00BC7C80" w:rsidRDefault="00BC7C80" w:rsidP="00BC7C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676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4CBD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B27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E118E3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DD8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0A7C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28B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BD16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CF3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0FBF26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111151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3EC7" w14:textId="77777777" w:rsidR="00BC7C80" w:rsidRDefault="00BC7C80" w:rsidP="00BC7C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128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0A99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75B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80190C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F1BC49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675275D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1CA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71E3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D9E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FF04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EC7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57F50CE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9DC5" w14:textId="77777777" w:rsidR="00BC7C80" w:rsidRDefault="00BC7C80" w:rsidP="00BC7C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71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1EE7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408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6179F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35212D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EA9715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CE5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0BD6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E7B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ECB7" w14:textId="77777777" w:rsidR="00BC7C80" w:rsidRPr="00DF53C6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050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04BCD52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327E97D4" w14:textId="77777777" w:rsidR="00BC7C80" w:rsidRDefault="00BC7C80" w:rsidP="003A5387">
      <w:pPr>
        <w:pStyle w:val="Heading1"/>
        <w:spacing w:line="360" w:lineRule="auto"/>
      </w:pPr>
      <w:r>
        <w:lastRenderedPageBreak/>
        <w:t>LINIA 316</w:t>
      </w:r>
    </w:p>
    <w:p w14:paraId="3D937FED" w14:textId="77777777" w:rsidR="00BC7C80" w:rsidRDefault="00BC7C80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0CB4169C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6DC1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69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154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0C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0295C42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AB2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782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FBC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076B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4C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1E29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73C3B1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BC7C80" w14:paraId="5EAF9A3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210E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13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2B0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7E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3E0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1CA2FCC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3C7E41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16851E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0BF4DC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4BB7DEF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67F1FB9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CAA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845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CF20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F07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D9F5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BC7C80" w14:paraId="7B0E8F0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18B4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6F2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389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503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4388FB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3B7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6D2C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171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80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3E16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A5F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35A62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3374A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BC7C80" w14:paraId="10F4DCD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8BAE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7C8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640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DBE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673ED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9D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DC4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B8A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AEFE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155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DF5CB4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9C64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66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0C3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595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FD0A4D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7DD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2BC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367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CCB8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7A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6B4BC2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219D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594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6ED9D3E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666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F49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5629C11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6C3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297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A04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AD0B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20C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E2DFCD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E4AE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D0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A76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DD1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21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3E7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C23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51A3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AB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0A00AE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2BC8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89C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26783CE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712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2C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0B29A3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F94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7FB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88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23CB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F1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1523C66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A281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ED2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6A2AE2A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0E7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BC8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16E03DD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06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E8F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DC7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C807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85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3E80F7F0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4C9D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EB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8C88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29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69BBBDB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117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10B7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0F3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05BF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51A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A815E44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9996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02C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87A7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044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211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6B259C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232A184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0F158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5EEF66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1B12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329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B043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E48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F37D28E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271B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E67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2AC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4CD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DE6BC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75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F8F89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709D41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B8CE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9AD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8FCEF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1ED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BC7C80" w14:paraId="46D1AA0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711F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7C7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42AFCE2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4C36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AD9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F4CBBB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71D4" w14:textId="77777777" w:rsidR="00BC7C80" w:rsidRPr="00273EC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CE05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875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A8D5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F5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1618B2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C753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B3D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F0BD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59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305311F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10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D0D8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E17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24FE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010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187EDD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9C61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121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3EC5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B33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5F2DAF1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67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66F1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2DD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D93D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D94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0FEAA41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F6B0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AB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4828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0C5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FCAF99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08D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FFCB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C09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993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07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A8031E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4C1E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F6D7" w14:textId="77777777" w:rsidR="00BC7C80" w:rsidRDefault="00BC7C80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1A3444B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D335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70F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7E1DB65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A55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832D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3D7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1D90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CA7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0E2AFC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DED0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8E4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326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5B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E61A60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68A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CB15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9F6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E8F0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087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90DCB1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F488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F3E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A1F0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620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867B1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6C2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DFE0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72E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1DA9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7FF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E52F70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7524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D7F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4EF9228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824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244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98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1A8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A7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44FF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E45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31D908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AE32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88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7A92581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853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59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1521E59B" w14:textId="77777777" w:rsidR="00BC7C80" w:rsidRPr="00830247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2F4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3A3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1D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CA23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64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8C89A7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7C02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15B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082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0DD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264E25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D090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A24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CCF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02E9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517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ABD471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CFF1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4A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D93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EAE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19A6F6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2A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4B4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F0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8B08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7E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CABB341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A84E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6A3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7EF3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137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680C426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58C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078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CC5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0615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387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6FCEBE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A605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ECC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60E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98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07134FA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3B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912C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322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F508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1F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9A1E63F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BB5D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B7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659C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D80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622473E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A2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B871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8D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3D9B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4FE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3D4C38" w14:textId="77777777" w:rsidR="00BC7C80" w:rsidRPr="000D7AA7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BC7C80" w14:paraId="42C09D6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D9ED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272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A72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CA7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07AF8A7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5FB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54E2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298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3E0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C8F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3E0FF7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40AD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2423" w14:textId="77777777" w:rsidR="00BC7C80" w:rsidRDefault="00BC7C8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0CC9" w14:textId="77777777" w:rsidR="00BC7C80" w:rsidRPr="00F6236C" w:rsidRDefault="00BC7C8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4C18" w14:textId="77777777" w:rsidR="00BC7C80" w:rsidRDefault="00BC7C8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5F7FCB9" w14:textId="77777777" w:rsidR="00BC7C80" w:rsidRDefault="00BC7C8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3467" w14:textId="77777777" w:rsidR="00BC7C80" w:rsidRDefault="00BC7C8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1C2D" w14:textId="77777777" w:rsidR="00BC7C80" w:rsidRDefault="00BC7C8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AC23" w14:textId="77777777" w:rsidR="00BC7C80" w:rsidRDefault="00BC7C8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80A0" w14:textId="77777777" w:rsidR="00BC7C80" w:rsidRPr="00F6236C" w:rsidRDefault="00BC7C8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3FA9" w14:textId="77777777" w:rsidR="00BC7C80" w:rsidRDefault="00BC7C80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8E585E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BC6F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F0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CEF3F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20E6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EB6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8BB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8EEC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CA5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B7A3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DB311" w14:textId="77777777" w:rsidR="00BC7C80" w:rsidRPr="007F77BB" w:rsidRDefault="00BC7C8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4A6B7E9F" w14:textId="77777777" w:rsidR="00BC7C80" w:rsidRDefault="00BC7C8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BC7C80" w14:paraId="3E0929A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0D10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F01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3F15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EB7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18D0D7C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97F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6000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6EF2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1AD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B87F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D80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6524B3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0253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CE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2F0214C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926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8B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1E7EF15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26A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367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921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E61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4F4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29557B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BC7C80" w14:paraId="79F9C897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3B80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7D5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0BEF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927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879988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0B3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3D10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6C3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9A22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DD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7F885F9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51BF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073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D7E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022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D2A4DD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14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86E8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2A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EC7C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22D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920B07F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8DCE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E45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A28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662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0BC57E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4784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38D1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A21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F37F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3B9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BC7C80" w14:paraId="5D6057C9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FBFEB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74A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4C83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24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3C9F91D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F4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C46F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C27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6D73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AD0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C7C80" w14:paraId="42BE927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9D39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80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C4F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283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B2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6751E7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D84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EB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858A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B5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593E368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D41EB7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B1C6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BFA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A23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006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5D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1B1D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1C3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462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E30D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0DC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3ED0D9D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FD73F0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1BD4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5C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5A3B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863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5204C9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CDC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85C445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DF01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E6B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64B6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463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30DE9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BC7C80" w14:paraId="1E006F41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23DD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C3F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4C6C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8A7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668C297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58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5F414F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1037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F3D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2058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A92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7474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9472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C7C80" w14:paraId="01E3D80B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D5A0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19C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4859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579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47962B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F44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3E67D2D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043AB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CE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634E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95B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6009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5C884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BC7C80" w14:paraId="7B4BC716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DAD7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30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350325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7CAE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06EA" w14:textId="77777777" w:rsidR="00BC7C80" w:rsidRDefault="00BC7C80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017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36D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365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8094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6B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91373F5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9540" w14:textId="77777777" w:rsidR="00BC7C80" w:rsidRDefault="00BC7C80" w:rsidP="00BC7C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6E4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4BD8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843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ACC4D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B2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382B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1288" w14:textId="77777777" w:rsidR="00BC7C80" w:rsidRPr="00514DA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CAF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49BB" w14:textId="77777777" w:rsidR="00BC7C80" w:rsidRPr="00F6236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5E2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FDDC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A54519F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039897AC" w14:textId="77777777" w:rsidR="00BC7C80" w:rsidRDefault="00BC7C80" w:rsidP="00503CFC">
      <w:pPr>
        <w:pStyle w:val="Heading1"/>
        <w:spacing w:line="360" w:lineRule="auto"/>
      </w:pPr>
      <w:r>
        <w:t>LINIA 412</w:t>
      </w:r>
    </w:p>
    <w:p w14:paraId="0FFF6227" w14:textId="77777777" w:rsidR="00BC7C80" w:rsidRDefault="00BC7C80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C7C80" w14:paraId="20C7A2B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1C47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AC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3817" w14:textId="77777777" w:rsidR="00BC7C80" w:rsidRPr="005C35B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B67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445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7ADF2F5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5BF1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0FD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2BB4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83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3B21F52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BC7C80" w14:paraId="4BB6EEC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A7B0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CBA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834B" w14:textId="77777777" w:rsidR="00BC7C80" w:rsidRPr="005C35B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86C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37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518C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57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1C989C0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F15D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413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BC7C80" w14:paraId="51362FD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63C5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52B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CBCB" w14:textId="77777777" w:rsidR="00BC7C80" w:rsidRPr="005C35B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E7F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2032B19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E26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D512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083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0DA85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9FE5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CF2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7DBB28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EE34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0E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3F3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84F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50D9876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DF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3362C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3AB6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459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73CB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06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2DF57E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C1564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9A50" w14:textId="77777777" w:rsidR="00BC7C80" w:rsidRDefault="00BC7C8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C05A1A3" w14:textId="77777777" w:rsidR="00BC7C80" w:rsidRDefault="00BC7C8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DB5B" w14:textId="77777777" w:rsidR="00BC7C80" w:rsidRDefault="00BC7C8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2D9E" w14:textId="77777777" w:rsidR="00BC7C80" w:rsidRDefault="00BC7C80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74E4CE1A" w14:textId="77777777" w:rsidR="00BC7C80" w:rsidRDefault="00BC7C80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B522" w14:textId="77777777" w:rsidR="00BC7C80" w:rsidRDefault="00BC7C8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8C3A" w14:textId="77777777" w:rsidR="00BC7C80" w:rsidRPr="00396332" w:rsidRDefault="00BC7C8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73B8" w14:textId="77777777" w:rsidR="00BC7C80" w:rsidRDefault="00BC7C8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3F7C5434" w14:textId="77777777" w:rsidR="00BC7C80" w:rsidRDefault="00BC7C8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1A32" w14:textId="77777777" w:rsidR="00BC7C80" w:rsidRDefault="00BC7C8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B8B2" w14:textId="77777777" w:rsidR="00BC7C80" w:rsidRDefault="00BC7C80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EDE57E8" w14:textId="77777777" w:rsidR="00BC7C80" w:rsidRDefault="00BC7C80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BBA9DF8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96EF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0A0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59C8285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CF1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B3FD" w14:textId="77777777" w:rsidR="00BC7C80" w:rsidRDefault="00BC7C8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3E40D1A5" w14:textId="77777777" w:rsidR="00BC7C80" w:rsidRDefault="00BC7C8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6D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18B91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04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7B6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B43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61AC31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BC7C80" w14:paraId="00EE0659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2CDA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87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54CE3CD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148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BA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67949F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804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7F67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A18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B5D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1EB2" w14:textId="77777777" w:rsidR="00BC7C80" w:rsidRDefault="00BC7C80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51C7CD7" w14:textId="77777777" w:rsidR="00BC7C80" w:rsidRDefault="00BC7C80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BC7C80" w14:paraId="791AA43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2753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6E5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83CEB" w14:textId="77777777" w:rsidR="00BC7C80" w:rsidRPr="005C35B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EA3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6885BC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134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D8D40F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03FD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E1B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1D65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857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ADC61C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62D8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A70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7D1F" w14:textId="77777777" w:rsidR="00BC7C80" w:rsidRPr="005C35B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EB1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DD4F9F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86E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959C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2D96E8B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169615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2C7D8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4277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94B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0C63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13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E09F3E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C007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9C3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64BBE0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48B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6FF0" w14:textId="77777777" w:rsidR="00BC7C80" w:rsidRPr="007239CA" w:rsidRDefault="00BC7C8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7EFE2885" w14:textId="77777777" w:rsidR="00BC7C80" w:rsidRPr="007239CA" w:rsidRDefault="00BC7C8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77656A74" w14:textId="77777777" w:rsidR="00BC7C80" w:rsidRDefault="00BC7C8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D2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F3B9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B73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2C2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452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812F8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2B22E5C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1A9F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0B9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4F82AB2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9DF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837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794171E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868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D51E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D07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70E2522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402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71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BC7C80" w14:paraId="79161EE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E5A0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2A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334F68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091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21E1" w14:textId="77777777" w:rsidR="00BC7C80" w:rsidRDefault="00BC7C8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4537A31C" w14:textId="77777777" w:rsidR="00BC7C80" w:rsidRDefault="00BC7C8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320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191D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7C0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DBB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98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DE9455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BC7C80" w14:paraId="6CB3B6D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61E8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EC3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687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CA6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E92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5012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8B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557F440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E0A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93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A6034C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28DB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3B0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D48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66C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3016E1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1E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01C1AE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7CF7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C50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96D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EB5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AF4FBA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FED8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94CA" w14:textId="77777777" w:rsidR="00BC7C80" w:rsidRDefault="00BC7C8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6BF5C792" w14:textId="77777777" w:rsidR="00BC7C80" w:rsidRDefault="00BC7C8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2319" w14:textId="77777777" w:rsidR="00BC7C80" w:rsidRDefault="00BC7C8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680C" w14:textId="77777777" w:rsidR="00BC7C80" w:rsidRDefault="00BC7C80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78C4" w14:textId="77777777" w:rsidR="00BC7C80" w:rsidRDefault="00BC7C8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B9F6" w14:textId="77777777" w:rsidR="00BC7C80" w:rsidRPr="00396332" w:rsidRDefault="00BC7C8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0C7F" w14:textId="77777777" w:rsidR="00BC7C80" w:rsidRDefault="00BC7C8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6757" w14:textId="77777777" w:rsidR="00BC7C80" w:rsidRDefault="00BC7C8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2A2D" w14:textId="77777777" w:rsidR="00BC7C80" w:rsidRDefault="00BC7C80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BC7C80" w14:paraId="3451497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1B4D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31C3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0F3DE90C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37B7" w14:textId="77777777" w:rsidR="00BC7C80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56D4" w14:textId="77777777" w:rsidR="00BC7C80" w:rsidRDefault="00BC7C80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B359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16E0" w14:textId="77777777" w:rsidR="00BC7C80" w:rsidRPr="00396332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7C64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523138B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A838" w14:textId="77777777" w:rsidR="00BC7C80" w:rsidRPr="00396332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3552" w14:textId="77777777" w:rsidR="00BC7C80" w:rsidRDefault="00BC7C80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57FD87D8" w14:textId="77777777" w:rsidR="00BC7C80" w:rsidRDefault="00BC7C80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BC7C80" w14:paraId="25AA382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B4C5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A3EF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F4C6" w14:textId="77777777" w:rsidR="00BC7C80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079B" w14:textId="77777777" w:rsidR="00BC7C80" w:rsidRDefault="00BC7C80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7735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2B69" w14:textId="77777777" w:rsidR="00BC7C80" w:rsidRPr="00396332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1810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386DEB24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88EF" w14:textId="77777777" w:rsidR="00BC7C80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3640" w14:textId="77777777" w:rsidR="00BC7C80" w:rsidRDefault="00BC7C80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0C0501D3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F03C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ECE3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6FE0980E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37E4" w14:textId="77777777" w:rsidR="00BC7C80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E166" w14:textId="77777777" w:rsidR="00BC7C80" w:rsidRDefault="00BC7C80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C90A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6D4F" w14:textId="77777777" w:rsidR="00BC7C80" w:rsidRPr="00396332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401A" w14:textId="77777777" w:rsidR="00BC7C80" w:rsidRDefault="00BC7C80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D519" w14:textId="77777777" w:rsidR="00BC7C80" w:rsidRDefault="00BC7C80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0E01" w14:textId="77777777" w:rsidR="00BC7C80" w:rsidRDefault="00BC7C80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0A6836F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BDBD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DD70" w14:textId="77777777" w:rsidR="00BC7C80" w:rsidRDefault="00BC7C8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47661377" w14:textId="77777777" w:rsidR="00BC7C80" w:rsidRDefault="00BC7C8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86C9" w14:textId="77777777" w:rsidR="00BC7C80" w:rsidRDefault="00BC7C8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9C99" w14:textId="77777777" w:rsidR="00BC7C80" w:rsidRDefault="00BC7C8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2D544950" w14:textId="77777777" w:rsidR="00BC7C80" w:rsidRDefault="00BC7C8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5097" w14:textId="77777777" w:rsidR="00BC7C80" w:rsidRDefault="00BC7C8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721E" w14:textId="77777777" w:rsidR="00BC7C80" w:rsidRPr="00396332" w:rsidRDefault="00BC7C8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CAC2" w14:textId="77777777" w:rsidR="00BC7C80" w:rsidRDefault="00BC7C8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307E" w14:textId="77777777" w:rsidR="00BC7C80" w:rsidRDefault="00BC7C8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3E92" w14:textId="77777777" w:rsidR="00BC7C80" w:rsidRDefault="00BC7C80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C7C80" w14:paraId="76DB3E9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5A7B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00F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ED3B" w14:textId="77777777" w:rsidR="00BC7C80" w:rsidRPr="005C35B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C0A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4B8C1A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19D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EDC51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CC90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758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4F68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109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C01A21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6F10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9FD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CB95" w14:textId="77777777" w:rsidR="00BC7C80" w:rsidRPr="005C35B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C9C1" w14:textId="77777777" w:rsidR="00BC7C80" w:rsidRDefault="00BC7C80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3FE0B48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4AFC" w14:textId="77777777" w:rsidR="00BC7C80" w:rsidRDefault="00BC7C8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F85D25" w14:textId="77777777" w:rsidR="00BC7C80" w:rsidRDefault="00BC7C8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11A25BE" w14:textId="77777777" w:rsidR="00BC7C80" w:rsidRDefault="00BC7C8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A093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E3D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ABE4" w14:textId="77777777" w:rsidR="00BC7C80" w:rsidRPr="0039633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279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67F840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4F74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D090" w14:textId="77777777" w:rsidR="00BC7C80" w:rsidRDefault="00BC7C8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D95D" w14:textId="77777777" w:rsidR="00BC7C80" w:rsidRPr="005C35B0" w:rsidRDefault="00BC7C8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8F56" w14:textId="77777777" w:rsidR="00BC7C80" w:rsidRDefault="00BC7C80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CC2E" w14:textId="77777777" w:rsidR="00BC7C80" w:rsidRDefault="00BC7C8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D6CD" w14:textId="77777777" w:rsidR="00BC7C80" w:rsidRDefault="00BC7C8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6B5D" w14:textId="77777777" w:rsidR="00BC7C80" w:rsidRDefault="00BC7C8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7A17900B" w14:textId="77777777" w:rsidR="00BC7C80" w:rsidRDefault="00BC7C8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FE36" w14:textId="77777777" w:rsidR="00BC7C80" w:rsidRPr="00396332" w:rsidRDefault="00BC7C8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6683" w14:textId="77777777" w:rsidR="00BC7C80" w:rsidRDefault="00BC7C80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C7C80" w14:paraId="6BFED61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1BF2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E244" w14:textId="77777777" w:rsidR="00BC7C80" w:rsidRPr="00003CB6" w:rsidRDefault="00BC7C80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0BE4" w14:textId="77777777" w:rsidR="00BC7C80" w:rsidRPr="00003CB6" w:rsidRDefault="00BC7C80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04B7" w14:textId="77777777" w:rsidR="00BC7C80" w:rsidRPr="00003CB6" w:rsidRDefault="00BC7C80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C6FC" w14:textId="77777777" w:rsidR="00BC7C80" w:rsidRDefault="00BC7C80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779A" w14:textId="77777777" w:rsidR="00BC7C80" w:rsidRDefault="00BC7C80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48C8" w14:textId="77777777" w:rsidR="00BC7C80" w:rsidRDefault="00BC7C80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E178" w14:textId="77777777" w:rsidR="00BC7C80" w:rsidRDefault="00BC7C80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9701" w14:textId="77777777" w:rsidR="00BC7C80" w:rsidRDefault="00BC7C80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BC7C80" w14:paraId="1DC6707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B45C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EC4A" w14:textId="77777777" w:rsidR="00BC7C80" w:rsidRPr="00003CB6" w:rsidRDefault="00BC7C80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9592" w14:textId="77777777" w:rsidR="00BC7C80" w:rsidRPr="00003CB6" w:rsidRDefault="00BC7C80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CED7" w14:textId="77777777" w:rsidR="00BC7C80" w:rsidRPr="00003CB6" w:rsidRDefault="00BC7C80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EEE9" w14:textId="77777777" w:rsidR="00BC7C80" w:rsidRPr="00003CB6" w:rsidRDefault="00BC7C80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548E" w14:textId="77777777" w:rsidR="00BC7C80" w:rsidRPr="00003CB6" w:rsidRDefault="00BC7C80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CBC9" w14:textId="77777777" w:rsidR="00BC7C80" w:rsidRPr="00003CB6" w:rsidRDefault="00BC7C80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D621" w14:textId="77777777" w:rsidR="00BC7C80" w:rsidRPr="00003CB6" w:rsidRDefault="00BC7C80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9059" w14:textId="77777777" w:rsidR="00BC7C80" w:rsidRPr="00003CB6" w:rsidRDefault="00BC7C80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BC7C80" w14:paraId="7FF3AAD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44D0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CE62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EDA51E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FB22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0B7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8BF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D50F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4EC2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25B2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E080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497693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0FAD21B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BC7C80" w14:paraId="492D0EE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FFBC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972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0514946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EA99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B09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90B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9053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A3D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0627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EAB8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93D8BE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29BA5F1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D894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95D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E891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061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DE0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D047593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6F1F5E7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FCAA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C705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ECAC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64DD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6913C1C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7893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985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FBAD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ECEC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618E1BE" w14:textId="77777777" w:rsidR="00BC7C80" w:rsidRDefault="00BC7C80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FED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75E05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4536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14E4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345D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9CD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8F7108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57FE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724E" w14:textId="77777777" w:rsidR="00BC7C80" w:rsidRDefault="00BC7C8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EFBAB" w14:textId="77777777" w:rsidR="00BC7C80" w:rsidRPr="005C35B0" w:rsidRDefault="00BC7C8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A717" w14:textId="77777777" w:rsidR="00BC7C80" w:rsidRDefault="00BC7C80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DA46" w14:textId="77777777" w:rsidR="00BC7C80" w:rsidRDefault="00BC7C8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F17CC2" w14:textId="77777777" w:rsidR="00BC7C80" w:rsidRDefault="00BC7C8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E356" w14:textId="77777777" w:rsidR="00BC7C80" w:rsidRPr="00396332" w:rsidRDefault="00BC7C8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314F" w14:textId="77777777" w:rsidR="00BC7C80" w:rsidRDefault="00BC7C8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8016" w14:textId="77777777" w:rsidR="00BC7C80" w:rsidRPr="00396332" w:rsidRDefault="00BC7C8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A468" w14:textId="77777777" w:rsidR="00BC7C80" w:rsidRDefault="00BC7C80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BB732A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2630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ECE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0527689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EFF9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071C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AD5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B938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98A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E315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811D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A4D8F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624C56F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BC7C80" w14:paraId="04BD6D6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1558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962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73FD3C9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5294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D1C1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7DC8B8B8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625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0C1C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59D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C535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40E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756555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7A98922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0E9D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831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CC1D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6EA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630E72C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3D2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CADD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831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53C9A8B4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F1EE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30E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F036F0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6910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598F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50FABF7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A754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0C98" w14:textId="77777777" w:rsidR="00BC7C80" w:rsidRDefault="00BC7C80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3B9FFD35" w14:textId="77777777" w:rsidR="00BC7C80" w:rsidRDefault="00BC7C80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B9D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246F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854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9FAE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C5B4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BC7C80" w14:paraId="6ADE401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EA8F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13E52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0160CFD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5533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8D8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4F5126C5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2C4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A264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C73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8B75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041D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37782B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065B8D8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2A4A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5B0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2F60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5E2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508DB831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1374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3950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6252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374E965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5EED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8E93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4B38B4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10CA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CC14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6EC20C0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8286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0CA5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0691F81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AEF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62C4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F103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EAF0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D3C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3CD43EC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68F22F52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F4C3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D21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6B1D138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D579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674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74043DAC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EDBD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480B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CCC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AEA8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3DF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0326B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7A1B688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5700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584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FF0C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6C6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5DF7FE7D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F57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0AA9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B7D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2AD1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811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06FA76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278F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54D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2001B4C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5B5B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B82F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9BF3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6795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A2B5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E306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653F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80E1CB2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BC7C80" w14:paraId="29D3D19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63AD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B95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4005221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6E68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444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8CA2FFC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A85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0579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DF4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7FFC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DFC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30E93BF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C189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6E4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6648548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F531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4872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09C3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818F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57B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D330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B713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B941730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B4A6A9F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2006F53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4346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7DEB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0C092B3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B120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F1C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B21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0E4B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1E1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9087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772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6F6438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46489C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2D04BA9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B306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B7CF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0C4256BF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88FE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6D8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06F104E1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6754D2A0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286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EC6D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ED9D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559B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16A5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E6E6AD1" w14:textId="77777777" w:rsidR="00BC7C80" w:rsidRDefault="00BC7C80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3BCEEAD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93C3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6B1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5319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E3D0" w14:textId="77777777" w:rsidR="00BC7C80" w:rsidRDefault="00BC7C8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35D3749C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5A8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F7401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8C87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D16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9617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CE3D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B5F461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8E3B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298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40C2ED72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FA3F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EF7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6FEAB5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971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A081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4975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011E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C02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9D735C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056A5A5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FC7A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A95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7A4F34D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1710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9D7F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15C7056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FCD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A092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BA1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B40E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586D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EAA112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D620BC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1837906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546F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1E6F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08A168B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CBAE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9E5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15923810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8A1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6ABF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0BC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F52A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0954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73DAF5C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157D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343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6A6A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3A13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D56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A210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FFA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7A38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8AF1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BC7C80" w14:paraId="79D925A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806E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D66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4420EA1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12F5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123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08EE1104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300F870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7A8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619A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60B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D5A7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3AD8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283156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3A9A9F7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3119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4EF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15AA47F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3CA1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BB2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52CB0975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A71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0D08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AB4D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4FB6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CF6E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76B8C1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BC7C80" w14:paraId="4485471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E8BA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FB44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28AB356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4248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9A0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22A5B82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4A96F0E2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EED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4E52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A40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DE0A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E75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C46004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F51666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DFAC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AAAA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2C27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9954" w14:textId="77777777" w:rsidR="00BC7C80" w:rsidRDefault="00BC7C80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881F81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7C9F" w14:textId="77777777" w:rsidR="00BC7C80" w:rsidRDefault="00BC7C80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14B9BF" w14:textId="77777777" w:rsidR="00BC7C80" w:rsidRDefault="00BC7C80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DA5C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CC93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CC04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7A2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9CCCF3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C897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46F6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19D1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4795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BBA0542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7E8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45CBF5A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C9C39B3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51AE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6F4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F1CB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E923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DA72C5D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23CF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B57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391E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20CE9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44863EC1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6D22528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95E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15B9F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A8F3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592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1625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4F4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4D8E1E3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B00B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820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B6FC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DD54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BC0D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2514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2864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39AD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884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BC7C80" w14:paraId="2D8478B8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8FFD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C48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696E9DA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E581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72AA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4AB18D58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3B8B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FD6B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B502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DDF9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87E7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3BFE8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17EF7A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4B03D9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DF5E37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2E61A4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0D647526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EED87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F441A0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866787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3E55B3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6A7B96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13EEE0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B81DD4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FF76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2CE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359C8E5C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1D3D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8162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064465F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8614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7665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E55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5274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1A10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9C89D32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504368A5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451267D8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6E26A481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BC7C80" w14:paraId="2F24B5E8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B74E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E72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598EB4E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F80D" w14:textId="77777777" w:rsidR="00BC7C80" w:rsidRPr="005C35B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DC2B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5FC84878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FE2F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1BB4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9EEF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08CB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4902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A0F8EC3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5994" w14:textId="77777777" w:rsidR="00BC7C80" w:rsidRDefault="00BC7C80" w:rsidP="00BC7C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4381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51DA834E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2033" w14:textId="77777777" w:rsidR="00BC7C80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2EB3" w14:textId="77777777" w:rsidR="00BC7C80" w:rsidRDefault="00BC7C80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61B871A0" w14:textId="77777777" w:rsidR="00BC7C80" w:rsidRDefault="00BC7C80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F6D7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8FA4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5208" w14:textId="77777777" w:rsidR="00BC7C80" w:rsidRDefault="00BC7C8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D360" w14:textId="77777777" w:rsidR="00BC7C80" w:rsidRPr="00396332" w:rsidRDefault="00BC7C8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D4E0" w14:textId="77777777" w:rsidR="00BC7C80" w:rsidRDefault="00BC7C8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11E48C36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32A76AF6" w14:textId="77777777" w:rsidR="00BC7C80" w:rsidRDefault="00BC7C80" w:rsidP="0002281B">
      <w:pPr>
        <w:pStyle w:val="Heading1"/>
        <w:spacing w:line="360" w:lineRule="auto"/>
      </w:pPr>
      <w:r>
        <w:lastRenderedPageBreak/>
        <w:t>LINIA 416</w:t>
      </w:r>
    </w:p>
    <w:p w14:paraId="5BBF2161" w14:textId="77777777" w:rsidR="00BC7C80" w:rsidRDefault="00BC7C80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61E8094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610D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0F4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2129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CEA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2365BAD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10BCFD4F" w14:textId="77777777" w:rsidR="00BC7C80" w:rsidRDefault="00BC7C80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6C3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9A030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BC60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80A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3420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535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B0DA1A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B140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B08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0170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E9B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DF735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5FC67A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86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0AF36C8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37979B3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E2A3F7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5D23BD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2929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D34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116B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278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E27D9B8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CA00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5AA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E3C6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047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EFDF5E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4FD00F5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7BEA383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FF6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00A5DF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7669CEA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5428F47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23685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0AB0E1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7D480C0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0023E8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E1E0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ED6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1D2C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12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14BAA28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2536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596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352A23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2EF8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A7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26F3F79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67A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E2FC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A04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CA77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3A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2894733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9DBF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5A5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818B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909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D4F6AD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65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152312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7D888DB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7AB2671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9290E7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6E28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AB3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C0D6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B9B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8B8C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BC7C80" w14:paraId="335F9F2C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33FB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16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730B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576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94D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92B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0A9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5DCD2A0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535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1F2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0123DFC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19D9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82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E50E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12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5E884AE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5A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17FD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F9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5E37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366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BC7C80" w14:paraId="414D463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2D94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7CA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522307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54F9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8B9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872A" w14:textId="77777777" w:rsidR="00BC7C80" w:rsidRPr="0011403A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FF2B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F53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AAE6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1FAE" w14:textId="77777777" w:rsidR="00BC7C80" w:rsidRPr="0011403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3E068E2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0E30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2F9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79C3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19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30B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BA38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B2B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4C65BF9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25BE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E4D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48BD76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5E29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3FA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50B9BA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6ACF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3FB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90E67D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0E6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8690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2EA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D60B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5D3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D68BC8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6816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E5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6405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DDE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69372D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50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5560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213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CA7E11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6D6B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81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BC307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03E6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504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2603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E462" w14:textId="77777777" w:rsidR="00BC7C80" w:rsidRDefault="00BC7C80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D4F4C48" w14:textId="77777777" w:rsidR="00BC7C80" w:rsidRDefault="00BC7C80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475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739E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9860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677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990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14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946ED7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50C9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23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190C42C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AA08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B14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FE399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54C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5DA5" w14:textId="77777777" w:rsidR="00BC7C80" w:rsidRPr="00C4423F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51B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C97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D61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0CDC77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035E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0C01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80EC" w14:textId="77777777" w:rsidR="00BC7C80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8945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E9DE400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95DC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0C2A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68D3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717A7" w14:textId="77777777" w:rsidR="00BC7C80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59ED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BC7C80" w14:paraId="62B2623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0F6E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915A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11D8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8334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97E45C5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7547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EF0C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1796D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0AD0" w14:textId="77777777" w:rsidR="00BC7C80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9A97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B7F83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4C70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65F0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8EC4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C23A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2DB320C9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8048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72F2C03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5178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5565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AD46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4F5C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BC7C80" w14:paraId="159EA58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0CC0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F8F7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0AD1060F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1743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2673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6107040F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9E12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0497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C57C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FB77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E0C5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5D8F4E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1713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E940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22AD" w14:textId="77777777" w:rsidR="00BC7C80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434E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835D5EF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206A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869C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CB24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EDF4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AD96" w14:textId="77777777" w:rsidR="00BC7C80" w:rsidRPr="00620605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04D39F80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EDDF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60DA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40B2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BAA9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721E8F8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4A6F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6415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58B7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2B37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A271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D18B23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BC7C80" w14:paraId="389307A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A68D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39C6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56DE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58BD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3673F8C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C57C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07E8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0B72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0F25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ECA9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EEF0A7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BC7C80" w14:paraId="049C67E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EC28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ADD8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264B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B128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721484A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02FF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082A862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96D7" w14:textId="77777777" w:rsidR="00BC7C80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1646A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F3BA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E968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4E1585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BC7C80" w14:paraId="5894580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1766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9D23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35EE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F314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1C83DC7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CA45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7DC6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046D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87DD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00F4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F62A48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A22B" w14:textId="77777777" w:rsidR="00BC7C80" w:rsidRDefault="00BC7C80" w:rsidP="00BC7C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3558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561F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C557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54A91E4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B842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B36A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B1AA" w14:textId="77777777" w:rsidR="00BC7C80" w:rsidRDefault="00BC7C8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9D86" w14:textId="77777777" w:rsidR="00BC7C80" w:rsidRPr="00C4423F" w:rsidRDefault="00BC7C8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048E" w14:textId="77777777" w:rsidR="00BC7C80" w:rsidRDefault="00BC7C8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664FEE25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1F32E8AA" w14:textId="77777777" w:rsidR="00BC7C80" w:rsidRDefault="00BC7C80" w:rsidP="003146F4">
      <w:pPr>
        <w:pStyle w:val="Heading1"/>
        <w:spacing w:line="360" w:lineRule="auto"/>
      </w:pPr>
      <w:r>
        <w:lastRenderedPageBreak/>
        <w:t>LINIA 417</w:t>
      </w:r>
    </w:p>
    <w:p w14:paraId="7F14960C" w14:textId="77777777" w:rsidR="00BC7C80" w:rsidRDefault="00BC7C80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C7C80" w14:paraId="41D21A90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57D3" w14:textId="77777777" w:rsidR="00BC7C80" w:rsidRDefault="00BC7C80" w:rsidP="00BC7C80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1119" w14:textId="77777777" w:rsidR="00BC7C80" w:rsidRDefault="00BC7C8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9E95" w14:textId="77777777" w:rsidR="00BC7C80" w:rsidRPr="002D7BD3" w:rsidRDefault="00BC7C80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A44D" w14:textId="77777777" w:rsidR="00BC7C80" w:rsidRDefault="00BC7C8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3230692" w14:textId="77777777" w:rsidR="00BC7C80" w:rsidRDefault="00BC7C8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01BFFEC3" w14:textId="77777777" w:rsidR="00BC7C80" w:rsidRDefault="00BC7C80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2BA6" w14:textId="77777777" w:rsidR="00BC7C80" w:rsidRDefault="00BC7C80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51A04A9C" w14:textId="77777777" w:rsidR="00BC7C80" w:rsidRDefault="00BC7C80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2235" w14:textId="77777777" w:rsidR="00BC7C80" w:rsidRPr="00655FB7" w:rsidRDefault="00BC7C80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156E" w14:textId="77777777" w:rsidR="00BC7C80" w:rsidRDefault="00BC7C80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166C" w14:textId="77777777" w:rsidR="00BC7C80" w:rsidRPr="002D7BD3" w:rsidRDefault="00BC7C80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F1A4" w14:textId="77777777" w:rsidR="00BC7C80" w:rsidRDefault="00BC7C80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3451D510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1AC84ED7" w14:textId="77777777" w:rsidR="00BC7C80" w:rsidRDefault="00BC7C80" w:rsidP="00D37279">
      <w:pPr>
        <w:pStyle w:val="Heading1"/>
        <w:spacing w:line="276" w:lineRule="auto"/>
      </w:pPr>
      <w:r>
        <w:t>LINIA 418</w:t>
      </w:r>
    </w:p>
    <w:p w14:paraId="1185494D" w14:textId="77777777" w:rsidR="00BC7C80" w:rsidRDefault="00BC7C80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2F2B2CCD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D57B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A69A" w14:textId="77777777" w:rsidR="00BC7C80" w:rsidRDefault="00BC7C8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26873066" w14:textId="77777777" w:rsidR="00BC7C80" w:rsidRDefault="00BC7C8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735A" w14:textId="77777777" w:rsidR="00BC7C80" w:rsidRPr="00896D96" w:rsidRDefault="00BC7C8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034E" w14:textId="77777777" w:rsidR="00BC7C80" w:rsidRDefault="00BC7C80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7AE1CFB4" w14:textId="77777777" w:rsidR="00BC7C80" w:rsidRDefault="00BC7C80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1CB5" w14:textId="77777777" w:rsidR="00BC7C80" w:rsidRDefault="00BC7C8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3063" w14:textId="77777777" w:rsidR="00BC7C80" w:rsidRPr="00896D96" w:rsidRDefault="00BC7C8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F744" w14:textId="77777777" w:rsidR="00BC7C80" w:rsidRDefault="00BC7C8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D979" w14:textId="77777777" w:rsidR="00BC7C80" w:rsidRPr="00896D96" w:rsidRDefault="00BC7C8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D4D7" w14:textId="77777777" w:rsidR="00BC7C80" w:rsidRDefault="00BC7C80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BC7C80" w14:paraId="2434F71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6F25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9A89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472C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2ED0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4AAEB482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BBFD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ADCE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89F5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58D7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0BF7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D9B5CC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30EF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F2CD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823C" w14:textId="77777777" w:rsidR="00BC7C80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F085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4EEBE50C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E92E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722A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70AD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7843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6CE4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963EB8A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A172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6EE1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270266C3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0316" w14:textId="77777777" w:rsidR="00BC7C80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2EF8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2102C0FA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0B58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DE40" w14:textId="77777777" w:rsidR="00BC7C80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0855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6F82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A4C6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3FEA033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DC09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0302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0FB55758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88EF" w14:textId="77777777" w:rsidR="00BC7C80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1AFA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E714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A04A" w14:textId="77777777" w:rsidR="00BC7C80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0F4C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BD57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6747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43B7427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D2C4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464FF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6288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B15B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02EBC182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5CB6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6D08CB6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59B2DD62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DE3EC71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7DD8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BCA8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562B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80FE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BC7C80" w14:paraId="77A9C9E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DAF5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93DD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5B3A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A705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3285AAF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CCAF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18A3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EE7E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4A58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BB1B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22D3B0A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A878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EAEB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25B8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D07F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EC66B02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0185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2454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A2A0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B47B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C34D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755E4077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AED9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87DC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1A56D246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889F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F049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01550707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373D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F2A3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FD22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B161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CC23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ACD9337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08B2" w14:textId="77777777" w:rsidR="00BC7C80" w:rsidRDefault="00BC7C80" w:rsidP="00BC7C8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6B0F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E27C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8632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757ED9CB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3257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F52B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49FD" w14:textId="77777777" w:rsidR="00BC7C80" w:rsidRDefault="00BC7C8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40CF" w14:textId="77777777" w:rsidR="00BC7C80" w:rsidRPr="00896D96" w:rsidRDefault="00BC7C8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0D21" w14:textId="77777777" w:rsidR="00BC7C80" w:rsidRDefault="00BC7C8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B9571DB" w14:textId="77777777" w:rsidR="00BC7C80" w:rsidRDefault="00BC7C80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73BE9404" w14:textId="77777777" w:rsidR="00BC7C80" w:rsidRDefault="00BC7C80" w:rsidP="00380064">
      <w:pPr>
        <w:pStyle w:val="Heading1"/>
        <w:spacing w:line="360" w:lineRule="auto"/>
      </w:pPr>
      <w:r>
        <w:lastRenderedPageBreak/>
        <w:t>LINIA 500</w:t>
      </w:r>
    </w:p>
    <w:p w14:paraId="71414B8F" w14:textId="77777777" w:rsidR="00BC7C80" w:rsidRPr="00071303" w:rsidRDefault="00BC7C80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C7C80" w14:paraId="2178760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96F8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A93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BBC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A31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042116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71A2B15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8D9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3F47C8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2ABE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989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6D7E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45E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C64C4B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D293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22E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A98C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5CB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065BD7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A21EC1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569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4AE4FEF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76E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93A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406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2A48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535628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F2BC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BDA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4A6D78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250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1B9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69B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9249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B73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7168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4DA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3D98007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6F44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7391" w14:textId="77777777" w:rsidR="00BC7C80" w:rsidRDefault="00BC7C8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8938" w14:textId="77777777" w:rsidR="00BC7C80" w:rsidRPr="00D33E71" w:rsidRDefault="00BC7C8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19D0" w14:textId="77777777" w:rsidR="00BC7C80" w:rsidRDefault="00BC7C80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0CC3" w14:textId="77777777" w:rsidR="00BC7C80" w:rsidRDefault="00BC7C8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8AA0" w14:textId="77777777" w:rsidR="00BC7C80" w:rsidRDefault="00BC7C8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0AA5" w14:textId="77777777" w:rsidR="00BC7C80" w:rsidRDefault="00BC7C8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2B232C9" w14:textId="77777777" w:rsidR="00BC7C80" w:rsidRDefault="00BC7C8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107F" w14:textId="77777777" w:rsidR="00BC7C80" w:rsidRPr="00D33E71" w:rsidRDefault="00BC7C8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E348" w14:textId="77777777" w:rsidR="00BC7C80" w:rsidRDefault="00BC7C80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05C508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E819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ABC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07558B1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1DB0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E074" w14:textId="77777777" w:rsidR="00BC7C80" w:rsidRPr="0008670B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0486AD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53712B2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FBA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DA7D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5C18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3DC0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CE7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:rsidRPr="00456545" w14:paraId="63F2B484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A9C6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F841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C1F6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C6D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8ED1DF3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AAF3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048C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2148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D0B9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35ED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C7C80" w:rsidRPr="00456545" w14:paraId="3D793C0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09B0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87B1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7AB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FAD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F0A4965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9D7B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3FD7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F1E0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DEE3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935D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C7C80" w:rsidRPr="00456545" w14:paraId="2171D42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2823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B9E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0B7CD9F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215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7CA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D2F997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5E6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E4B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3DDD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3641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35D3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C7C80" w:rsidRPr="00456545" w14:paraId="22E0E8E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3A68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77E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749D33F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EFEE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415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5F5BC8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BF5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4CB2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108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F959F93" w14:textId="77777777" w:rsidR="00BC7C80" w:rsidRPr="00456545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9B66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7F75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2737876" w14:textId="77777777" w:rsidR="00BC7C80" w:rsidRPr="00A3090B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:rsidRPr="00456545" w14:paraId="7737A0D1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11C7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CA7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585F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102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EC36143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587730E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6F9C584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4CE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05F8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E2F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5CB2E4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8915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B22F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:rsidRPr="00456545" w14:paraId="319733C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79C6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608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9680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9CD2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308FE27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596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1A1D02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5F6D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9F7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0514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B07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13F47C" w14:textId="77777777" w:rsidR="00BC7C80" w:rsidRPr="005F21B7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BC7C80" w:rsidRPr="00456545" w14:paraId="0ABD4A2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4784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4DD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4ED5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027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66026FB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C3E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80020C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6FA7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08B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7DBF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C86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8E95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BC7C80" w:rsidRPr="00456545" w14:paraId="435D6F9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E0C8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17C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D1FA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4AA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022FA33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F6B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C275E2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85BB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646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747F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050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14BB2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BC7C80" w:rsidRPr="00456545" w14:paraId="600CE9F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96D8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D60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AFD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BB6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DCB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6BAF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FC4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1C1B0D1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BDAB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227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BC7C80" w:rsidRPr="00456545" w14:paraId="0A340D4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B8C9" w14:textId="77777777" w:rsidR="00BC7C80" w:rsidRPr="00456545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E8F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EFF4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266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A86113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3B2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83F088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DF77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B4B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C9B0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212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27BD0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E8C5F63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BC7C80" w14:paraId="0A53991C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BB4E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4B6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3409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D2F0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AE163F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382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0007EAD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AC8F63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CFE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B6E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774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3FE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50671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58FBAB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5FAE4C2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526BDF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BC7C80" w14:paraId="5C28F03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86DC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8EE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D362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61E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76F5B7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E26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3E0856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276A4B9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6F7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138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D9FD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7323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C2D058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BBF968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4FFDF19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BC7C80" w14:paraId="3E7C59A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2BB9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257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1ACFDDC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36A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F3C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5550A88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125D31D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917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814F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8FF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B4AC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CCB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9ED5C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BC7C80" w14:paraId="217EF8A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7EFB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48F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B3DEC4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A933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ECF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5D084E4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69A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3664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6FA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EF0E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B033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ED44C4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BC7C80" w14:paraId="0E38E96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666E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472E" w14:textId="77777777" w:rsidR="00BC7C80" w:rsidRDefault="00BC7C8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728C" w14:textId="77777777" w:rsidR="00BC7C80" w:rsidRDefault="00BC7C8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3F98" w14:textId="77777777" w:rsidR="00BC7C80" w:rsidRDefault="00BC7C80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5532A925" w14:textId="77777777" w:rsidR="00BC7C80" w:rsidRDefault="00BC7C80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E542" w14:textId="77777777" w:rsidR="00BC7C80" w:rsidRDefault="00BC7C8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CF46" w14:textId="77777777" w:rsidR="00BC7C80" w:rsidRDefault="00BC7C8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700B" w14:textId="77777777" w:rsidR="00BC7C80" w:rsidRDefault="00BC7C8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AAD3801" w14:textId="77777777" w:rsidR="00BC7C80" w:rsidRDefault="00BC7C8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4851" w14:textId="77777777" w:rsidR="00BC7C80" w:rsidRPr="00D33E71" w:rsidRDefault="00BC7C8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2FFB" w14:textId="77777777" w:rsidR="00BC7C80" w:rsidRDefault="00BC7C80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5CE8107" w14:textId="77777777" w:rsidR="00BC7C80" w:rsidRDefault="00BC7C80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BC7C80" w14:paraId="732A835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B6DB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C52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7C63471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6845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DEF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9361AB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24D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F1F9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C69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15F9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D51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4836213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774C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7E9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DC35AD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0F133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1E8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F4AC5B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C3A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186C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A6D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B4D6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660F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BA73201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A0DC42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EE14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70D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1649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BAE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1E7DA5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54C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A0F9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574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41A60E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8DA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422A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4891595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01A0DC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E464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955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E93F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EA0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2B2D0E13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A85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2A90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BF7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FF74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0831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3FCA313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4EB0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67E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5BC5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4D4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22B4D69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30D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2A02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708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117A06A4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8C23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C3ED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3A8B347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F353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9EC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1A26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062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19625D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ABF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CEF0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AD7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BE18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6EF7" w14:textId="77777777" w:rsidR="00BC7C80" w:rsidRPr="00534A5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1ECE82C" w14:textId="77777777" w:rsidR="00BC7C80" w:rsidRPr="00534A5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893D625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BC7C80" w14:paraId="48846D5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9537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215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EA7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BBF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47E583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DDA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F9B3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446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37B3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B9D9" w14:textId="77777777" w:rsidR="00BC7C80" w:rsidRPr="00534A5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146A25B" w14:textId="77777777" w:rsidR="00BC7C80" w:rsidRPr="00534A5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DCF65E1" w14:textId="77777777" w:rsidR="00BC7C80" w:rsidRPr="00534A55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BC7C80" w14:paraId="0B441F8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4FBF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066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E00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35B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7EA6123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509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D33B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232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03E42C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50DB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C152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1279799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AB52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549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CD1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000B" w14:textId="77777777" w:rsidR="00BC7C80" w:rsidRPr="000C4604" w:rsidRDefault="00BC7C80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817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D4439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531037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CF3F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488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3610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E78B" w14:textId="77777777" w:rsidR="00BC7C80" w:rsidRPr="000C4604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0269044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BC7C80" w14:paraId="4D229EF9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62B3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619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B626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C22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7ADE65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D2A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E62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4B1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62CA52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1BF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C4A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6DFD1B7D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A1E7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06E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5E628D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0CBC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647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225C66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1E3843F8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349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96B7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9DA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123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CBD3" w14:textId="77777777" w:rsidR="00BC7C80" w:rsidRPr="00BB30B6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406386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0DAE2CE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BC7C80" w14:paraId="52CD24A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837F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66F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FF88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D56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1B4EB7D2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C03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D2E8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D39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225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5A2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4D98742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C5E7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015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38F4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B40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463F35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398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A8D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33F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5753C3C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8256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088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79C99CE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6DE2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764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08E7EE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E485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872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A06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DEE6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CF9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540A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B83C" w14:textId="77777777" w:rsidR="00BC7C80" w:rsidRPr="000C4604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BC7C80" w14:paraId="52BAF5B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3238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623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AF17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F58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EC5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D86B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6DE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752A8A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07C7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6511" w14:textId="77777777" w:rsidR="00BC7C80" w:rsidRPr="000C4604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BC7C80" w14:paraId="14FDBD5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7F8B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EB8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DC0B4A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2D2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293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6FE2430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62F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EFA7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985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D1CE2D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51A2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9389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47FC6E2" w14:textId="77777777" w:rsidR="00BC7C80" w:rsidRPr="006C1F61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A42DA8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B7DF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D1FB" w14:textId="77777777" w:rsidR="00BC7C80" w:rsidRDefault="00BC7C8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8091" w14:textId="77777777" w:rsidR="00BC7C80" w:rsidRDefault="00BC7C8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3A94" w14:textId="77777777" w:rsidR="00BC7C80" w:rsidRDefault="00BC7C80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1C01" w14:textId="77777777" w:rsidR="00BC7C80" w:rsidRDefault="00BC7C8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1CD8" w14:textId="77777777" w:rsidR="00BC7C80" w:rsidRDefault="00BC7C8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5313" w14:textId="77777777" w:rsidR="00BC7C80" w:rsidRDefault="00BC7C8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DA1E" w14:textId="77777777" w:rsidR="00BC7C80" w:rsidRDefault="00BC7C8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7F0E" w14:textId="77777777" w:rsidR="00BC7C80" w:rsidRPr="004143AF" w:rsidRDefault="00BC7C80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090AFDFB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7D55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D0A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D8BC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6902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3AD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C830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B11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2038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BBDD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235B7AF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4C65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79B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B9C003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B6A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92C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1CD132F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F09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C56A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4C1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7FA4334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F49C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F2E4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E46F616" w14:textId="77777777" w:rsidR="00BC7C80" w:rsidRPr="00D84BDE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D66F57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2351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810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25573ED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5D0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963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8F865D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03F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7963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AB6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392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6EF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4EC4B22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C559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CF7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8DF5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B58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CBD383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671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05D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030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61C9E5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D47B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55F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723F794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8E2D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4DA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02D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DA9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AA9817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64F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FA5E3B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E614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7E1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C0C7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6C83" w14:textId="77777777" w:rsidR="00BC7C80" w:rsidRPr="00534C03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52D18560" w14:textId="77777777" w:rsidR="00BC7C80" w:rsidRPr="00534C03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AF69F0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BC7C80" w14:paraId="220543B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794E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570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C24F85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EAC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F2C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7B8A4FA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A7D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B101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300D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47F67D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A74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5E9D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F3D6980" w14:textId="77777777" w:rsidR="00BC7C80" w:rsidRPr="00D84BDE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CA37EC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ADC2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CE3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351696B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7F76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A65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76719B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795336D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6F8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BDE6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064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D1CC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7BCB" w14:textId="77777777" w:rsidR="00BC7C80" w:rsidRPr="001F07B1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C29D7C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1C4921D4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BC7C80" w14:paraId="6DDC5A66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A468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1D3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D035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3E52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624AB0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F4B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D32754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278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D7E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EC5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D37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55FBB66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34925BE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BC7C80" w14:paraId="24C7F08F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DEB6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B61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B518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2A6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975166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247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A29BCB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2C4D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3BB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FE91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F7E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94990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42BE978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C7C80" w14:paraId="6AC28DB2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619D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7857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4CD7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A68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7D35B6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D6C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ED8D1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CFA1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268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2CF5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83C8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C03BC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BC7C80" w14:paraId="07302186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D349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676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594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76A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CDDB2E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C6F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FDE4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F4B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BEA3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48D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3DEB0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666D38F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C7C80" w14:paraId="581AF16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BC76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F03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E5F6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FDD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C88C58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89E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B73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569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6208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B20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E6CB88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BC7C80" w14:paraId="75C5EE34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E3D2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BC3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5EE7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AF9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4CB0E5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162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4A670B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41C7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173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0528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A5C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60ECC17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BC7C80" w14:paraId="20791AD9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3F25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4AD4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7F6E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85B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7008BE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E40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4FA27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1C88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4AB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7ED6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87F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3A1A9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501A6A9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C7C80" w14:paraId="134D38BC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CAD3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F23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1C73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3F25" w14:textId="77777777" w:rsidR="00BC7C80" w:rsidRPr="00AD0C48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3295758" w14:textId="77777777" w:rsidR="00BC7C80" w:rsidRPr="00AD0C48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89D5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9C996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F4C4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DAF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444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A4B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D81EE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25772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5D57FB3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C7C80" w14:paraId="2CCE86E2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5047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6E4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C794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74C6" w14:textId="77777777" w:rsidR="00BC7C80" w:rsidRDefault="00BC7C8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58B9B02" w14:textId="77777777" w:rsidR="00BC7C80" w:rsidRDefault="00BC7C8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17C675B8" w14:textId="77777777" w:rsidR="00BC7C80" w:rsidRDefault="00BC7C8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39ECD17" w14:textId="77777777" w:rsidR="00BC7C80" w:rsidRPr="002532C4" w:rsidRDefault="00BC7C8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BC8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6FD7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4FF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8DCC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A78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B7A28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04E3FF40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39C3EFA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BC7C80" w14:paraId="29474650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4713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558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51925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6DC4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AD9E36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A3A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8D25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9CD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644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1F7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469F2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3454838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C7C80" w14:paraId="75452799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243C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DBF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D8E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73B5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EE7B369" w14:textId="77777777" w:rsidR="00BC7C80" w:rsidRPr="0037264C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6FA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2F75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9AE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A1D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E23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A43BE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209AFF6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C7C80" w14:paraId="572B9D0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0B38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604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494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BE7A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3C52E74" w14:textId="77777777" w:rsidR="00BC7C80" w:rsidRPr="003A070D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F3B4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18E2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5D7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422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331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D1515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BC7C80" w14:paraId="7CCB2F7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D929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C0C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65B0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F125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48BFAF9" w14:textId="77777777" w:rsidR="00BC7C80" w:rsidRPr="00F401CD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F6D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D34EAB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8E9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8A28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DCB2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9367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EA8ED8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57769F5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C7C80" w14:paraId="7603DD3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8275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8C2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C992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ED95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3DE5D98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4B982B6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489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FBAE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189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B657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251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90869A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4A889D3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C7C80" w14:paraId="774467C9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1E9E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426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58C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C14E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FB4D1CF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46E1D16F" w14:textId="77777777" w:rsidR="00BC7C80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602C63FE" w14:textId="77777777" w:rsidR="00BC7C80" w:rsidRPr="002532C4" w:rsidRDefault="00BC7C8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EAD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9665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7B6E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0386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2058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D5A2B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05CF2829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BC7C80" w14:paraId="4CF0795A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8162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4DB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3967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E8A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0D920E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C82F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887D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2650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8B20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301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615D46D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5274265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BC7C80" w14:paraId="2C3FFF82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5B0B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9DAC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9FD0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974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4D03DEE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987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1898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79B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ADBC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E521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FA4090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22FBAD9C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BC7C80" w14:paraId="2AE8271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DCCB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24E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4F06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523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6675122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60B1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29E3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BD2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A39C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901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58074B7F" w14:textId="77777777" w:rsidR="00BC7C80" w:rsidRPr="00CB3447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BC7C80" w14:paraId="1CF139A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9DE4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EE3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E11B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CD0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232782DB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CD32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D581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5D4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4851351A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F03F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9DDE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2CC2696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54B503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E07A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A65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9240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8CFF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F446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1B0DC88B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4F4A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BF13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F2AC" w14:textId="77777777" w:rsidR="00BC7C80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A838" w14:textId="77777777" w:rsidR="00BC7C80" w:rsidRPr="004143AF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361CFF8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796B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C821" w14:textId="77777777" w:rsidR="00BC7C80" w:rsidRDefault="00BC7C8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4DB1" w14:textId="77777777" w:rsidR="00BC7C80" w:rsidRPr="00D33E71" w:rsidRDefault="00BC7C8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3F83" w14:textId="77777777" w:rsidR="00BC7C80" w:rsidRDefault="00BC7C80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40F77FB" w14:textId="77777777" w:rsidR="00BC7C80" w:rsidRDefault="00BC7C80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A789" w14:textId="77777777" w:rsidR="00BC7C80" w:rsidRDefault="00BC7C8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F3F4" w14:textId="77777777" w:rsidR="00BC7C80" w:rsidRDefault="00BC7C8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D8E5" w14:textId="77777777" w:rsidR="00BC7C80" w:rsidRDefault="00BC7C8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8967" w14:textId="77777777" w:rsidR="00BC7C80" w:rsidRDefault="00BC7C8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27CF" w14:textId="77777777" w:rsidR="00BC7C80" w:rsidRPr="004143AF" w:rsidRDefault="00BC7C80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BC7C80" w14:paraId="5693EC7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856A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E80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6169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BF35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E7D015D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0D99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84FE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D904" w14:textId="77777777" w:rsidR="00BC7C80" w:rsidRDefault="00BC7C8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5900" w14:textId="77777777" w:rsidR="00BC7C80" w:rsidRPr="00D33E71" w:rsidRDefault="00BC7C8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3A14" w14:textId="77777777" w:rsidR="00BC7C80" w:rsidRDefault="00BC7C8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C7C80" w14:paraId="2BD011F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FA28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861B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5D5C8EC7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4162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2551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1FC770AA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F43D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90C3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896B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9C05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56F8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BC7C80" w14:paraId="7A166AB7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9243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160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F7AF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CDD0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EC48B37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90F9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920D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BE4A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CDE4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4F5E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A0C3509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D6B5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AAB4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AA22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C62C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284C6E83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5A0E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82FB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4C45B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A37D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B060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5E5173C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4BF2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6D2B" w14:textId="77777777" w:rsidR="00BC7C80" w:rsidRDefault="00BC7C80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4D1AD77" w14:textId="77777777" w:rsidR="00BC7C80" w:rsidRDefault="00BC7C80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7377" w14:textId="77777777" w:rsidR="00BC7C80" w:rsidRPr="00D33E71" w:rsidRDefault="00BC7C80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6FC7" w14:textId="77777777" w:rsidR="00BC7C80" w:rsidRDefault="00BC7C80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ED14" w14:textId="77777777" w:rsidR="00BC7C80" w:rsidRDefault="00BC7C80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CC30" w14:textId="77777777" w:rsidR="00BC7C80" w:rsidRPr="00D33E71" w:rsidRDefault="00BC7C80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48EB" w14:textId="77777777" w:rsidR="00BC7C80" w:rsidRDefault="00BC7C80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1C14667" w14:textId="77777777" w:rsidR="00BC7C80" w:rsidRDefault="00BC7C80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879A" w14:textId="77777777" w:rsidR="00BC7C80" w:rsidRPr="00D33E71" w:rsidRDefault="00BC7C80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02E5" w14:textId="77777777" w:rsidR="00BC7C80" w:rsidRDefault="00BC7C80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BC7C80" w14:paraId="3F2A8627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1F01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4AC6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467F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7BA9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2029D03F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D028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0C957B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4867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8483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8169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8199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1CC6BA9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4927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45D8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3FCB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1DCC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49BE6CA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9864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701955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A605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0D59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C8CE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4686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5E6AE12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D1F1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D016" w14:textId="77777777" w:rsidR="00BC7C80" w:rsidRDefault="00BC7C8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BC0E" w14:textId="77777777" w:rsidR="00BC7C80" w:rsidRPr="00D33E71" w:rsidRDefault="00BC7C8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1351" w14:textId="77777777" w:rsidR="00BC7C80" w:rsidRDefault="00BC7C80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8A7E70A" w14:textId="77777777" w:rsidR="00BC7C80" w:rsidRDefault="00BC7C80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3197" w14:textId="77777777" w:rsidR="00BC7C80" w:rsidRDefault="00BC7C8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164838" w14:textId="77777777" w:rsidR="00BC7C80" w:rsidRDefault="00BC7C8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686F" w14:textId="77777777" w:rsidR="00BC7C80" w:rsidRPr="00D33E71" w:rsidRDefault="00BC7C8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26DD" w14:textId="77777777" w:rsidR="00BC7C80" w:rsidRDefault="00BC7C8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E37F" w14:textId="77777777" w:rsidR="00BC7C80" w:rsidRPr="00D33E71" w:rsidRDefault="00BC7C8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3589A" w14:textId="77777777" w:rsidR="00BC7C80" w:rsidRDefault="00BC7C80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4216DE3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E9B6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B779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53F5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9DEC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5EC17E2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3F4B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D522CBC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48B1850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730A42E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01760DD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C458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3770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AADE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BEB1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F68769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65B58B67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00B1DA78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BC7C80" w14:paraId="3DACD55B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0621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E1A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9576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B4A4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2EFA789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EFD6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C001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C958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0CCA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505D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BC7C80" w14:paraId="6B5F99F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C82C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F7BB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A02B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664B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22E0876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801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C8E6E9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7793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10DB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5BDB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A02D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38D4082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6F3A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E8B4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F2B2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5E12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B2DB659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5E0F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95A245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322FFA1D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759AF755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7F0C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E346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CE32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1EDE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B0887B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DABF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A0A9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53FA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7CD5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278B724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D005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23737E5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B680B34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182C0E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3C4C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112A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6520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79E7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5B4318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F1AB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F3B3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1E47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5432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854EA2B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2B98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33FF" w14:textId="77777777" w:rsidR="00BC7C80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85F2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5342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C340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D380D58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32F4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A0D7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4F04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3069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098EB76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D40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D0ADE70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350451BE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1C0C4D0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5B4B0A6C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A72D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674D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DBC5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1CDC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F2D654E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D8B1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AB2F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FC59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A6BF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31A9AA4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7AB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8EAE8A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E6F5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2489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8C4F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AC29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2360A13C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34F5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69C1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E748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8AA5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621E5CF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186E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000812D3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DAA1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323F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879B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34BB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180F6021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3039" w14:textId="77777777" w:rsidR="00BC7C80" w:rsidRDefault="00BC7C80" w:rsidP="00BC7C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CD3D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8D1A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0686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743019F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50A1FA6A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A38D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3968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14E3" w14:textId="77777777" w:rsidR="00BC7C80" w:rsidRDefault="00BC7C8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1498" w14:textId="77777777" w:rsidR="00BC7C80" w:rsidRPr="00D33E71" w:rsidRDefault="00BC7C8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D3AD" w14:textId="77777777" w:rsidR="00BC7C80" w:rsidRDefault="00BC7C8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0E78205" w14:textId="77777777" w:rsidR="00BC7C80" w:rsidRPr="00BA7DAE" w:rsidRDefault="00BC7C80" w:rsidP="000A5D7E">
      <w:pPr>
        <w:tabs>
          <w:tab w:val="left" w:pos="2748"/>
        </w:tabs>
        <w:rPr>
          <w:sz w:val="20"/>
          <w:lang w:val="ro-RO"/>
        </w:rPr>
      </w:pPr>
    </w:p>
    <w:p w14:paraId="45B8EB08" w14:textId="77777777" w:rsidR="00BC7C80" w:rsidRDefault="00BC7C80" w:rsidP="00E7698F">
      <w:pPr>
        <w:pStyle w:val="Heading1"/>
        <w:spacing w:line="360" w:lineRule="auto"/>
      </w:pPr>
      <w:r>
        <w:lastRenderedPageBreak/>
        <w:t>LINIA 504</w:t>
      </w:r>
    </w:p>
    <w:p w14:paraId="621D679F" w14:textId="77777777" w:rsidR="00BC7C80" w:rsidRPr="00A16A49" w:rsidRDefault="00BC7C80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0B2FF68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372D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68D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49F5532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D95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98F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6503756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CE7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1068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3E9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4A3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193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14F94ED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3B537157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BC7C80" w14:paraId="16153D0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EC9C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01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13115E4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9EA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71F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6BA8EFE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CB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E1D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FEB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BBEB2F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34B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C137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5ECF577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EFD6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CAB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D6D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332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1592345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9B7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0419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E5F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4B3CCEA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D70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F2C5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5F4EDE9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C5424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BAF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6E55D0C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3DF9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6CC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FFDB06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923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2AEA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3D6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08D2ACE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DA64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DD15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465C55A8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3672A0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B7B8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F385" w14:textId="77777777" w:rsidR="00BC7C80" w:rsidRDefault="00BC7C80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4FB421E3" w14:textId="77777777" w:rsidR="00BC7C80" w:rsidRDefault="00BC7C80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E2D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63F3" w14:textId="77777777" w:rsidR="00BC7C80" w:rsidRDefault="00BC7C80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7071A13" w14:textId="77777777" w:rsidR="00BC7C80" w:rsidRDefault="00BC7C80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189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B3A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A9C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A27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7609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47B32C7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65C7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658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A48A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1A5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1B0B3F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02F53EC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6B0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D1DD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0D9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0889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4FE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64132D5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432D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DCA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D60D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9E9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4AD10E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E4F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5FD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ECC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7BCB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F63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BC7C80" w14:paraId="7436279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6E3E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16F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D947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4BE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1FE2E2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CDE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368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3BB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1E768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2C2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BC7C80" w14:paraId="1885C79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B994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533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F0ED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7C8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3551FD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37D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91FE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65D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9A4E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6F9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54CEB1B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C7C80" w14:paraId="140B5F73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2E6A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747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0E62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9EB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B63C50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06B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7EC7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874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EF8E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E8B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BC7C80" w14:paraId="194E8792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6884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4A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7920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848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C455EC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7D5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6C8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CBB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C59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E0B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BC7C80" w14:paraId="52C1E07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B863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B1B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935E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3C3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3CBC7C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F78E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EB7BE28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C785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FBA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1FD0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3D9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1277BB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BC7C80" w14:paraId="44335A9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0069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B6A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FDE8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93F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A0A0BF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0241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B57DA9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949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105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B46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26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530979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BC7C80" w14:paraId="345F4B7F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F0B6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280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209B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C92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30E1C34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DE18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291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3B0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187CD1FE" w14:textId="77777777" w:rsidR="00BC7C80" w:rsidRDefault="00BC7C80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AB5C" w14:textId="77777777" w:rsidR="00BC7C80" w:rsidRPr="00D0473F" w:rsidRDefault="00BC7C80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90B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2B4145C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20C0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48E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C57E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3FE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4AB2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4BB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2033" w14:textId="77777777" w:rsidR="00BC7C80" w:rsidRDefault="00BC7C80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7A510124" w14:textId="77777777" w:rsidR="00BC7C80" w:rsidRDefault="00BC7C80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C043" w14:textId="77777777" w:rsidR="00BC7C80" w:rsidRDefault="00BC7C80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795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FDCF14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D188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2C8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33A4BA3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B567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14D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67F6A56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A746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2B7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DBA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A5C8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E85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2CB8D8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30AB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D2B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3C2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A2E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5425DE8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7E25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0F30C1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116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E26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32CE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066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48FAD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BC7C80" w14:paraId="449BF11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41B3" w14:textId="77777777" w:rsidR="00BC7C80" w:rsidRDefault="00BC7C80" w:rsidP="00BC7C80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43F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858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C4D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B6C5CE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78CB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967B9EB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52B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61D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5EC1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F04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A679D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BC7C80" w14:paraId="1DACAB90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A321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E84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BE78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DC0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52001F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192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BE6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D84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B617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873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56873FF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BC7C80" w14:paraId="566886F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70D5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53B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1847D0D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08B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3B0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2B707B7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C6A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75AB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226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7D18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A862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0794411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FFD5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42E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163F7E6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D24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780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D01F31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97B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2F1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DAB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B77C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E67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1F320F3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C022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BBB5" w14:textId="77777777" w:rsidR="00BC7C80" w:rsidRDefault="00BC7C8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6E21E30C" w14:textId="77777777" w:rsidR="00BC7C80" w:rsidRDefault="00BC7C8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2A76" w14:textId="77777777" w:rsidR="00BC7C80" w:rsidRDefault="00BC7C80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C84E" w14:textId="77777777" w:rsidR="00BC7C80" w:rsidRDefault="00BC7C80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BC65790" w14:textId="77777777" w:rsidR="00BC7C80" w:rsidRDefault="00BC7C80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19A2" w14:textId="77777777" w:rsidR="00BC7C80" w:rsidRDefault="00BC7C8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5263" w14:textId="77777777" w:rsidR="00BC7C80" w:rsidRPr="00D0473F" w:rsidRDefault="00BC7C80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8771" w14:textId="77777777" w:rsidR="00BC7C80" w:rsidRDefault="00BC7C8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CE0B" w14:textId="77777777" w:rsidR="00BC7C80" w:rsidRPr="00D0473F" w:rsidRDefault="00BC7C80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6D97" w14:textId="77777777" w:rsidR="00BC7C80" w:rsidRPr="004C4194" w:rsidRDefault="00BC7C80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0D8FB6C" w14:textId="77777777" w:rsidR="00BC7C80" w:rsidRDefault="00BC7C80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CA11B3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690E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37E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45E2A99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4964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44C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BC6D8F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336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CEC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C83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84E2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AFD4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6502B7C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2EFEBC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381F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ABA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49549D2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B9B4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098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2326EE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9A5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D05A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D0E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2CD2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291D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55B198D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0D85C1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C614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C65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225269C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AD2A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151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7664F0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800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C835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804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1AB5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4F59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702C8A5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FED290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21BD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2B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81A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CD6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809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6729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6EF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59EA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51D5" w14:textId="77777777" w:rsidR="00BC7C80" w:rsidRPr="00E03C2B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3FD1A7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BC7C80" w14:paraId="71CD3E89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3393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864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0D5A905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09B5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562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6A31B64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CBE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943D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BAA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9859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5597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A7551BB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E9D85E2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F22C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6B1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0FB8E4F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CE3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C81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68B7CA3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3C4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8F5C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9F1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8AC0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CD94" w14:textId="77777777" w:rsidR="00BC7C80" w:rsidRPr="00E4349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8147AE9" w14:textId="77777777" w:rsidR="00BC7C80" w:rsidRPr="00E4349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24BC15D0" w14:textId="77777777" w:rsidR="00BC7C80" w:rsidRPr="00E4349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BC7C80" w14:paraId="28BEE2E3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0737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BA3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3CC6FB9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7BA5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38F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354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743B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BEF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16A5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6B6B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334B98B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7A8C5CB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ECB1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0E0D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179AFB11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75D9" w14:textId="77777777" w:rsidR="00BC7C80" w:rsidRPr="00D0473F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C1E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5CEB6E7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F067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7956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8A84" w14:textId="77777777" w:rsidR="00BC7C80" w:rsidRDefault="00BC7C8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E59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7A3D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A5C72B1" w14:textId="77777777" w:rsidR="00BC7C80" w:rsidRPr="00D0576C" w:rsidRDefault="00BC7C8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F547FC2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E040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D97B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56C7228B" w14:textId="77777777" w:rsidR="00BC7C80" w:rsidRDefault="00BC7C8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06B0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5FC2" w14:textId="77777777" w:rsidR="00BC7C80" w:rsidRDefault="00BC7C80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118C7CCE" w14:textId="77777777" w:rsidR="00BC7C80" w:rsidRDefault="00BC7C80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B0E5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14A9" w14:textId="77777777" w:rsidR="00BC7C80" w:rsidRDefault="00BC7C8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7E92" w14:textId="77777777" w:rsidR="00BC7C80" w:rsidRDefault="00BC7C8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858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416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BC7C80" w14:paraId="40C182E9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F492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364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0752B58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F7CC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101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379A516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6004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4881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488B" w14:textId="77777777" w:rsidR="00BC7C80" w:rsidRDefault="00BC7C8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C182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56DE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A4F56CB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E512489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0454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E2A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27B52BB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83D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94B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4AD6009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0E47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6B7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C4D8" w14:textId="77777777" w:rsidR="00BC7C80" w:rsidRDefault="00BC7C8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5BD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80D2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3B9E9F4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C59B2FC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6F04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BEB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06FFA9F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D5C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0E9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66A9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36E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85F9" w14:textId="77777777" w:rsidR="00BC7C80" w:rsidRDefault="00BC7C8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5D5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180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291B034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BC7C80" w14:paraId="4533262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1F26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D81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1FBD915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BBA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A65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03F666E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5DF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D9D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284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0CB9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D725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3EF7A49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6BE7FB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564D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AC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87B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4F8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329EB1A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675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C210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958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8BAC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3CB2" w14:textId="77777777" w:rsidR="00BC7C80" w:rsidRPr="00423757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15595222" w14:textId="77777777" w:rsidR="00BC7C80" w:rsidRPr="00423757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EB0912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BC7C80" w14:paraId="56EED49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0F1C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5C3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A3C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8FF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2037B09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D9F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7A31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97D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1955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AB1E" w14:textId="77777777" w:rsidR="00BC7C80" w:rsidRPr="00F94F88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FA848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2FBBE93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BC7C80" w14:paraId="5DDA21B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CCF7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F7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1AF04BF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A41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D4C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7C5A09B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996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023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1D9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543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8437" w14:textId="77777777" w:rsidR="00BC7C80" w:rsidRPr="00F94F88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94317D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A333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0A6D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5DCD01E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1AE4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6F1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5F7DFCD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312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8076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051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DFA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293C" w14:textId="77777777" w:rsidR="00BC7C80" w:rsidRPr="004C419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C08D0E8" w14:textId="77777777" w:rsidR="00BC7C80" w:rsidRPr="00D0576C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F681E24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7358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CCA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4DF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926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CCA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7E98B2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758BBC9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CCDF46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424B75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E58B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C3E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A73F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0169" w14:textId="77777777" w:rsidR="00BC7C80" w:rsidRPr="006E4685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BE19A96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34CE" w14:textId="77777777" w:rsidR="00BC7C80" w:rsidRDefault="00BC7C80" w:rsidP="00BC7C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81B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991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611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A54A9F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F6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1232F6D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AD8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3E4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1E03" w14:textId="77777777" w:rsidR="00BC7C80" w:rsidRPr="00D0473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020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38F42524" w14:textId="77777777" w:rsidR="00BC7C80" w:rsidRDefault="00BC7C80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EADF56B" w14:textId="77777777" w:rsidR="00BC7C80" w:rsidRDefault="00BC7C80" w:rsidP="00EE4C95">
      <w:pPr>
        <w:pStyle w:val="Heading1"/>
        <w:spacing w:line="360" w:lineRule="auto"/>
      </w:pPr>
      <w:r>
        <w:t>LINIA 507</w:t>
      </w:r>
    </w:p>
    <w:p w14:paraId="62ACD0C0" w14:textId="77777777" w:rsidR="00BC7C80" w:rsidRPr="006A4B24" w:rsidRDefault="00BC7C80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5D185D5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4F83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0E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9ADB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980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D4B2D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A7D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326F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4668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C32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3C15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EE6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557101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6810870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BC7C80" w14:paraId="4240602B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0DD3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14D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71D9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6C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BFEF59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09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7A787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627E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5FE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07FD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592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0867B9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BC7C80" w14:paraId="1089883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2551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75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ABB3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DD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D6136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4580226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A26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27FB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84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04CE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38A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FFA5D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BC7C80" w14:paraId="480A48B7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636D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FDF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2E3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0DD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3B764E4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74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A937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75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221D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B6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3B9559B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7F54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94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66F9A7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284913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32C4566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A2A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E85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55F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168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60E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9325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D27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67334D1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6216E6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411D498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4AFE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F5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1239F9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EAF3A9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136712D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6C9E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DC6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A17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BBE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61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FA6C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FC3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09B5C06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CA3697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A3156C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A74D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3E3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220A1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8DB92F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2AA2560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9F1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DB5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9C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28C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CB4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A92D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E3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FE5B93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B006B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7B8746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B71A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64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CC1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E42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9ED81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6D4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840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D9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D470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A4C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513DB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BC7C80" w14:paraId="5A18419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BF92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3A6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412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B7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1BBAF64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C1F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F6DA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BE2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4B71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D1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115DE49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BC7C80" w14:paraId="6C213E0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F10F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C22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868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7E3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5F0B20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86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A04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B93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F1EE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22D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E841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BC7C80" w14:paraId="393D9141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05FC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74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D38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931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B362B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E17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FD1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9FB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18EF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6B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94D5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11DF293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BC7C80" w14:paraId="00BF156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35C5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81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880DD6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2B9CA1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0C8BF91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4ABB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D94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3C97321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A0E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7E07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A56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A94E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C7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38506A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15D3B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845574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F937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77B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BA895E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D8B4EC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045AFB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751C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8F4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4E3B9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E3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BABD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E0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8BF9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C22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B1CEF6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019C91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E4714F9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B873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1CA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43E7C6E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6736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58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0E8DEC8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411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17F4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A4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8AC7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C1F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5F9477D9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7D49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117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62EDC8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ECFD5A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764540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D1CD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8FF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647150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666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C52D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32E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975F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F94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C8D8DA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D8056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8527A6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BC49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31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C9E4A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F9959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3910A49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4817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714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B3758E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90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58AB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7A2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0DF1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BB1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53ACB8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B9E05D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B84FFC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43FE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616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DB5AF7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E195C8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1DFF30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BA69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2D8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B9176A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99A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1288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98B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6060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3B4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534357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EF3D6D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A4DD05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EFDB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679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C97080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91C5A3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6FBD25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C9CC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6DF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4DB5F1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170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C03D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A35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85B7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79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D78696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F70ED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0470D09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5F6A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0A8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862E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61E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4E6B014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24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0590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329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A291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700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E6384B1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0C53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C84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26E57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E2AB91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080BD05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A445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B3A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6A56A7B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4C2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457E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E9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834E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1F6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FC390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C7CE4D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487558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2E73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DBC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F4D22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D264A2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70F8BB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24AD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A9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3AEF8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050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DB9E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179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B180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7D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473F68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FC5061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0B27192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0113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239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6BA7B6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B1DCC1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212B000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8B9A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521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3647DAB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1A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DB57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7E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3C66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C0E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463A84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E3B36C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F88A8B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EE3F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92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416C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BCB5" w14:textId="77777777" w:rsidR="00BC7C80" w:rsidRDefault="00BC7C80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18A9118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E3C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EF35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9AA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9658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5EB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1AC8AD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5551" w14:textId="77777777" w:rsidR="00BC7C80" w:rsidRDefault="00BC7C80" w:rsidP="00BC7C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EB8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717B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7AEA" w14:textId="77777777" w:rsidR="00BC7C80" w:rsidRDefault="00BC7C80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61ED26D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08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0EEC6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D83A" w14:textId="77777777" w:rsidR="00BC7C80" w:rsidRPr="00E1695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F4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CF69" w14:textId="77777777" w:rsidR="00BC7C80" w:rsidRPr="002761C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9C0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3563856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0A5BAD73" w14:textId="77777777" w:rsidR="00BC7C80" w:rsidRDefault="00BC7C80" w:rsidP="007E1810">
      <w:pPr>
        <w:pStyle w:val="Heading1"/>
        <w:spacing w:line="360" w:lineRule="auto"/>
      </w:pPr>
      <w:r>
        <w:t>LINIA 511</w:t>
      </w:r>
    </w:p>
    <w:p w14:paraId="7A19C344" w14:textId="77777777" w:rsidR="00BC7C80" w:rsidRPr="009B4FEF" w:rsidRDefault="00BC7C80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2EA5E50E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0FE3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433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8752" w14:textId="77777777" w:rsidR="00BC7C80" w:rsidRPr="00D33E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35A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68DDC0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E80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0FA5FC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03A3BF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51BAD0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C846" w14:textId="77777777" w:rsidR="00BC7C80" w:rsidRPr="00D33E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CEC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FF6A" w14:textId="77777777" w:rsidR="00BC7C80" w:rsidRPr="00D33E71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62CB" w14:textId="77777777" w:rsidR="00BC7C80" w:rsidRPr="009E7CE7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C7C80" w14:paraId="658E1FE1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25BA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09A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A85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9C1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103B2F0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892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16031E1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0A6790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DF9F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C2D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5630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6B3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DDE8FBB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E118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0DD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1138CCD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545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E62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7AC0176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647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17B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3DB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647C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C74E" w14:textId="77777777" w:rsidR="00BC7C80" w:rsidRPr="00193954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7C42E881" w14:textId="77777777" w:rsidR="00BC7C80" w:rsidRPr="00176852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A3145FF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BDF1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AB8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3ABC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F11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1E02BC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FFBD65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D2A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FF2C90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016D72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C331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085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CDC5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C21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8A22E4A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FB1D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593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1FA5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CB2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5F7FFC5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BADA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796A1E13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7710B9C8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57B429A9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29E9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B09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DF6F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76D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DB1760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7CFD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C0E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A408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844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6C52423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976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368A5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9348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234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007C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569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5B774EB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2F87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3C5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9778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8A37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36041A5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780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128F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E15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E927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6FB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4B0BB61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D75E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E18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C51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38F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5992DA6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71D1D73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65F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2709959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7C8E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293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8784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869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590993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2305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6C2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FF3E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B6A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5B6E094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804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EB33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E15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89F8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ADE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AE7BD2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87FF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05E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5645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76B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7E8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EDA9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3B4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9059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99F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5D4E822B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F5CF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E24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ED6D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3F7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5022D1E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62DA7A1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4D3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EC061A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56E886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C73974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697E8F8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EBA3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8B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A689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D69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5015237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9160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DCF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3923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D72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B3D81B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B95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4955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F0D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FD7E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8EE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415F6C3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C0D9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3FD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E505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9B3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6AEDD29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DDF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2088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D14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82C3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30E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3627D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A43A5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BC7C80" w14:paraId="271D2FE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FB1C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0A1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A836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FEA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525264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553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B8620E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16A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DAD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3F54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5AB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89660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BC7C80" w14:paraId="5DAEEDA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A4D5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592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AB26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87F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DB1697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D60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BA86AF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B7E8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1A1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3AD9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588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73B1C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78CF2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BC7C80" w14:paraId="2BFA063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9A4E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6C5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174E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8FE4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01FB5B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479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D168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580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B954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6D7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3889CE47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FDE4" w14:textId="77777777" w:rsidR="00BC7C80" w:rsidRDefault="00BC7C80" w:rsidP="00BC7C80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D71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51B9" w14:textId="77777777" w:rsidR="00BC7C80" w:rsidRPr="002108A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E60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81A2AE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EA3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E579" w14:textId="77777777" w:rsidR="00BC7C80" w:rsidRPr="00F02EF7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3F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FF73" w14:textId="77777777" w:rsidR="00BC7C80" w:rsidRPr="00BE2D7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BDB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9BB47A5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1DC3C669" w14:textId="77777777" w:rsidR="00BC7C80" w:rsidRDefault="00BC7C80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7A9F6CC1" w14:textId="77777777" w:rsidR="00BC7C80" w:rsidRDefault="00BC7C80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BC7C80" w14:paraId="4484C5AD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144F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FFA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90A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A70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D69306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DBD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BD45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ACF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20E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335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330B4B28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6579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B4D1" w14:textId="77777777" w:rsidR="00BC7C80" w:rsidRDefault="00BC7C80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71F2" w14:textId="77777777" w:rsidR="00BC7C80" w:rsidRDefault="00BC7C80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175A" w14:textId="77777777" w:rsidR="00BC7C80" w:rsidRDefault="00BC7C80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C1E8148" w14:textId="77777777" w:rsidR="00BC7C80" w:rsidRDefault="00BC7C80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79BB" w14:textId="77777777" w:rsidR="00BC7C80" w:rsidRDefault="00BC7C80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B4DA" w14:textId="77777777" w:rsidR="00BC7C80" w:rsidRDefault="00BC7C80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F8B2" w14:textId="77777777" w:rsidR="00BC7C80" w:rsidRDefault="00BC7C80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94EA" w14:textId="77777777" w:rsidR="00BC7C80" w:rsidRDefault="00BC7C80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9D18" w14:textId="77777777" w:rsidR="00BC7C80" w:rsidRDefault="00BC7C80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B68B01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022A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EDC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FA6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3F1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5DF86D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656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9F414C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3CF3FF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40D5966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CF71B8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A91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AC4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9F2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4FD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260DF8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396CBBA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BC7C80" w14:paraId="1BEBF97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75C50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1E4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C8D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5AB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A63CEF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7AD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BB9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354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BB0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24B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BC7C80" w14:paraId="48845C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3AC6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910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7DE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ED6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2C1E83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C25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9CE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3C7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0A6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F5B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6852BC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81FE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BB6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096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C4B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3093E78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4AD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D17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F1F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15C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6D3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F2CEEF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1FA6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CDF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579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08D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B5A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BA4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3F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3FC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A64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45AB6B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7464" w14:textId="77777777" w:rsidR="00BC7C80" w:rsidRDefault="00BC7C80" w:rsidP="00BC7C80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E12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B007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902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94D12B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DBB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26A097C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9EC86A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FC0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3FB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C2B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2EB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72165B2" w14:textId="77777777" w:rsidR="00BC7C80" w:rsidRDefault="00BC7C80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4CEF8E33" w14:textId="77777777" w:rsidR="00BC7C80" w:rsidRDefault="00BC7C80" w:rsidP="00F04622">
      <w:pPr>
        <w:pStyle w:val="Heading1"/>
        <w:spacing w:line="360" w:lineRule="auto"/>
      </w:pPr>
      <w:r>
        <w:lastRenderedPageBreak/>
        <w:t>LINIA 600</w:t>
      </w:r>
    </w:p>
    <w:p w14:paraId="1D2F10B3" w14:textId="77777777" w:rsidR="00BC7C80" w:rsidRDefault="00BC7C80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2686D06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5229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AC0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3FE0B7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887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E97C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221C07C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121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BED1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362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963F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BB50" w14:textId="77777777" w:rsidR="00BC7C80" w:rsidRPr="009E2C9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0F785936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6E7D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62F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208C6D8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98F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66C3" w14:textId="77777777" w:rsidR="00BC7C80" w:rsidRDefault="00BC7C80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2424216E" w14:textId="77777777" w:rsidR="00BC7C80" w:rsidRDefault="00BC7C80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439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CE65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F10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6898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5AF9" w14:textId="77777777" w:rsidR="00BC7C80" w:rsidRPr="005D499E" w:rsidRDefault="00BC7C80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BACCE6F" w14:textId="77777777" w:rsidR="00BC7C80" w:rsidRPr="009E2C90" w:rsidRDefault="00BC7C80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C453CE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1AC7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F39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0A5B19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5DD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2ED6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275290A6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000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F092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FDA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0AF4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E717" w14:textId="77777777" w:rsidR="00BC7C80" w:rsidRPr="00DD03D3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BC7C80" w14:paraId="2A697DD0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C101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3C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2F1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4C6F" w14:textId="77777777" w:rsidR="00BC7C80" w:rsidRDefault="00BC7C80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0D1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6812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500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2669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6C60" w14:textId="77777777" w:rsidR="00BC7C80" w:rsidRPr="00DD03D3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C7C80" w14:paraId="45750AB6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4D6F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6F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71EC46D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0279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976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57A1949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F6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F657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1E4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60BE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1AA9" w14:textId="77777777" w:rsidR="00BC7C80" w:rsidRPr="005D499E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D6BA3BB" w14:textId="77777777" w:rsidR="00BC7C80" w:rsidRPr="009E2C9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3BE506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B06D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03F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574ECD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1DF1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5E5F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B9448B7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650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A17E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6AD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9A22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EBC2" w14:textId="77777777" w:rsidR="00BC7C80" w:rsidRPr="005D20EA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C7C80" w14:paraId="2C0EF20C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AB4E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9D0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63C449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97EA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F0A2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5323DCF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089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5865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23F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6536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C872" w14:textId="77777777" w:rsidR="00BC7C80" w:rsidRPr="005D499E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ED492C2" w14:textId="77777777" w:rsidR="00BC7C80" w:rsidRPr="009E2C9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28F130C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7A78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2BB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77AC779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09C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947B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3DE6DD18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B43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86C2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A61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32CC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744F" w14:textId="77777777" w:rsidR="00BC7C80" w:rsidRPr="005D499E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AFFCE02" w14:textId="77777777" w:rsidR="00BC7C80" w:rsidRPr="009E2C9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3CBECF5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718C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FEE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0D3A6F4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3AC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AB2D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38A5B0BE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493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3EF7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5E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D327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527D" w14:textId="77777777" w:rsidR="00BC7C80" w:rsidRPr="005D499E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BD05EA6" w14:textId="77777777" w:rsidR="00BC7C80" w:rsidRPr="009E2C9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619ADDF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4726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55F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2B4AEAC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AC6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0300" w14:textId="77777777" w:rsidR="00BC7C80" w:rsidRDefault="00BC7C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DC2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DD79" w14:textId="77777777" w:rsidR="00BC7C80" w:rsidRPr="002F6CED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36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6FD6" w14:textId="77777777" w:rsidR="00BC7C80" w:rsidRPr="00C14131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3D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BC7C80" w14:paraId="59BBD5D1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129C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D944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6E09E370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2272" w14:textId="77777777" w:rsidR="00BC7C80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3279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3B9A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4F4C" w14:textId="77777777" w:rsidR="00BC7C80" w:rsidRPr="002F6CED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F3F8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575F" w14:textId="77777777" w:rsidR="00BC7C80" w:rsidRPr="00C14131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AF1A" w14:textId="77777777" w:rsidR="00BC7C80" w:rsidRDefault="00BC7C80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797D5F3E" w14:textId="77777777" w:rsidR="00BC7C80" w:rsidRDefault="00BC7C80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BC7C80" w14:paraId="03503F11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9C5A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F1FA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D005" w14:textId="77777777" w:rsidR="00BC7C80" w:rsidRPr="00C14131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4459B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B7F1376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92FF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778627A9" w14:textId="77777777" w:rsidR="00BC7C80" w:rsidRDefault="00BC7C80" w:rsidP="00BC7C80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70AC753A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31A3592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F37D" w14:textId="77777777" w:rsidR="00BC7C80" w:rsidRPr="002F6CED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C6E6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19C8" w14:textId="77777777" w:rsidR="00BC7C80" w:rsidRPr="00C14131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D848" w14:textId="77777777" w:rsidR="00BC7C80" w:rsidRDefault="00BC7C80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2530EE6A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1ADC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3FCC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1F5E" w14:textId="77777777" w:rsidR="00BC7C80" w:rsidRPr="00C14131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4413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96B482C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13BC8D77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BAAA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284DA95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1DC26344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F913" w14:textId="77777777" w:rsidR="00BC7C80" w:rsidRPr="002F6CED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31C9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A45E" w14:textId="77777777" w:rsidR="00BC7C80" w:rsidRPr="00C14131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7466" w14:textId="77777777" w:rsidR="00BC7C80" w:rsidRDefault="00BC7C80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4CEC6D7B" w14:textId="77777777" w:rsidR="00BC7C80" w:rsidRDefault="00BC7C80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BC7C80" w14:paraId="5FC7068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0D1B" w14:textId="77777777" w:rsidR="00BC7C80" w:rsidRDefault="00BC7C80" w:rsidP="00BC7C80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B248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3618" w14:textId="77777777" w:rsidR="00BC7C80" w:rsidRPr="00C14131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0A91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50419F8" w14:textId="77777777" w:rsidR="00BC7C80" w:rsidRDefault="00BC7C80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08E6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413362C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0EED" w14:textId="77777777" w:rsidR="00BC7C80" w:rsidRPr="002F6CED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64E1" w14:textId="77777777" w:rsidR="00BC7C80" w:rsidRDefault="00BC7C80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C9DB" w14:textId="77777777" w:rsidR="00BC7C80" w:rsidRPr="00C14131" w:rsidRDefault="00BC7C80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A04B" w14:textId="77777777" w:rsidR="00BC7C80" w:rsidRDefault="00BC7C80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71526C77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1984BB30" w14:textId="77777777" w:rsidR="00BC7C80" w:rsidRDefault="00BC7C80" w:rsidP="003C645F">
      <w:pPr>
        <w:pStyle w:val="Heading1"/>
        <w:spacing w:line="360" w:lineRule="auto"/>
      </w:pPr>
      <w:r>
        <w:t>LINIA 602</w:t>
      </w:r>
    </w:p>
    <w:p w14:paraId="140DCD8C" w14:textId="77777777" w:rsidR="00BC7C80" w:rsidRDefault="00BC7C80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C7C80" w14:paraId="62A691EE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34AB" w14:textId="77777777" w:rsidR="00BC7C80" w:rsidRDefault="00BC7C80" w:rsidP="00BC7C80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88E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11888DF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F45F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C5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0090C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5B23" w14:textId="77777777" w:rsidR="00BC7C80" w:rsidRPr="00406474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2DC6" w14:textId="77777777" w:rsidR="00BC7C80" w:rsidRPr="00DA41E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D98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B59C64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F234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8F4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C548CB3" w14:textId="77777777" w:rsidR="00BC7C80" w:rsidRPr="0007619C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40AD06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4EAC" w14:textId="77777777" w:rsidR="00BC7C80" w:rsidRDefault="00BC7C80" w:rsidP="00BC7C80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F5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246740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2997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523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4D6F98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A550" w14:textId="77777777" w:rsidR="00BC7C80" w:rsidRPr="00406474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C593" w14:textId="77777777" w:rsidR="00BC7C80" w:rsidRPr="00DA41E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9E9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63F139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C4B3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C8B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246DFF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DE93A1C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09024D6" w14:textId="77777777" w:rsidR="00BC7C80" w:rsidRDefault="00BC7C80" w:rsidP="00DE3370">
      <w:pPr>
        <w:pStyle w:val="Heading1"/>
        <w:spacing w:line="360" w:lineRule="auto"/>
      </w:pPr>
      <w:r>
        <w:lastRenderedPageBreak/>
        <w:t>LINIA 610</w:t>
      </w:r>
    </w:p>
    <w:p w14:paraId="44E213A9" w14:textId="77777777" w:rsidR="00BC7C80" w:rsidRDefault="00BC7C80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73DA942B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2625" w14:textId="77777777" w:rsidR="00BC7C80" w:rsidRDefault="00BC7C80" w:rsidP="00BC7C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148F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97DA" w14:textId="77777777" w:rsidR="00BC7C80" w:rsidRPr="00F81D6F" w:rsidRDefault="00BC7C80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613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19B08D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3757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A47E6D5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36F7E9A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5758B249" w14:textId="77777777" w:rsidR="00BC7C80" w:rsidRDefault="00BC7C8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7A48" w14:textId="77777777" w:rsidR="00BC7C80" w:rsidRPr="00F81D6F" w:rsidRDefault="00BC7C80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D4E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28279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2CE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591C48D5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2D0F" w14:textId="77777777" w:rsidR="00BC7C80" w:rsidRDefault="00BC7C80" w:rsidP="00BC7C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609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F114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4CC8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7015731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D80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8BE6D9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2C7F2D0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5EEF9A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3CAD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929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5BBD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3F2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BC7C80" w14:paraId="7067008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0905" w14:textId="77777777" w:rsidR="00BC7C80" w:rsidRDefault="00BC7C80" w:rsidP="00BC7C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BF0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9B47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D8EB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5619F64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2D2C8816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75C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3F91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633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D7AC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BF2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0A7CCA3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BC7C80" w14:paraId="7E6527B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966F" w14:textId="77777777" w:rsidR="00BC7C80" w:rsidRDefault="00BC7C80" w:rsidP="00BC7C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F42B" w14:textId="77777777" w:rsidR="00BC7C80" w:rsidRPr="00D12C87" w:rsidRDefault="00BC7C80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F948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E298" w14:textId="77777777" w:rsidR="00BC7C80" w:rsidRPr="00D12C87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DE3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2F0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297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3D27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DE4E" w14:textId="77777777" w:rsidR="00BC7C80" w:rsidRPr="00D12C87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BC7C80" w14:paraId="0FBD64E0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2EA3" w14:textId="77777777" w:rsidR="00BC7C80" w:rsidRDefault="00BC7C80" w:rsidP="00BC7C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DBA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CD70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17A1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6A29627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528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6415F2B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90C59B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FDD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606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F87C" w14:textId="77777777" w:rsidR="00BC7C80" w:rsidRPr="00F81D6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4ED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FD3A5E3" w14:textId="77777777" w:rsidR="00BC7C80" w:rsidRPr="00F54A4F" w:rsidRDefault="00BC7C80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258FDE5E" w14:textId="77777777" w:rsidR="00BC7C80" w:rsidRPr="00C60E02" w:rsidRDefault="00BC7C80">
      <w:pPr>
        <w:tabs>
          <w:tab w:val="left" w:pos="3768"/>
        </w:tabs>
        <w:rPr>
          <w:sz w:val="20"/>
          <w:szCs w:val="20"/>
          <w:lang w:val="ro-RO"/>
        </w:rPr>
      </w:pPr>
    </w:p>
    <w:p w14:paraId="6318E305" w14:textId="77777777" w:rsidR="00BC7C80" w:rsidRDefault="00BC7C80" w:rsidP="004F6534">
      <w:pPr>
        <w:pStyle w:val="Heading1"/>
        <w:spacing w:line="360" w:lineRule="auto"/>
      </w:pPr>
      <w:r>
        <w:t>LINIA 700</w:t>
      </w:r>
    </w:p>
    <w:p w14:paraId="4CCA1659" w14:textId="77777777" w:rsidR="00BC7C80" w:rsidRDefault="00BC7C80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BC7C80" w14:paraId="29218DB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44DF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187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9E5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4FC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F7B075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849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90B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79B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8AD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1B0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DD987D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A6B1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8C2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D76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45C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541E4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A53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3E8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0F2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B2F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943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A0DA26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B008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E3B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E84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DA5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071BF9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828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AAD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07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DE2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BEC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65E4F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BC7C80" w14:paraId="6FF4888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59D5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3497" w14:textId="77777777" w:rsidR="00BC7C80" w:rsidRDefault="00BC7C8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7A7E" w14:textId="77777777" w:rsidR="00BC7C80" w:rsidRDefault="00BC7C8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1482" w14:textId="77777777" w:rsidR="00BC7C80" w:rsidRDefault="00BC7C80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85CE" w14:textId="77777777" w:rsidR="00BC7C80" w:rsidRPr="00E4222D" w:rsidRDefault="00BC7C8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E773415" w14:textId="77777777" w:rsidR="00BC7C80" w:rsidRPr="00E4222D" w:rsidRDefault="00BC7C8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E15FA65" w14:textId="77777777" w:rsidR="00BC7C80" w:rsidRPr="00E4222D" w:rsidRDefault="00BC7C8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C33DCC4" w14:textId="77777777" w:rsidR="00BC7C80" w:rsidRDefault="00BC7C8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3095" w14:textId="77777777" w:rsidR="00BC7C80" w:rsidRDefault="00BC7C8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94C1" w14:textId="77777777" w:rsidR="00BC7C80" w:rsidRDefault="00BC7C8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74AD" w14:textId="77777777" w:rsidR="00BC7C80" w:rsidRDefault="00BC7C8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CC0C" w14:textId="77777777" w:rsidR="00BC7C80" w:rsidRDefault="00BC7C80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9DE89C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93C9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453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FAA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FB8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77672B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95F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B5438F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EDB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75D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1DC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69E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9A0BA0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9718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2F5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CCB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533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3FD35A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1FB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2B73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4CF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732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72D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37E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57BFF3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F329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3F3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FA3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1D1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0EE168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19F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50B276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218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686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E76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310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750D73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8579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380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C39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E15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21A536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0C0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17D78E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35951D3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061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950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B38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7CF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52C6FF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3D7D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C7B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9EA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4B5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82F6C6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617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75CD047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55312FF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A50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651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47B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321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9A121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7279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8AC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14F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4BE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66C6A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753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BD0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9D4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6DF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A11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D340ED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FD01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0AC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07A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59B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1E9C47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837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771A203A" w14:textId="77777777" w:rsidR="00BC7C80" w:rsidRPr="00B401EA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53A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B80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273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F25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7196B7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CF30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1FE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CFD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57E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B6708D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FF3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6F0AE7A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CEA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A06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4AF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68C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762CF9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C31F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3EB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1D7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4B6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74D7AD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94C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574F384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609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838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C9D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9B0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BC7C80" w14:paraId="360981F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781E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13C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97E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8EF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173A01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ECE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191CD31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520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B31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12B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C34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BC7C80" w14:paraId="62D584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AE48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D9E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FD7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8F3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FEE656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098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50DDC75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673481C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C70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2A4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60A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C59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53DFC2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9CD83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DBE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FBE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6AF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70187F7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04D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906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D48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70002A7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2F9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1F3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4AF239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7F4C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079E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417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D0F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124C7AC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5B0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8FA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17F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1BAD3DB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A80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467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13AB48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1CEB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3CF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72A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3C9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D1CAD0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872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4B7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EB5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0AF4C5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D99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9F0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656DA9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5396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749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893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E97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19CDE86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620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741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BC9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423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50F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443BA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4696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BFA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75A98D3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FEB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E7C7" w14:textId="77777777" w:rsidR="00BC7C80" w:rsidRDefault="00BC7C80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7AD9375" w14:textId="77777777" w:rsidR="00BC7C80" w:rsidRDefault="00BC7C80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EB5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0BE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655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265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091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690B6C2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7043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812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1055B3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CAC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7CF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22AC1A88" w14:textId="77777777" w:rsidR="00BC7C80" w:rsidRPr="008A1A04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895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398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F4B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C4B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1E6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12C12E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9969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466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677BE7F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9C9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069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05ED03B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4F9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B60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460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03F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B03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BC7C80" w14:paraId="4FDC4F7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1BBB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8E2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46C44BD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05E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0D4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67B3B2E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59E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E04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186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FC3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5538" w14:textId="77777777" w:rsidR="00BC7C80" w:rsidRPr="00C20CA5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C0D289F" w14:textId="77777777" w:rsidR="00BC7C80" w:rsidRPr="00EB107D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F69E3B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DA00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091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AD9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45B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1E12D74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599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AB238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1A8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80E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681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371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F95DC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900DB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BC7C80" w14:paraId="3BF8F5A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C7F6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F22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7007589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E4E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A35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4B2945D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096A67F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FE9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009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09E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B2F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C72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28D62FEA" w14:textId="77777777" w:rsidR="00BC7C80" w:rsidRPr="00C401D9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BC7C80" w14:paraId="133482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ED99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FB2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92B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28B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0C40B5F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2991BBA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56D8668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551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3E6F31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ED0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61F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406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9D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1D8BB1E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BC7C80" w14:paraId="4824C3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EB60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B69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7EB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694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B6F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159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54D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225C649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EBD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5BE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DEA54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74AF1A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E42B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A71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03E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60C7B4D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DE8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373620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414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F47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464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215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BFFF3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C05848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824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7A1E63A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819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8267" w14:textId="77777777" w:rsidR="00BC7C80" w:rsidRDefault="00BC7C80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35A18FB2" w14:textId="77777777" w:rsidR="00BC7C80" w:rsidRDefault="00BC7C80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772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FF8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5D8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ACD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53A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47EA73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21DAF2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539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0A3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C0D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7018CB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FA2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BAC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53D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724C0A8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63D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DD25" w14:textId="77777777" w:rsidR="00BC7C80" w:rsidRPr="00C20CA5" w:rsidRDefault="00BC7C8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6638F56" w14:textId="77777777" w:rsidR="00BC7C80" w:rsidRPr="00EB107D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83016B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B690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7F4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1C1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3D4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4178D7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B81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EF1653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4D7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86D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6BB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8A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E2DEA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8451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BC7C80" w14:paraId="29A66C6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7492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FC2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1CD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63D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90DBD2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268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2BA07E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EFF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44B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830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BB5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43081F5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BC7C80" w14:paraId="62EF14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5633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D7D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248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664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58427A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4A4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58BAF96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CBE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0A3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553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0CA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4DF99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6D2C6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474CA8A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BC7C80" w14:paraId="75F6419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2836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5E1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1E6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50A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685A8E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788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2398ED7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FC5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91F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A4B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E17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3C1B1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E8921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1C39F19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BC7C80" w14:paraId="4598CD8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055F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BF3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7EA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062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04A9BF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73D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53B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B38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1B4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7FE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497DC2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E51F2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40E8FF5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BC7C80" w14:paraId="20785C5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7A5C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D09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3C4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50F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4DE2AC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1BF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6AC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604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A98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986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0B949E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5578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6CF57AE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BC7C80" w14:paraId="0B647E0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260A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27B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BE3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1D8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24A0799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BD9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22CA24B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738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C81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60E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D82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49617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2DA6C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BC7C80" w14:paraId="7BF413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D87D" w14:textId="77777777" w:rsidR="00BC7C80" w:rsidRDefault="00BC7C80" w:rsidP="00BC7C8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EB0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7D0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2C1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3F64513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685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C90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4CE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51C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E01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FAC7A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9CA964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5DA11E23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3D5916E7" w14:textId="77777777" w:rsidR="00BC7C80" w:rsidRDefault="00BC7C80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DD06739" w14:textId="77777777" w:rsidR="00BC7C80" w:rsidRDefault="00BC7C80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BC7C80" w14:paraId="2F33918F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BE3C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FD6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510D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4A8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C30BDD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6A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FC6132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CD8AEE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C76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F70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0F46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BA7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E606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82071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6C57FC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67770E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BC7C80" w14:paraId="57B2484E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D88A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0BC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F0B2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B71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CCF438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644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7DD15B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7797EFF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BDC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8C0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A623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4C0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7C950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C6E869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672D80C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BC7C80" w14:paraId="031060D0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B565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D47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0F3E749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3711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7731" w14:textId="77777777" w:rsidR="00BC7C80" w:rsidRDefault="00BC7C80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F8581D8" w14:textId="77777777" w:rsidR="00BC7C80" w:rsidRDefault="00BC7C80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1CA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FCB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243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1217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CF39" w14:textId="77777777" w:rsidR="00BC7C80" w:rsidRPr="006A2576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778AC553" w14:textId="77777777" w:rsidR="00BC7C80" w:rsidRPr="006A2576" w:rsidRDefault="00BC7C80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21C0F8AA" w14:textId="77777777" w:rsidR="00BC7C80" w:rsidRDefault="00BC7C80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634501B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B0E1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6CC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39BCD76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08C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478E" w14:textId="77777777" w:rsidR="00BC7C80" w:rsidRDefault="00BC7C80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F23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395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810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2158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F61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3473E0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7ADB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184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0525F54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4EB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5762" w14:textId="77777777" w:rsidR="00BC7C80" w:rsidRDefault="00BC7C80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3E7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47D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1EA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F02B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731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1B4BC4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46C5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BE3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78B35AB4" w14:textId="77777777" w:rsidR="00BC7C80" w:rsidRDefault="00BC7C80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A3B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E59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D07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440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D87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AE4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FFA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698C515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082B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2B7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E1C756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D03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E735" w14:textId="77777777" w:rsidR="00BC7C80" w:rsidRPr="001904F7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C7A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2A2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082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D98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7CA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BC7C80" w14:paraId="618FF01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F4BB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956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577C963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65A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1E1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411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C65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2AE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D39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A67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27415D6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FD7D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96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3161850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F1B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348B" w14:textId="77777777" w:rsidR="00BC7C80" w:rsidRPr="00DA3842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B48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840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6E6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8DA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515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A679B54" w14:textId="77777777" w:rsidR="00BC7C80" w:rsidRDefault="00BC7C80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63BEBC0E" w14:textId="77777777" w:rsidR="00BC7C80" w:rsidRDefault="00BC7C80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23DD4AC8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C723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477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4B4720C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705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A15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3C4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7C8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41F7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D867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A0BC" w14:textId="77777777" w:rsidR="00BC7C80" w:rsidRPr="00175A24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79F814E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9639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F20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5B9FEBE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27E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B61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5CC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48F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CDB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4A48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888B" w14:textId="77777777" w:rsidR="00BC7C80" w:rsidRPr="00175A24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84FE375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155F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B88C" w14:textId="77777777" w:rsidR="00BC7C80" w:rsidRDefault="00BC7C8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C74C" w14:textId="77777777" w:rsidR="00BC7C80" w:rsidRDefault="00BC7C8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92EF" w14:textId="77777777" w:rsidR="00BC7C80" w:rsidRDefault="00BC7C80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09EE359" w14:textId="77777777" w:rsidR="00BC7C80" w:rsidRDefault="00BC7C80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7F03" w14:textId="77777777" w:rsidR="00BC7C80" w:rsidRDefault="00BC7C8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80959FA" w14:textId="77777777" w:rsidR="00BC7C80" w:rsidRDefault="00BC7C8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9507" w14:textId="77777777" w:rsidR="00BC7C80" w:rsidRDefault="00BC7C8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F2C7" w14:textId="77777777" w:rsidR="00BC7C80" w:rsidRDefault="00BC7C8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8FD6" w14:textId="77777777" w:rsidR="00BC7C80" w:rsidRPr="001304AF" w:rsidRDefault="00BC7C8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F2E3" w14:textId="77777777" w:rsidR="00BC7C80" w:rsidRDefault="00BC7C8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04C8C1" w14:textId="77777777" w:rsidR="00BC7C80" w:rsidRDefault="00BC7C8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96693C" w14:textId="77777777" w:rsidR="00BC7C80" w:rsidRPr="00175A24" w:rsidRDefault="00BC7C8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BC7C80" w14:paraId="7011F7D5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F657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449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3EA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78C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082BB5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F06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68FD5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66C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78C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5331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F54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0FDBF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777D6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C7C80" w14:paraId="3E43F4F8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A168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1CE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8E3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FA2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7743F2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8F5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A8FEF5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FA2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6A1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7F26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8E4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1BF97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3ECCD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BC7C80" w14:paraId="4550B15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AAC8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9F9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0AA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1F6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B8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3CF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D90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204CBF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B3B1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70A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62C6E02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A441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290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795CD6F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127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AE7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688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4C2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3BB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13F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591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19C32AD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864D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DFA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20C2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775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29FF5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B43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019482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B870" w14:textId="77777777" w:rsidR="00BC7C80" w:rsidRPr="00CA307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8A5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E36D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B2C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4533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BC7C80" w14:paraId="0C43191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8D1D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79E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5382BA8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D9E8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85B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8041DDC" w14:textId="77777777" w:rsidR="00BC7C80" w:rsidRPr="00180EA2" w:rsidRDefault="00BC7C80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681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6591" w14:textId="77777777" w:rsidR="00BC7C80" w:rsidRPr="00CA307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476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8765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ECD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116C1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46D9D9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BC7C80" w14:paraId="39AEDF8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AD5F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C33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0D8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4AE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121B0E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68E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934D" w14:textId="77777777" w:rsidR="00BC7C80" w:rsidRPr="00CA307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D6F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1F40A4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5C7A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728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D0F34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E11EAB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66FAC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C7C80" w14:paraId="54EFD8C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61F6" w14:textId="77777777" w:rsidR="00BC7C80" w:rsidRDefault="00BC7C80" w:rsidP="00BC7C80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C4C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D8C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96B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A2B184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786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DCA864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5D8ECFA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FC6E" w14:textId="77777777" w:rsidR="00BC7C80" w:rsidRPr="00CA3079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DBB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719E" w14:textId="77777777" w:rsidR="00BC7C80" w:rsidRPr="001304AF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AEB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8B6C2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05C1FD2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7E1A605D" w14:textId="77777777" w:rsidR="00BC7C80" w:rsidRPr="00B71446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05B3F74" w14:textId="77777777" w:rsidR="00BC7C80" w:rsidRDefault="00BC7C80">
      <w:pPr>
        <w:tabs>
          <w:tab w:val="left" w:pos="6382"/>
        </w:tabs>
        <w:rPr>
          <w:sz w:val="20"/>
        </w:rPr>
      </w:pPr>
    </w:p>
    <w:p w14:paraId="3BDCC651" w14:textId="77777777" w:rsidR="00BC7C80" w:rsidRDefault="00BC7C80" w:rsidP="00B52218">
      <w:pPr>
        <w:pStyle w:val="Heading1"/>
        <w:spacing w:line="360" w:lineRule="auto"/>
      </w:pPr>
      <w:r>
        <w:t>LINIA 704</w:t>
      </w:r>
    </w:p>
    <w:p w14:paraId="1FB0EDE4" w14:textId="77777777" w:rsidR="00BC7C80" w:rsidRDefault="00BC7C80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BC7C80" w14:paraId="6B913A8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FCD9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F37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38E9EB0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2F22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D8A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416B874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25C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C14C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77A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654FCD1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A979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50B0" w14:textId="77777777" w:rsidR="00BC7C80" w:rsidRPr="001467E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9213F96" w14:textId="77777777" w:rsidR="00BC7C80" w:rsidRPr="00C00026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EDEC45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23FD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88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10DB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44D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74AE27D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83C9D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00C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55FF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E0D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83B4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63E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2774DA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AC8E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80B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41CE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4B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1021F15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13575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D3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C30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4CB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ECC7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7D4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7606378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EE9B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975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8EB8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DF7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3825C20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B9172A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C1B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8124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1EF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B2BD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ECE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464EE1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8C24AE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18B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7887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AE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42F168E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2533DE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107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E353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BA2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0DB7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F64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C650AE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0F817D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5FA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474DF2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EC3E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D00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7A277DA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32B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F949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5F0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59A5676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C2FEF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BE09" w14:textId="77777777" w:rsidR="00BC7C80" w:rsidRPr="001467E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75253C9" w14:textId="77777777" w:rsidR="00BC7C80" w:rsidRPr="008D7F2C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0E3835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5F30CE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2B3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4BE7021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45F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D5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A2FB9A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4BB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EA2C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7E6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851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972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BC7C80" w14:paraId="3855AA9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3161FD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FD2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9DA0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08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796135B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A9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90AC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0FD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9B61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A90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270C91E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15CE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6D7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F160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E1D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19FAD9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193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2266F5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D320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16A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5FC2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73D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11C05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BC7C80" w14:paraId="06AE83B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7C5A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40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2D62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C06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2819D57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FA3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B3C0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B26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0318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A77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67081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BC7C80" w14:paraId="2497E4A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0A9E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502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B7DD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63C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3531ED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C57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892218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1F12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C60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3E13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48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18C70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BC7C80" w14:paraId="3AF6AC7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D2C6" w14:textId="77777777" w:rsidR="00BC7C80" w:rsidRDefault="00BC7C80" w:rsidP="00BC7C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FCA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5CEB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A3C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F43AFD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7F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AD909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C2539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CF8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37E1" w14:textId="77777777" w:rsidR="00BC7C80" w:rsidRPr="00E4080B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7C8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CDB71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24438F1A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6AFB0B47" w14:textId="77777777" w:rsidR="00BC7C80" w:rsidRDefault="00BC7C80" w:rsidP="00F0370D">
      <w:pPr>
        <w:pStyle w:val="Heading1"/>
        <w:spacing w:line="360" w:lineRule="auto"/>
      </w:pPr>
      <w:r>
        <w:t>LINIA 800</w:t>
      </w:r>
    </w:p>
    <w:p w14:paraId="3BEC944F" w14:textId="77777777" w:rsidR="00BC7C80" w:rsidRDefault="00BC7C80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C7C80" w14:paraId="649B444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27BBA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1976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9A4E2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7258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569092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4E843" w14:textId="77777777" w:rsidR="00BC7C80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F2729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E1B0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07C52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E0B10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314AC3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6F4A4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40EC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86C13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6BEB6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58F3398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B2236" w14:textId="77777777" w:rsidR="00BC7C80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C6336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6D02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D4C13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C6D2A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5F3624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E95A9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067B5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77993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FC8AE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B42919B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8AB59" w14:textId="77777777" w:rsidR="00BC7C80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2261B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CE38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1867D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13829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04530F" w14:textId="77777777" w:rsidR="00BC7C80" w:rsidRDefault="00BC7C80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BC7C80" w:rsidRPr="00A8307A" w14:paraId="187F14B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F2DD7" w14:textId="77777777" w:rsidR="00BC7C80" w:rsidRPr="00A75A00" w:rsidRDefault="00BC7C80" w:rsidP="00BC7C80">
            <w:pPr>
              <w:numPr>
                <w:ilvl w:val="0"/>
                <w:numId w:val="42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E7355" w14:textId="77777777" w:rsidR="00BC7C80" w:rsidRPr="00A8307A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B891A" w14:textId="77777777" w:rsidR="00BC7C80" w:rsidRPr="00A8307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782CA" w14:textId="77777777" w:rsidR="00BC7C80" w:rsidRPr="00A8307A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138C7" w14:textId="77777777" w:rsidR="00BC7C80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9C0960" w14:textId="77777777" w:rsidR="00BC7C80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6B2094F8" w14:textId="77777777" w:rsidR="00BC7C80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BFFD9EA" w14:textId="77777777" w:rsidR="00BC7C80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7CE89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B2029" w14:textId="77777777" w:rsidR="00BC7C80" w:rsidRPr="00A8307A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D75D2" w14:textId="77777777" w:rsidR="00BC7C80" w:rsidRPr="00A8307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DF615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A65E5E" w14:textId="77777777" w:rsidR="00BC7C80" w:rsidRPr="00A8307A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BC7C80" w14:paraId="13F742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7EC7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916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FE18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C00D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3F578AB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653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1EE7E2A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A558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F80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4DA8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FE72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9E4EB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3A0B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7F1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F0C0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A33B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F217" w14:textId="77777777" w:rsidR="00BC7C80" w:rsidRDefault="00BC7C80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2F2262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EC983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7F87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4F30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A28E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5B0CF8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5D93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BC1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6F63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1469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EC43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CAAB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AD3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8EBC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C367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97E1EF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99EF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346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01D4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FFC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4B82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7D4A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492A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9C76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2A4B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2E4767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761130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C7C80" w14:paraId="4BBC28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392D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589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E887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56D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464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D32C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3B97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EC52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BED0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3FEDCE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92D32C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BC7C80" w14:paraId="4834A0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2CAC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7FC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BF19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F8C7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A3D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35C3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5EB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98E0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846C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8DDBCE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364CFF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BC7C80" w14:paraId="23E198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EAF2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086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2923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EA85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E31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6722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08BD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C20E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56F8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7457AA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53DA11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BC7C80" w14:paraId="2D7FA0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81F7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9507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2580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985C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DABD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4734BEA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463F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AA7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61D1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51B0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5FB8F0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1C71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E8FA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2D6951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6346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53D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353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6DD3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43D9" w14:textId="77777777" w:rsidR="00BC7C80" w:rsidRDefault="00BC7C8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A06899C" w14:textId="77777777" w:rsidR="00BC7C80" w:rsidRDefault="00BC7C8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2534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F536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5F034EF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2726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C84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2B39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F9BC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4CF85479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821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A2C7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52BA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26CB0B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4483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271C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2BF111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1661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523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E78B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A339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699B8D8" w14:textId="77777777" w:rsidR="00BC7C80" w:rsidRPr="008B2519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091D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34B84C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F866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31C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84A4" w14:textId="77777777" w:rsidR="00BC7C80" w:rsidRPr="008D08DE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650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C7C80" w14:paraId="281CFBE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E3A3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C46C" w14:textId="77777777" w:rsidR="00BC7C80" w:rsidRDefault="00BC7C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45C4" w14:textId="77777777" w:rsidR="00BC7C80" w:rsidRPr="001161EA" w:rsidRDefault="00BC7C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44A6" w14:textId="77777777" w:rsidR="00BC7C80" w:rsidRDefault="00BC7C80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4B2E62FB" w14:textId="77777777" w:rsidR="00BC7C80" w:rsidRDefault="00BC7C80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0662" w14:textId="77777777" w:rsidR="00BC7C80" w:rsidRDefault="00BC7C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C39B737" w14:textId="77777777" w:rsidR="00BC7C80" w:rsidRDefault="00BC7C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9C1D" w14:textId="77777777" w:rsidR="00BC7C80" w:rsidRPr="001161EA" w:rsidRDefault="00BC7C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C3ED" w14:textId="77777777" w:rsidR="00BC7C80" w:rsidRDefault="00BC7C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2833" w14:textId="77777777" w:rsidR="00BC7C80" w:rsidRPr="008D08DE" w:rsidRDefault="00BC7C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02D8" w14:textId="77777777" w:rsidR="00BC7C80" w:rsidRDefault="00BC7C80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BC7C80" w14:paraId="5363BF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81D0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11E8" w14:textId="77777777" w:rsidR="00BC7C80" w:rsidRDefault="00BC7C8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C92C" w14:textId="77777777" w:rsidR="00BC7C80" w:rsidRPr="001161EA" w:rsidRDefault="00BC7C8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794C" w14:textId="77777777" w:rsidR="00BC7C80" w:rsidRDefault="00BC7C80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2A0F" w14:textId="77777777" w:rsidR="00BC7C80" w:rsidRDefault="00BC7C8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45F0" w14:textId="77777777" w:rsidR="00BC7C80" w:rsidRPr="001161EA" w:rsidRDefault="00BC7C8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BC69" w14:textId="77777777" w:rsidR="00BC7C80" w:rsidRDefault="00BC7C8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F923" w14:textId="77777777" w:rsidR="00BC7C80" w:rsidRDefault="00BC7C8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98A5" w14:textId="77777777" w:rsidR="00BC7C80" w:rsidRDefault="00BC7C8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094FBF1F" w14:textId="77777777" w:rsidR="00BC7C80" w:rsidRDefault="00BC7C8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BC7C80" w14:paraId="49C218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4D62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843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F79F" w14:textId="77777777" w:rsidR="00BC7C80" w:rsidRPr="001161EA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51FA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86594AC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74C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85EF96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0E9198F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F5D5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B0A3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4944" w14:textId="77777777" w:rsidR="00BC7C80" w:rsidRPr="001161EA" w:rsidRDefault="00BC7C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7D55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3558A2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5C95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800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FD84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6A6D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096F974B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CB8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748AAA4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06B2D87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CDC2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495D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7656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9D42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00F450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D031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C0E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C38B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87BC" w14:textId="77777777" w:rsidR="00BC7C80" w:rsidRDefault="00BC7C8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44501C7" w14:textId="77777777" w:rsidR="00BC7C80" w:rsidRDefault="00BC7C8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F7E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0CC5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AFB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EAA0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F296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BC7C80" w14:paraId="58E866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E90A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0EE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BD4F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44EF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B92585F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FC4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A388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93E3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527F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7C52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8E39BF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4A13D9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BC7C80" w14:paraId="265A88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110C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EB1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13F1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FA0A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97C2447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9F0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4E60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897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B810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F90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C4874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3CB6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06E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B932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79C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E417245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B1C2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4082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9DA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0FFA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B5A5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D7FD58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9803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7FF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B8AB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54F5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A4B16DF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10A5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8D84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D94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F201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EF7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3D98C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EC80C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5CC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52FB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4299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721B223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B84A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C4FA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795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0C97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051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1191D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52B1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3E85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55A7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9945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6D3CF58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66C656A8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564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D2AE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399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7B00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6F5E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89E6C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15DC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5AD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7DC5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ABDC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55EE0BB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162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0860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3C1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29E0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6950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40147A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E5E743F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BC7C80" w14:paraId="1F306F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AB62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926A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AEBF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9EBE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B23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94CF37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0B34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7DB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B02C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7322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EFAF99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BC7C80" w14:paraId="2C1F3C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2F7E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C75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5B41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8FC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740A88FF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8D15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2E93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B657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071E1A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7AEB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777E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BC7C80" w14:paraId="2DA9E7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7A3F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935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0D68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3896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F2671E3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EF6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4D10E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1B67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FBB7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3EED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BA5B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7A520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22FE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4EC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0BD7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2D1F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BBFB4F5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0BC5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38666C9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D503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A1D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89F5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3A59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C7885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9D99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B9D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57D6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6C94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98160AC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B0CD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45998E4D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F4F41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645FC1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5E3D17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CD40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017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1DAD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61D2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005171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2799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1B1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C4D6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FA0B" w14:textId="77777777" w:rsidR="00BC7C80" w:rsidRDefault="00BC7C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BBB4997" w14:textId="77777777" w:rsidR="00BC7C80" w:rsidRDefault="00BC7C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1EA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4BEE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8E7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ADD2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3768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BC7C80" w14:paraId="3AA59A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BBAA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4AC5" w14:textId="77777777" w:rsidR="00BC7C80" w:rsidRDefault="00BC7C80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198A" w14:textId="77777777" w:rsidR="00BC7C80" w:rsidRPr="001161EA" w:rsidRDefault="00BC7C80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C942" w14:textId="77777777" w:rsidR="00BC7C80" w:rsidRDefault="00BC7C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B43A1D9" w14:textId="77777777" w:rsidR="00BC7C80" w:rsidRDefault="00BC7C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D681" w14:textId="77777777" w:rsidR="00BC7C80" w:rsidRDefault="00BC7C80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D014" w14:textId="77777777" w:rsidR="00BC7C80" w:rsidRDefault="00BC7C80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7878" w14:textId="77777777" w:rsidR="00BC7C80" w:rsidRDefault="00BC7C80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47F8" w14:textId="77777777" w:rsidR="00BC7C80" w:rsidRPr="008D08DE" w:rsidRDefault="00BC7C80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CDAA" w14:textId="77777777" w:rsidR="00BC7C80" w:rsidRDefault="00BC7C80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BC7C80" w14:paraId="1EA6A06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7162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AAD3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1B9F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7ABB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85514D9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BC8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6106258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F633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DEEA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8F6C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08F7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F3A1FF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83DA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4CBD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C2F5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F1BF" w14:textId="77777777" w:rsidR="00BC7C80" w:rsidRDefault="00BC7C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A38DD77" w14:textId="77777777" w:rsidR="00BC7C80" w:rsidRDefault="00BC7C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F719" w14:textId="77777777" w:rsidR="00BC7C80" w:rsidRPr="00F565BC" w:rsidRDefault="00BC7C80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7D83DE5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3C6D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1151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2399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6FE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BC7C80" w14:paraId="6AC9E3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4CE3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4C6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C349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9B24" w14:textId="77777777" w:rsidR="00BC7C80" w:rsidRDefault="00BC7C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F2E82D3" w14:textId="77777777" w:rsidR="00BC7C80" w:rsidRDefault="00BC7C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D52F" w14:textId="77777777" w:rsidR="00BC7C80" w:rsidRDefault="00BC7C8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8C841B8" w14:textId="77777777" w:rsidR="00BC7C80" w:rsidRDefault="00BC7C8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FAEC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09B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DDD1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6C1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BC7C80" w14:paraId="154AF1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F372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4BF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C7C7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1734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A25EDC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99A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CF91FF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21AA" w14:textId="77777777" w:rsidR="00BC7C80" w:rsidRPr="001161EA" w:rsidRDefault="00BC7C80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4AC0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9958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8687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4B3E6C5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4A90BF9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443D4BB0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7E8D7EEB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BC7C80" w14:paraId="5A3CC5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3727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C01D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F693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174E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65AE421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82D5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41DEBB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7AA5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BC46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82FA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777A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6CC2682C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234C8D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BC7C80" w14:paraId="41F956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0327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D12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754E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EF99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F2BBE9C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5497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186109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C56D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CC7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258A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ED48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63EACE4D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BC7C80" w14:paraId="38D6B1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C0D6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836B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8A1F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9077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B8310D4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0E29689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2418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587E8702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2CD9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417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759D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BECE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ECDC93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BC7C80" w14:paraId="6A59CE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C5D3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F1A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E191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7D92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2E33AA9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1919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944D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F4A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F78E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F82D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75656D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5F25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C43E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420A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2000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6A4537B" w14:textId="77777777" w:rsidR="00BC7C80" w:rsidRDefault="00BC7C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4C7F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65D0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AB34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A26D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F818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3A8AD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E420" w14:textId="77777777" w:rsidR="00BC7C80" w:rsidRDefault="00BC7C80" w:rsidP="00BC7C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6F6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6D3C" w14:textId="77777777" w:rsidR="00BC7C80" w:rsidRPr="001161EA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58F5" w14:textId="77777777" w:rsidR="00BC7C80" w:rsidRDefault="00BC7C8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7E197C0" w14:textId="77777777" w:rsidR="00BC7C80" w:rsidRDefault="00BC7C8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9E67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C6B5" w14:textId="77777777" w:rsidR="00BC7C80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002C" w14:textId="77777777" w:rsidR="00BC7C80" w:rsidRDefault="00BC7C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598D" w14:textId="77777777" w:rsidR="00BC7C80" w:rsidRPr="008D08DE" w:rsidRDefault="00BC7C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273A" w14:textId="77777777" w:rsidR="00BC7C80" w:rsidRDefault="00BC7C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926CB06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4472B25B" w14:textId="77777777" w:rsidR="00BC7C80" w:rsidRDefault="00BC7C80" w:rsidP="00C261F4">
      <w:pPr>
        <w:pStyle w:val="Heading1"/>
        <w:spacing w:line="360" w:lineRule="auto"/>
      </w:pPr>
      <w:r>
        <w:t>LINIA 801 B</w:t>
      </w:r>
    </w:p>
    <w:p w14:paraId="7F3133C8" w14:textId="77777777" w:rsidR="00BC7C80" w:rsidRDefault="00BC7C80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518B601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80FC" w14:textId="77777777" w:rsidR="00BC7C80" w:rsidRDefault="00BC7C80" w:rsidP="00BC7C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0AC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50B6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21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F744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3EB7E0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0CDC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309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9E99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29D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001401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17EB" w14:textId="77777777" w:rsidR="00BC7C80" w:rsidRDefault="00BC7C80" w:rsidP="00BC7C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74F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7629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C6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306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CF08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3EE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B57B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100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3A552AFB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F193" w14:textId="77777777" w:rsidR="00BC7C80" w:rsidRDefault="00BC7C80" w:rsidP="00BC7C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5CD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3033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EAE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  <w:p w14:paraId="5AC523C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13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FD2EA1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8 - 12 </w:t>
            </w:r>
          </w:p>
          <w:p w14:paraId="496C087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08DA45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2851" w14:textId="77777777" w:rsidR="00BC7C80" w:rsidRPr="003E0E1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E0E1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AAA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B2D8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CA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BC7C80" w14:paraId="08FA79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AE3B" w14:textId="77777777" w:rsidR="00BC7C80" w:rsidRDefault="00BC7C80" w:rsidP="00BC7C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FF7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B07B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2B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551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0F7A" w14:textId="77777777" w:rsidR="00BC7C80" w:rsidRPr="003E0E1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A24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2117" w14:textId="77777777" w:rsidR="00BC7C80" w:rsidRPr="00556109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11A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75BD4A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1A, 2A, 2B şi 3B.</w:t>
            </w:r>
          </w:p>
        </w:tc>
      </w:tr>
    </w:tbl>
    <w:p w14:paraId="0C19CF7B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CB99E6C" w14:textId="77777777" w:rsidR="00BC7C80" w:rsidRDefault="00BC7C80" w:rsidP="005011D2">
      <w:pPr>
        <w:pStyle w:val="Heading1"/>
        <w:spacing w:line="360" w:lineRule="auto"/>
      </w:pPr>
      <w:r>
        <w:t>LINIA 802</w:t>
      </w:r>
    </w:p>
    <w:p w14:paraId="57FF8F97" w14:textId="77777777" w:rsidR="00BC7C80" w:rsidRDefault="00BC7C80" w:rsidP="009A7564">
      <w:pPr>
        <w:pStyle w:val="Heading1"/>
        <w:spacing w:line="360" w:lineRule="auto"/>
        <w:rPr>
          <w:b w:val="0"/>
          <w:bCs w:val="0"/>
          <w:sz w:val="8"/>
        </w:rPr>
      </w:pPr>
      <w:r>
        <w:t>TITAN SUD - OLTENIŢA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54F3394A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8573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4E5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18+100</w:t>
            </w:r>
          </w:p>
          <w:p w14:paraId="24FA36F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D75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A34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0E82109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7DF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41A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8F5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6D73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63C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F6F61E2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9DDC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A97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D19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1AE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7569B40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ABF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2B212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FFA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600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874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1C2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6D38481" w14:textId="77777777">
        <w:trPr>
          <w:cantSplit/>
          <w:trHeight w:val="3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E0C9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560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  <w:p w14:paraId="0116868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05C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F03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</w:t>
            </w:r>
          </w:p>
          <w:p w14:paraId="5FBB71B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3507A67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392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9F6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E1E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063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6E9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4CD8F4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324A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0A2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B97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B35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4A57EC4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2A100C1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1C2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C0E98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707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099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60DE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EB4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23BFC2A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C202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A82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FF4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72C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49BA2AD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060AFE1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36E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21D7D9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6BC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C44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EC9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79A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1937621E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4E91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CD5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6DE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3B0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3913114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2B8B9DE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6569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DA5330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632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721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823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8796" w14:textId="77777777" w:rsidR="00BC7C80" w:rsidRPr="00FC0DDB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CA740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D16DE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la liniile 3 şi 4 </w:t>
            </w:r>
          </w:p>
          <w:p w14:paraId="7773314E" w14:textId="77777777" w:rsidR="00BC7C80" w:rsidRPr="00FC0DDB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FC0DDB">
              <w:rPr>
                <w:b/>
                <w:bCs/>
                <w:i/>
                <w:sz w:val="20"/>
                <w:lang w:val="ro-RO"/>
              </w:rPr>
              <w:t>Bucureşti Sud.</w:t>
            </w:r>
          </w:p>
        </w:tc>
      </w:tr>
      <w:tr w:rsidR="00BC7C80" w14:paraId="6098ED8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D836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7C1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3EF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B98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5825B55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39ABF52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75E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B50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711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2A0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7017" w14:textId="77777777" w:rsidR="00BC7C80" w:rsidRPr="00FC0DDB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BC7C80" w14:paraId="68C15A8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752F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679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22+600</w:t>
            </w:r>
          </w:p>
          <w:p w14:paraId="6CF9D0D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6D3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EDB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 Oltenița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0AB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507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EFB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734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4F0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046238F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88F2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8ED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23+400</w:t>
            </w:r>
          </w:p>
          <w:p w14:paraId="0250DF2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1B2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88E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6A890AE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26749CA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B73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9F2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9EA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1DB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DB2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A7C7A0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provizorie.</w:t>
            </w:r>
          </w:p>
        </w:tc>
      </w:tr>
      <w:tr w:rsidR="00BC7C80" w14:paraId="54A7D5A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D83D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7AF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26+650</w:t>
            </w:r>
          </w:p>
          <w:p w14:paraId="534D672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7FA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36F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22CA2B0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40E272D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187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705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391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AA0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A33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3E01585E" w14:textId="77777777" w:rsidR="00BC7C80" w:rsidRPr="00FC0DDB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BC7C80" w14:paraId="43BB1F6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6644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244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1430A9D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61D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7E27" w14:textId="77777777" w:rsidR="00BC7C80" w:rsidRDefault="00BC7C80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344B5A1D" w14:textId="77777777" w:rsidR="00BC7C80" w:rsidRDefault="00BC7C80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49CCCA00" w14:textId="77777777" w:rsidR="00BC7C80" w:rsidRDefault="00BC7C80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361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22B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A6A1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3F2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E2D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58B9B17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8416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3FB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30+490</w:t>
            </w:r>
          </w:p>
          <w:p w14:paraId="0F4250B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42A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154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3A6C199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601E411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190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E254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756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BAF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8BE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B024E9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de 2000 Hz.</w:t>
            </w:r>
          </w:p>
          <w:p w14:paraId="728E50A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primul vehicul din compunerea trenului.</w:t>
            </w:r>
          </w:p>
        </w:tc>
      </w:tr>
      <w:tr w:rsidR="00BC7C80" w14:paraId="10095B3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5008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3925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34+000</w:t>
            </w:r>
          </w:p>
          <w:p w14:paraId="69FD0C0B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E667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C02F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3B5B787B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3F29E35F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8170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7BEE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35ED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7E1E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2780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69852E5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9D8D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04E2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36+500</w:t>
            </w:r>
          </w:p>
          <w:p w14:paraId="04094A11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1A3B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4224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462850E5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13B437BD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F946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9AF8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D9D5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B3FE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FB9B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FD2519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BC7C80" w14:paraId="56D4D97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75A1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79E7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37+430</w:t>
            </w:r>
          </w:p>
          <w:p w14:paraId="443179A5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89E8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5063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3B47CE44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DA8C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1084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61C2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2619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3FA9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5A57012C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BC7C80" w14:paraId="7367A5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73F6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7404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43+900</w:t>
            </w:r>
          </w:p>
          <w:p w14:paraId="7A279A83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845B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7F22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6BCB20A7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6AB096AF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A6B2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BC73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740D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DC41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9908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4E4C70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6755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114E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44+900</w:t>
            </w:r>
          </w:p>
          <w:p w14:paraId="7D83A69D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C79A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2E71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6E139A89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011C72C8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239F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50BF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875B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6AFA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C626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26578CE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E102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FD31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47+250</w:t>
            </w:r>
          </w:p>
          <w:p w14:paraId="71A1171E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BD54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60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1ADA" w14:textId="77777777" w:rsidR="00BC7C80" w:rsidRDefault="00BC7C80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754F0724" w14:textId="77777777" w:rsidR="00BC7C80" w:rsidRDefault="00BC7C80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73D1EA22" w14:textId="77777777" w:rsidR="00BC7C80" w:rsidRDefault="00BC7C80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1682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5252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C624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2F50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00E8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51C944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BAAF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735D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  <w:p w14:paraId="5A687B91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6022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FF3A" w14:textId="77777777" w:rsidR="00BC7C80" w:rsidRDefault="00BC7C80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605105BF" w14:textId="77777777" w:rsidR="00BC7C80" w:rsidRDefault="00BC7C80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5AA3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F3E2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08AF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E468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6AE2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41587E61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5260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0D01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68+350</w:t>
            </w:r>
          </w:p>
          <w:p w14:paraId="7925E149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AC86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6605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0381C9C0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8F03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2BC6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21EB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3026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24B5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8AAF3D2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BC7C80" w14:paraId="7141D76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26D4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79D2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77+100</w:t>
            </w:r>
          </w:p>
          <w:p w14:paraId="7D5128DB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77+740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42E9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A71B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Olteniţa </w:t>
            </w:r>
          </w:p>
          <w:p w14:paraId="401F9512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9A80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D481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0E96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7366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E0E8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BC7C80" w14:paraId="29787246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09FCD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1CD0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513F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B720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12EC2D48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D0F1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09605A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3C62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2D5A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C6E9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C42A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BC7C80" w14:paraId="4CF71705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BA4E" w14:textId="77777777" w:rsidR="00BC7C80" w:rsidRDefault="00BC7C80" w:rsidP="00BC7C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F1C3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C538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C718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116A9DB7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3F96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61299E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8139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0DB3" w14:textId="77777777" w:rsidR="00BC7C80" w:rsidRDefault="00BC7C80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4306" w14:textId="77777777" w:rsidR="00BC7C80" w:rsidRDefault="00BC7C80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2376" w14:textId="77777777" w:rsidR="00BC7C80" w:rsidRDefault="00BC7C80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E3AFAA6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623F079F" w14:textId="77777777" w:rsidR="00BC7C80" w:rsidRDefault="00BC7C80" w:rsidP="00FF5C69">
      <w:pPr>
        <w:pStyle w:val="Heading1"/>
        <w:spacing w:line="276" w:lineRule="auto"/>
      </w:pPr>
      <w:r>
        <w:t>LINIA 804</w:t>
      </w:r>
    </w:p>
    <w:p w14:paraId="271458D2" w14:textId="77777777" w:rsidR="00BC7C80" w:rsidRDefault="00BC7C80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BC7C80" w14:paraId="0EDBB4A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4602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8CC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4EE75DCC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3B18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D55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7A671B3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CCF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4A57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DC4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30A5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E609" w14:textId="77777777" w:rsidR="00BC7C80" w:rsidRPr="00436B1D" w:rsidRDefault="00BC7C8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BC7C80" w14:paraId="449BF99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F650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2E02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25EDDF7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934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E974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00470A58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878B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B477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20B4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93BF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F80E" w14:textId="77777777" w:rsidR="00BC7C80" w:rsidRPr="00436B1D" w:rsidRDefault="00BC7C8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BC7C80" w14:paraId="4D1AAB4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F5A5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8D3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93D3B64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3EF2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BF07" w14:textId="77777777" w:rsidR="00BC7C80" w:rsidRDefault="00BC7C8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15845CA" w14:textId="77777777" w:rsidR="00BC7C80" w:rsidRDefault="00BC7C8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0C7B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AA12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30C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43FF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514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C7C80" w14:paraId="2D8AA11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6E08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D4F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31ECDA14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FCA4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157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98E5F2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13F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DE87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A00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3012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0D76" w14:textId="77777777" w:rsidR="00BC7C80" w:rsidRPr="00E25A4B" w:rsidRDefault="00BC7C80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3A1496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75FC6AD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5FBA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310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3C416D7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A0E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7D2D6" w14:textId="77777777" w:rsidR="00BC7C80" w:rsidRDefault="00BC7C8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43FFF55" w14:textId="77777777" w:rsidR="00BC7C80" w:rsidRDefault="00BC7C8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446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3568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C3E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5433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EA9E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C7C80" w14:paraId="571C245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AF56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672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5F8B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349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6D7E1C5A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1A1290B3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DAF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5CC6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069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2E55005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AF07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5EB6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7959E0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F3BE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A25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7C78565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420A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4BF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B56A78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26670ED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5AB010A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2F7D0296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F56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6F9E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D10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97BC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0F38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575681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4ADA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79C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35AF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607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1605035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595EAE9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205C023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BB8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5747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16D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910D3A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90B2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C1E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6AE0AEEE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753A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0C5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FA8B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672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43D605E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21A6D323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A92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AC02E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1C0F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3CC0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484D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6E7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13843A3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C983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738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13B63E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740C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CAE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D6EB708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AEE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D892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396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C829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9906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BC7C80" w14:paraId="03C2FB13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907F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082B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0A91DA8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8D2D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B456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4C3241E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12A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ABC4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7E42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6DC9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A09E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9EBBD1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C7C80" w14:paraId="7596AF7A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ACD7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A2F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67970A3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E529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1A4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3441F5F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86C0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7048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4FA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76D0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C56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ACFEBD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C7C80" w14:paraId="563EC3CF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D382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E33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1E2494C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AF8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6C9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55D1A11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61D07E1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02C4228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396C413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090EEE7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4184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1DFA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BC1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8D27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D4C1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211259E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BD6B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9288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2B0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40D3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0ADA89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26DC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21BCFB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DB27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254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2B40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05E6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419B3CB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E8CE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E87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484C" w14:textId="77777777" w:rsidR="00BC7C80" w:rsidRPr="00A152FB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330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B4E357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BAB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3662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3754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504E" w14:textId="77777777" w:rsidR="00BC7C80" w:rsidRPr="00F9444C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A26B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4B18DCF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532E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DCC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6FA4D30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7C60" w14:textId="77777777" w:rsidR="00BC7C80" w:rsidRPr="00A152FB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37A1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79303A4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707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30F1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7CF8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13D4" w14:textId="77777777" w:rsidR="00BC7C80" w:rsidRPr="00F9444C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8EC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7E704D8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C7C80" w14:paraId="71D6AE08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3903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D06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70CCE9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5D03" w14:textId="77777777" w:rsidR="00BC7C80" w:rsidRPr="00A152FB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1F3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83A8D1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C52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7264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49C3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72BD" w14:textId="77777777" w:rsidR="00BC7C80" w:rsidRPr="00F9444C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9FA4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5CE2E6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C7C80" w14:paraId="5B7E31D9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64D6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505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EBD6" w14:textId="77777777" w:rsidR="00BC7C80" w:rsidRPr="00A152FB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216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B4C0EEE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9D00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6C4C8FC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7064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AE7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6BCB" w14:textId="77777777" w:rsidR="00BC7C80" w:rsidRPr="00F9444C" w:rsidRDefault="00BC7C8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0CA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D1C696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05118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BC7C80" w14:paraId="1383063E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2874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9CB8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099F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FD3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DC0FD4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7644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C57A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AAB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56A22C2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BF6C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5C7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A2017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51F65A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8CC58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BC7C80" w14:paraId="776CBC7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3A76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94B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EDC6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8EB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27198EA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21F3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897320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2790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AF7B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D84D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DAEA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09B0DCA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BC7C80" w14:paraId="44E14DEA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443B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5B1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11B0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7DB4" w14:textId="77777777" w:rsidR="00BC7C80" w:rsidRDefault="00BC7C80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27DB4A6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BCA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9388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B713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712B38A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A50D1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211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0E406D7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ECB1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FE3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765A" w14:textId="77777777" w:rsidR="00BC7C80" w:rsidRPr="00A152FB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2ED8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C74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81C1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7AD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5B5B6180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56F2" w14:textId="77777777" w:rsidR="00BC7C80" w:rsidRPr="00F9444C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6DE3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263EFD6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2DF3" w14:textId="77777777" w:rsidR="00BC7C80" w:rsidRDefault="00BC7C80" w:rsidP="00BC7C80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9F71" w14:textId="77777777" w:rsidR="00BC7C80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7E17590" w14:textId="77777777" w:rsidR="00BC7C80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E20A" w14:textId="77777777" w:rsidR="00BC7C80" w:rsidRPr="00A152FB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7379" w14:textId="77777777" w:rsidR="00BC7C80" w:rsidRDefault="00BC7C80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BAA2" w14:textId="77777777" w:rsidR="00BC7C80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8BE1" w14:textId="77777777" w:rsidR="00BC7C80" w:rsidRPr="00F9444C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04F7" w14:textId="77777777" w:rsidR="00BC7C80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09CF437D" w14:textId="77777777" w:rsidR="00BC7C80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B806" w14:textId="77777777" w:rsidR="00BC7C80" w:rsidRDefault="00BC7C80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9F10" w14:textId="77777777" w:rsidR="00BC7C80" w:rsidRDefault="00BC7C80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598C5B64" w14:textId="77777777" w:rsidR="00BC7C80" w:rsidRDefault="00BC7C80" w:rsidP="00802827">
      <w:pPr>
        <w:spacing w:line="276" w:lineRule="auto"/>
        <w:ind w:right="57"/>
        <w:rPr>
          <w:sz w:val="20"/>
          <w:lang w:val="ro-RO"/>
        </w:rPr>
      </w:pPr>
    </w:p>
    <w:p w14:paraId="24E7313E" w14:textId="77777777" w:rsidR="00BC7C80" w:rsidRDefault="00BC7C80" w:rsidP="00DE7850">
      <w:pPr>
        <w:pStyle w:val="Heading1"/>
        <w:spacing w:line="360" w:lineRule="auto"/>
      </w:pPr>
      <w:r>
        <w:t>LINIA 806</w:t>
      </w:r>
    </w:p>
    <w:p w14:paraId="5458EBE4" w14:textId="77777777" w:rsidR="00BC7C80" w:rsidRDefault="00BC7C80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C7C80" w14:paraId="7DF43FE1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77E5" w14:textId="77777777" w:rsidR="00BC7C80" w:rsidRDefault="00BC7C80" w:rsidP="00BC7C80">
            <w:pPr>
              <w:numPr>
                <w:ilvl w:val="0"/>
                <w:numId w:val="7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85E0" w14:textId="77777777" w:rsidR="00BC7C80" w:rsidRDefault="00BC7C8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35EBB9D" w14:textId="77777777" w:rsidR="00BC7C80" w:rsidRDefault="00BC7C8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5CAF" w14:textId="77777777" w:rsidR="00BC7C80" w:rsidRPr="000A2807" w:rsidRDefault="00BC7C80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9FEF" w14:textId="77777777" w:rsidR="00BC7C80" w:rsidRDefault="00BC7C80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 Amara – </w:t>
            </w:r>
          </w:p>
          <w:p w14:paraId="15045F21" w14:textId="77777777" w:rsidR="00BC7C80" w:rsidRDefault="00BC7C80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3D84" w14:textId="77777777" w:rsidR="00BC7C80" w:rsidRDefault="00BC7C8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EA90" w14:textId="77777777" w:rsidR="00BC7C80" w:rsidRPr="000A2807" w:rsidRDefault="00BC7C80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6896" w14:textId="77777777" w:rsidR="00BC7C80" w:rsidRDefault="00BC7C8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06E8" w14:textId="77777777" w:rsidR="00BC7C80" w:rsidRPr="000A2807" w:rsidRDefault="00BC7C80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9F89" w14:textId="77777777" w:rsidR="00BC7C80" w:rsidRDefault="00BC7C80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</w:t>
            </w:r>
          </w:p>
        </w:tc>
      </w:tr>
    </w:tbl>
    <w:p w14:paraId="1E439746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CFE29FB" w14:textId="77777777" w:rsidR="00BC7C80" w:rsidRDefault="00BC7C80" w:rsidP="00535684">
      <w:pPr>
        <w:pStyle w:val="Heading1"/>
        <w:spacing w:line="360" w:lineRule="auto"/>
      </w:pPr>
      <w:r>
        <w:t>LINIA 807</w:t>
      </w:r>
    </w:p>
    <w:p w14:paraId="1D9D7041" w14:textId="77777777" w:rsidR="00BC7C80" w:rsidRDefault="00BC7C80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7420A84D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40EF" w14:textId="77777777" w:rsidR="00BC7C80" w:rsidRDefault="00BC7C80" w:rsidP="00BC7C80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EA1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75934E7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FF3A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1F6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51F96E6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5F0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61D1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535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DDDC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360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4ECD8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012EF72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01CB6CF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BC7C80" w14:paraId="33086B4D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77DC" w14:textId="77777777" w:rsidR="00BC7C80" w:rsidRDefault="00BC7C80" w:rsidP="00BC7C80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067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27E8F16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CA2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826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160E83E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056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AA50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A8D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EC0B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3FF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3A94636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945E2" w14:textId="77777777" w:rsidR="00BC7C80" w:rsidRDefault="00BC7C80" w:rsidP="00BC7C80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D1E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87B5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E1F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288808A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46B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54E4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8A5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16F3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33B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49CAC79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316B" w14:textId="77777777" w:rsidR="00BC7C80" w:rsidRDefault="00BC7C80" w:rsidP="00BC7C80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CF42" w14:textId="77777777" w:rsidR="00BC7C80" w:rsidRDefault="00BC7C8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D458" w14:textId="77777777" w:rsidR="00BC7C80" w:rsidRPr="007345A6" w:rsidRDefault="00BC7C80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04BE" w14:textId="77777777" w:rsidR="00BC7C80" w:rsidRDefault="00BC7C80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7AD2BF84" w14:textId="77777777" w:rsidR="00BC7C80" w:rsidRDefault="00BC7C80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2AA3" w14:textId="77777777" w:rsidR="00BC7C80" w:rsidRDefault="00BC7C8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501B" w14:textId="77777777" w:rsidR="00BC7C80" w:rsidRPr="007345A6" w:rsidRDefault="00BC7C80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120C" w14:textId="77777777" w:rsidR="00BC7C80" w:rsidRDefault="00BC7C8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2CF938F7" w14:textId="77777777" w:rsidR="00BC7C80" w:rsidRDefault="00BC7C8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3711" w14:textId="77777777" w:rsidR="00BC7C80" w:rsidRPr="007345A6" w:rsidRDefault="00BC7C80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711F" w14:textId="77777777" w:rsidR="00BC7C80" w:rsidRDefault="00BC7C80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50DCD346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5B54" w14:textId="77777777" w:rsidR="00BC7C80" w:rsidRDefault="00BC7C80" w:rsidP="00BC7C80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4FE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0997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E58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200A800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5C6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4079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465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5FA2208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6EA1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F32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55948CFC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FAAC" w14:textId="77777777" w:rsidR="00BC7C80" w:rsidRDefault="00BC7C80" w:rsidP="00BC7C80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74F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474D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113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58DA465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7B6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31E59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E7C1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CF8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1DA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43B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597976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80A8" w14:textId="77777777" w:rsidR="00BC7C80" w:rsidRDefault="00BC7C80" w:rsidP="00BC7C80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701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11FF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D563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5420D85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639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B5421E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3512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B61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DC22" w14:textId="77777777" w:rsidR="00BC7C80" w:rsidRPr="007345A6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C70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3995E21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C3D54C1" w14:textId="77777777" w:rsidR="00BC7C80" w:rsidRDefault="00BC7C80" w:rsidP="00D509E3">
      <w:pPr>
        <w:pStyle w:val="Heading1"/>
        <w:spacing w:line="360" w:lineRule="auto"/>
      </w:pPr>
      <w:r>
        <w:t>LINIA 812</w:t>
      </w:r>
    </w:p>
    <w:p w14:paraId="37E95BA3" w14:textId="77777777" w:rsidR="00BC7C80" w:rsidRDefault="00BC7C80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2B198A3A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48CB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5FA7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3D39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65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8C249D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0096A5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F44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259FFF2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DC85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858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D4B6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0B4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89030A7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9336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44A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7451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2E9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3EAA86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5FA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2FEA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E32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ED8C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D02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724D9D7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5C7E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483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54A2EB9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3E67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A58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C85D0A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9C9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56F2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790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BA5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8F7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11E014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BC7C80" w14:paraId="612A44D9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5D20B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A7A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2988236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65C1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805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3C35902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CAC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57B5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C11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D024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03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69341BD2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1A04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D57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BB34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ACE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C9C132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951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14403A2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A720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7E1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4824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7C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C591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6838A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1D51E11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BC7C80" w14:paraId="21B4029D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2E8B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2498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F736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BD8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6B638C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84A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006ADA0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4D8E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F75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614C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6C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B14571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265EE64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BC7C80" w14:paraId="0F2A8489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00F4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41C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E895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5BD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3BC49E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E8C1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F2AE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CA6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153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17A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3AA0523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37B6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26F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E610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A69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B3DB4B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CEF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05F27E3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42E115C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500DD25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BD15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A82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55C8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C38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16019BA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C331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007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FB59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538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F1F60B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A57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950C7E7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1B11B95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2E72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92F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1FD7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5C9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5ACC6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BC7C80" w14:paraId="7DA168FF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E916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B5DA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434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3DB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A17E0F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0A4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4ED9FA6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1B67BBF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75A2292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88C5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D20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E017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A20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9EDD6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BC7C80" w14:paraId="2B005B78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0D00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9755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8C04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644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A269D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FF25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18D7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C74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9F3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E1D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EEF60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6141F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5D2D396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BC7C80" w14:paraId="67B5EA77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DAC4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78A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C7F21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FF9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0EDBEFB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3CD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5392B32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086E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4A5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BD8D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7F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7C3CA4E9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BCAF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5D2A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FB10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506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829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85F9D2A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4AF2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F4F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7368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484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AD2395A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70E9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74A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5DE64A75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620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026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792DFAA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61B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889C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A34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0BF8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FFA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D21E23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57EF1A5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BC7C80" w14:paraId="29F9B970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D895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B06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7ACA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736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5084C5A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868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EF77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7CD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874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02A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FBE7D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BC7C80" w14:paraId="6CF42036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BB61B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216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2D8BF5A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2ECD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5E5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747310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DF69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AAAB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2EC5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34CE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7244" w14:textId="77777777" w:rsidR="00BC7C80" w:rsidRPr="00562792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643373B7" w14:textId="77777777" w:rsidR="00BC7C80" w:rsidRPr="00562792" w:rsidRDefault="00BC7C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24EB2B9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4693599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4A815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203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EDAA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61E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3385EDC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9FA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A3F159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38D7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7B07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9D2C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94D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AD21092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0B59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03D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0767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FD9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1219725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223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51E14AB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4AFBDA8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E9B4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64BF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E2BC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F6C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87F7C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7839572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BC7C80" w14:paraId="23FB6BC7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85EE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F3F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67B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0C9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5840B12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433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451B1CF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0C58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640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8AFA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620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BF7DA8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84D6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F3E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25E7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F1F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1AC8C7B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23A2341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E95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DC5A045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65F6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619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964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194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4DB9A8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806D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BA8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9A4C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138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1BA2F0B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6BF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2537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83F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DA5D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20D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F6AC901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D13C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BA5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0780A49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9CD5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7F0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47D2B4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C59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40E4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618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D401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F60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4C6B4B71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105D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BA4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5B15A87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83C5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1DE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42B8A14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C8FC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465C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16F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7F2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012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06DB95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BC7C80" w14:paraId="049EC287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00EC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338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05BF9B1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603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3E8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3B264C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3F2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5D43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9F9E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46CA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9DC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4FFD8C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062CED7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BC7C80" w14:paraId="52921287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75C8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511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445C04F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A23D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CE5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3CA7A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C8F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0972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202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15F2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B63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45BC7409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A7E0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064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C93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7E6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0D7C75B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CAE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2FF8F0E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DA17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5B35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B23A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613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22A2C487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51F0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47C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1367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312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0249A41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2161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6AF27F5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740B720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B56D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1CC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7DD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C3F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34364FD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BC7C80" w14:paraId="3E1012F2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3074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C1EE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C7F8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15F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32CD5AC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B3A1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DC77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84D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199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C9F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C7C80" w14:paraId="5B0113B8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9314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0C7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20D19697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D268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B86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3FCDDC8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0F7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1075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5C9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462C6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362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0430880D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5C99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42D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0BF8AD4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DE25" w14:textId="77777777" w:rsidR="00BC7C8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26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489F0BE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B6C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4D7C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495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75E6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F1D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245E02C9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0941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D4B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0D2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AD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35EE4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4E64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4A63510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7FAA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7BD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D434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94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7EC2586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9470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681A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7800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679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F74487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FEA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2EF810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7EAC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6ED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0115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52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F1CA5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BC7C80" w14:paraId="12D22E18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6F2E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07F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3072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7B9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168A1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8E8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AF39647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F556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D26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FA40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64B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3140F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95EDD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BC7C80" w14:paraId="4F11AF2D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1228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59C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86FE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8FF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EFC803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837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6E3B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ACE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9066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96A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48F065C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2185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D2C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89BE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094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4ABC42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1C9B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4386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67F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159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78E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6548774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E138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0D7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6C31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6540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34D0CB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62E3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7D54691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AB44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18C1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A823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22A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5635A4" w14:textId="77777777" w:rsidR="00BC7C80" w:rsidRPr="00F662B5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BC7C80" w14:paraId="2C6086BA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53CC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66B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5240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492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1DA1AB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B061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412B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F6D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AFC8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7A6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2BD1C61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6816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D7A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FC55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1A7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0388CB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2760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29FF32E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2454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79A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5B3A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80F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1843DB8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AC3A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F1A2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8F0B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85DF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7176CA3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A4F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6559A72C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2956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A6BA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0949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F596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703A94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C7C80" w14:paraId="39F7A1B2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A2B9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55B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74793F40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634C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4DE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5D8C457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44FD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9ECA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6F0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D3A9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CBF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1A4775F6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FC02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CA78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2D3D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809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138BC50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2D01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EB282CA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49F0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4BC3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4DEF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985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1953DD5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19EF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CF2D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B3A8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2AB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2C00A3E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53DF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B4A5706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3FD3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2F6F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8E7E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311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187101C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0598" w14:textId="77777777" w:rsidR="00BC7C80" w:rsidRPr="001A61C3" w:rsidRDefault="00BC7C80" w:rsidP="00BC7C80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83AA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FCBB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61F5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0036CD8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17829A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FBE9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63E6CE64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CDBD" w14:textId="77777777" w:rsidR="00BC7C80" w:rsidRPr="006A7C82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855B" w14:textId="77777777" w:rsidR="00BC7C80" w:rsidRPr="001A61C3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C8A7" w14:textId="77777777" w:rsidR="00BC7C80" w:rsidRPr="00772CB4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8B4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58202E6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D782AE3" w14:textId="77777777" w:rsidR="00BC7C80" w:rsidRDefault="00BC7C80" w:rsidP="00672C80">
      <w:pPr>
        <w:pStyle w:val="Heading1"/>
        <w:spacing w:line="360" w:lineRule="auto"/>
      </w:pPr>
      <w:r>
        <w:t>LINIA 813</w:t>
      </w:r>
    </w:p>
    <w:p w14:paraId="66122001" w14:textId="77777777" w:rsidR="00BC7C80" w:rsidRDefault="00BC7C80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BC7C80" w14:paraId="70992FB3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A286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D88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8C50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B2E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D48199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8F3E" w14:textId="77777777" w:rsidR="00BC7C80" w:rsidRDefault="00BC7C8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4A26321D" w14:textId="77777777" w:rsidR="00BC7C80" w:rsidRDefault="00BC7C8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4E4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38D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30CE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235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A247EC5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D778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F0B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237B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EEBE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9E1A651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7393" w14:textId="77777777" w:rsidR="00BC7C80" w:rsidRDefault="00BC7C8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527CBBDF" w14:textId="77777777" w:rsidR="00BC7C80" w:rsidRDefault="00BC7C8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16404251" w14:textId="77777777" w:rsidR="00BC7C80" w:rsidRDefault="00BC7C8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CAE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09F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05FE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B7E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A61214D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166B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F251" w14:textId="77777777" w:rsidR="00BC7C80" w:rsidRDefault="00BC7C80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F98C" w14:textId="77777777" w:rsidR="00BC7C80" w:rsidRDefault="00BC7C8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4DE5" w14:textId="77777777" w:rsidR="00BC7C80" w:rsidRDefault="00BC7C80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E872274" w14:textId="77777777" w:rsidR="00BC7C80" w:rsidRDefault="00BC7C80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BB4C" w14:textId="77777777" w:rsidR="00BC7C80" w:rsidRDefault="00BC7C80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0F86" w14:textId="77777777" w:rsidR="00BC7C80" w:rsidRDefault="00BC7C8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7B5F" w14:textId="77777777" w:rsidR="00BC7C80" w:rsidRDefault="00BC7C80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B05E" w14:textId="77777777" w:rsidR="00BC7C80" w:rsidRPr="00564F54" w:rsidRDefault="00BC7C8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0394" w14:textId="77777777" w:rsidR="00BC7C80" w:rsidRDefault="00BC7C80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727BA53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6D53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E7A3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33E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146CF18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327A873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DAD1" w14:textId="77777777" w:rsidR="00BC7C80" w:rsidRPr="001A0BE2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954403E" w14:textId="77777777" w:rsidR="00BC7C80" w:rsidRPr="001A0BE2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10316CD5" w14:textId="77777777" w:rsidR="00BC7C80" w:rsidRPr="001A0BE2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5328E6D8" w14:textId="77777777" w:rsidR="00BC7C80" w:rsidRPr="00564F54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C08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405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1D7F789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B387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36C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705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CA2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089AAFA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6F9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E0D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B02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11F5F74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FF22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8DA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BC7C80" w14:paraId="35E09D68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1663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C91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5DD9DA8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89B1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045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A06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1E0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DC7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A17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655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BC7C80" w14:paraId="71FEE9EF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757A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82D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454E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A643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4BE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D42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893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2E8D6FF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B7F8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590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BC7C80" w14:paraId="48E619FC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173DA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601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2448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BFA3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422B61F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77E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D530043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43DEE8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388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BFE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DC7B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335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A3CC6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BC7C80" w14:paraId="52B89543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AEB7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77F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6EF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B59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8718D7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003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9B21C5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0F6434C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809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13B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6524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F41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68D4C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BC7C80" w14:paraId="22E92D7B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0E8C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D73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4854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6ED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56A346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33E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69BD40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57DA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265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4014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17C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7F34C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19C00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C7C80" w14:paraId="5E0DD995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8619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52B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E91A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690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9C32E0B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3E4C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0CC4F5C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8D9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BF9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D725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8C7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D4A6C0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BC7C80" w14:paraId="75DDB1F6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0E0E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22A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316A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687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BB605C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82C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E8CE97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AC1C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904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DE8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0E3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C7C80" w14:paraId="324B7A0A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18BC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D39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316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FA1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36CE44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39C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6EA6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B5D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C348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9A9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C5563C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E2CFD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BC7C80" w14:paraId="40650A13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A7CE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38F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3F3D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C30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559C26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3F83C19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4F7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7C1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B76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C39D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30E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15734A6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53EA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301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CF54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C0F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20F18C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83720E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184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3827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EF0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EEF4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F9C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D072231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6B7F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9A8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7656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AD6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592869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28A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4C8E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E52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4BBA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FA8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013693F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B141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E36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C9A0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C57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D8EEF0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B63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B7FFBB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156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421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A02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DC6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EDF66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BC7C80" w14:paraId="15BDAF5E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71D2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809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2D01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3FA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110BDA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EDF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C478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2D5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9B33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C97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7C16E78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C7C80" w14:paraId="5F2D0A51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63F8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EB2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EFCA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BE9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503BF7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D1F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4E4A30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24E590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FD3C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D56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3B11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B7A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D1FED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299BD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2B4DB532" w14:textId="77777777" w:rsidR="00BC7C80" w:rsidRPr="00CB3CD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BC7C80" w14:paraId="43FD672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A662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D91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18E1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3B32" w14:textId="77777777" w:rsidR="00BC7C80" w:rsidRDefault="00BC7C80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9DB9D44" w14:textId="77777777" w:rsidR="00BC7C80" w:rsidRDefault="00BC7C80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2B12" w14:textId="77777777" w:rsidR="00BC7C80" w:rsidRDefault="00BC7C80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4DA248F" w14:textId="77777777" w:rsidR="00BC7C80" w:rsidRDefault="00BC7C80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65A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94F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5A31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F10D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52651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BC7C80" w14:paraId="57121D1B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C1F8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248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FA63C5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9638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EBC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066A76C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3D5B691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650E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B1C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54D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6D0C0B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8CBE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217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2B3BC8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76F6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B99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E52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BB3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0A5A3A1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9F8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DEF8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B865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CE8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416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565065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51DB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EFD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B8B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3C1D" w14:textId="77777777" w:rsidR="00BC7C80" w:rsidRDefault="00BC7C8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E03E7E6" w14:textId="77777777" w:rsidR="00BC7C80" w:rsidRDefault="00BC7C8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215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0F0C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36A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0473386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8BF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B14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77D082F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7373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EB01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3F92523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D5EF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219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1BB3848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6950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1155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B99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2CF9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391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429907A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4CD9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D1E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B082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558D" w14:textId="77777777" w:rsidR="00BC7C80" w:rsidRDefault="00BC7C8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644D265" w14:textId="77777777" w:rsidR="00BC7C80" w:rsidRDefault="00BC7C8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542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C98A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9DC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0609E12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B8E3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B1E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15F3255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DE92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3F2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0464E39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97BD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ECC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CE8595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456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88B6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977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98E8" w14:textId="77777777" w:rsidR="00BC7C80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CC9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1CEF84E8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062D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B85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290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12CA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3CAA5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C89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E0255E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5AA6461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1C5A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786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84E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583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BC7C80" w14:paraId="45E71D9A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6CBC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217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C2C5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F9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15C45F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754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C435A1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FA86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BC2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C77C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E8A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33BA83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518712BF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BC7C80" w14:paraId="35C64745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6C38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80E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17F1E31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68F0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88C5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3ABAF4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1C1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B4BC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7F6A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EDBC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122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41F09C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BC7C80" w14:paraId="21AEA33E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FC35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446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71AE459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A804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8C8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6C5DE02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DC9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4AC6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82A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B3CF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F64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BC7C80" w14:paraId="668E6DDB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4F00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85C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42D1B1EF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FAF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80BE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3B5AB68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B65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26D5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A38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40D2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A80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53327E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BC7C80" w14:paraId="2C61B6F2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5975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8A63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CA3C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5608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487E630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A92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446B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6B0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C130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198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BC7C80" w14:paraId="4C443A41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1B29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C50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05F9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E62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0FD5C8C1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5262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3FC3668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09D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34F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BE3B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E59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BC7C80" w14:paraId="615F3B56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A122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872B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532A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443B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D805A56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52FD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437A5ACC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285D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52F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F67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3589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EC87774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9B56D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BC7C80" w14:paraId="6BAF626F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4C27" w14:textId="77777777" w:rsidR="00BC7C80" w:rsidRDefault="00BC7C80" w:rsidP="00BC7C80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3BF4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B390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96CC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3F0D0C7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0C67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96B3E6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6F67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64A9" w14:textId="77777777" w:rsidR="00BC7C80" w:rsidRDefault="00BC7C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819C" w14:textId="77777777" w:rsidR="00BC7C80" w:rsidRPr="00564F54" w:rsidRDefault="00BC7C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0BD2" w14:textId="77777777" w:rsidR="00BC7C80" w:rsidRDefault="00BC7C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26032C9" w14:textId="77777777" w:rsidR="00BC7C80" w:rsidRPr="00237377" w:rsidRDefault="00BC7C80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49B7757" w14:textId="77777777" w:rsidR="00BC7C80" w:rsidRDefault="00BC7C80" w:rsidP="00D96D74">
      <w:pPr>
        <w:pStyle w:val="Heading1"/>
        <w:spacing w:line="360" w:lineRule="auto"/>
      </w:pPr>
      <w:r>
        <w:t>LINIA 813 A</w:t>
      </w:r>
    </w:p>
    <w:p w14:paraId="0B3E28B7" w14:textId="77777777" w:rsidR="00BC7C80" w:rsidRDefault="00BC7C80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7DB68167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9B5E" w14:textId="77777777" w:rsidR="00BC7C80" w:rsidRDefault="00BC7C80" w:rsidP="00BC7C80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4966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9F9CF9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4966" w14:textId="77777777" w:rsidR="00BC7C80" w:rsidRPr="00E230A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8A99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333BE06E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B56E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EBCA" w14:textId="77777777" w:rsidR="00BC7C80" w:rsidRPr="009033A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9262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5F96" w14:textId="77777777" w:rsidR="00BC7C80" w:rsidRPr="009033A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013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E34564F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584F" w14:textId="77777777" w:rsidR="00BC7C80" w:rsidRDefault="00BC7C80" w:rsidP="00BC7C80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AD55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0F757F8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3C3B" w14:textId="77777777" w:rsidR="00BC7C80" w:rsidRPr="00E230A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6347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4F4E44F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08B90EC8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3E78BE9C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4A1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A2B5" w14:textId="77777777" w:rsidR="00BC7C80" w:rsidRPr="009033A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DCBB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F01E" w14:textId="77777777" w:rsidR="00BC7C80" w:rsidRPr="009033A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5DE1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EB565EF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D8CE" w14:textId="77777777" w:rsidR="00BC7C80" w:rsidRDefault="00BC7C80" w:rsidP="00BC7C80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5B4F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C4EF" w14:textId="77777777" w:rsidR="00BC7C80" w:rsidRPr="00E230A0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D97D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6C2B9A5A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57F8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A6E0" w14:textId="77777777" w:rsidR="00BC7C80" w:rsidRPr="009033A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BACA" w14:textId="77777777" w:rsidR="00BC7C80" w:rsidRDefault="00BC7C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A1EF" w14:textId="77777777" w:rsidR="00BC7C80" w:rsidRPr="009033AC" w:rsidRDefault="00BC7C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43C2" w14:textId="77777777" w:rsidR="00BC7C80" w:rsidRDefault="00BC7C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014506E" w14:textId="77777777" w:rsidR="00BC7C80" w:rsidRDefault="00BC7C80">
      <w:pPr>
        <w:spacing w:before="40" w:after="40" w:line="192" w:lineRule="auto"/>
        <w:ind w:right="57"/>
        <w:rPr>
          <w:sz w:val="20"/>
          <w:lang w:val="ro-RO"/>
        </w:rPr>
      </w:pPr>
    </w:p>
    <w:p w14:paraId="5E3437E2" w14:textId="77777777" w:rsidR="002A4258" w:rsidRDefault="002A4258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78C7E3E1" w14:textId="77777777" w:rsidR="002A4258" w:rsidRDefault="002A4258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305FB3EA" w14:textId="77777777" w:rsidR="002A4258" w:rsidRDefault="002A4258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39F6CA40" w14:textId="277E390F" w:rsidR="00BC7C80" w:rsidRDefault="00BC7C80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814</w:t>
      </w:r>
    </w:p>
    <w:p w14:paraId="4BB9D1BD" w14:textId="77777777" w:rsidR="00BC7C80" w:rsidRDefault="00BC7C80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BC7C80" w14:paraId="0739630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2D5B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D2E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AF66" w14:textId="77777777" w:rsidR="00BC7C80" w:rsidRPr="002B6917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C0D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8DA90FC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D2B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6EA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C58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AE58" w14:textId="77777777" w:rsidR="00BC7C80" w:rsidRPr="002A6824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7229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DFC70E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4FCC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24C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57DC" w14:textId="77777777" w:rsidR="00BC7C80" w:rsidRPr="002B6917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8424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3D81E3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D6B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896DC90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5A3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3BB7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8A64" w14:textId="77777777" w:rsidR="00BC7C80" w:rsidRPr="002A6824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C69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F5E4B2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5204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463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4887" w14:textId="77777777" w:rsidR="00BC7C80" w:rsidRPr="002B6917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44C0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3D24E3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A2D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0A89E14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669546F3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7CFBB6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6A89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D6D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FF55" w14:textId="77777777" w:rsidR="00BC7C80" w:rsidRPr="002A6824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1CF1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74417D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E054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CE5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6838" w14:textId="77777777" w:rsidR="00BC7C80" w:rsidRPr="002B6917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2847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794F00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0EC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DA5728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AD5E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CBA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DEED" w14:textId="77777777" w:rsidR="00BC7C80" w:rsidRPr="002A6824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0894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590446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7987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3BDB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3EA9" w14:textId="77777777" w:rsidR="00BC7C80" w:rsidRPr="002B6917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CE35" w14:textId="77777777" w:rsidR="00BC7C80" w:rsidRDefault="00BC7C8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CA2A7EA" w14:textId="77777777" w:rsidR="00BC7C80" w:rsidRDefault="00BC7C8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7B9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2E6364C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A386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09DF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80B5" w14:textId="77777777" w:rsidR="00BC7C80" w:rsidRPr="002A6824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91A6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BC7C80" w14:paraId="01A50AF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041F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ECA8" w14:textId="77777777" w:rsidR="00BC7C80" w:rsidRDefault="00BC7C8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C93E" w14:textId="77777777" w:rsidR="00BC7C80" w:rsidRPr="002B6917" w:rsidRDefault="00BC7C8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0BB1" w14:textId="77777777" w:rsidR="00BC7C80" w:rsidRDefault="00BC7C8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69759AB" w14:textId="77777777" w:rsidR="00BC7C80" w:rsidRDefault="00BC7C8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E331" w14:textId="77777777" w:rsidR="00BC7C80" w:rsidRDefault="00BC7C8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71B3A231" w14:textId="77777777" w:rsidR="00BC7C80" w:rsidRDefault="00BC7C8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3860" w14:textId="77777777" w:rsidR="00BC7C80" w:rsidRDefault="00BC7C8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770B" w14:textId="77777777" w:rsidR="00BC7C80" w:rsidRDefault="00BC7C8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B55D" w14:textId="77777777" w:rsidR="00BC7C80" w:rsidRPr="002A6824" w:rsidRDefault="00BC7C8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29EDB" w14:textId="77777777" w:rsidR="00BC7C80" w:rsidRDefault="00BC7C80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BC7C80" w14:paraId="7CE9ED0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12DA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F15D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5CA8" w14:textId="77777777" w:rsidR="00BC7C80" w:rsidRPr="002B6917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6F6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2276CA2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D7F59FE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48A0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6B1CC8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0BD5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C8CA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C221" w14:textId="77777777" w:rsidR="00BC7C80" w:rsidRPr="002A6824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302D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204F43D4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59ED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AE24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72CB7B22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C250" w14:textId="77777777" w:rsidR="00BC7C80" w:rsidRPr="002B6917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2D63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7AEFFCE4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63C5A412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4073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438F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9F3E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4006BC47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D6D1" w14:textId="77777777" w:rsidR="00BC7C80" w:rsidRPr="002A6824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06C2" w14:textId="77777777" w:rsidR="00BC7C80" w:rsidRDefault="00BC7C80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6A776459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DF87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0AC4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0168" w14:textId="77777777" w:rsidR="00BC7C80" w:rsidRPr="002B6917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C487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4F68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6297EC85" w14:textId="77777777" w:rsidR="00BC7C80" w:rsidRDefault="00BC7C8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9CCE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79A7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EE62" w14:textId="77777777" w:rsidR="00BC7C80" w:rsidRPr="002A6824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030A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2935D85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BC7C80" w14:paraId="20673961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8A8C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C9AB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706D" w14:textId="77777777" w:rsidR="00BC7C80" w:rsidRPr="002B6917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D9A1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D761" w14:textId="77777777" w:rsidR="00BC7C80" w:rsidRDefault="00BC7C8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9D53" w14:textId="77777777" w:rsidR="00BC7C80" w:rsidRPr="00557C88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4103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CAFB" w14:textId="77777777" w:rsidR="00BC7C80" w:rsidRPr="002A6824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F68C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EE19F9" w14:textId="77777777" w:rsidR="00BC7C80" w:rsidRPr="00D83307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BC7C80" w14:paraId="069D0546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0280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AE2F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1811" w14:textId="77777777" w:rsidR="00BC7C80" w:rsidRPr="002B6917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1998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986B8C2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AA77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75B8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C932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433A" w14:textId="77777777" w:rsidR="00BC7C80" w:rsidRPr="002A6824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ED85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48F9CA10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0EF1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1C73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4D02" w14:textId="77777777" w:rsidR="00BC7C80" w:rsidRPr="002B6917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086A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3A4C974F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9282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52C8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760F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E828" w14:textId="77777777" w:rsidR="00BC7C80" w:rsidRPr="002A6824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FDAE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D4AD68F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9716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0794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7169" w14:textId="77777777" w:rsidR="00BC7C80" w:rsidRPr="002B6917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AF46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FC4DA15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46AC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15D2" w14:textId="77777777" w:rsidR="00BC7C80" w:rsidRPr="00557C88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CAF7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4FFB" w14:textId="77777777" w:rsidR="00BC7C80" w:rsidRPr="002A6824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1964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3CF03CC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25DC" w14:textId="77777777" w:rsidR="00BC7C80" w:rsidRDefault="00BC7C80" w:rsidP="00BC7C80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30C7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238D" w14:textId="77777777" w:rsidR="00BC7C80" w:rsidRPr="002B6917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A938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017B0BE" w14:textId="77777777" w:rsidR="00BC7C80" w:rsidRPr="006315B8" w:rsidRDefault="00BC7C8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5C58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3DFC" w14:textId="77777777" w:rsidR="00BC7C80" w:rsidRPr="00557C88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D838" w14:textId="77777777" w:rsidR="00BC7C80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B6DC" w14:textId="77777777" w:rsidR="00BC7C80" w:rsidRPr="002A6824" w:rsidRDefault="00BC7C8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D995" w14:textId="77777777" w:rsidR="00BC7C80" w:rsidRDefault="00BC7C8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7D15458" w14:textId="77777777" w:rsidR="00BC7C80" w:rsidRPr="00930181" w:rsidRDefault="00BC7C80">
      <w:pPr>
        <w:tabs>
          <w:tab w:val="left" w:pos="3183"/>
        </w:tabs>
      </w:pPr>
    </w:p>
    <w:p w14:paraId="6E46E164" w14:textId="77777777" w:rsidR="00BC7C80" w:rsidRDefault="00BC7C80" w:rsidP="00445244">
      <w:pPr>
        <w:pStyle w:val="Heading1"/>
        <w:spacing w:line="24" w:lineRule="atLeast"/>
      </w:pPr>
      <w:r>
        <w:t>LINIA 818</w:t>
      </w:r>
    </w:p>
    <w:p w14:paraId="3041BD21" w14:textId="77777777" w:rsidR="00BC7C80" w:rsidRDefault="00BC7C80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C7C80" w14:paraId="6364FBE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61F2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5B4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8EE0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30A4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0AB20655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AA99D01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1D10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ADC9F4A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C7B9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0F7F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6EC0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A014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00016C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B43641F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BC7C80" w14:paraId="634D020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F7A3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ECB4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699E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9D07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41AEC16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D9F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A7A2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AF9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2779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0AD9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6F4C211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55D5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81F4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429C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33C3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03C988F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5BD2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6B907821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205D791C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E909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CB26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3238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57C6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04F016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76B8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6042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C800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83F1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046328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CE9F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2C6F827A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CED5E8E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49515E6D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51A06A91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16E4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F6FB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BFF7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5D30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12EE89E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EBB0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85BF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BCD1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5BE4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3E31BFC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6A70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2CC12700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FC73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8C43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C0ED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3517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A9E848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0E86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1FF2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44A8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AE48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C4DE469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63406B55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77E4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41C5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D12B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5E12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D7B2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7121C0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3595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8479" w14:textId="77777777" w:rsidR="00BC7C80" w:rsidRDefault="00BC7C80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ECCD" w14:textId="77777777" w:rsidR="00BC7C80" w:rsidRPr="00E54142" w:rsidRDefault="00BC7C80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3BF4" w14:textId="77777777" w:rsidR="00BC7C80" w:rsidRDefault="00BC7C80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75E46C" w14:textId="77777777" w:rsidR="00BC7C80" w:rsidRDefault="00BC7C80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C279" w14:textId="77777777" w:rsidR="00BC7C80" w:rsidRPr="004B4AC4" w:rsidRDefault="00BC7C80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817D" w14:textId="77777777" w:rsidR="00BC7C80" w:rsidRPr="004B4AC4" w:rsidRDefault="00BC7C80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50AF" w14:textId="77777777" w:rsidR="00BC7C80" w:rsidRDefault="00BC7C80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0CDD" w14:textId="77777777" w:rsidR="00BC7C80" w:rsidRPr="00E54142" w:rsidRDefault="00BC7C80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321B" w14:textId="77777777" w:rsidR="00BC7C80" w:rsidRPr="004B4AC4" w:rsidRDefault="00BC7C80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BC7C80" w14:paraId="6104A73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6FA3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A42C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EB72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6EDA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BDC4D2F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A91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A6DB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EEAF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69F2823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8599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FD99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C7C80" w14:paraId="704307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60D1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ED1F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84C5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507B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7380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AFDF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C49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0A08D91C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AB24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3EBF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7DA62C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B6DE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54EB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6EEB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2C61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343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1DEA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5E1F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8302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C2F7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3B729AD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38D9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D1A5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87AC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BE6E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5FD9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D22A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4FEE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198D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29FD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ED666A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F77A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DBF6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41A3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D8D0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922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E644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A189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CEA6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93E4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58A73BA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B975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9E7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F05C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A495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B395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53A7319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8596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9E83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EB52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79A3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BC7C80" w14:paraId="235720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5768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F869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C6DC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C349" w14:textId="77777777" w:rsidR="00BC7C80" w:rsidRPr="00277DE8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876F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8D184D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8E2176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64A8A873" w14:textId="77777777" w:rsidR="00BC7C80" w:rsidRPr="00277DE8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4268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6892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8C3F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133E" w14:textId="77777777" w:rsidR="00BC7C80" w:rsidRPr="00277DE8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BC7C80" w14:paraId="0161204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BB7D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9841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DA64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13EE" w14:textId="77777777" w:rsidR="00BC7C80" w:rsidRPr="00277DE8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76FE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8EFA67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CD22C46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5F95BBD" w14:textId="77777777" w:rsidR="00BC7C80" w:rsidRPr="00277DE8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2120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9CB1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2ADB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1DCC" w14:textId="77777777" w:rsidR="00BC7C80" w:rsidRPr="00277DE8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BC7C80" w14:paraId="107B146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5547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3B5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66EF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AFD3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1E06F2B1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3D41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AEFF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31F3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EB6D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9EA0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C7C80" w14:paraId="012AB0E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6B31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2F9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5FD6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867D" w14:textId="77777777" w:rsidR="00BC7C80" w:rsidRDefault="00BC7C80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AC3298D" w14:textId="77777777" w:rsidR="00BC7C80" w:rsidRDefault="00BC7C80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CC4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B9A1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1674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20522620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6621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C4EB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F66FC5" w14:textId="77777777" w:rsidR="00BC7C80" w:rsidRDefault="00BC7C8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52BC8C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940A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22B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BF0A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C671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7AF8E6E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E056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2B52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A7BB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31677A97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BB89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557F3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6BF5AC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06D8868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6285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5438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C243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369F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7A020AB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0EB9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9770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816B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52DAEEFD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4956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3186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E1ADE1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2788B8D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B133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C84C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CC20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AA29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392CC20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AA63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6BBD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E7FC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3EFB7C79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0433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F4FD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D76D4C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C7C80" w14:paraId="690C35E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5E88" w14:textId="77777777" w:rsidR="00BC7C80" w:rsidRDefault="00BC7C80" w:rsidP="00BC7C80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715A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83C2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758E9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3EA954C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565B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C16B" w14:textId="77777777" w:rsidR="00BC7C80" w:rsidRPr="00E54142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EFFA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57B615F2" w14:textId="77777777" w:rsidR="00BC7C80" w:rsidRDefault="00BC7C8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D3BB" w14:textId="77777777" w:rsidR="00BC7C80" w:rsidRDefault="00BC7C8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9F93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55A0F2" w14:textId="77777777" w:rsidR="00BC7C80" w:rsidRDefault="00BC7C8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147C145E" w14:textId="77777777" w:rsidR="00BC7C80" w:rsidRPr="00C21997" w:rsidRDefault="00BC7C80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19ACADFA" w14:textId="77777777" w:rsidR="00BC7C80" w:rsidRPr="00C21F42" w:rsidRDefault="00BC7C8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09B0AA4" w14:textId="77777777" w:rsidR="00BC7C80" w:rsidRPr="00C21F42" w:rsidRDefault="00BC7C8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6F3FF9C" w14:textId="77777777" w:rsidR="00BC7C80" w:rsidRPr="00C21F42" w:rsidRDefault="00BC7C8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9A1C8D4" w14:textId="77777777" w:rsidR="00BC7C80" w:rsidRPr="00C21F42" w:rsidRDefault="00BC7C80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EA25FF4" w14:textId="77777777" w:rsidR="00BC7C80" w:rsidRDefault="00BC7C80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4648060E" w14:textId="77777777" w:rsidR="00BC7C80" w:rsidRPr="00C21F42" w:rsidRDefault="00BC7C80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41D2EF0" w14:textId="77777777" w:rsidR="00BC7C80" w:rsidRPr="00C21F42" w:rsidRDefault="00BC7C80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7E9E7D95" w14:textId="77777777" w:rsidR="00BC7C80" w:rsidRPr="00C21F42" w:rsidRDefault="00BC7C80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144B983" w14:textId="77777777" w:rsidR="00BC7C80" w:rsidRPr="00C21F42" w:rsidRDefault="00BC7C80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B4AB4F4" w14:textId="77777777" w:rsidR="00FB37F1" w:rsidRPr="00B43B9E" w:rsidRDefault="00FB37F1" w:rsidP="00B43B9E"/>
    <w:sectPr w:rsidR="00FB37F1" w:rsidRPr="00B43B9E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5317" w14:textId="77777777" w:rsidR="004512AD" w:rsidRDefault="004512AD">
      <w:r>
        <w:separator/>
      </w:r>
    </w:p>
  </w:endnote>
  <w:endnote w:type="continuationSeparator" w:id="0">
    <w:p w14:paraId="2447B453" w14:textId="77777777" w:rsidR="004512AD" w:rsidRDefault="0045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0B0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82D0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DF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322A" w14:textId="77777777" w:rsidR="004512AD" w:rsidRDefault="004512AD">
      <w:r>
        <w:separator/>
      </w:r>
    </w:p>
  </w:footnote>
  <w:footnote w:type="continuationSeparator" w:id="0">
    <w:p w14:paraId="28917FD2" w14:textId="77777777" w:rsidR="004512AD" w:rsidRDefault="00451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C558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7BE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6DB089" w14:textId="1D112AD7" w:rsidR="006F5073" w:rsidRDefault="00D22484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674E63">
      <w:rPr>
        <w:b/>
        <w:bCs/>
        <w:i/>
        <w:iCs/>
        <w:sz w:val="22"/>
      </w:rPr>
      <w:t>decada 11-20 octombrie 2026</w:t>
    </w:r>
  </w:p>
  <w:p w14:paraId="321A6371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096D342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965C09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993E57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04F943E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9AEECE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6C246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60A653E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7DAC6F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F103B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BF50E2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28EE77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5363C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279A1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34E50AD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E79AFC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5A12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38D76D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3513CC1A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5389C04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6A37FB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968B58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3109C30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8BD77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5D57D4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5A338AC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065F851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9811E1E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30EF677E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75C9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72705B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F11F0B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E4BF2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12B4FC2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43AE2E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22067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0391FC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A858FE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B6211E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D79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4E3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68EC72" w14:textId="7E6A29E7" w:rsidR="00004110" w:rsidRPr="00A048AC" w:rsidRDefault="00D22484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674E63">
      <w:rPr>
        <w:b/>
        <w:bCs/>
        <w:i/>
        <w:iCs/>
        <w:sz w:val="22"/>
      </w:rPr>
      <w:t>decada 11-20 octombrie 2026</w:t>
    </w:r>
  </w:p>
  <w:p w14:paraId="5A43A1D0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6FA37E94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E3BE1AF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A4DE266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8F32537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52E797BB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9B4B83A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50C5400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482E29A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4FF500E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1AEEA93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E69D9C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DD5637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E56A054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C51A256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2CDA5C4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65D38F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215EBFE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AF5FEC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A3AFE2A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43579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273F79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5ED720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13D710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251F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242756A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4342A9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051FE1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48D135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32BD4C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038EF73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EAFBF4C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574A7BC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5F7C8CB0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7CE8AD8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2E0002B2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1742E2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1B26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399617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E21847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6E2C1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42A605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BF3F1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BE3A8C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9B17547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F04E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CD734E"/>
    <w:multiLevelType w:val="hybridMultilevel"/>
    <w:tmpl w:val="AFA0278E"/>
    <w:lvl w:ilvl="0" w:tplc="7640DB0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43759"/>
    <w:multiLevelType w:val="hybridMultilevel"/>
    <w:tmpl w:val="17940E56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6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8F58FA"/>
    <w:multiLevelType w:val="hybridMultilevel"/>
    <w:tmpl w:val="901E408A"/>
    <w:lvl w:ilvl="0" w:tplc="36BE852A">
      <w:start w:val="1"/>
      <w:numFmt w:val="decimal"/>
      <w:lvlRestart w:val="0"/>
      <w:suff w:val="nothing"/>
      <w:lvlText w:val="%1"/>
      <w:lvlJc w:val="right"/>
      <w:pPr>
        <w:ind w:left="57" w:firstLine="227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116B670D"/>
    <w:multiLevelType w:val="hybridMultilevel"/>
    <w:tmpl w:val="51E068D4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1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2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5690872"/>
    <w:multiLevelType w:val="hybridMultilevel"/>
    <w:tmpl w:val="56BE4CC4"/>
    <w:lvl w:ilvl="0" w:tplc="88300CB4">
      <w:start w:val="1"/>
      <w:numFmt w:val="decimal"/>
      <w:lvlRestart w:val="0"/>
      <w:suff w:val="nothing"/>
      <w:lvlText w:val="%1"/>
      <w:lvlJc w:val="right"/>
      <w:pPr>
        <w:ind w:left="398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38" w:hanging="360"/>
      </w:pPr>
    </w:lvl>
    <w:lvl w:ilvl="2" w:tplc="0409001B" w:tentative="1">
      <w:start w:val="1"/>
      <w:numFmt w:val="lowerRoman"/>
      <w:lvlText w:val="%3."/>
      <w:lvlJc w:val="right"/>
      <w:pPr>
        <w:ind w:left="2558" w:hanging="180"/>
      </w:pPr>
    </w:lvl>
    <w:lvl w:ilvl="3" w:tplc="0409000F" w:tentative="1">
      <w:start w:val="1"/>
      <w:numFmt w:val="decimal"/>
      <w:lvlText w:val="%4."/>
      <w:lvlJc w:val="left"/>
      <w:pPr>
        <w:ind w:left="3278" w:hanging="360"/>
      </w:pPr>
    </w:lvl>
    <w:lvl w:ilvl="4" w:tplc="04090019" w:tentative="1">
      <w:start w:val="1"/>
      <w:numFmt w:val="lowerLetter"/>
      <w:lvlText w:val="%5."/>
      <w:lvlJc w:val="left"/>
      <w:pPr>
        <w:ind w:left="3998" w:hanging="360"/>
      </w:pPr>
    </w:lvl>
    <w:lvl w:ilvl="5" w:tplc="0409001B" w:tentative="1">
      <w:start w:val="1"/>
      <w:numFmt w:val="lowerRoman"/>
      <w:lvlText w:val="%6."/>
      <w:lvlJc w:val="right"/>
      <w:pPr>
        <w:ind w:left="4718" w:hanging="180"/>
      </w:pPr>
    </w:lvl>
    <w:lvl w:ilvl="6" w:tplc="0409000F" w:tentative="1">
      <w:start w:val="1"/>
      <w:numFmt w:val="decimal"/>
      <w:lvlText w:val="%7."/>
      <w:lvlJc w:val="left"/>
      <w:pPr>
        <w:ind w:left="5438" w:hanging="360"/>
      </w:pPr>
    </w:lvl>
    <w:lvl w:ilvl="7" w:tplc="04090019" w:tentative="1">
      <w:start w:val="1"/>
      <w:numFmt w:val="lowerLetter"/>
      <w:lvlText w:val="%8."/>
      <w:lvlJc w:val="left"/>
      <w:pPr>
        <w:ind w:left="6158" w:hanging="360"/>
      </w:pPr>
    </w:lvl>
    <w:lvl w:ilvl="8" w:tplc="04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AA514C"/>
    <w:multiLevelType w:val="hybridMultilevel"/>
    <w:tmpl w:val="86644EDE"/>
    <w:lvl w:ilvl="0" w:tplc="FCC236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A9101D"/>
    <w:multiLevelType w:val="hybridMultilevel"/>
    <w:tmpl w:val="5BD67C22"/>
    <w:lvl w:ilvl="0" w:tplc="C63A53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6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8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2F12086A"/>
    <w:multiLevelType w:val="hybridMultilevel"/>
    <w:tmpl w:val="7B587CCC"/>
    <w:lvl w:ilvl="0" w:tplc="C37294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0" w15:restartNumberingAfterBreak="0">
    <w:nsid w:val="30433702"/>
    <w:multiLevelType w:val="hybridMultilevel"/>
    <w:tmpl w:val="8B70E5F8"/>
    <w:lvl w:ilvl="0" w:tplc="3A8A50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8F10CA"/>
    <w:multiLevelType w:val="hybridMultilevel"/>
    <w:tmpl w:val="9EB874C0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2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3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4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8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2" w15:restartNumberingAfterBreak="0">
    <w:nsid w:val="499354ED"/>
    <w:multiLevelType w:val="hybridMultilevel"/>
    <w:tmpl w:val="33DA79E4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4" w15:restartNumberingAfterBreak="0">
    <w:nsid w:val="4FA12286"/>
    <w:multiLevelType w:val="hybridMultilevel"/>
    <w:tmpl w:val="39049B90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5" w15:restartNumberingAfterBreak="0">
    <w:nsid w:val="507852B9"/>
    <w:multiLevelType w:val="hybridMultilevel"/>
    <w:tmpl w:val="758887FA"/>
    <w:lvl w:ilvl="0" w:tplc="C78837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57" w15:restartNumberingAfterBreak="0">
    <w:nsid w:val="56135E7B"/>
    <w:multiLevelType w:val="hybridMultilevel"/>
    <w:tmpl w:val="B37AF17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8" w15:restartNumberingAfterBreak="0">
    <w:nsid w:val="57C16284"/>
    <w:multiLevelType w:val="hybridMultilevel"/>
    <w:tmpl w:val="6344C1F4"/>
    <w:lvl w:ilvl="0" w:tplc="9DC898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0" w15:restartNumberingAfterBreak="0">
    <w:nsid w:val="5D2C203F"/>
    <w:multiLevelType w:val="hybridMultilevel"/>
    <w:tmpl w:val="B4B2C03A"/>
    <w:lvl w:ilvl="0" w:tplc="CC44DAE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1951B5"/>
    <w:multiLevelType w:val="hybridMultilevel"/>
    <w:tmpl w:val="55DC2D90"/>
    <w:lvl w:ilvl="0" w:tplc="0DD62B0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4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7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0" w15:restartNumberingAfterBreak="0">
    <w:nsid w:val="6F7A6AF9"/>
    <w:multiLevelType w:val="hybridMultilevel"/>
    <w:tmpl w:val="11BA48B6"/>
    <w:lvl w:ilvl="0" w:tplc="3B58F2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1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2" w15:restartNumberingAfterBreak="0">
    <w:nsid w:val="75D81FA5"/>
    <w:multiLevelType w:val="hybridMultilevel"/>
    <w:tmpl w:val="7D5219E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3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185288910">
    <w:abstractNumId w:val="49"/>
  </w:num>
  <w:num w:numId="2" w16cid:durableId="446778134">
    <w:abstractNumId w:val="52"/>
  </w:num>
  <w:num w:numId="3" w16cid:durableId="416630842">
    <w:abstractNumId w:val="6"/>
  </w:num>
  <w:num w:numId="4" w16cid:durableId="1001280233">
    <w:abstractNumId w:val="60"/>
  </w:num>
  <w:num w:numId="5" w16cid:durableId="1646426366">
    <w:abstractNumId w:val="48"/>
  </w:num>
  <w:num w:numId="6" w16cid:durableId="219556498">
    <w:abstractNumId w:val="12"/>
  </w:num>
  <w:num w:numId="7" w16cid:durableId="1205824033">
    <w:abstractNumId w:val="27"/>
  </w:num>
  <w:num w:numId="8" w16cid:durableId="733817592">
    <w:abstractNumId w:val="55"/>
  </w:num>
  <w:num w:numId="9" w16cid:durableId="8605037">
    <w:abstractNumId w:val="30"/>
  </w:num>
  <w:num w:numId="10" w16cid:durableId="758911022">
    <w:abstractNumId w:val="46"/>
  </w:num>
  <w:num w:numId="11" w16cid:durableId="612709197">
    <w:abstractNumId w:val="67"/>
  </w:num>
  <w:num w:numId="12" w16cid:durableId="2005742871">
    <w:abstractNumId w:val="32"/>
  </w:num>
  <w:num w:numId="13" w16cid:durableId="717434687">
    <w:abstractNumId w:val="3"/>
  </w:num>
  <w:num w:numId="14" w16cid:durableId="1419444519">
    <w:abstractNumId w:val="66"/>
  </w:num>
  <w:num w:numId="15" w16cid:durableId="1159885220">
    <w:abstractNumId w:val="23"/>
  </w:num>
  <w:num w:numId="16" w16cid:durableId="757795720">
    <w:abstractNumId w:val="7"/>
  </w:num>
  <w:num w:numId="17" w16cid:durableId="894320408">
    <w:abstractNumId w:val="2"/>
  </w:num>
  <w:num w:numId="18" w16cid:durableId="146173004">
    <w:abstractNumId w:val="62"/>
  </w:num>
  <w:num w:numId="19" w16cid:durableId="1426071485">
    <w:abstractNumId w:val="8"/>
  </w:num>
  <w:num w:numId="20" w16cid:durableId="263805713">
    <w:abstractNumId w:val="56"/>
  </w:num>
  <w:num w:numId="21" w16cid:durableId="1957827431">
    <w:abstractNumId w:val="40"/>
  </w:num>
  <w:num w:numId="22" w16cid:durableId="779224245">
    <w:abstractNumId w:val="65"/>
  </w:num>
  <w:num w:numId="23" w16cid:durableId="1306203890">
    <w:abstractNumId w:val="74"/>
  </w:num>
  <w:num w:numId="24" w16cid:durableId="1444154727">
    <w:abstractNumId w:val="37"/>
  </w:num>
  <w:num w:numId="25" w16cid:durableId="1767338941">
    <w:abstractNumId w:val="39"/>
  </w:num>
  <w:num w:numId="26" w16cid:durableId="307561399">
    <w:abstractNumId w:val="45"/>
  </w:num>
  <w:num w:numId="27" w16cid:durableId="23556309">
    <w:abstractNumId w:val="64"/>
  </w:num>
  <w:num w:numId="28" w16cid:durableId="10882362">
    <w:abstractNumId w:val="70"/>
  </w:num>
  <w:num w:numId="29" w16cid:durableId="2105151904">
    <w:abstractNumId w:val="17"/>
  </w:num>
  <w:num w:numId="30" w16cid:durableId="1616717587">
    <w:abstractNumId w:val="73"/>
  </w:num>
  <w:num w:numId="31" w16cid:durableId="2067291654">
    <w:abstractNumId w:val="44"/>
  </w:num>
  <w:num w:numId="32" w16cid:durableId="2004091095">
    <w:abstractNumId w:val="69"/>
  </w:num>
  <w:num w:numId="33" w16cid:durableId="2074115326">
    <w:abstractNumId w:val="68"/>
  </w:num>
  <w:num w:numId="34" w16cid:durableId="2120827936">
    <w:abstractNumId w:val="36"/>
  </w:num>
  <w:num w:numId="35" w16cid:durableId="242495204">
    <w:abstractNumId w:val="26"/>
  </w:num>
  <w:num w:numId="36" w16cid:durableId="149490138">
    <w:abstractNumId w:val="29"/>
  </w:num>
  <w:num w:numId="37" w16cid:durableId="1730886646">
    <w:abstractNumId w:val="59"/>
  </w:num>
  <w:num w:numId="38" w16cid:durableId="925304876">
    <w:abstractNumId w:val="18"/>
  </w:num>
  <w:num w:numId="39" w16cid:durableId="957179693">
    <w:abstractNumId w:val="28"/>
  </w:num>
  <w:num w:numId="40" w16cid:durableId="1799686414">
    <w:abstractNumId w:val="61"/>
  </w:num>
  <w:num w:numId="41" w16cid:durableId="1376587192">
    <w:abstractNumId w:val="50"/>
  </w:num>
  <w:num w:numId="42" w16cid:durableId="418715502">
    <w:abstractNumId w:val="11"/>
  </w:num>
  <w:num w:numId="43" w16cid:durableId="87776783">
    <w:abstractNumId w:val="9"/>
  </w:num>
  <w:num w:numId="44" w16cid:durableId="1813520787">
    <w:abstractNumId w:val="33"/>
  </w:num>
  <w:num w:numId="45" w16cid:durableId="84959321">
    <w:abstractNumId w:val="54"/>
  </w:num>
  <w:num w:numId="46" w16cid:durableId="1530414019">
    <w:abstractNumId w:val="1"/>
  </w:num>
  <w:num w:numId="47" w16cid:durableId="205945749">
    <w:abstractNumId w:val="58"/>
  </w:num>
  <w:num w:numId="48" w16cid:durableId="956106441">
    <w:abstractNumId w:val="14"/>
  </w:num>
  <w:num w:numId="49" w16cid:durableId="1215580229">
    <w:abstractNumId w:val="41"/>
  </w:num>
  <w:num w:numId="50" w16cid:durableId="1106391299">
    <w:abstractNumId w:val="20"/>
  </w:num>
  <w:num w:numId="51" w16cid:durableId="1917085657">
    <w:abstractNumId w:val="38"/>
  </w:num>
  <w:num w:numId="52" w16cid:durableId="1645046553">
    <w:abstractNumId w:val="71"/>
  </w:num>
  <w:num w:numId="53" w16cid:durableId="1873762235">
    <w:abstractNumId w:val="34"/>
  </w:num>
  <w:num w:numId="54" w16cid:durableId="2083749642">
    <w:abstractNumId w:val="13"/>
  </w:num>
  <w:num w:numId="55" w16cid:durableId="1942565531">
    <w:abstractNumId w:val="22"/>
  </w:num>
  <w:num w:numId="56" w16cid:durableId="535852020">
    <w:abstractNumId w:val="24"/>
  </w:num>
  <w:num w:numId="57" w16cid:durableId="375202065">
    <w:abstractNumId w:val="4"/>
  </w:num>
  <w:num w:numId="58" w16cid:durableId="1240795532">
    <w:abstractNumId w:val="72"/>
  </w:num>
  <w:num w:numId="59" w16cid:durableId="1735855716">
    <w:abstractNumId w:val="57"/>
  </w:num>
  <w:num w:numId="60" w16cid:durableId="120075393">
    <w:abstractNumId w:val="10"/>
  </w:num>
  <w:num w:numId="61" w16cid:durableId="1018383978">
    <w:abstractNumId w:val="35"/>
  </w:num>
  <w:num w:numId="62" w16cid:durableId="1042172781">
    <w:abstractNumId w:val="5"/>
  </w:num>
  <w:num w:numId="63" w16cid:durableId="1204177074">
    <w:abstractNumId w:val="16"/>
  </w:num>
  <w:num w:numId="64" w16cid:durableId="1360594096">
    <w:abstractNumId w:val="51"/>
  </w:num>
  <w:num w:numId="65" w16cid:durableId="833298511">
    <w:abstractNumId w:val="21"/>
  </w:num>
  <w:num w:numId="66" w16cid:durableId="530805130">
    <w:abstractNumId w:val="63"/>
  </w:num>
  <w:num w:numId="67" w16cid:durableId="1043485100">
    <w:abstractNumId w:val="47"/>
  </w:num>
  <w:num w:numId="68" w16cid:durableId="1136295315">
    <w:abstractNumId w:val="15"/>
  </w:num>
  <w:num w:numId="69" w16cid:durableId="1509248008">
    <w:abstractNumId w:val="43"/>
  </w:num>
  <w:num w:numId="70" w16cid:durableId="291176450">
    <w:abstractNumId w:val="53"/>
  </w:num>
  <w:num w:numId="71" w16cid:durableId="1610894802">
    <w:abstractNumId w:val="19"/>
  </w:num>
  <w:num w:numId="72" w16cid:durableId="1686976194">
    <w:abstractNumId w:val="25"/>
  </w:num>
  <w:num w:numId="73" w16cid:durableId="606695261">
    <w:abstractNumId w:val="42"/>
  </w:num>
  <w:num w:numId="74" w16cid:durableId="583808673">
    <w:abstractNumId w:val="31"/>
  </w:num>
  <w:num w:numId="75" w16cid:durableId="790393908">
    <w:abstractNumId w:val="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+veDvM2CnNhajVIQXPADkt45yXc82vhpA7zzC2Pn55o4oLUS1pDSgPuwMTuTMrTh6b6PqlcgLRt/fPh6hBHSjQ==" w:salt="xOMzct8Bd9FYgcIEfs1mN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4F70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E26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8FA"/>
    <w:rsid w:val="00024A9E"/>
    <w:rsid w:val="00024E3A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10C"/>
    <w:rsid w:val="0002736F"/>
    <w:rsid w:val="00027DDB"/>
    <w:rsid w:val="000307C8"/>
    <w:rsid w:val="00030977"/>
    <w:rsid w:val="00031192"/>
    <w:rsid w:val="00031499"/>
    <w:rsid w:val="000319AE"/>
    <w:rsid w:val="000319D3"/>
    <w:rsid w:val="00031D22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473DB"/>
    <w:rsid w:val="000506A8"/>
    <w:rsid w:val="00050E1D"/>
    <w:rsid w:val="00050FE4"/>
    <w:rsid w:val="000512DA"/>
    <w:rsid w:val="00051625"/>
    <w:rsid w:val="0005167E"/>
    <w:rsid w:val="00051E88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4"/>
    <w:rsid w:val="00055937"/>
    <w:rsid w:val="00055C1D"/>
    <w:rsid w:val="00055F71"/>
    <w:rsid w:val="000562E1"/>
    <w:rsid w:val="00056A39"/>
    <w:rsid w:val="000573E2"/>
    <w:rsid w:val="0005748A"/>
    <w:rsid w:val="000600F3"/>
    <w:rsid w:val="00060563"/>
    <w:rsid w:val="00060BDB"/>
    <w:rsid w:val="00060C7F"/>
    <w:rsid w:val="0006120A"/>
    <w:rsid w:val="00061437"/>
    <w:rsid w:val="000616CA"/>
    <w:rsid w:val="00061834"/>
    <w:rsid w:val="00061949"/>
    <w:rsid w:val="000621E3"/>
    <w:rsid w:val="000626F4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5EFB"/>
    <w:rsid w:val="000670AB"/>
    <w:rsid w:val="00067227"/>
    <w:rsid w:val="00070740"/>
    <w:rsid w:val="000708A8"/>
    <w:rsid w:val="00070A10"/>
    <w:rsid w:val="00070B88"/>
    <w:rsid w:val="00070E56"/>
    <w:rsid w:val="00071171"/>
    <w:rsid w:val="000713FD"/>
    <w:rsid w:val="0007159D"/>
    <w:rsid w:val="00071958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38E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2E4"/>
    <w:rsid w:val="00085588"/>
    <w:rsid w:val="00086325"/>
    <w:rsid w:val="00086881"/>
    <w:rsid w:val="00087050"/>
    <w:rsid w:val="000874F0"/>
    <w:rsid w:val="00087C80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2DD"/>
    <w:rsid w:val="0009332F"/>
    <w:rsid w:val="00093344"/>
    <w:rsid w:val="000934ED"/>
    <w:rsid w:val="000948BC"/>
    <w:rsid w:val="00094947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547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0C38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6BC"/>
    <w:rsid w:val="000B69C5"/>
    <w:rsid w:val="000B787E"/>
    <w:rsid w:val="000B7B54"/>
    <w:rsid w:val="000C03A6"/>
    <w:rsid w:val="000C0C5A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E27"/>
    <w:rsid w:val="000C5185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666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507"/>
    <w:rsid w:val="000D567E"/>
    <w:rsid w:val="000D5CB8"/>
    <w:rsid w:val="000D5E36"/>
    <w:rsid w:val="000D5EDB"/>
    <w:rsid w:val="000D6084"/>
    <w:rsid w:val="000D6208"/>
    <w:rsid w:val="000D6601"/>
    <w:rsid w:val="000D671D"/>
    <w:rsid w:val="000D7203"/>
    <w:rsid w:val="000D7D26"/>
    <w:rsid w:val="000E0117"/>
    <w:rsid w:val="000E0541"/>
    <w:rsid w:val="000E08DC"/>
    <w:rsid w:val="000E09C7"/>
    <w:rsid w:val="000E0CB8"/>
    <w:rsid w:val="000E140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C3B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88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3FD3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16C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5B27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5B7C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BD1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B89"/>
    <w:rsid w:val="00161EA6"/>
    <w:rsid w:val="00162E5A"/>
    <w:rsid w:val="0016339C"/>
    <w:rsid w:val="001635FE"/>
    <w:rsid w:val="001636ED"/>
    <w:rsid w:val="001637DF"/>
    <w:rsid w:val="00164296"/>
    <w:rsid w:val="00164398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3C6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592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B8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6C2"/>
    <w:rsid w:val="001A5B7E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28E"/>
    <w:rsid w:val="001B1664"/>
    <w:rsid w:val="001B19CE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17A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2B7D"/>
    <w:rsid w:val="001D3274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C85"/>
    <w:rsid w:val="001E482D"/>
    <w:rsid w:val="001E4BCB"/>
    <w:rsid w:val="001E518C"/>
    <w:rsid w:val="001E5587"/>
    <w:rsid w:val="001E5AB2"/>
    <w:rsid w:val="001E5C07"/>
    <w:rsid w:val="001E6C67"/>
    <w:rsid w:val="001E6E20"/>
    <w:rsid w:val="001F06B1"/>
    <w:rsid w:val="001F0720"/>
    <w:rsid w:val="001F093E"/>
    <w:rsid w:val="001F1205"/>
    <w:rsid w:val="001F13BA"/>
    <w:rsid w:val="001F1451"/>
    <w:rsid w:val="001F1AC5"/>
    <w:rsid w:val="001F1BA6"/>
    <w:rsid w:val="001F20DF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276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31B5"/>
    <w:rsid w:val="00213918"/>
    <w:rsid w:val="00213E69"/>
    <w:rsid w:val="00214EEE"/>
    <w:rsid w:val="00215495"/>
    <w:rsid w:val="00215506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2D9"/>
    <w:rsid w:val="0022368A"/>
    <w:rsid w:val="00223B6D"/>
    <w:rsid w:val="00223DDD"/>
    <w:rsid w:val="00224539"/>
    <w:rsid w:val="00224E01"/>
    <w:rsid w:val="00224ED1"/>
    <w:rsid w:val="002255F0"/>
    <w:rsid w:val="002259D9"/>
    <w:rsid w:val="00225A74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906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20DA"/>
    <w:rsid w:val="00243052"/>
    <w:rsid w:val="00243294"/>
    <w:rsid w:val="00243CBE"/>
    <w:rsid w:val="00243FD2"/>
    <w:rsid w:val="00244823"/>
    <w:rsid w:val="0024524F"/>
    <w:rsid w:val="002453B7"/>
    <w:rsid w:val="002455DA"/>
    <w:rsid w:val="00245744"/>
    <w:rsid w:val="00246578"/>
    <w:rsid w:val="00247CC3"/>
    <w:rsid w:val="002500D5"/>
    <w:rsid w:val="002503BC"/>
    <w:rsid w:val="0025041E"/>
    <w:rsid w:val="00250492"/>
    <w:rsid w:val="002506F7"/>
    <w:rsid w:val="00250ACB"/>
    <w:rsid w:val="00251436"/>
    <w:rsid w:val="002515F4"/>
    <w:rsid w:val="00251F24"/>
    <w:rsid w:val="00253203"/>
    <w:rsid w:val="002538BA"/>
    <w:rsid w:val="0025394B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3D7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5E4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343"/>
    <w:rsid w:val="00293C56"/>
    <w:rsid w:val="0029455D"/>
    <w:rsid w:val="00294C1D"/>
    <w:rsid w:val="00294F7F"/>
    <w:rsid w:val="00295974"/>
    <w:rsid w:val="00295DFB"/>
    <w:rsid w:val="0029611A"/>
    <w:rsid w:val="00296A3A"/>
    <w:rsid w:val="00296A7E"/>
    <w:rsid w:val="00296F2D"/>
    <w:rsid w:val="0029722D"/>
    <w:rsid w:val="002A0317"/>
    <w:rsid w:val="002A05F8"/>
    <w:rsid w:val="002A0A9F"/>
    <w:rsid w:val="002A0D3C"/>
    <w:rsid w:val="002A0DA0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258"/>
    <w:rsid w:val="002A456F"/>
    <w:rsid w:val="002A459C"/>
    <w:rsid w:val="002A4981"/>
    <w:rsid w:val="002A4B42"/>
    <w:rsid w:val="002A4D95"/>
    <w:rsid w:val="002A53C6"/>
    <w:rsid w:val="002A569F"/>
    <w:rsid w:val="002A639C"/>
    <w:rsid w:val="002A650E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1A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AEB"/>
    <w:rsid w:val="002B7C2C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1EBF"/>
    <w:rsid w:val="002D202E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CC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136"/>
    <w:rsid w:val="002E771E"/>
    <w:rsid w:val="002E7847"/>
    <w:rsid w:val="002E7A34"/>
    <w:rsid w:val="002E7F6B"/>
    <w:rsid w:val="002F0460"/>
    <w:rsid w:val="002F0654"/>
    <w:rsid w:val="002F0703"/>
    <w:rsid w:val="002F099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C5F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9F8"/>
    <w:rsid w:val="00322F81"/>
    <w:rsid w:val="003230D7"/>
    <w:rsid w:val="003236CD"/>
    <w:rsid w:val="0032375D"/>
    <w:rsid w:val="0032380E"/>
    <w:rsid w:val="00323D7D"/>
    <w:rsid w:val="00324B46"/>
    <w:rsid w:val="003256AC"/>
    <w:rsid w:val="00325F7C"/>
    <w:rsid w:val="003272BF"/>
    <w:rsid w:val="003276FA"/>
    <w:rsid w:val="00327766"/>
    <w:rsid w:val="00327A59"/>
    <w:rsid w:val="00327D0B"/>
    <w:rsid w:val="003302D4"/>
    <w:rsid w:val="003305EB"/>
    <w:rsid w:val="00330D6C"/>
    <w:rsid w:val="00331713"/>
    <w:rsid w:val="00331F67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49C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63C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77B"/>
    <w:rsid w:val="00382A4B"/>
    <w:rsid w:val="00382ED5"/>
    <w:rsid w:val="00383B81"/>
    <w:rsid w:val="00384FD6"/>
    <w:rsid w:val="00386BA4"/>
    <w:rsid w:val="00386BC6"/>
    <w:rsid w:val="00387650"/>
    <w:rsid w:val="00387DAE"/>
    <w:rsid w:val="00387E80"/>
    <w:rsid w:val="00387F24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5E6F"/>
    <w:rsid w:val="00396602"/>
    <w:rsid w:val="00396A8B"/>
    <w:rsid w:val="00396DE6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E90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98A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6E3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10A"/>
    <w:rsid w:val="003C53F8"/>
    <w:rsid w:val="003C5CF3"/>
    <w:rsid w:val="003C64AC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0E0"/>
    <w:rsid w:val="003D122B"/>
    <w:rsid w:val="003D12D7"/>
    <w:rsid w:val="003D1613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C71"/>
    <w:rsid w:val="003E6F0B"/>
    <w:rsid w:val="003E7497"/>
    <w:rsid w:val="003E78F8"/>
    <w:rsid w:val="003F070A"/>
    <w:rsid w:val="003F0998"/>
    <w:rsid w:val="003F1001"/>
    <w:rsid w:val="003F1033"/>
    <w:rsid w:val="003F116A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60F"/>
    <w:rsid w:val="00410820"/>
    <w:rsid w:val="00410893"/>
    <w:rsid w:val="00410C82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6994"/>
    <w:rsid w:val="00417137"/>
    <w:rsid w:val="0041747A"/>
    <w:rsid w:val="004176AF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3E3E"/>
    <w:rsid w:val="0042411D"/>
    <w:rsid w:val="0042412C"/>
    <w:rsid w:val="0042419B"/>
    <w:rsid w:val="004241A2"/>
    <w:rsid w:val="004244F7"/>
    <w:rsid w:val="00424A20"/>
    <w:rsid w:val="00424EE8"/>
    <w:rsid w:val="004274D0"/>
    <w:rsid w:val="004277B8"/>
    <w:rsid w:val="00427E63"/>
    <w:rsid w:val="004303E0"/>
    <w:rsid w:val="00430832"/>
    <w:rsid w:val="00430E61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86C"/>
    <w:rsid w:val="00434B96"/>
    <w:rsid w:val="004350B8"/>
    <w:rsid w:val="0043512C"/>
    <w:rsid w:val="00435265"/>
    <w:rsid w:val="004352E2"/>
    <w:rsid w:val="0043563D"/>
    <w:rsid w:val="00435F86"/>
    <w:rsid w:val="00436073"/>
    <w:rsid w:val="0043633C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43A"/>
    <w:rsid w:val="0044553B"/>
    <w:rsid w:val="004456D0"/>
    <w:rsid w:val="00445771"/>
    <w:rsid w:val="00445F3C"/>
    <w:rsid w:val="004467B1"/>
    <w:rsid w:val="00447696"/>
    <w:rsid w:val="00450F7C"/>
    <w:rsid w:val="004512AD"/>
    <w:rsid w:val="00451492"/>
    <w:rsid w:val="00452302"/>
    <w:rsid w:val="00452B7D"/>
    <w:rsid w:val="00452D8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080"/>
    <w:rsid w:val="004617D9"/>
    <w:rsid w:val="004621F4"/>
    <w:rsid w:val="004626EA"/>
    <w:rsid w:val="00462CE0"/>
    <w:rsid w:val="00464034"/>
    <w:rsid w:val="004642B6"/>
    <w:rsid w:val="00464558"/>
    <w:rsid w:val="00464849"/>
    <w:rsid w:val="00464D1F"/>
    <w:rsid w:val="004653B2"/>
    <w:rsid w:val="0046562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038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CD7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97AD9"/>
    <w:rsid w:val="004A036B"/>
    <w:rsid w:val="004A0565"/>
    <w:rsid w:val="004A0912"/>
    <w:rsid w:val="004A10BF"/>
    <w:rsid w:val="004A16B2"/>
    <w:rsid w:val="004A19F3"/>
    <w:rsid w:val="004A1B81"/>
    <w:rsid w:val="004A2AB5"/>
    <w:rsid w:val="004A3195"/>
    <w:rsid w:val="004A3813"/>
    <w:rsid w:val="004A3AC0"/>
    <w:rsid w:val="004A444B"/>
    <w:rsid w:val="004A4813"/>
    <w:rsid w:val="004A493E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BF3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268"/>
    <w:rsid w:val="004D5393"/>
    <w:rsid w:val="004D5A1B"/>
    <w:rsid w:val="004D5BCC"/>
    <w:rsid w:val="004D6266"/>
    <w:rsid w:val="004D63C8"/>
    <w:rsid w:val="004D6787"/>
    <w:rsid w:val="004D69CE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81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1DC"/>
    <w:rsid w:val="004E753F"/>
    <w:rsid w:val="004F0055"/>
    <w:rsid w:val="004F010C"/>
    <w:rsid w:val="004F055E"/>
    <w:rsid w:val="004F0FE9"/>
    <w:rsid w:val="004F1225"/>
    <w:rsid w:val="004F17B4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A58"/>
    <w:rsid w:val="00502D91"/>
    <w:rsid w:val="00502E3B"/>
    <w:rsid w:val="005032E0"/>
    <w:rsid w:val="00503381"/>
    <w:rsid w:val="00503438"/>
    <w:rsid w:val="005036E7"/>
    <w:rsid w:val="00503E38"/>
    <w:rsid w:val="0050439E"/>
    <w:rsid w:val="00504483"/>
    <w:rsid w:val="00504818"/>
    <w:rsid w:val="00504AC8"/>
    <w:rsid w:val="00504C8D"/>
    <w:rsid w:val="00504E77"/>
    <w:rsid w:val="005051E9"/>
    <w:rsid w:val="00505754"/>
    <w:rsid w:val="00505988"/>
    <w:rsid w:val="00505A6D"/>
    <w:rsid w:val="00505CD8"/>
    <w:rsid w:val="00506EF7"/>
    <w:rsid w:val="00507AD7"/>
    <w:rsid w:val="0051032A"/>
    <w:rsid w:val="00510486"/>
    <w:rsid w:val="00510A65"/>
    <w:rsid w:val="00510D1B"/>
    <w:rsid w:val="00510ED3"/>
    <w:rsid w:val="005110EC"/>
    <w:rsid w:val="00511499"/>
    <w:rsid w:val="00511B06"/>
    <w:rsid w:val="00511D51"/>
    <w:rsid w:val="005120B2"/>
    <w:rsid w:val="00512DA9"/>
    <w:rsid w:val="00513317"/>
    <w:rsid w:val="00513684"/>
    <w:rsid w:val="0051416E"/>
    <w:rsid w:val="00514BC5"/>
    <w:rsid w:val="00514D52"/>
    <w:rsid w:val="00514E66"/>
    <w:rsid w:val="00514EAA"/>
    <w:rsid w:val="00514FE2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2D9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2713"/>
    <w:rsid w:val="00532963"/>
    <w:rsid w:val="00532D66"/>
    <w:rsid w:val="00533615"/>
    <w:rsid w:val="00534866"/>
    <w:rsid w:val="00534CD2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F73"/>
    <w:rsid w:val="00541168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9FD"/>
    <w:rsid w:val="00552D66"/>
    <w:rsid w:val="00552EDB"/>
    <w:rsid w:val="00552FA6"/>
    <w:rsid w:val="005533B2"/>
    <w:rsid w:val="005536B8"/>
    <w:rsid w:val="00554594"/>
    <w:rsid w:val="00554696"/>
    <w:rsid w:val="0055480E"/>
    <w:rsid w:val="00554D1D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016"/>
    <w:rsid w:val="005642BE"/>
    <w:rsid w:val="0056434A"/>
    <w:rsid w:val="005647B4"/>
    <w:rsid w:val="00564D8A"/>
    <w:rsid w:val="00565312"/>
    <w:rsid w:val="00565AA6"/>
    <w:rsid w:val="00565CC0"/>
    <w:rsid w:val="005664ED"/>
    <w:rsid w:val="00566652"/>
    <w:rsid w:val="00566D95"/>
    <w:rsid w:val="00566E6C"/>
    <w:rsid w:val="00567271"/>
    <w:rsid w:val="0056765D"/>
    <w:rsid w:val="00567920"/>
    <w:rsid w:val="0057008B"/>
    <w:rsid w:val="00570F1A"/>
    <w:rsid w:val="00571827"/>
    <w:rsid w:val="00571A73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8A0"/>
    <w:rsid w:val="00585143"/>
    <w:rsid w:val="00585250"/>
    <w:rsid w:val="00585631"/>
    <w:rsid w:val="0058594D"/>
    <w:rsid w:val="00586322"/>
    <w:rsid w:val="0058650D"/>
    <w:rsid w:val="005866C8"/>
    <w:rsid w:val="00586737"/>
    <w:rsid w:val="00586915"/>
    <w:rsid w:val="00586F0C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08A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E7D"/>
    <w:rsid w:val="005A1F12"/>
    <w:rsid w:val="005A2112"/>
    <w:rsid w:val="005A2569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4E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FCC"/>
    <w:rsid w:val="005C1939"/>
    <w:rsid w:val="005C1B54"/>
    <w:rsid w:val="005C201A"/>
    <w:rsid w:val="005C2A5C"/>
    <w:rsid w:val="005C3A1C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7D8"/>
    <w:rsid w:val="005D1F9D"/>
    <w:rsid w:val="005D246C"/>
    <w:rsid w:val="005D2778"/>
    <w:rsid w:val="005D27A8"/>
    <w:rsid w:val="005D28F6"/>
    <w:rsid w:val="005D3035"/>
    <w:rsid w:val="005D352E"/>
    <w:rsid w:val="005D3892"/>
    <w:rsid w:val="005D3D56"/>
    <w:rsid w:val="005D3FA2"/>
    <w:rsid w:val="005D4092"/>
    <w:rsid w:val="005D409B"/>
    <w:rsid w:val="005D413A"/>
    <w:rsid w:val="005D4363"/>
    <w:rsid w:val="005D446C"/>
    <w:rsid w:val="005D4653"/>
    <w:rsid w:val="005D4DF5"/>
    <w:rsid w:val="005D5379"/>
    <w:rsid w:val="005D587C"/>
    <w:rsid w:val="005D5BAA"/>
    <w:rsid w:val="005D5CFE"/>
    <w:rsid w:val="005D5F87"/>
    <w:rsid w:val="005D60C8"/>
    <w:rsid w:val="005D6278"/>
    <w:rsid w:val="005D714E"/>
    <w:rsid w:val="005D7386"/>
    <w:rsid w:val="005D73C6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3ED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4E4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0FC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F8D"/>
    <w:rsid w:val="00620933"/>
    <w:rsid w:val="00620989"/>
    <w:rsid w:val="006209C1"/>
    <w:rsid w:val="00620D52"/>
    <w:rsid w:val="00620ECF"/>
    <w:rsid w:val="00621769"/>
    <w:rsid w:val="00622DAF"/>
    <w:rsid w:val="00623351"/>
    <w:rsid w:val="00623505"/>
    <w:rsid w:val="006238E7"/>
    <w:rsid w:val="00624152"/>
    <w:rsid w:val="0062524C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467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EC7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5C4"/>
    <w:rsid w:val="00660E35"/>
    <w:rsid w:val="0066176B"/>
    <w:rsid w:val="00661D27"/>
    <w:rsid w:val="0066294E"/>
    <w:rsid w:val="0066309E"/>
    <w:rsid w:val="0066359B"/>
    <w:rsid w:val="006637C0"/>
    <w:rsid w:val="00663882"/>
    <w:rsid w:val="0066510C"/>
    <w:rsid w:val="0066572D"/>
    <w:rsid w:val="006663BA"/>
    <w:rsid w:val="00667394"/>
    <w:rsid w:val="006677A7"/>
    <w:rsid w:val="0066780F"/>
    <w:rsid w:val="00667A18"/>
    <w:rsid w:val="00667B9C"/>
    <w:rsid w:val="00667F98"/>
    <w:rsid w:val="006708B0"/>
    <w:rsid w:val="006709CF"/>
    <w:rsid w:val="0067119A"/>
    <w:rsid w:val="00671562"/>
    <w:rsid w:val="00671FF3"/>
    <w:rsid w:val="0067256B"/>
    <w:rsid w:val="006740D3"/>
    <w:rsid w:val="00674BC5"/>
    <w:rsid w:val="00674E63"/>
    <w:rsid w:val="00674FAF"/>
    <w:rsid w:val="0067501D"/>
    <w:rsid w:val="006756FE"/>
    <w:rsid w:val="00675C55"/>
    <w:rsid w:val="00675C56"/>
    <w:rsid w:val="00676983"/>
    <w:rsid w:val="00676F93"/>
    <w:rsid w:val="00677279"/>
    <w:rsid w:val="00677D70"/>
    <w:rsid w:val="00680488"/>
    <w:rsid w:val="00680787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0AC"/>
    <w:rsid w:val="0068537C"/>
    <w:rsid w:val="0068645D"/>
    <w:rsid w:val="00686603"/>
    <w:rsid w:val="006867B1"/>
    <w:rsid w:val="006869A0"/>
    <w:rsid w:val="0068726C"/>
    <w:rsid w:val="006873BC"/>
    <w:rsid w:val="006874F3"/>
    <w:rsid w:val="00687975"/>
    <w:rsid w:val="006902E9"/>
    <w:rsid w:val="006904D2"/>
    <w:rsid w:val="006906AA"/>
    <w:rsid w:val="006907AF"/>
    <w:rsid w:val="00690AB2"/>
    <w:rsid w:val="00690BAD"/>
    <w:rsid w:val="00690BB3"/>
    <w:rsid w:val="00690EC3"/>
    <w:rsid w:val="0069167F"/>
    <w:rsid w:val="0069182F"/>
    <w:rsid w:val="00691B2A"/>
    <w:rsid w:val="00692B14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B9"/>
    <w:rsid w:val="006A4187"/>
    <w:rsid w:val="006A431C"/>
    <w:rsid w:val="006A43C7"/>
    <w:rsid w:val="006A4681"/>
    <w:rsid w:val="006A470A"/>
    <w:rsid w:val="006A471A"/>
    <w:rsid w:val="006A4C53"/>
    <w:rsid w:val="006A562B"/>
    <w:rsid w:val="006A6AD7"/>
    <w:rsid w:val="006B0113"/>
    <w:rsid w:val="006B0200"/>
    <w:rsid w:val="006B0426"/>
    <w:rsid w:val="006B12A8"/>
    <w:rsid w:val="006B1583"/>
    <w:rsid w:val="006B1E38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4D3"/>
    <w:rsid w:val="006D281C"/>
    <w:rsid w:val="006D2900"/>
    <w:rsid w:val="006D3185"/>
    <w:rsid w:val="006D3539"/>
    <w:rsid w:val="006D50D5"/>
    <w:rsid w:val="006D51B9"/>
    <w:rsid w:val="006D5D92"/>
    <w:rsid w:val="006D6C3C"/>
    <w:rsid w:val="006D6DE0"/>
    <w:rsid w:val="006D6F9B"/>
    <w:rsid w:val="006D78C4"/>
    <w:rsid w:val="006D7944"/>
    <w:rsid w:val="006D7BC5"/>
    <w:rsid w:val="006E003A"/>
    <w:rsid w:val="006E09C5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5B8C"/>
    <w:rsid w:val="006E7F6A"/>
    <w:rsid w:val="006F0596"/>
    <w:rsid w:val="006F0894"/>
    <w:rsid w:val="006F0FA4"/>
    <w:rsid w:val="006F13AB"/>
    <w:rsid w:val="006F2001"/>
    <w:rsid w:val="006F2328"/>
    <w:rsid w:val="006F2A97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5FD9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64"/>
    <w:rsid w:val="00701FEA"/>
    <w:rsid w:val="0070210A"/>
    <w:rsid w:val="00702458"/>
    <w:rsid w:val="007026E9"/>
    <w:rsid w:val="00702A26"/>
    <w:rsid w:val="00702F3A"/>
    <w:rsid w:val="00703082"/>
    <w:rsid w:val="00703B99"/>
    <w:rsid w:val="0070439E"/>
    <w:rsid w:val="007052DC"/>
    <w:rsid w:val="0070534B"/>
    <w:rsid w:val="00705CDB"/>
    <w:rsid w:val="00705E09"/>
    <w:rsid w:val="007061FC"/>
    <w:rsid w:val="00706BE9"/>
    <w:rsid w:val="00706F6C"/>
    <w:rsid w:val="00707647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A05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611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2C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403"/>
    <w:rsid w:val="00754566"/>
    <w:rsid w:val="007545C4"/>
    <w:rsid w:val="0075468B"/>
    <w:rsid w:val="0075491A"/>
    <w:rsid w:val="0075526B"/>
    <w:rsid w:val="007555CE"/>
    <w:rsid w:val="00755756"/>
    <w:rsid w:val="00755796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810"/>
    <w:rsid w:val="00762AAF"/>
    <w:rsid w:val="00762F8E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3E"/>
    <w:rsid w:val="00770813"/>
    <w:rsid w:val="007709D9"/>
    <w:rsid w:val="00770B9C"/>
    <w:rsid w:val="00770C75"/>
    <w:rsid w:val="00771145"/>
    <w:rsid w:val="007718E1"/>
    <w:rsid w:val="00771C28"/>
    <w:rsid w:val="00771DE3"/>
    <w:rsid w:val="00771EC2"/>
    <w:rsid w:val="00771FD8"/>
    <w:rsid w:val="00772235"/>
    <w:rsid w:val="00772780"/>
    <w:rsid w:val="00772CB5"/>
    <w:rsid w:val="00772F13"/>
    <w:rsid w:val="00772F37"/>
    <w:rsid w:val="00772FCE"/>
    <w:rsid w:val="00773128"/>
    <w:rsid w:val="007732B5"/>
    <w:rsid w:val="007737CC"/>
    <w:rsid w:val="007739E7"/>
    <w:rsid w:val="0077415D"/>
    <w:rsid w:val="007741F4"/>
    <w:rsid w:val="0077487B"/>
    <w:rsid w:val="00774C4E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21B"/>
    <w:rsid w:val="00781B60"/>
    <w:rsid w:val="00782B4F"/>
    <w:rsid w:val="00782F35"/>
    <w:rsid w:val="0078411E"/>
    <w:rsid w:val="007854AE"/>
    <w:rsid w:val="00785F86"/>
    <w:rsid w:val="007862BA"/>
    <w:rsid w:val="007864F9"/>
    <w:rsid w:val="00786E6F"/>
    <w:rsid w:val="00786F8B"/>
    <w:rsid w:val="0078764A"/>
    <w:rsid w:val="007900BF"/>
    <w:rsid w:val="007905D2"/>
    <w:rsid w:val="00790C11"/>
    <w:rsid w:val="00790D61"/>
    <w:rsid w:val="00791302"/>
    <w:rsid w:val="0079148B"/>
    <w:rsid w:val="00791CED"/>
    <w:rsid w:val="007920E5"/>
    <w:rsid w:val="00792196"/>
    <w:rsid w:val="00792505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269"/>
    <w:rsid w:val="007972AD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603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67F3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06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2EF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848"/>
    <w:rsid w:val="00804A35"/>
    <w:rsid w:val="00806484"/>
    <w:rsid w:val="00806A4D"/>
    <w:rsid w:val="00806B0F"/>
    <w:rsid w:val="00806F53"/>
    <w:rsid w:val="0080770C"/>
    <w:rsid w:val="00807998"/>
    <w:rsid w:val="00807B1F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5BE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9D4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18"/>
    <w:rsid w:val="008337F9"/>
    <w:rsid w:val="00833848"/>
    <w:rsid w:val="00833C6E"/>
    <w:rsid w:val="00834382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453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0D2"/>
    <w:rsid w:val="0084419E"/>
    <w:rsid w:val="00844329"/>
    <w:rsid w:val="00844C31"/>
    <w:rsid w:val="00845062"/>
    <w:rsid w:val="0084545B"/>
    <w:rsid w:val="008454CE"/>
    <w:rsid w:val="00846289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A4D"/>
    <w:rsid w:val="00857FD1"/>
    <w:rsid w:val="008603DF"/>
    <w:rsid w:val="008606D0"/>
    <w:rsid w:val="008606F0"/>
    <w:rsid w:val="008608A3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127"/>
    <w:rsid w:val="0087013C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5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8E1"/>
    <w:rsid w:val="00887255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CC8"/>
    <w:rsid w:val="00894D27"/>
    <w:rsid w:val="00895135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43"/>
    <w:rsid w:val="008A1BF2"/>
    <w:rsid w:val="008A1F0F"/>
    <w:rsid w:val="008A2210"/>
    <w:rsid w:val="008A230F"/>
    <w:rsid w:val="008A2466"/>
    <w:rsid w:val="008A2E80"/>
    <w:rsid w:val="008A2EC9"/>
    <w:rsid w:val="008A3F7A"/>
    <w:rsid w:val="008A3F7F"/>
    <w:rsid w:val="008A4360"/>
    <w:rsid w:val="008A47A5"/>
    <w:rsid w:val="008A54BC"/>
    <w:rsid w:val="008A5D5C"/>
    <w:rsid w:val="008A5F29"/>
    <w:rsid w:val="008A62EF"/>
    <w:rsid w:val="008A62F1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337"/>
    <w:rsid w:val="008B24E0"/>
    <w:rsid w:val="008B2CC0"/>
    <w:rsid w:val="008B33DF"/>
    <w:rsid w:val="008B4863"/>
    <w:rsid w:val="008B563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15F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C7ECF"/>
    <w:rsid w:val="008D0418"/>
    <w:rsid w:val="008D054E"/>
    <w:rsid w:val="008D09DB"/>
    <w:rsid w:val="008D0EA4"/>
    <w:rsid w:val="008D1592"/>
    <w:rsid w:val="008D199F"/>
    <w:rsid w:val="008D1C01"/>
    <w:rsid w:val="008D2387"/>
    <w:rsid w:val="008D263F"/>
    <w:rsid w:val="008D27C5"/>
    <w:rsid w:val="008D2A16"/>
    <w:rsid w:val="008D2F58"/>
    <w:rsid w:val="008D3053"/>
    <w:rsid w:val="008D3415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F59"/>
    <w:rsid w:val="008E13ED"/>
    <w:rsid w:val="008E1AAC"/>
    <w:rsid w:val="008E1F1C"/>
    <w:rsid w:val="008E235C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2D2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76D"/>
    <w:rsid w:val="00925ABB"/>
    <w:rsid w:val="00925B39"/>
    <w:rsid w:val="00926533"/>
    <w:rsid w:val="00926D5F"/>
    <w:rsid w:val="00926DCE"/>
    <w:rsid w:val="00926E3B"/>
    <w:rsid w:val="00926F21"/>
    <w:rsid w:val="00926F9C"/>
    <w:rsid w:val="00926FCA"/>
    <w:rsid w:val="00926FFD"/>
    <w:rsid w:val="0092771A"/>
    <w:rsid w:val="0093006B"/>
    <w:rsid w:val="00931A0E"/>
    <w:rsid w:val="00931C8F"/>
    <w:rsid w:val="00931EAB"/>
    <w:rsid w:val="00931ECA"/>
    <w:rsid w:val="00931F82"/>
    <w:rsid w:val="009331EE"/>
    <w:rsid w:val="00933625"/>
    <w:rsid w:val="009336B6"/>
    <w:rsid w:val="00933DC8"/>
    <w:rsid w:val="00934B89"/>
    <w:rsid w:val="00934C51"/>
    <w:rsid w:val="00935142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262"/>
    <w:rsid w:val="0094571D"/>
    <w:rsid w:val="00945D6D"/>
    <w:rsid w:val="00945DEB"/>
    <w:rsid w:val="009475B9"/>
    <w:rsid w:val="00947790"/>
    <w:rsid w:val="00947A5C"/>
    <w:rsid w:val="009506C8"/>
    <w:rsid w:val="0095074A"/>
    <w:rsid w:val="00950768"/>
    <w:rsid w:val="009508F7"/>
    <w:rsid w:val="0095098A"/>
    <w:rsid w:val="0095168C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62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A0E"/>
    <w:rsid w:val="00964BFA"/>
    <w:rsid w:val="0096521B"/>
    <w:rsid w:val="00965B91"/>
    <w:rsid w:val="009667DB"/>
    <w:rsid w:val="00966D26"/>
    <w:rsid w:val="0096768B"/>
    <w:rsid w:val="0096780C"/>
    <w:rsid w:val="00967AAC"/>
    <w:rsid w:val="00967B7C"/>
    <w:rsid w:val="00970154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733"/>
    <w:rsid w:val="00980994"/>
    <w:rsid w:val="0098213D"/>
    <w:rsid w:val="0098233A"/>
    <w:rsid w:val="00982883"/>
    <w:rsid w:val="009828B4"/>
    <w:rsid w:val="0098373B"/>
    <w:rsid w:val="009837B7"/>
    <w:rsid w:val="00983B30"/>
    <w:rsid w:val="00983BC1"/>
    <w:rsid w:val="00983BDC"/>
    <w:rsid w:val="00983F9B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599"/>
    <w:rsid w:val="00991885"/>
    <w:rsid w:val="00991C33"/>
    <w:rsid w:val="009921A3"/>
    <w:rsid w:val="00992720"/>
    <w:rsid w:val="0099292C"/>
    <w:rsid w:val="00992A95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001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9B2"/>
    <w:rsid w:val="009A7AE7"/>
    <w:rsid w:val="009B001F"/>
    <w:rsid w:val="009B0263"/>
    <w:rsid w:val="009B055D"/>
    <w:rsid w:val="009B069D"/>
    <w:rsid w:val="009B07C7"/>
    <w:rsid w:val="009B0823"/>
    <w:rsid w:val="009B08F8"/>
    <w:rsid w:val="009B0C96"/>
    <w:rsid w:val="009B0D02"/>
    <w:rsid w:val="009B0D60"/>
    <w:rsid w:val="009B1AAB"/>
    <w:rsid w:val="009B1B45"/>
    <w:rsid w:val="009B37AA"/>
    <w:rsid w:val="009B3929"/>
    <w:rsid w:val="009B3977"/>
    <w:rsid w:val="009B443E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3CE"/>
    <w:rsid w:val="009D0515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A1C"/>
    <w:rsid w:val="009D7FE0"/>
    <w:rsid w:val="009E0224"/>
    <w:rsid w:val="009E08D3"/>
    <w:rsid w:val="009E09F9"/>
    <w:rsid w:val="009E0A73"/>
    <w:rsid w:val="009E11FC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4A7A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4A6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BFE"/>
    <w:rsid w:val="00A12E25"/>
    <w:rsid w:val="00A12ED5"/>
    <w:rsid w:val="00A13B55"/>
    <w:rsid w:val="00A13D53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2D4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57E46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6E3B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AB7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F1"/>
    <w:rsid w:val="00A86A6A"/>
    <w:rsid w:val="00A86AFF"/>
    <w:rsid w:val="00A87B36"/>
    <w:rsid w:val="00A9068F"/>
    <w:rsid w:val="00A90882"/>
    <w:rsid w:val="00A90C20"/>
    <w:rsid w:val="00A914AA"/>
    <w:rsid w:val="00A915E2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3D5A"/>
    <w:rsid w:val="00A94CE5"/>
    <w:rsid w:val="00A94E61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6EBE"/>
    <w:rsid w:val="00AA7039"/>
    <w:rsid w:val="00AA79BF"/>
    <w:rsid w:val="00AA7B8E"/>
    <w:rsid w:val="00AB044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2D9"/>
    <w:rsid w:val="00AB646A"/>
    <w:rsid w:val="00AB6699"/>
    <w:rsid w:val="00AB6B5D"/>
    <w:rsid w:val="00AB6C0E"/>
    <w:rsid w:val="00AB6FD2"/>
    <w:rsid w:val="00AB74CE"/>
    <w:rsid w:val="00AB7769"/>
    <w:rsid w:val="00AB7CAC"/>
    <w:rsid w:val="00AC0383"/>
    <w:rsid w:val="00AC06A1"/>
    <w:rsid w:val="00AC1E51"/>
    <w:rsid w:val="00AC1F49"/>
    <w:rsid w:val="00AC2007"/>
    <w:rsid w:val="00AC211D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13"/>
    <w:rsid w:val="00AC6E6E"/>
    <w:rsid w:val="00AC7002"/>
    <w:rsid w:val="00AC7278"/>
    <w:rsid w:val="00AC79D2"/>
    <w:rsid w:val="00AD03D1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181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003"/>
    <w:rsid w:val="00B044F8"/>
    <w:rsid w:val="00B04A9C"/>
    <w:rsid w:val="00B04B41"/>
    <w:rsid w:val="00B04C53"/>
    <w:rsid w:val="00B04C8E"/>
    <w:rsid w:val="00B06006"/>
    <w:rsid w:val="00B06E04"/>
    <w:rsid w:val="00B07358"/>
    <w:rsid w:val="00B073D2"/>
    <w:rsid w:val="00B077FE"/>
    <w:rsid w:val="00B10579"/>
    <w:rsid w:val="00B1109C"/>
    <w:rsid w:val="00B1130A"/>
    <w:rsid w:val="00B11619"/>
    <w:rsid w:val="00B117D3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B7A"/>
    <w:rsid w:val="00B15E7C"/>
    <w:rsid w:val="00B164E1"/>
    <w:rsid w:val="00B16AC0"/>
    <w:rsid w:val="00B16C1E"/>
    <w:rsid w:val="00B17139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6E9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994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2DD6"/>
    <w:rsid w:val="00B43490"/>
    <w:rsid w:val="00B4354B"/>
    <w:rsid w:val="00B43623"/>
    <w:rsid w:val="00B43B9E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B53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55BB"/>
    <w:rsid w:val="00B764B3"/>
    <w:rsid w:val="00B77376"/>
    <w:rsid w:val="00B7759A"/>
    <w:rsid w:val="00B77FEB"/>
    <w:rsid w:val="00B80FE2"/>
    <w:rsid w:val="00B81130"/>
    <w:rsid w:val="00B81182"/>
    <w:rsid w:val="00B81B47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3EC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9E"/>
    <w:rsid w:val="00B90CEA"/>
    <w:rsid w:val="00B90DA6"/>
    <w:rsid w:val="00B912AD"/>
    <w:rsid w:val="00B918FE"/>
    <w:rsid w:val="00B91FDC"/>
    <w:rsid w:val="00B92584"/>
    <w:rsid w:val="00B92B01"/>
    <w:rsid w:val="00B9499C"/>
    <w:rsid w:val="00B94FBE"/>
    <w:rsid w:val="00B9500B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4F50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BCD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36E"/>
    <w:rsid w:val="00BB441A"/>
    <w:rsid w:val="00BB46EF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6A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C7C80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4ED"/>
    <w:rsid w:val="00BD36B9"/>
    <w:rsid w:val="00BD3D6C"/>
    <w:rsid w:val="00BD4374"/>
    <w:rsid w:val="00BD4B2E"/>
    <w:rsid w:val="00BD4BD4"/>
    <w:rsid w:val="00BD544E"/>
    <w:rsid w:val="00BD625D"/>
    <w:rsid w:val="00BD6264"/>
    <w:rsid w:val="00BD633C"/>
    <w:rsid w:val="00BD69FD"/>
    <w:rsid w:val="00BD75AB"/>
    <w:rsid w:val="00BD75E2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7F3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042"/>
    <w:rsid w:val="00C037AA"/>
    <w:rsid w:val="00C03AFB"/>
    <w:rsid w:val="00C0463E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1BA1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27D3F"/>
    <w:rsid w:val="00C300F2"/>
    <w:rsid w:val="00C3037B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6E3B"/>
    <w:rsid w:val="00C37188"/>
    <w:rsid w:val="00C377F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4C25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29F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655"/>
    <w:rsid w:val="00C55E15"/>
    <w:rsid w:val="00C57047"/>
    <w:rsid w:val="00C576B9"/>
    <w:rsid w:val="00C578E4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1BC"/>
    <w:rsid w:val="00C7625C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0BC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DFE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24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8CA"/>
    <w:rsid w:val="00CB6F0B"/>
    <w:rsid w:val="00CB7429"/>
    <w:rsid w:val="00CB7AEF"/>
    <w:rsid w:val="00CB7EC5"/>
    <w:rsid w:val="00CB7F98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3350"/>
    <w:rsid w:val="00CC457A"/>
    <w:rsid w:val="00CC5019"/>
    <w:rsid w:val="00CC51E1"/>
    <w:rsid w:val="00CC52A6"/>
    <w:rsid w:val="00CC5A3D"/>
    <w:rsid w:val="00CC5BD8"/>
    <w:rsid w:val="00CC5D0F"/>
    <w:rsid w:val="00CC5E2A"/>
    <w:rsid w:val="00CC5F40"/>
    <w:rsid w:val="00CC64A1"/>
    <w:rsid w:val="00CC6595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D9"/>
    <w:rsid w:val="00CE404C"/>
    <w:rsid w:val="00CE4482"/>
    <w:rsid w:val="00CE459C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4A1"/>
    <w:rsid w:val="00CE76C9"/>
    <w:rsid w:val="00CF038A"/>
    <w:rsid w:val="00CF1261"/>
    <w:rsid w:val="00CF1484"/>
    <w:rsid w:val="00CF2019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8F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3FC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484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B43"/>
    <w:rsid w:val="00D33CA4"/>
    <w:rsid w:val="00D345FE"/>
    <w:rsid w:val="00D348BB"/>
    <w:rsid w:val="00D354B3"/>
    <w:rsid w:val="00D3575E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5BC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C05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81F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B28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228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398"/>
    <w:rsid w:val="00D903D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64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543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944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654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546"/>
    <w:rsid w:val="00DD0DDA"/>
    <w:rsid w:val="00DD0EEB"/>
    <w:rsid w:val="00DD158C"/>
    <w:rsid w:val="00DD1ABA"/>
    <w:rsid w:val="00DD2B27"/>
    <w:rsid w:val="00DD2CA2"/>
    <w:rsid w:val="00DD3327"/>
    <w:rsid w:val="00DD4288"/>
    <w:rsid w:val="00DD454A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B4D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5807"/>
    <w:rsid w:val="00DE6513"/>
    <w:rsid w:val="00DE6673"/>
    <w:rsid w:val="00DE69A4"/>
    <w:rsid w:val="00DE776F"/>
    <w:rsid w:val="00DE7B82"/>
    <w:rsid w:val="00DE7BEE"/>
    <w:rsid w:val="00DE7C3B"/>
    <w:rsid w:val="00DF0F24"/>
    <w:rsid w:val="00DF17B8"/>
    <w:rsid w:val="00DF1B5C"/>
    <w:rsid w:val="00DF1C9D"/>
    <w:rsid w:val="00DF210D"/>
    <w:rsid w:val="00DF3D32"/>
    <w:rsid w:val="00DF3E32"/>
    <w:rsid w:val="00DF3F7C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5F3"/>
    <w:rsid w:val="00DF78FA"/>
    <w:rsid w:val="00DF7F90"/>
    <w:rsid w:val="00E00039"/>
    <w:rsid w:val="00E00075"/>
    <w:rsid w:val="00E0026F"/>
    <w:rsid w:val="00E00941"/>
    <w:rsid w:val="00E00BE0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60E"/>
    <w:rsid w:val="00E208CE"/>
    <w:rsid w:val="00E20B84"/>
    <w:rsid w:val="00E20DC5"/>
    <w:rsid w:val="00E21DC2"/>
    <w:rsid w:val="00E223E0"/>
    <w:rsid w:val="00E22BE4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3FD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7F5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11D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47E5D"/>
    <w:rsid w:val="00E5030D"/>
    <w:rsid w:val="00E50511"/>
    <w:rsid w:val="00E5053A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06D"/>
    <w:rsid w:val="00E55170"/>
    <w:rsid w:val="00E55778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483"/>
    <w:rsid w:val="00E70A7D"/>
    <w:rsid w:val="00E71249"/>
    <w:rsid w:val="00E713D3"/>
    <w:rsid w:val="00E71982"/>
    <w:rsid w:val="00E72453"/>
    <w:rsid w:val="00E724EE"/>
    <w:rsid w:val="00E7270A"/>
    <w:rsid w:val="00E73198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627"/>
    <w:rsid w:val="00E967EF"/>
    <w:rsid w:val="00E9697D"/>
    <w:rsid w:val="00E97608"/>
    <w:rsid w:val="00E978FB"/>
    <w:rsid w:val="00E979CB"/>
    <w:rsid w:val="00EA0264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25C"/>
    <w:rsid w:val="00EB43CB"/>
    <w:rsid w:val="00EB4BAD"/>
    <w:rsid w:val="00EB4E78"/>
    <w:rsid w:val="00EB5BB0"/>
    <w:rsid w:val="00EB615A"/>
    <w:rsid w:val="00EB6D9A"/>
    <w:rsid w:val="00EB728B"/>
    <w:rsid w:val="00EB77CC"/>
    <w:rsid w:val="00EB7AAF"/>
    <w:rsid w:val="00EB7E88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60A"/>
    <w:rsid w:val="00EC4B47"/>
    <w:rsid w:val="00EC4DD4"/>
    <w:rsid w:val="00EC5313"/>
    <w:rsid w:val="00EC5AA1"/>
    <w:rsid w:val="00EC5EE7"/>
    <w:rsid w:val="00EC6258"/>
    <w:rsid w:val="00EC6881"/>
    <w:rsid w:val="00EC6A83"/>
    <w:rsid w:val="00EC70F3"/>
    <w:rsid w:val="00EC73DB"/>
    <w:rsid w:val="00EC759E"/>
    <w:rsid w:val="00EC7B18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4D8"/>
    <w:rsid w:val="00EE1AEE"/>
    <w:rsid w:val="00EE1DEC"/>
    <w:rsid w:val="00EE20F0"/>
    <w:rsid w:val="00EE23B1"/>
    <w:rsid w:val="00EE28B4"/>
    <w:rsid w:val="00EE2C28"/>
    <w:rsid w:val="00EE3017"/>
    <w:rsid w:val="00EE3814"/>
    <w:rsid w:val="00EE3BF2"/>
    <w:rsid w:val="00EE4190"/>
    <w:rsid w:val="00EE4DA0"/>
    <w:rsid w:val="00EE51BA"/>
    <w:rsid w:val="00EE542C"/>
    <w:rsid w:val="00EE56B1"/>
    <w:rsid w:val="00EE58F5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861"/>
    <w:rsid w:val="00EF493E"/>
    <w:rsid w:val="00EF4DA5"/>
    <w:rsid w:val="00EF50A9"/>
    <w:rsid w:val="00EF5BA7"/>
    <w:rsid w:val="00EF6BE1"/>
    <w:rsid w:val="00EF6E00"/>
    <w:rsid w:val="00EF7234"/>
    <w:rsid w:val="00EF752F"/>
    <w:rsid w:val="00EF7948"/>
    <w:rsid w:val="00EF7BF5"/>
    <w:rsid w:val="00EF7D83"/>
    <w:rsid w:val="00F00786"/>
    <w:rsid w:val="00F009D9"/>
    <w:rsid w:val="00F00DD7"/>
    <w:rsid w:val="00F00F72"/>
    <w:rsid w:val="00F0134E"/>
    <w:rsid w:val="00F01E16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1F3A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6B3"/>
    <w:rsid w:val="00F36FF3"/>
    <w:rsid w:val="00F371A6"/>
    <w:rsid w:val="00F37721"/>
    <w:rsid w:val="00F37D6D"/>
    <w:rsid w:val="00F37F3D"/>
    <w:rsid w:val="00F40A47"/>
    <w:rsid w:val="00F40A98"/>
    <w:rsid w:val="00F40C11"/>
    <w:rsid w:val="00F413CA"/>
    <w:rsid w:val="00F41888"/>
    <w:rsid w:val="00F41A54"/>
    <w:rsid w:val="00F42292"/>
    <w:rsid w:val="00F4360E"/>
    <w:rsid w:val="00F45387"/>
    <w:rsid w:val="00F4568C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3CB"/>
    <w:rsid w:val="00F536FA"/>
    <w:rsid w:val="00F53CC8"/>
    <w:rsid w:val="00F544F6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170"/>
    <w:rsid w:val="00F6045D"/>
    <w:rsid w:val="00F60B51"/>
    <w:rsid w:val="00F60DA9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4A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CB7"/>
    <w:rsid w:val="00F73DD3"/>
    <w:rsid w:val="00F73E66"/>
    <w:rsid w:val="00F73F22"/>
    <w:rsid w:val="00F74A18"/>
    <w:rsid w:val="00F74B5C"/>
    <w:rsid w:val="00F74D3A"/>
    <w:rsid w:val="00F74E1D"/>
    <w:rsid w:val="00F74F48"/>
    <w:rsid w:val="00F751C2"/>
    <w:rsid w:val="00F75464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5E21"/>
    <w:rsid w:val="00F86346"/>
    <w:rsid w:val="00F866BA"/>
    <w:rsid w:val="00F86ACB"/>
    <w:rsid w:val="00F87F55"/>
    <w:rsid w:val="00F902DF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2C1"/>
    <w:rsid w:val="00F93677"/>
    <w:rsid w:val="00F9369E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A63"/>
    <w:rsid w:val="00FA7087"/>
    <w:rsid w:val="00FA7464"/>
    <w:rsid w:val="00FA7905"/>
    <w:rsid w:val="00FA7BB1"/>
    <w:rsid w:val="00FA7C2F"/>
    <w:rsid w:val="00FB0D6C"/>
    <w:rsid w:val="00FB1026"/>
    <w:rsid w:val="00FB15BD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0C69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8E9"/>
    <w:rsid w:val="00FC5AE5"/>
    <w:rsid w:val="00FC5C6A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3DBF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3F3D34B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70483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70483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BD75E2"/>
    <w:pPr>
      <w:numPr>
        <w:numId w:val="75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3B66E3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25898</Words>
  <Characters>147619</Characters>
  <Application>Microsoft Office Word</Application>
  <DocSecurity>0</DocSecurity>
  <Lines>1230</Lines>
  <Paragraphs>346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173171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2026-10-02T07:01:00Z</dcterms:created>
  <dcterms:modified xsi:type="dcterms:W3CDTF">2026-10-02T08:20:00Z</dcterms:modified>
</cp:coreProperties>
</file>