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8FB69" w14:textId="77777777" w:rsidR="00C717B2" w:rsidRPr="00B26C8D" w:rsidRDefault="00C717B2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B26C8D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27A3E739" w14:textId="79A1819C" w:rsidR="00C717B2" w:rsidRPr="00B26C8D" w:rsidRDefault="00C717B2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B26C8D">
        <w:rPr>
          <w:b/>
          <w:sz w:val="16"/>
          <w:szCs w:val="16"/>
          <w:lang w:val="ro-RO"/>
        </w:rPr>
        <w:t xml:space="preserve"> (de la pagina 1 la pagina )</w:t>
      </w:r>
    </w:p>
    <w:p w14:paraId="55EA4C19" w14:textId="77777777" w:rsidR="00C717B2" w:rsidRDefault="00C717B2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1876457C" w14:textId="77777777" w:rsidR="00C717B2" w:rsidRDefault="00C717B2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0C5456D4" w14:textId="77777777" w:rsidR="00C717B2" w:rsidRDefault="00C717B2">
      <w:pPr>
        <w:jc w:val="center"/>
        <w:rPr>
          <w:sz w:val="28"/>
        </w:rPr>
      </w:pPr>
    </w:p>
    <w:p w14:paraId="1A93C003" w14:textId="77777777" w:rsidR="00C717B2" w:rsidRDefault="00C717B2">
      <w:pPr>
        <w:jc w:val="center"/>
        <w:rPr>
          <w:sz w:val="28"/>
        </w:rPr>
      </w:pPr>
    </w:p>
    <w:p w14:paraId="3139E106" w14:textId="77777777" w:rsidR="00C717B2" w:rsidRDefault="00C717B2">
      <w:pPr>
        <w:jc w:val="center"/>
        <w:rPr>
          <w:sz w:val="28"/>
        </w:rPr>
      </w:pPr>
    </w:p>
    <w:p w14:paraId="365805D0" w14:textId="77777777" w:rsidR="00C717B2" w:rsidRDefault="00C717B2">
      <w:pPr>
        <w:jc w:val="center"/>
        <w:rPr>
          <w:sz w:val="28"/>
        </w:rPr>
      </w:pPr>
    </w:p>
    <w:p w14:paraId="69E3D56D" w14:textId="77777777" w:rsidR="00C717B2" w:rsidRDefault="00C717B2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CLUJ</w:t>
      </w:r>
    </w:p>
    <w:p w14:paraId="647FA0C5" w14:textId="77777777" w:rsidR="00C717B2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28E267E8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0F478E2B" w14:textId="77777777" w:rsidR="00C717B2" w:rsidRDefault="00C717B2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4725D0FA" w14:textId="77777777" w:rsidR="00C717B2" w:rsidRDefault="00C717B2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21-31 octombrie 2026</w:t>
      </w:r>
    </w:p>
    <w:p w14:paraId="10CED9FE" w14:textId="77777777" w:rsidR="00C717B2" w:rsidRDefault="00C717B2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C717B2" w14:paraId="338F7B1D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6A8DB093" w14:textId="77777777" w:rsidR="00C717B2" w:rsidRDefault="00C717B2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58BBE64C" w14:textId="77777777" w:rsidR="00C717B2" w:rsidRDefault="00C717B2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3B7EC4DB" w14:textId="77777777" w:rsidR="00C717B2" w:rsidRDefault="00C717B2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0952D7D5" w14:textId="77777777" w:rsidR="00C717B2" w:rsidRDefault="00C717B2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4A2ECACA" w14:textId="77777777" w:rsidR="00C717B2" w:rsidRDefault="00C717B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00267B02" w14:textId="77777777" w:rsidR="00C717B2" w:rsidRDefault="00C717B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F49A41D" w14:textId="77777777" w:rsidR="00C717B2" w:rsidRDefault="00C717B2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2729C2B5" w14:textId="77777777" w:rsidR="00C717B2" w:rsidRDefault="00C717B2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081F5746" w14:textId="77777777" w:rsidR="00C717B2" w:rsidRDefault="00C717B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3563D0C7" w14:textId="77777777" w:rsidR="00C717B2" w:rsidRDefault="00C717B2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514D2C8C" w14:textId="77777777" w:rsidR="00C717B2" w:rsidRDefault="00C717B2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18B2D0ED" w14:textId="77777777" w:rsidR="00C717B2" w:rsidRDefault="00C717B2" w:rsidP="00E046C7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1F05D450" w14:textId="77777777" w:rsidR="00C717B2" w:rsidRDefault="00C717B2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3DAECE17" w14:textId="77777777" w:rsidR="00C717B2" w:rsidRDefault="00C717B2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762517B4" w14:textId="77777777" w:rsidR="00C717B2" w:rsidRDefault="00C717B2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080B3BF2" w14:textId="77777777" w:rsidR="00C717B2" w:rsidRDefault="00C717B2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32076797" w14:textId="77777777" w:rsidR="00C717B2" w:rsidRDefault="00C717B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611DD9EE" w14:textId="77777777" w:rsidR="00C717B2" w:rsidRDefault="00C717B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513E63A4" w14:textId="77777777" w:rsidR="00C717B2" w:rsidRDefault="00C717B2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61815ECC" w14:textId="77777777" w:rsidR="00C717B2" w:rsidRDefault="00C717B2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3B1E983E" w14:textId="77777777" w:rsidR="00C717B2" w:rsidRDefault="00C717B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1FC35E17" w14:textId="77777777" w:rsidR="00C717B2" w:rsidRDefault="00C717B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24FD4A7C" w14:textId="77777777" w:rsidR="00C717B2" w:rsidRDefault="00C717B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241F3E61" w14:textId="77777777" w:rsidR="00C717B2" w:rsidRDefault="00C717B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DA8E614" w14:textId="77777777" w:rsidR="00C717B2" w:rsidRDefault="00C717B2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C717B2" w14:paraId="094C6484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2272C5F4" w14:textId="77777777" w:rsidR="00C717B2" w:rsidRDefault="00C717B2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2820E0E2" w14:textId="77777777" w:rsidR="00C717B2" w:rsidRDefault="00C717B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105FFD45" w14:textId="77777777" w:rsidR="00C717B2" w:rsidRDefault="00C717B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4D83F843" w14:textId="77777777" w:rsidR="00C717B2" w:rsidRDefault="00C717B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5AD80505" w14:textId="77777777" w:rsidR="00C717B2" w:rsidRDefault="00C717B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C457320" w14:textId="77777777" w:rsidR="00C717B2" w:rsidRDefault="00C717B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7F5E5216" w14:textId="77777777" w:rsidR="00C717B2" w:rsidRDefault="00C717B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080106C" w14:textId="77777777" w:rsidR="00C717B2" w:rsidRDefault="00C717B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2C02F7F2" w14:textId="77777777" w:rsidR="00C717B2" w:rsidRDefault="00C717B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8EECA4C" w14:textId="77777777" w:rsidR="00C717B2" w:rsidRDefault="00C717B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4BD36EBF" w14:textId="77777777" w:rsidR="00C717B2" w:rsidRDefault="00C717B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52B8C83C" w14:textId="77777777" w:rsidR="00C717B2" w:rsidRDefault="00C717B2">
      <w:pPr>
        <w:spacing w:line="192" w:lineRule="auto"/>
        <w:jc w:val="center"/>
      </w:pPr>
    </w:p>
    <w:p w14:paraId="15E68D0D" w14:textId="77777777" w:rsidR="00C717B2" w:rsidRDefault="00C717B2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48BDEABD" w14:textId="77777777" w:rsidR="00C717B2" w:rsidRPr="006310EB" w:rsidRDefault="00C717B2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38E32549" w14:textId="77777777" w:rsidR="00C717B2" w:rsidRPr="006310EB" w:rsidRDefault="00C717B2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7D1A2613" w14:textId="77777777" w:rsidR="00C717B2" w:rsidRPr="006310EB" w:rsidRDefault="00C717B2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7AD09450" w14:textId="77777777" w:rsidR="00C717B2" w:rsidRPr="00A8307A" w:rsidRDefault="00C717B2" w:rsidP="00516DD3">
      <w:pPr>
        <w:pStyle w:val="Heading1"/>
        <w:spacing w:line="360" w:lineRule="auto"/>
      </w:pPr>
      <w:r w:rsidRPr="00A8307A">
        <w:t>LINIA 100</w:t>
      </w:r>
    </w:p>
    <w:p w14:paraId="2ED6C576" w14:textId="77777777" w:rsidR="00C717B2" w:rsidRPr="00A8307A" w:rsidRDefault="00C717B2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C717B2" w:rsidRPr="00AB76B4" w14:paraId="46F92E29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21836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78903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0172D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65EE77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6F7A3241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6DE73" w14:textId="77777777" w:rsidR="00C717B2" w:rsidRPr="00AB76B4" w:rsidRDefault="00C717B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CF0BEE9" w14:textId="77777777" w:rsidR="00C717B2" w:rsidRPr="00AB76B4" w:rsidRDefault="00C717B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8E862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7B51F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C1E9B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F10EE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7329A675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CC178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70BF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391E6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20E5BF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21A84EA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9C526" w14:textId="77777777" w:rsidR="00C717B2" w:rsidRPr="00AB76B4" w:rsidRDefault="00C717B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ABD08DD" w14:textId="77777777" w:rsidR="00C717B2" w:rsidRPr="00AB76B4" w:rsidRDefault="00C717B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9D9C2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3A84B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BFD4B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0FAFD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32ED0A38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3BB96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01E5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7E570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E9D5A0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1B53019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2E1CF" w14:textId="77777777" w:rsidR="00C717B2" w:rsidRPr="00AB76B4" w:rsidRDefault="00C717B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6C9D9AE9" w14:textId="77777777" w:rsidR="00C717B2" w:rsidRPr="00AB76B4" w:rsidRDefault="00C717B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CDF3E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D3E71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144B2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56417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63D90E8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C717B2" w:rsidRPr="00AB76B4" w14:paraId="34070E22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DDC96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442F5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96A06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254AC8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4B2DC5B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C7914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DF54C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80FFF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A63A2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D07F5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500FE0A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F6D0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A2F7B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C31B7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5BFD84" w14:textId="77777777" w:rsidR="00C717B2" w:rsidRPr="00AB76B4" w:rsidRDefault="00C717B2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44198818" w14:textId="77777777" w:rsidR="00C717B2" w:rsidRPr="00AB76B4" w:rsidRDefault="00C717B2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6E413" w14:textId="77777777" w:rsidR="00C717B2" w:rsidRPr="00AB76B4" w:rsidRDefault="00C717B2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2BE88133" w14:textId="77777777" w:rsidR="00C717B2" w:rsidRPr="00AB76B4" w:rsidRDefault="00C717B2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11B14245" w14:textId="77777777" w:rsidR="00C717B2" w:rsidRPr="00AB76B4" w:rsidRDefault="00C717B2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8480225" w14:textId="77777777" w:rsidR="00C717B2" w:rsidRPr="00AB76B4" w:rsidRDefault="00C717B2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71E4E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28083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8E3D4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9055F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1E2F6A0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B64E1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9D444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12E51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BA8569" w14:textId="77777777" w:rsidR="00C717B2" w:rsidRPr="00AB76B4" w:rsidRDefault="00C717B2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79CD886" w14:textId="77777777" w:rsidR="00C717B2" w:rsidRPr="00AB76B4" w:rsidRDefault="00C717B2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B5C2D" w14:textId="77777777" w:rsidR="00C717B2" w:rsidRPr="00AB76B4" w:rsidRDefault="00C717B2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557C1FD6" w14:textId="77777777" w:rsidR="00C717B2" w:rsidRPr="00AB76B4" w:rsidRDefault="00C717B2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E2764" w14:textId="77777777" w:rsidR="00C717B2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9E838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E6B5B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9790B" w14:textId="77777777" w:rsidR="00C717B2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4585EA" w14:textId="77777777" w:rsidR="00C717B2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C717B2" w:rsidRPr="00AB76B4" w14:paraId="3C648F8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275EB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26BC6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D55A2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EB055C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02398EA4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</w:p>
          <w:p w14:paraId="7521D290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7C5DE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EA141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CF8A8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666C07C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3CA84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D06A4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Cap București Nord semnalizată numai cu paleta cu diagonală.</w:t>
            </w:r>
          </w:p>
        </w:tc>
      </w:tr>
      <w:tr w:rsidR="00C717B2" w:rsidRPr="00AB76B4" w14:paraId="27957162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21E1A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9CE46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2E5B0C9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F3A1F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65B0B8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67396D9D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212F1A05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60091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090D8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183F7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057DF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7E83F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1B62E9D3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94CB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80191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0FF00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238F59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753F15D5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103577AE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D05E1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7875E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0FA17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03770F23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C6FD6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B081B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1647F39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0FA6D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3F8F8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325FA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04A03F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10843BC0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4E454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85178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A3219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0CA30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97CD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66639FB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7CDE0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2002B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D136B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EEA047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4E878FCF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4C962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9CE9A34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35FEA26B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4A9C16F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E7BA3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A24E2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5D7ED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99987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F3C89B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C717B2" w:rsidRPr="00AB76B4" w14:paraId="2B003D0E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4607E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69026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4DB7F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155AE0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3E4BFEA5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4CD6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954AC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1F2F1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20B0C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EC32B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82338B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C717B2" w:rsidRPr="00AB76B4" w14:paraId="6F33AE21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308BE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345E1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04FC8EF3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4BB52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9317BA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5E01F35D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0BE22ADA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2AE87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E803B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A35C4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D9458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0BC46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51CD7EFF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C2CFD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6A945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8A139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ADC36C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3F2EFD85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08C0B7C1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611D2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693A8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B833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0D3610D4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056CD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EE2BE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5D4E85FC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DCCA9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148F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7D4FD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02B16D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005D5FF8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75782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B24C25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4C412B1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7B1F7536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0809F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30BB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5F913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121AB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35A02D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C717B2" w:rsidRPr="00AB76B4" w14:paraId="6D8690B9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6F1C2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577D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6726CB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054CF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825DDE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6B57F13A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E2759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83CC0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F6D29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BAECF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E3123" w14:textId="77777777" w:rsidR="00C717B2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2FFE1CF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419D4073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AF0D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5FD4F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3A90C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A91A09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05589B99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5E545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953C0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E8B65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686B2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A3A59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05ABD96B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E46A1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879EF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AB1CC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63AF22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3D4284E4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0FAFE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9A5C9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9DCC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6653A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633BE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35C022FF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085BC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7490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A43B4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A40B10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504920E8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031AF" w14:textId="77777777" w:rsidR="00C717B2" w:rsidRPr="00AB76B4" w:rsidRDefault="00C717B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FED266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A8C5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7A89F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CB7B3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62F997C3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B69BA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3DD48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D15C1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287E07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5277C88E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5CCA5" w14:textId="77777777" w:rsidR="00C717B2" w:rsidRPr="00AB76B4" w:rsidRDefault="00C717B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8C6B5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BF5C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FCB73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CC8A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4B1D70B0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FF493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671F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FAE6F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F3A2A8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27B3C1B4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AD27C" w14:textId="77777777" w:rsidR="00C717B2" w:rsidRPr="00AB76B4" w:rsidRDefault="00C717B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9AC73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9839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7AAA442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C2E61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BEDC5" w14:textId="77777777" w:rsidR="00C717B2" w:rsidRPr="00AB76B4" w:rsidRDefault="00C717B2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03AEA6CF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8ECC6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043C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DD590C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ECC99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9BE1ED" w14:textId="77777777" w:rsidR="00C717B2" w:rsidRPr="00AB76B4" w:rsidRDefault="00C717B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5C36FA7E" w14:textId="77777777" w:rsidR="00C717B2" w:rsidRPr="00AB76B4" w:rsidRDefault="00C717B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492D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2C8A8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89A7E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B95DC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0FAB3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16DB518B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1F763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C86E7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02204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759B9D" w14:textId="77777777" w:rsidR="00C717B2" w:rsidRPr="00AB76B4" w:rsidRDefault="00C717B2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FBDA9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BDE40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A1FA2" w14:textId="77777777" w:rsidR="00C717B2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306C5049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0D078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A5E2B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7E216487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404A1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28B1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F2C9A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3EE6B7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3625BAFF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38B2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317EFC37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6F9E8CA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748ED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5669E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E8FEB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40004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57E30D0B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A8F6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BF56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13BFD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674A20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67939925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71375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162426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932AB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9A322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44777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65A4D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41006D08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84D5E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CD7FA" w14:textId="77777777" w:rsidR="00C717B2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2F3680F1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D5F69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423263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3C162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E6FAC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ECD42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54A85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8BFBD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4F1CF2E8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3AEA9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072AB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BEBD3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82F876" w14:textId="77777777" w:rsidR="00C717B2" w:rsidRPr="00AB76B4" w:rsidRDefault="00C717B2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2958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FC4B2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9BA47" w14:textId="77777777" w:rsidR="00C717B2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650C18EC" w14:textId="77777777" w:rsidR="00C717B2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4FB7D" w14:textId="77777777" w:rsidR="00C717B2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0B783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1B5199C6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F91B7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5CE62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B4238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583628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2983E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043731CF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547E76E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2A4DFFE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5A31DA87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5996348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28CC3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ED2E2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CEADD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AF40D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26E3281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50EEF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A9DAD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099FA7D4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62969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9F803B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74071E2A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D1D14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170CB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0DE22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695A4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7A5DF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49DF067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4D5A9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5AB28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3F39F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260FA7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12333AEF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89E51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128E6BCF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AAAA1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0D8CE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A031E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67D26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1C003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3FDBC6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C717B2" w:rsidRPr="00AB76B4" w14:paraId="2D716F99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793F1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34B7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1B4B7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EED70E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32BCF041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9C1F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F73A841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A98F0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9E21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26677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1CE3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5C4423C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3030A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89B43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8F9F0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F92030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0B54B908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B0CC5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5C97D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FBE25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E3D20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BCA7E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746CE32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971A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DA12E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D284B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7FA322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7CA219AD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0093E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6F2F720D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75789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5CB29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F93B3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20F84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1A44D3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CF0E84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C717B2" w:rsidRPr="00AB76B4" w14:paraId="6D1293F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40DB1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DF8C6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52+500</w:t>
            </w:r>
          </w:p>
          <w:p w14:paraId="5E5D839E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F2D5F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CC81B5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1798E1AF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6C3C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07A0A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68A95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F2B68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0EDE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1910AEB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2A87E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6D419" w14:textId="77777777" w:rsidR="00C717B2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52+600</w:t>
            </w:r>
          </w:p>
          <w:p w14:paraId="30C39355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7EBF5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240C2B" w14:textId="77777777" w:rsidR="00C717B2" w:rsidRPr="00AB76B4" w:rsidRDefault="00C717B2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39241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EB024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81778" w14:textId="77777777" w:rsidR="00C717B2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90785" w14:textId="77777777" w:rsidR="00C717B2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26A9B" w14:textId="77777777" w:rsidR="00C717B2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56FFE33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D722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90AB8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7A2D06BD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86EF5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756EDE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5D2B0786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56CC8774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55CEE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B16F6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CC8FE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761C8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F279F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66E4364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D8B41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40C43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74366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D190D3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46ADB05D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3C517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CCD02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1B4C4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0850CAE7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4B199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DFE77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380ACD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64031FB4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0E1EB8F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3EFC1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19967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36D98A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4443CB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40E9B995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1661D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75056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1B90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0FF312F7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B38A9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9AEAB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2D703A8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A328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0F5E7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31C673BD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2E4D1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20E084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205229CE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A957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395C0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492BB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E01AC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31959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6D5AEF8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4D0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19BF3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2E5878AB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A053A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473206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0E56F39D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C82EF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7EDCF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ACFA7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D0F03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5BBA8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B6D0681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9F610D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C717B2" w:rsidRPr="00AB76B4" w14:paraId="7DDC519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537DC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CD6F3" w14:textId="77777777" w:rsidR="00C717B2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41AF14E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28A1B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392EFC" w14:textId="77777777" w:rsidR="00C717B2" w:rsidRPr="00AB76B4" w:rsidRDefault="00C717B2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3ACC5915" w14:textId="77777777" w:rsidR="00C717B2" w:rsidRPr="00AB76B4" w:rsidRDefault="00C717B2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244CF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68C4C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103F1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12791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7B8A0" w14:textId="77777777" w:rsidR="00C717B2" w:rsidRPr="00AB76B4" w:rsidRDefault="00C717B2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228886" w14:textId="77777777" w:rsidR="00C717B2" w:rsidRPr="00AB76B4" w:rsidRDefault="00C717B2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C717B2" w:rsidRPr="00AB76B4" w14:paraId="006E1A0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24687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85F85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526D1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AEEDED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1AEA7A50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3010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612BBC64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65E72769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6FDFD43D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E13FB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16CB5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44495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7C01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C17339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C717B2" w:rsidRPr="00AB76B4" w14:paraId="0167760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8C9CC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24F61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C3163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FF8FD7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423DDBA9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0B0D8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32D2F21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6775C49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429F4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A3F99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68EC7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012A1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C717B2" w:rsidRPr="00AB76B4" w14:paraId="0E086DA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754E3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075B5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0A60D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4F1FF6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9CEA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A8011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FCF04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68+300</w:t>
            </w:r>
          </w:p>
          <w:p w14:paraId="3BD580D4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C1D96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7AB6E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4F357F67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49A6D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54F38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CE87D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AFF8C0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7FE6A275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351FF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A9D8845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1705E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0B3EA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31C2F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CFA6F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C0597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C717B2" w:rsidRPr="00AB76B4" w14:paraId="47B3F50B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56357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0E10B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60DB5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A8A0C2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782C21AB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48C3D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F54E863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3EAD8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521E2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1A489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1CF8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C717B2" w:rsidRPr="00AB76B4" w14:paraId="50BDAA94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C6FE6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DC0A5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4379B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D621F4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37E17604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95244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5DA3C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22058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2ABF7CB4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FC9BB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AB139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5EECF6CB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5C590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8D7F6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1F07A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B358AE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575DD550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D508E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8200A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21247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2B53DDF9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76B6E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129D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0D8FC108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4516F423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4AE00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4112F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13243A74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329B6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C42672" w14:textId="77777777" w:rsidR="00C717B2" w:rsidRDefault="00C717B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1803E305" w14:textId="77777777" w:rsidR="00C717B2" w:rsidRDefault="00C717B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6828F72D" w14:textId="77777777" w:rsidR="00C717B2" w:rsidRPr="00AB76B4" w:rsidRDefault="00C717B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4 directă Cap X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F7AAD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205F5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B49F1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07666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AE459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66230067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0B956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2CAD1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BA511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D861A7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372733C3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98F7C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28B7A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D6B83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3602502B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A485B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69085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C717B2" w:rsidRPr="00AB76B4" w14:paraId="7AE147E3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35133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EECF1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4A41A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886F62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1E25D8D9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2CFCB2EF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756933D7" w14:textId="77777777" w:rsidR="00C717B2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5FF6C813" w14:textId="77777777" w:rsidR="00C717B2" w:rsidRPr="00075656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65C3E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D7A1D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257DD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40A1B55E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7A933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2B909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C717B2" w:rsidRPr="00AB76B4" w14:paraId="7FB40D85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FC37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A19E0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F6CF5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93D0E4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6BC1853B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1106E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18050A8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12A33140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9A50D2A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6BE7A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62D54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5D5A5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1E499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2BB8A43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C717B2" w:rsidRPr="00AB76B4" w14:paraId="090E5137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797B6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3E647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5FE5E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1C4E6B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63F9127F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771BE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0E37D8A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253BFBF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51EFC719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B5DEB6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DDF5C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E8DFD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9D3E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B4389E8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C717B2" w:rsidRPr="00AB76B4" w14:paraId="5A197904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E6CD9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26759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382BE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2BA2D0" w14:textId="77777777" w:rsidR="00C717B2" w:rsidRPr="00AB76B4" w:rsidRDefault="00C717B2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77120610" w14:textId="77777777" w:rsidR="00C717B2" w:rsidRPr="00AB76B4" w:rsidRDefault="00C717B2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F8170" w14:textId="77777777" w:rsidR="00C717B2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B954F45" w14:textId="77777777" w:rsidR="00C717B2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A0F0301" w14:textId="77777777" w:rsidR="00C717B2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1CF2F76F" w14:textId="77777777" w:rsidR="00C717B2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00B2E66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FC710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479A4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B77B2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BCFD1" w14:textId="77777777" w:rsidR="00C717B2" w:rsidRPr="00AB76B4" w:rsidRDefault="00C717B2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6104AFC" w14:textId="77777777" w:rsidR="00C717B2" w:rsidRPr="00AB76B4" w:rsidRDefault="00C717B2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C717B2" w:rsidRPr="00AB76B4" w14:paraId="3A3742D9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475A2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17FE6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46F4D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DEA129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2ED9609C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C1BC8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2C310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21CDF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76BA6B9A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EF5EB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D25B2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24CBD1AB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32DD989C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C46DF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7DED5" w14:textId="77777777" w:rsidR="00C717B2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  <w:p w14:paraId="0FFC7B1B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B79AC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47A489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FE893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A09DA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89763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47B5D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D75D0" w14:textId="77777777" w:rsidR="00C717B2" w:rsidRPr="001C2009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1C2009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C717B2" w:rsidRPr="00AB76B4" w14:paraId="16016556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46FA9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CA22D" w14:textId="77777777" w:rsidR="00C717B2" w:rsidRPr="00AB76B4" w:rsidRDefault="00C717B2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674E3" w14:textId="77777777" w:rsidR="00C717B2" w:rsidRPr="00AB76B4" w:rsidRDefault="00C717B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4EE874" w14:textId="77777777" w:rsidR="00C717B2" w:rsidRPr="00AB76B4" w:rsidRDefault="00C717B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888A0" w14:textId="77777777" w:rsidR="00C717B2" w:rsidRPr="00AB76B4" w:rsidRDefault="00C717B2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E3DD6" w14:textId="77777777" w:rsidR="00C717B2" w:rsidRPr="00AB76B4" w:rsidRDefault="00C717B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7212B" w14:textId="77777777" w:rsidR="00C717B2" w:rsidRPr="00AB76B4" w:rsidRDefault="00C717B2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27C05413" w14:textId="77777777" w:rsidR="00C717B2" w:rsidRPr="00AB76B4" w:rsidRDefault="00C717B2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6347F" w14:textId="77777777" w:rsidR="00C717B2" w:rsidRPr="00AB76B4" w:rsidRDefault="00C717B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8AC94" w14:textId="77777777" w:rsidR="00C717B2" w:rsidRPr="00AB76B4" w:rsidRDefault="00C717B2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02158F16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9573A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434BE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853B5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903C2C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6661095F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173D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9B65314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29DFAC9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21AAC6AA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432D6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F15BB" w14:textId="77777777" w:rsidR="00C717B2" w:rsidRPr="00AB76B4" w:rsidRDefault="00C717B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1868B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353A5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9CAFE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C717B2" w:rsidRPr="00AB76B4" w14:paraId="4A347781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E1C3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7B41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55E7B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165305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007BEBD1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2744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803F9AD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B8E2912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A50C8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A002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54098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BF24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8AF061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C717B2" w:rsidRPr="00AB76B4" w14:paraId="3088B872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96788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59F48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C3C96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CD1F83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1D3E8FFA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623D2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4638D308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0D04A609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06626FBB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964FED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1A13A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2F21B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ECCF4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980A2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0ACCD642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8AEFB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D843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4F755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51662C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71C98E35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5C617A91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7FB7F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168036A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7CFE7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F94F3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22BC9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67B17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341FDE2A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45E97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DC509" w14:textId="77777777" w:rsidR="00C717B2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38ACBF9D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FBF9A" w14:textId="77777777" w:rsidR="00C717B2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A6616B" w14:textId="77777777" w:rsidR="00C717B2" w:rsidRPr="00AB76B4" w:rsidRDefault="00C717B2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423F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5336C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2648B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7E5B6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46051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2B578FDA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AC9D3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D71F3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9705C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6867A3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125CDFEA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6C5B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EDAB4D2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7CBDB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47C3B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EBDF3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9D6F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C717B2" w:rsidRPr="00AB76B4" w14:paraId="6D2B1C29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66FCA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B912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CF0F7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A5257A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649B629B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822B15F" w14:textId="77777777" w:rsidR="00C717B2" w:rsidRPr="00AB76B4" w:rsidRDefault="00C717B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B53EB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5CF2002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BCB0F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9F296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C5328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F30AC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4F8BA60D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43D64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3FFC5" w14:textId="77777777" w:rsidR="00C717B2" w:rsidRDefault="00C717B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7E541" w14:textId="77777777" w:rsidR="00C717B2" w:rsidRDefault="00C717B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32F3C3" w14:textId="77777777" w:rsidR="00C717B2" w:rsidRPr="00AB76B4" w:rsidRDefault="00C717B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68BE5123" w14:textId="77777777" w:rsidR="00C717B2" w:rsidRPr="00AB76B4" w:rsidRDefault="00C717B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683B88A0" w14:textId="77777777" w:rsidR="00C717B2" w:rsidRPr="00AB76B4" w:rsidRDefault="00C717B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544F4" w14:textId="77777777" w:rsidR="00C717B2" w:rsidRPr="00AB76B4" w:rsidRDefault="00C717B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334E2" w14:textId="77777777" w:rsidR="00C717B2" w:rsidRPr="00AB76B4" w:rsidRDefault="00C717B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09FB0" w14:textId="77777777" w:rsidR="00C717B2" w:rsidRPr="00AB76B4" w:rsidRDefault="00C717B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042AF7C3" w14:textId="77777777" w:rsidR="00C717B2" w:rsidRPr="00AB76B4" w:rsidRDefault="00C717B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F98A0" w14:textId="77777777" w:rsidR="00C717B2" w:rsidRPr="00AB76B4" w:rsidRDefault="00C717B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F3971" w14:textId="77777777" w:rsidR="00C717B2" w:rsidRDefault="00C717B2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4A9B7E46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2042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84E29" w14:textId="77777777" w:rsidR="00C717B2" w:rsidRDefault="00C717B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B27A1" w14:textId="77777777" w:rsidR="00C717B2" w:rsidRDefault="00C717B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6C0FD3" w14:textId="77777777" w:rsidR="00C717B2" w:rsidRPr="00AB76B4" w:rsidRDefault="00C717B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03A7DE4F" w14:textId="77777777" w:rsidR="00C717B2" w:rsidRDefault="00C717B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82935" w14:textId="77777777" w:rsidR="00C717B2" w:rsidRPr="00AB76B4" w:rsidRDefault="00C717B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621AC0D" w14:textId="77777777" w:rsidR="00C717B2" w:rsidRPr="00AB76B4" w:rsidRDefault="00C717B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22160" w14:textId="77777777" w:rsidR="00C717B2" w:rsidRPr="00AB76B4" w:rsidRDefault="00C717B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731A0" w14:textId="77777777" w:rsidR="00C717B2" w:rsidRPr="00AB76B4" w:rsidRDefault="00C717B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7811E" w14:textId="77777777" w:rsidR="00C717B2" w:rsidRPr="00AB76B4" w:rsidRDefault="00C717B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14C5E" w14:textId="77777777" w:rsidR="00C717B2" w:rsidRDefault="00C717B2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5C2404BA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83240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C8D87" w14:textId="77777777" w:rsidR="00C717B2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328E4A70" w14:textId="77777777" w:rsidR="00C717B2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A6EBA" w14:textId="77777777" w:rsidR="00C717B2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068659" w14:textId="77777777" w:rsidR="00C717B2" w:rsidRPr="00AB76B4" w:rsidRDefault="00C717B2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CE7B0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11F3B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80188" w14:textId="77777777" w:rsidR="00C717B2" w:rsidRPr="00AB76B4" w:rsidRDefault="00C717B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FBC36" w14:textId="77777777" w:rsidR="00C717B2" w:rsidRPr="00AB76B4" w:rsidRDefault="00C717B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43C8F" w14:textId="77777777" w:rsidR="00C717B2" w:rsidRDefault="00C717B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778220E1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6380C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11473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A75CB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B5A384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>
              <w:rPr>
                <w:b/>
                <w:bCs/>
                <w:sz w:val="20"/>
                <w:lang w:val="ro-RO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EF6B2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AB8E6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405CD" w14:textId="77777777" w:rsidR="00C717B2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3B0F76CB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D241C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F2242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5971BFE1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44EF3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599D1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AC316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0B0CDE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06F96D61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5D5B7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1449F26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A748E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6603F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74A0D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07D43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923115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C717B2" w:rsidRPr="00AB76B4" w14:paraId="5052F22A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AFEFD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53177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757F3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F60E8C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1A98E1B6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7B637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6B6578B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910D7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7DB6D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9BDD6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4A164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B073B0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C717B2" w:rsidRPr="00AB76B4" w14:paraId="25720191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1D30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96B71" w14:textId="77777777" w:rsidR="00C717B2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354B9FF3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3F536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22DA7B" w14:textId="77777777" w:rsidR="00C717B2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2F246D90" w14:textId="77777777" w:rsidR="00C717B2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238BEEBA" w14:textId="77777777" w:rsidR="00C717B2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4A521F00" w14:textId="77777777" w:rsidR="00C717B2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C1D23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6B542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4943F" w14:textId="77777777" w:rsidR="00C717B2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804B0" w14:textId="77777777" w:rsidR="00C717B2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89892" w14:textId="77777777" w:rsidR="00C717B2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0986A45D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2DA24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74EF9" w14:textId="77777777" w:rsidR="00C717B2" w:rsidRDefault="00C717B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D93A1" w14:textId="77777777" w:rsidR="00C717B2" w:rsidRDefault="00C717B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2553EB" w14:textId="77777777" w:rsidR="00C717B2" w:rsidRDefault="00C717B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11C56" w14:textId="77777777" w:rsidR="00C717B2" w:rsidRPr="00AB76B4" w:rsidRDefault="00C717B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8F165" w14:textId="77777777" w:rsidR="00C717B2" w:rsidRPr="00AB76B4" w:rsidRDefault="00C717B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1ADF3" w14:textId="77777777" w:rsidR="00C717B2" w:rsidRDefault="00C717B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143+300</w:t>
            </w:r>
          </w:p>
          <w:p w14:paraId="410AF93A" w14:textId="77777777" w:rsidR="00C717B2" w:rsidRDefault="00C717B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7F785" w14:textId="77777777" w:rsidR="00C717B2" w:rsidRDefault="00C717B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F84CF" w14:textId="77777777" w:rsidR="00C717B2" w:rsidRDefault="00C717B2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406FFE3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C28E1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8EFD8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5FC79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2380FA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7C17DA8C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A2823FF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9C049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78527168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0DD5882A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3D55D97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45BBF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08BD2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0E489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C2F51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5CA58D1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8118B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5D69D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72C10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72324A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7AFFF781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6F9A9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1464B485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66E09E9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767F274D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3B853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30BAA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3457D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D7FE3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1FF923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C717B2" w:rsidRPr="00AB76B4" w14:paraId="5A4D33D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31308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E0C06" w14:textId="77777777" w:rsidR="00C717B2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00E28" w14:textId="77777777" w:rsidR="00C717B2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6BF56B" w14:textId="77777777" w:rsidR="00C717B2" w:rsidRPr="00AB76B4" w:rsidRDefault="00C717B2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48B2B807" w14:textId="77777777" w:rsidR="00C717B2" w:rsidRPr="00AB76B4" w:rsidRDefault="00C717B2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ABA31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599FB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10428" w14:textId="77777777" w:rsidR="00C717B2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2589416F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FFD11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C426E" w14:textId="77777777" w:rsidR="00C717B2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2CD8DB6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B0D62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D449D" w14:textId="77777777" w:rsidR="00C717B2" w:rsidRDefault="00C717B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13CE16FA" w14:textId="77777777" w:rsidR="00C717B2" w:rsidRDefault="00C717B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4236C" w14:textId="77777777" w:rsidR="00C717B2" w:rsidRDefault="00C717B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DFE5B1" w14:textId="77777777" w:rsidR="00C717B2" w:rsidRPr="00AB76B4" w:rsidRDefault="00C717B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B69A7" w14:textId="77777777" w:rsidR="00C717B2" w:rsidRPr="00AB76B4" w:rsidRDefault="00C717B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107E7" w14:textId="77777777" w:rsidR="00C717B2" w:rsidRPr="00AB76B4" w:rsidRDefault="00C717B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919C4" w14:textId="77777777" w:rsidR="00C717B2" w:rsidRDefault="00C717B2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E1698" w14:textId="77777777" w:rsidR="00C717B2" w:rsidRDefault="00C717B2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5AD5F" w14:textId="77777777" w:rsidR="00C717B2" w:rsidRDefault="00C717B2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554CBCB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683C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9E59E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434AE26C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D252C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E7DDF5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5A3AB2BB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18E788A7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5723002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87F31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432B3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9C3D5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AB52C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516F4" w14:textId="77777777" w:rsidR="00C717B2" w:rsidRPr="00AB76B4" w:rsidRDefault="00C717B2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1AEE4A70" w14:textId="77777777" w:rsidR="00C717B2" w:rsidRPr="00AB76B4" w:rsidRDefault="00C717B2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42AA5C37" w14:textId="77777777" w:rsidR="00C717B2" w:rsidRPr="00AB76B4" w:rsidRDefault="00C717B2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1CA0864B" w14:textId="77777777" w:rsidR="00C717B2" w:rsidRPr="00AB76B4" w:rsidRDefault="00C717B2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05EF696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FBD2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83565" w14:textId="77777777" w:rsidR="00C717B2" w:rsidRPr="00AB76B4" w:rsidRDefault="00C717B2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52E66" w14:textId="77777777" w:rsidR="00C717B2" w:rsidRPr="00AB76B4" w:rsidRDefault="00C717B2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B1B633" w14:textId="77777777" w:rsidR="00C717B2" w:rsidRPr="00AB76B4" w:rsidRDefault="00C717B2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2A7B6BF" w14:textId="77777777" w:rsidR="00C717B2" w:rsidRPr="00AB76B4" w:rsidRDefault="00C717B2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A7D4C" w14:textId="77777777" w:rsidR="00C717B2" w:rsidRPr="00AB76B4" w:rsidRDefault="00C717B2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5CA7E" w14:textId="77777777" w:rsidR="00C717B2" w:rsidRPr="00AB76B4" w:rsidRDefault="00C717B2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61452" w14:textId="77777777" w:rsidR="00C717B2" w:rsidRPr="00AB76B4" w:rsidRDefault="00C717B2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5AF671BE" w14:textId="77777777" w:rsidR="00C717B2" w:rsidRPr="00AB76B4" w:rsidRDefault="00C717B2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66BB4" w14:textId="77777777" w:rsidR="00C717B2" w:rsidRPr="00AB76B4" w:rsidRDefault="00C717B2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E9E86" w14:textId="77777777" w:rsidR="00C717B2" w:rsidRPr="00AB76B4" w:rsidRDefault="00C717B2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0E4551E" w14:textId="77777777" w:rsidR="00C717B2" w:rsidRPr="00AB76B4" w:rsidRDefault="00C717B2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62A242F4" w14:textId="77777777" w:rsidR="00C717B2" w:rsidRPr="00AB76B4" w:rsidRDefault="00C717B2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C717B2" w:rsidRPr="00AB76B4" w14:paraId="7B9F0D47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C4BD2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58D3C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7F762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8A5A78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5ABD8EB3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85274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FF56D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6FC70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F241E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94028" w14:textId="77777777" w:rsidR="00C717B2" w:rsidRPr="00AB76B4" w:rsidRDefault="00C717B2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C717B2" w:rsidRPr="00AB76B4" w14:paraId="13B1A47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D5953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89ACC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74F30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F5BE6D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0973B36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44C73167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F0B65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4F1DD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F92C3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658E16C2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BFB1A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CDA21" w14:textId="77777777" w:rsidR="00C717B2" w:rsidRPr="00AB76B4" w:rsidRDefault="00C717B2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F38FAFB" w14:textId="77777777" w:rsidR="00C717B2" w:rsidRPr="00AB76B4" w:rsidRDefault="00C717B2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01449A" w14:textId="77777777" w:rsidR="00C717B2" w:rsidRPr="00AB76B4" w:rsidRDefault="00C717B2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C717B2" w:rsidRPr="00AB76B4" w14:paraId="3D4B6C70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FE90A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BDCC2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0B3D4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AF8C15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99DC0B8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72A6F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6C23CB20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46C8F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56D02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3D55F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D69B6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0D60E8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C717B2" w:rsidRPr="00AB76B4" w14:paraId="6899CEDB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BDB7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ED805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1FA5A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CE33ED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6AACDC8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564D2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0119AD1A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265A2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1D19E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37092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2402C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C49520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C717B2" w:rsidRPr="00AB76B4" w14:paraId="3CABFC6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1866A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E8F10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32AB6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7A500C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85DC495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B7B72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ACB8CCC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3DE5336B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1CF26A63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81BA1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8A3CA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04DFC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C689B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B5D4A8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C717B2" w:rsidRPr="00AB76B4" w14:paraId="141E9C2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F17A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AE411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C32D2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46898B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E175883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B6A36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B168489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783C4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6C3C1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09CE1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F2E72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01758291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C717B2" w:rsidRPr="00AB76B4" w14:paraId="524144B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9C688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23B7E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1182F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197A86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27E2A0A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FA6C9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524E4F1A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D695F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01B95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EF434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B36E6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55DE63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C717B2" w:rsidRPr="00AB76B4" w14:paraId="697CB22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62EFF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5B28B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F6A64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B16DC0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3CC1620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98604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730BA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53146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0453D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D03D6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E8F7F1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C717B2" w:rsidRPr="00AB76B4" w14:paraId="76682C6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BD863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933B7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1E717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8B680C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0237697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95DB7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D0DAC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2514E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604A9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DB3D1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C717B2" w:rsidRPr="00AB76B4" w14:paraId="02C9C25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C05DF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9F422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7980F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31843E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FAAFDB0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32780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F15D1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4D53C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51E43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6C468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C717B2" w:rsidRPr="00AB76B4" w14:paraId="0C5A626A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1677D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BDEC3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D99BB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7F924B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41C2EB9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94320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7D10D40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615F0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448D2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A4F57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2BF81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999E4A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C717B2" w:rsidRPr="00AB76B4" w14:paraId="26AA34A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E34B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8C012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D54D9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9CDF4D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12F57FA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004EE4D8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DEFD5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6B584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E69D5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F0B42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FDEFC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59A4D82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1B81D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11025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52C97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8C6BD4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C118F16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78AB2E8F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60F9F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2215B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64452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7FAB1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95C40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74FD7F4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4D591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1D226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5767D7AA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9891F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9E4779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5628C54C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5D45D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0F93B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6399C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CBBBC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AFFA0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6D418A2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8C50C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C39BF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02CCE" w14:textId="77777777" w:rsidR="00C717B2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839B32" w14:textId="77777777" w:rsidR="00C717B2" w:rsidRDefault="00C717B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</w:t>
            </w:r>
          </w:p>
          <w:p w14:paraId="49E5CE7D" w14:textId="77777777" w:rsidR="00C717B2" w:rsidRPr="00AB76B4" w:rsidRDefault="00C717B2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F7F09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925C9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B3543" w14:textId="77777777" w:rsidR="00C717B2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7F570960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FB75D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A3EA0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035C3A8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D7766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A4252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668F1B74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D1EEA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37AE74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3E2C81DD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EE070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50AC5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AF87D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BB3D9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F368B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30CA4E38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2FB3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B886C" w14:textId="77777777" w:rsidR="00C717B2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648D5905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D0117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3F94E4" w14:textId="77777777" w:rsidR="00C717B2" w:rsidRPr="00AB76B4" w:rsidRDefault="00C717B2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413FB7E2" w14:textId="77777777" w:rsidR="00C717B2" w:rsidRPr="00AB76B4" w:rsidRDefault="00C717B2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E36C3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7B2A1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C9184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77CA6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5C459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C717B2" w:rsidRPr="00AB76B4" w14:paraId="1AD6AC8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7838C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E7D74" w14:textId="77777777" w:rsidR="00C717B2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424FC50D" w14:textId="77777777" w:rsidR="00C717B2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74B95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2B4E07" w14:textId="77777777" w:rsidR="00C717B2" w:rsidRPr="00AB76B4" w:rsidRDefault="00C717B2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0B5D0D2E" w14:textId="77777777" w:rsidR="00C717B2" w:rsidRPr="00AB76B4" w:rsidRDefault="00C717B2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F5EC1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2B8B4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499C6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C063E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82CAD" w14:textId="77777777" w:rsidR="00C717B2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3543DC7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4D1E4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4E96D" w14:textId="77777777" w:rsidR="00C717B2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  <w:p w14:paraId="0B4BCD06" w14:textId="77777777" w:rsidR="00C717B2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50B29" w14:textId="77777777" w:rsidR="00C717B2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8A15A3" w14:textId="77777777" w:rsidR="00C717B2" w:rsidRPr="00AB76B4" w:rsidRDefault="00C717B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5E6CDDDD" w14:textId="77777777" w:rsidR="00C717B2" w:rsidRPr="00AB76B4" w:rsidRDefault="00C717B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84459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2D4BD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8184B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8F9F1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986C5" w14:textId="77777777" w:rsidR="00C717B2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1F3ADAB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E14E8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4C0EE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0E0A2A3A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2BCA7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0C1460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0D76B28B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C4827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8C8D8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E0E03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C798F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02F13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1D80A4B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5B77C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CE671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5BE14116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AC022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F9BBB5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3BA2E333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2EA33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F9C16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3F80C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FA82C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36238" w14:textId="77777777" w:rsidR="00C717B2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66BEE10" w14:textId="77777777" w:rsidR="00C717B2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598AF10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C717B2" w:rsidRPr="00AB76B4" w14:paraId="592D5D5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C119D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CAE04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CC492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7DC4EA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7FF847D4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895E9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BFC43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9707B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2C7CE5DE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B3E8E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B9D4F" w14:textId="77777777" w:rsidR="00C717B2" w:rsidRDefault="00C717B2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FFEC3BB" w14:textId="77777777" w:rsidR="00C717B2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BA7A338" w14:textId="77777777" w:rsidR="00C717B2" w:rsidRPr="00AB76B4" w:rsidRDefault="00C717B2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C717B2" w:rsidRPr="00AB76B4" w14:paraId="06871F2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346DF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2B88C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E9D0A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2B5BBB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746AD944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21DF8B8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B7DCB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9758B26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7DF55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FB85E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0A49F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843A0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7F833DE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EBD7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14916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04DD8A64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2D70D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D0D474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351F6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C32D1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65DB5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5C42B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3702D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27C7589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B5CD3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4FF9E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F18A1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C0B63A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581B8B76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21724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EA1C9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17077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6C9453E7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3BA7C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5DA60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69E4EFF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F3A4E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C8FCF" w14:textId="77777777" w:rsidR="00C717B2" w:rsidRPr="00AB76B4" w:rsidRDefault="00C717B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375F15B" w14:textId="77777777" w:rsidR="00C717B2" w:rsidRPr="00AB76B4" w:rsidRDefault="00C717B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92540" w14:textId="77777777" w:rsidR="00C717B2" w:rsidRPr="00AB76B4" w:rsidRDefault="00C717B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D6BF05" w14:textId="77777777" w:rsidR="00C717B2" w:rsidRPr="00AB76B4" w:rsidRDefault="00C717B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1C6B1A8E" w14:textId="77777777" w:rsidR="00C717B2" w:rsidRPr="00AB76B4" w:rsidRDefault="00C717B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53E67740" w14:textId="77777777" w:rsidR="00C717B2" w:rsidRDefault="00C717B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4B79BEE5" w14:textId="77777777" w:rsidR="00C717B2" w:rsidRPr="0068517F" w:rsidRDefault="00C717B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D3F92" w14:textId="77777777" w:rsidR="00C717B2" w:rsidRPr="00AB76B4" w:rsidRDefault="00C717B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C787D" w14:textId="77777777" w:rsidR="00C717B2" w:rsidRPr="00AB76B4" w:rsidRDefault="00C717B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732F3" w14:textId="77777777" w:rsidR="00C717B2" w:rsidRPr="00AB76B4" w:rsidRDefault="00C717B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A3817" w14:textId="77777777" w:rsidR="00C717B2" w:rsidRPr="00AB76B4" w:rsidRDefault="00C717B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6C3D0" w14:textId="77777777" w:rsidR="00C717B2" w:rsidRDefault="00C717B2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FD2ED42" w14:textId="77777777" w:rsidR="00C717B2" w:rsidRPr="00AB76B4" w:rsidRDefault="00C717B2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7B8CB50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7B626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37F3D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4F9CF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50724F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0D3E210F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7068E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E1341B7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CD1F0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EB077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49B9F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30D2A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C717B2" w:rsidRPr="00AB76B4" w14:paraId="7269BE5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9FDA0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3CE7E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5C323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BC1039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7CC733F1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0B192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E48DBD2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5E075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0AD4A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4BFFB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5E0B1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C717B2" w:rsidRPr="00AB76B4" w14:paraId="400A5FF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F9DA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90FE9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4572D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F14B2A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6BDD60CC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76A72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11B6677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6AEE9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0E5A7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71CAC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3DDA1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590B26D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FCDC8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67010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7515D9B2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D713B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FDD01B" w14:textId="77777777" w:rsidR="00C717B2" w:rsidRPr="00AB76B4" w:rsidRDefault="00C717B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57652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911D0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D333A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309AB" w14:textId="77777777" w:rsidR="00C717B2" w:rsidRPr="00AB76B4" w:rsidRDefault="00C717B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6B78B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5DC21D8" w14:textId="77777777" w:rsidR="00C717B2" w:rsidRPr="00AB76B4" w:rsidRDefault="00C717B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6DFE175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E225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7E60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F870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0B3EFB" w14:textId="77777777" w:rsidR="00C717B2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3D7BE259" w14:textId="77777777" w:rsidR="00C717B2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54A74EE4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A638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8548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FCB3C" w14:textId="77777777" w:rsidR="00C717B2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28D490D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666D7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45046" w14:textId="77777777" w:rsidR="00C717B2" w:rsidRDefault="00C717B2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668652D" w14:textId="77777777" w:rsidR="00C717B2" w:rsidRPr="00AB76B4" w:rsidRDefault="00C717B2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72E34F43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2FE1C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46B625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A8B29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D75465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4FCD79DC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8C8DE9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D100F6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1C2B1C3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CE615F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1E5701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3A0AB1A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474EE29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584D5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E9B03A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E8E93B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4826B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48013F3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287C30FF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B5AD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9A7CE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8B64F3B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0A75CF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6D5644D6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9BC04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6F2B307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66F0120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F1C3F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F7672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3DBC4E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6DD47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2BCBB51D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6BCC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E43DA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1F54D8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069606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45B61675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5885BC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B35898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FE9EEB7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77A0D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6176EC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A1C257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D5DEA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C717B2" w:rsidRPr="00AB76B4" w14:paraId="7FC49378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EA7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026AF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CD4A4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A6B459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3661832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F1AB0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3A7A3E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70626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7D01DC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BD1DF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33DD7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C717B2" w:rsidRPr="00AB76B4" w14:paraId="20A41B04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A4FFD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BB7E3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5E6E87C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71E6B1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4AABE1B4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EFE823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D6714A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C500A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DB68ED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9279F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5CCFF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C717B2" w:rsidRPr="00AB76B4" w14:paraId="624F01C7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D36D4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1D3CB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2EAEAF7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8F300A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32E379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94D6BE6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3159A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4A3D4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1CC6A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FE8914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EDDA0E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77719EB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E1ED0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C717B2" w:rsidRPr="00AB76B4" w14:paraId="569A3C54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2023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51A75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8CCF00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EE2783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6EB7C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D8E7DA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7E7665D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F2F1ACB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D239E1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75732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CECCF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C717B2" w:rsidRPr="00AB76B4" w14:paraId="327C65AA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9547B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EFAD71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1A501E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8062AC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5616C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DB5D12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63248ED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89B71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428C8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17063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55612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C717B2" w:rsidRPr="00AB76B4" w14:paraId="0204A4E6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4FE73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B27DD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9332F7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172A0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BB48238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F48E3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F008EC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373188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7FD20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A8FCC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F56A8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C717B2" w:rsidRPr="00AB76B4" w14:paraId="2D5D967D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6B598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E137E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296AE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F7D97D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D5F96FC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2FFDB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072529D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7C3580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C15CBF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B3F2D2E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B5251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C717B2" w:rsidRPr="00AB76B4" w14:paraId="3A40A1D0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301CA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88E0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E89AC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747C79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55D82ADD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13254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024BCC0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3C69CB5F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41ABC923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76502472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7B93165B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DA575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151D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DAB3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EAF4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78181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C717B2" w:rsidRPr="00AB76B4" w14:paraId="118BAB86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C8DA4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2A7B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8065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683E07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2206723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18653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12B0B79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3FB64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034B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4625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CC2F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EFB1F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C717B2" w:rsidRPr="00AB76B4" w14:paraId="023F9829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FF624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2A15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44D6B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9AA7EF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7296028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AA5C9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7064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7DD9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C5B2C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269B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3039934B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D1337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7194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15950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BC2575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5F5D9B6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DFDA7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4E89DAD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2AF5BD8E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3075C3E8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30E97486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0727F8F9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23871617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10673B96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6365AB0D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4E600F74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DA70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DF29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F668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D890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5DF98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C717B2" w:rsidRPr="00AB76B4" w14:paraId="75F0102F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47E63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1718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D58E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F78DD9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59099D11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B69D8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5C78670C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12162090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BE8AF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A808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0A35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614C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889CB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C717B2" w:rsidRPr="00AB76B4" w14:paraId="3D7A0C8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CBC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AFF3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E834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9E2203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F8BBF47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6001A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EC248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0200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6EB92DD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F882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67F0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1351BD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2666D949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06A52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B913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0040065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FF30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5B0898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A658829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642557AC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145F8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5DE7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4248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9B904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B98D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353F18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6C9D16A1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A934B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192E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DFFB7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D7C7C0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216FA66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0F93D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2B67F5E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7E40E354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1A5E17D6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26C52C35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DC15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E5F5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CBD3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39F5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C423C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C717B2" w:rsidRPr="00AB76B4" w14:paraId="47C86C97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A0510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12A4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FBC1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C0619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66D2C35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5D03B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252659D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6E110D60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B17CF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D247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C888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F603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2AF36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C717B2" w:rsidRPr="00AB76B4" w14:paraId="2119A9D8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AC334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FA6B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C7C7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4F0ECE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AF7FC88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FC572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A6690A9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892F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AD2F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C214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5689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C717B2" w:rsidRPr="00AB76B4" w14:paraId="7CBAFA28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58028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283A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27B8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290723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203AC8B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F40BC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6863703E" w14:textId="77777777" w:rsidR="00C717B2" w:rsidRPr="00AB76B4" w:rsidRDefault="00C717B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5F5C8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2CBC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06E2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DC3D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AF503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56A46B7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C717B2" w:rsidRPr="00AB76B4" w14:paraId="67B3F06C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BD980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3DED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8A1B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9FD6FF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107CA5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AD71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164AFCC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F38B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F1AE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7A44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6E10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53DF8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C717B2" w:rsidRPr="00AB76B4" w14:paraId="65DA0A17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B5518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C6F3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316E7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725CCE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A5F3036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97E9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D0AC4D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412F5A3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469C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A34C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6C4E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D98C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C717B2" w:rsidRPr="00AB76B4" w14:paraId="40CE4987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1F65C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517B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C924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C4F88D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D8000C8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ABE0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B49671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7A05A97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6421FC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AEDE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5055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9C4F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6686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6069F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C717B2" w:rsidRPr="00AB76B4" w14:paraId="16C20E7C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7923D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211F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35D8087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9D85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7D2592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61173312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F1BF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1D30A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9F27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76BD0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FE75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3A6A300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540CC909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2618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4072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43DB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E04C54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5FDD0ADB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3DF65351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2DE72983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04D5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32E9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FFF1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41B2A0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8C368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D5DB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7E606B9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C717B2" w:rsidRPr="00AB76B4" w14:paraId="5E2E89AA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9533C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AED0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4034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AE9D9F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2FE1CD15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55CE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0B4994D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20E0835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01B0B5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88E58E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7F46E8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1131F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7838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E724B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3786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4A162B3C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429D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5998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EF4DA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044D3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3E1371A1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0AFAF2E0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5844367E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B65A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878E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26A8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E144F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155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7701E210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57B3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474F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9452F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000127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41391048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26F3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0D79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B6A1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1AA9A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AC34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03482C7D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A8244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4275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22154C9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8ABA7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4DFB3D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27AC1746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5902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8F915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87DF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070490D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67A7A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56E6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3968C48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07BA82D8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F68CB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3DBC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2922A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3E2EA5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70906487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D812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0CDF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9A4D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1D65A38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00AB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8456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C717B2" w:rsidRPr="00AB76B4" w14:paraId="3ABB81D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A3B77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7F10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6D7EF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86DAB7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22819817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60B47CB3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0D0C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5E51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18C4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0389E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8ECA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51AF641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0A6F0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127DE" w14:textId="77777777" w:rsidR="00C717B2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0F2351F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BE378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2246A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15FDB9F5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3A97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85227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496E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E1C1E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9A30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016D136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F6A18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60D3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5991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6E3A2E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49BACD41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1089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33165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AAD6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683C489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913A7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3EF3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38BFD643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F45DE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8268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9BB10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3A485B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48F681FB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3E5597E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7126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A259B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16E8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9C70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576E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20443784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875B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47EA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4C0CC42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D2DE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670A26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5DFD5115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C877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4DAB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737B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1E2F0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C018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2AB2967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0E3B05C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29153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E1D3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33E10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C0D469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5FA1AFDC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4848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51BD27A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8029E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9616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9BB5A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541D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AC90C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C717B2" w:rsidRPr="00AB76B4" w14:paraId="01A965F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A4558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2F97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9226C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3A5B0F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57C40F69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01B7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0E7B7D4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1D1BA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7AA9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8D49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FE43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220F1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C717B2" w:rsidRPr="00AB76B4" w14:paraId="508C6CEB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92CDD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AF15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9F18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845842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4A3AB1FE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B4B3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3A10828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D1658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EED8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A6F4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B51C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3D239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C717B2" w:rsidRPr="00AB76B4" w14:paraId="1787845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4B6A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8E56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51CE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0268CB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757AE0ED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3D23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56EF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EB66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92C0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A8D0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C18E9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C717B2" w:rsidRPr="00AB76B4" w14:paraId="7127266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D6090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E556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FD34C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99D3E4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69629E07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7556856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04D0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24E8290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B254B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2A51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3F3C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B779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69F55F3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A369C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DC0D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09AB942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E8D6F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648DD3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60A1C1D3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5A44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B1AF7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66F4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74F0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EC84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731BD22E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DFFB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7649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AEED7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F97CDB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0E37B3BB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6BC1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5999955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740226A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1191D9E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2360D82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1C96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76D5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9CFE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8FCE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74DADDCE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B36DC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44B0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FDCE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59958E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3BCB3F0E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F3EC716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8906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7969C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9891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CBD2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04DF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60FF43E6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C1E14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A8AA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4AC61B0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6FC9C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15C132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5DA14A71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1C27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F4367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981E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9AA0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C950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57EEAB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C717B2" w:rsidRPr="00AB76B4" w14:paraId="51CF33DF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CAB17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C77B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5CA9393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5B4DF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F8B570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1C556F25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58FD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B39AA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0087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0E784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E6E3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30874E2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1140DEA9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5C0D7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3AEE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8BF1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68790E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28F8C66F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6AE15A93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CB9D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1A51E0B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7B3FC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0B80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059C0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014F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65C631C4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AC35A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511E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C022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CBDC49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10CEC8A5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67F4199C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7744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98586C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FCA0B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6F4B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6FFE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3F83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7785BF29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019AB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5C3C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4C9DE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4106F1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54B4155B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1BA41AAE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037C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7A890B2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67E085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42038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4D9F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B89FE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988E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60C0E362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7F67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B87D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2CD6C20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F7E75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033382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57DBD65F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BD3A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47387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1008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DDF88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54FD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39C54A5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4CDEF648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1E43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5CD4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FF314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AD3683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2610F6D0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95E6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7506A0C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1ED2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386F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DD2D4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DD6B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D34A8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C717B2" w:rsidRPr="00AB76B4" w14:paraId="718C6E48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0ECF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3EF3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C1C65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EA1041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317E64FB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4CE8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42A490C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2D37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69C4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502F0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E9A2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9D031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C717B2" w:rsidRPr="00AB76B4" w14:paraId="25FC780B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FB3B2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D911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3DC4595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3BEE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DFD0DB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695C1DB9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D3CF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7B14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8044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9B0DA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25B7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44BAB03B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60939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CB7A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D9938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FBCB3E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8B0D175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260375D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8DE0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0AA73F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F4770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4477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6676A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A166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1E8214A0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7AB76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9BA8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51BF8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8EAD8C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32A48D08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3361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74FEBD1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8DFC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D35E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98E5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6C55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0DB91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C717B2" w:rsidRPr="00AB76B4" w14:paraId="1221FC2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E0860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44B4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9AFB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5640FD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4081762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5CC9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63377DD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3CD5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A595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1BE9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A515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E0762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C717B2" w:rsidRPr="00AB76B4" w14:paraId="56D0815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253C8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4F8A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4B03B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89A7DD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9C0B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5363415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21CF638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2C2AFF1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94AFC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E646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EF93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ABFF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1743478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0B1C46B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C717B2" w:rsidRPr="00AB76B4" w14:paraId="30ECB680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EB150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5013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C427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3EC4DF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313593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48530B71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AD42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2FDAB24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3F6A8F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CA44E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8345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D4FB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8E6D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0565ECA7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211AA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C4CF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1B85C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3A7B56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369A6AE2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5D03355E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34C1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682BBCC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F588F0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341F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5A3FA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0771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69A2A6E3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6BBB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5AD1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E221F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8FE624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E7CB5B0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41530D22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BB64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9FCB55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55B2B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7399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84B5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E1B8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698F9130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500C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0A05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339F7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D379D7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58F62763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1EB9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3FC7C58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2164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D5EC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A197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FB8F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984B5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C717B2" w:rsidRPr="00AB76B4" w14:paraId="52B2FE4F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1C1F1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A1CC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7F6F038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6B74B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129815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7A611D51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E956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65654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A9A2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78DA5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1F2D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4C5E24B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:rsidRPr="00AB76B4" w14:paraId="4B77868B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2EC46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F0F8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09C3563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EF085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EDD9D0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55C9BC94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37546690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3BEF7243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6BFF46E9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3B5038EE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4C5A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02EB4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C735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213DF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1132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75AE61AE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16D1F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403F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831E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2F66C6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5E869D6F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28D8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D5F7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370C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1BD97BE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1F91A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E11D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3B2CF3BD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644FD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1680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02D94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517596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5818C7C5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49B4A6F5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5EF6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E198F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7664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0D7C92C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7D154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6791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C1FCDF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C717B2" w:rsidRPr="00AB76B4" w14:paraId="38650282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F7B4B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9B9B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6C10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B71230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54419893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710C6" w14:textId="77777777" w:rsidR="00C717B2" w:rsidRPr="00AB76B4" w:rsidRDefault="00C717B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1F9B5FD0" w14:textId="77777777" w:rsidR="00C717B2" w:rsidRPr="00AB76B4" w:rsidRDefault="00C717B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26B766FC" w14:textId="77777777" w:rsidR="00C717B2" w:rsidRPr="00AB76B4" w:rsidRDefault="00C717B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64F6A2C4" w14:textId="77777777" w:rsidR="00C717B2" w:rsidRPr="00AB76B4" w:rsidRDefault="00C717B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4CF3582" w14:textId="77777777" w:rsidR="00C717B2" w:rsidRPr="00AB76B4" w:rsidRDefault="00C717B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7C44A32D" w14:textId="77777777" w:rsidR="00C717B2" w:rsidRPr="00AB76B4" w:rsidRDefault="00C717B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4E537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A502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2255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02CE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17D57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C717B2" w:rsidRPr="00AB76B4" w14:paraId="542BD570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E0B9F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096C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5E74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D5659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7BF9B" w14:textId="77777777" w:rsidR="00C717B2" w:rsidRPr="00AB76B4" w:rsidRDefault="00C717B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66E5E0B" w14:textId="77777777" w:rsidR="00C717B2" w:rsidRPr="00AB76B4" w:rsidRDefault="00C717B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031AC9CE" w14:textId="77777777" w:rsidR="00C717B2" w:rsidRPr="00AB76B4" w:rsidRDefault="00C717B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C966A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32B4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08B0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1660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13EB0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C717B2" w:rsidRPr="00AB76B4" w14:paraId="1D04FE51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8137D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0682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91795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FA806E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531DB282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6080F" w14:textId="77777777" w:rsidR="00C717B2" w:rsidRPr="00AB76B4" w:rsidRDefault="00C717B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07FF154" w14:textId="77777777" w:rsidR="00C717B2" w:rsidRPr="00AB76B4" w:rsidRDefault="00C717B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075A011B" w14:textId="77777777" w:rsidR="00C717B2" w:rsidRPr="00AB76B4" w:rsidRDefault="00C717B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22E91744" w14:textId="77777777" w:rsidR="00C717B2" w:rsidRPr="00AB76B4" w:rsidRDefault="00C717B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632E56DB" w14:textId="77777777" w:rsidR="00C717B2" w:rsidRPr="00AB76B4" w:rsidRDefault="00C717B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03C6F085" w14:textId="77777777" w:rsidR="00C717B2" w:rsidRPr="00AB76B4" w:rsidRDefault="00C717B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5D37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D679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B3DDC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0E80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A23CD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C717B2" w:rsidRPr="00AB76B4" w14:paraId="0678E1C1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26B7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32AA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7F8E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454EAC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46E80DA0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4F5F979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7DF0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D44524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57138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53BB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1F66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6124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6A35DD3F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4B0E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13CC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5F005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95B31B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1504CAA2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73DE68B0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31ED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34ED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53A9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4B50C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28E9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32428617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5AD47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54C2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6E8A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D7435F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4640A060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56F4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09B8A1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D087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9B57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3449C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BFF3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AAEC9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C717B2" w:rsidRPr="00AB76B4" w14:paraId="001CC5F3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EED28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CF85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FEF28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96AB4C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0B364D51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0D39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7B017C4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898E4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E1D3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2F41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BCB2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C717B2" w:rsidRPr="00AB76B4" w14:paraId="573689F1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2B2A6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C6D1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0D01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DC9F15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75CFCB75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D37B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5910781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D2004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222B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B1B47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2473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23BDD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C717B2" w:rsidRPr="00AB76B4" w14:paraId="6F7F32D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6BC2A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D7A6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D0DB8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9418F1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598DD23B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704D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E126D8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040176D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4738EDE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C4C1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F70D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88600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99A0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87958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C717B2" w:rsidRPr="00AB76B4" w14:paraId="3D0758DA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ECFD9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8C56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8AC00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3B315B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04E120C4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2B53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1DF4A7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0E395DC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F4FE4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8CB4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C0AE8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B607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D17F2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C717B2" w:rsidRPr="00AB76B4" w14:paraId="399768D7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75B1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7E09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7570D4A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B00E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7E9009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17687540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1D66D2C5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0CB0A417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3B5A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BF94C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78C6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17925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16FB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7E8FBACD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DE424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5D8F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2970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88345D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124DD1AB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1469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6AADF4E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2E99514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F16CF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AE82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8072B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7B38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66F6CD75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E4C79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89D7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EB508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83A79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3EC1CBE3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7A77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3FA1796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30BBE63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337CD9B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57B8878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5D35697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651CD9D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F045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696F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B146B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B22D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D36C8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C717B2" w:rsidRPr="00AB76B4" w14:paraId="4EA32722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4E29D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6641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ADC5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04A824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1EB32414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BD32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1633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887E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28F0C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6890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28C5A96B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12488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365C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52EA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3AC96E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124E4CDE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7943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D412B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9E3E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8706E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DF44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B0B96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C717B2" w:rsidRPr="00AB76B4" w14:paraId="0209CC53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13128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7A9B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6B7B0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81851F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1DDCDA38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C611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6C6BE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330C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22BC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5B4E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46E1C3DF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4DCA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51CB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BA3A0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10F05C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19E20551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2ACB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8125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3654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00817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32AE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3D58E81E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427B0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3776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9B7C4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6B96E6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7288ADF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7380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E7DF14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F527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AB03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5F3EF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BF12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3EB95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C717B2" w:rsidRPr="00AB76B4" w14:paraId="28104234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D92A7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FDCA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086D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81212C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49E26AA1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16D9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52DAA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5B25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8914C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ADF9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C717B2" w:rsidRPr="00AB76B4" w14:paraId="0B5A5FA1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88E06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D3A7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7FF15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C1900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24BF8715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DF3F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61610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945E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B331E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4BFF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E55E2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C717B2" w:rsidRPr="00AB76B4" w14:paraId="0A6DDD12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36C52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F4E8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32E512A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9305E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913342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2D682BC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4C2C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1BA7E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C37F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B971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FDBB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4B2A0FB3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6B53C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3936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A3FF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D3C783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3E99A097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29CF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2D3BAC7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3D55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CB72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B7517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7BAF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DD484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C717B2" w:rsidRPr="00AB76B4" w14:paraId="11AB0190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92C4E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583D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02207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D64C99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14454C59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E9FB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792F25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80E4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7D03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BD0E0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92E1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BA06F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C717B2" w:rsidRPr="00AB76B4" w14:paraId="25711649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7A922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0638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80F2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B96F61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7EF2C8E1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16E7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EC8193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BECC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6948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D1F3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44E5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48CE17B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C717B2" w:rsidRPr="00AB76B4" w14:paraId="47EEA862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0C59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8E7E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38C47B3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84DC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8C2F0C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55F5A6D7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E6AE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745B4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9EFE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5E8EE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5D524" w14:textId="77777777" w:rsidR="00C717B2" w:rsidRPr="00AB76B4" w:rsidRDefault="00C717B2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74CCBE2F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E9D6E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A590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65A1A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5B7B40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04941DFF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F67A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824FF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00E5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43424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13CEB" w14:textId="77777777" w:rsidR="00C717B2" w:rsidRPr="00AB76B4" w:rsidRDefault="00C717B2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020AD652" w14:textId="77777777" w:rsidR="00C717B2" w:rsidRPr="00AB76B4" w:rsidRDefault="00C717B2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C717B2" w:rsidRPr="00AB76B4" w14:paraId="011CE46A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0C5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B020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8B43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4638E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4F020C73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46E6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6B2BF1A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FE19EA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F6B1E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D359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CC315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4DA7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34AD046B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3754C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7C6B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E50B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AA485B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28A68B6C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F893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587F30A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99F27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B6F0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EA9BF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2CE3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3036A0A5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F55CF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BD75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1093B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2C1A76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3C000EC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420C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9E0AF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D7F7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0465C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8058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47BD5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C717B2" w:rsidRPr="00AB76B4" w14:paraId="1D4F0B1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DBA13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8467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41BB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384F8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325037F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0394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342323C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F625A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CFC3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4F544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2146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C4D5E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C717B2" w:rsidRPr="00AB76B4" w14:paraId="5BB031F0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A053D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7EDB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78FB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618AE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771B239F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28B3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1912972B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793E013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5AC1AED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535C49F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168D570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474F7A8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F1CA3F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A7460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F4B3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52344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6E0F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602D2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C717B2" w:rsidRPr="00AB76B4" w14:paraId="47BA59E1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B40F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05E3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A673A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66E55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747979E5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63BF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7D45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9E47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DD74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7E3C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8948C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C717B2" w:rsidRPr="00AB76B4" w14:paraId="786B49D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6E72D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F8C6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A2A3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21DE1C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5E52D47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E335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4ADC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C94D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6262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2E5F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0DD9D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C717B2" w:rsidRPr="00AB76B4" w14:paraId="5C3347EB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6FCF8E0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48AB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A19B8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A98B47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1A50D7B2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F844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295FA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046C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8FC0B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9F61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C717B2" w:rsidRPr="00AB76B4" w14:paraId="6EC4DD0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5AE19B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DCBF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7196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F64741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1E18635B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84C4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B8274A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36C18A4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39E373D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F6D45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FE76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E2800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154F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77CA46E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15FF47E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33A0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4DCA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D0E308" w14:textId="77777777" w:rsidR="00C717B2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79A27BE0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735A3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19265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A00E9" w14:textId="77777777" w:rsidR="00C717B2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46B1CAC7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D0FDB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61D0C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7065430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C717B2" w:rsidRPr="00AB76B4" w14:paraId="71FEAE4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0FE00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1E54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596E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CA1786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524BA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EE47E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05F10" w14:textId="77777777" w:rsidR="00C717B2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B9F82" w14:textId="77777777" w:rsidR="00C717B2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32EF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S 15 și S 40</w:t>
            </w:r>
          </w:p>
        </w:tc>
      </w:tr>
      <w:tr w:rsidR="00C717B2" w:rsidRPr="00AB76B4" w14:paraId="258C19B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27091C3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4DA0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E1A5C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C61C01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D3160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BEFA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53029" w14:textId="77777777" w:rsidR="00C717B2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5569C" w14:textId="77777777" w:rsidR="00C717B2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85D9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23,  și S 34</w:t>
            </w:r>
          </w:p>
        </w:tc>
      </w:tr>
      <w:tr w:rsidR="00C717B2" w:rsidRPr="00AB76B4" w14:paraId="388CFE8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AC263FC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2755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D612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E5E6DF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6C596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6FDC3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1D564" w14:textId="77777777" w:rsidR="00C717B2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435F7" w14:textId="77777777" w:rsidR="00C717B2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7405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25,  și S 34</w:t>
            </w:r>
          </w:p>
        </w:tc>
      </w:tr>
      <w:tr w:rsidR="00C717B2" w:rsidRPr="00AB76B4" w14:paraId="1422148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40DA3F1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703A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50DB8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5C07B6" w14:textId="77777777" w:rsidR="00C717B2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0AFFB" w14:textId="77777777" w:rsidR="00C717B2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BE203" w14:textId="77777777" w:rsidR="00C717B2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A5EEA" w14:textId="77777777" w:rsidR="00C717B2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523+150</w:t>
            </w:r>
          </w:p>
          <w:p w14:paraId="21C7F7F9" w14:textId="77777777" w:rsidR="00C717B2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0D171" w14:textId="77777777" w:rsidR="00C717B2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FA88D" w14:textId="77777777" w:rsidR="00C717B2" w:rsidRPr="00344E0A" w:rsidRDefault="00C717B2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C717B2" w:rsidRPr="00AB76B4" w14:paraId="627E56F6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7A1059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224F6" w14:textId="77777777" w:rsidR="00C717B2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  <w:p w14:paraId="13E0CA4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E037B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9843CC" w14:textId="77777777" w:rsidR="00C717B2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DD934" w14:textId="77777777" w:rsidR="00C717B2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26F89" w14:textId="77777777" w:rsidR="00C717B2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DDE33" w14:textId="77777777" w:rsidR="00C717B2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1EEB8" w14:textId="77777777" w:rsidR="00C717B2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FD86A" w14:textId="77777777" w:rsidR="00C717B2" w:rsidRDefault="00C717B2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C717B2" w:rsidRPr="00AB76B4" w14:paraId="514708CC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3DB105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E551D" w14:textId="77777777" w:rsidR="00C717B2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  <w:p w14:paraId="0EE3F0E9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DD709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4F5D8C" w14:textId="77777777" w:rsidR="00C717B2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47F34" w14:textId="77777777" w:rsidR="00C717B2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0C256" w14:textId="77777777" w:rsidR="00C717B2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C2BEB" w14:textId="77777777" w:rsidR="00C717B2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DA592" w14:textId="77777777" w:rsidR="00C717B2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5ABA8" w14:textId="77777777" w:rsidR="00C717B2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0A1381D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295FDD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F6E63" w14:textId="77777777" w:rsidR="00C717B2" w:rsidRPr="00AB76B4" w:rsidRDefault="00C717B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AA249" w14:textId="77777777" w:rsidR="00C717B2" w:rsidRPr="00AB76B4" w:rsidRDefault="00C717B2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408797" w14:textId="77777777" w:rsidR="00C717B2" w:rsidRDefault="00C717B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Belinț,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E60C0" w14:textId="77777777" w:rsidR="00C717B2" w:rsidRPr="00AB76B4" w:rsidRDefault="00C717B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FF2AF18" w14:textId="77777777" w:rsidR="00C717B2" w:rsidRDefault="00C717B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4039C" w14:textId="77777777" w:rsidR="00C717B2" w:rsidRDefault="00C717B2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B53FC" w14:textId="77777777" w:rsidR="00C717B2" w:rsidRDefault="00C717B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1BBFE" w14:textId="77777777" w:rsidR="00C717B2" w:rsidRDefault="00C717B2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5EA1F" w14:textId="77777777" w:rsidR="00C717B2" w:rsidRDefault="00C717B2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S12</w:t>
            </w:r>
          </w:p>
        </w:tc>
      </w:tr>
      <w:tr w:rsidR="00C717B2" w:rsidRPr="00AB76B4" w14:paraId="6F8B774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96952D3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B3F32" w14:textId="77777777" w:rsidR="00C717B2" w:rsidRPr="00AB76B4" w:rsidRDefault="00C717B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43324" w14:textId="77777777" w:rsidR="00C717B2" w:rsidRPr="00AB76B4" w:rsidRDefault="00C717B2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BA949E" w14:textId="77777777" w:rsidR="00C717B2" w:rsidRDefault="00C717B2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Belinț - </w:t>
            </w:r>
            <w:r w:rsidRPr="00AB76B4">
              <w:rPr>
                <w:b/>
                <w:bCs/>
                <w:sz w:val="20"/>
                <w:lang w:val="ro-RO"/>
              </w:rPr>
              <w:t>Topolovăț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42F24" w14:textId="77777777" w:rsidR="00C717B2" w:rsidRPr="00AB76B4" w:rsidRDefault="00C717B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14555" w14:textId="77777777" w:rsidR="00C717B2" w:rsidRDefault="00C717B2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D8BC5" w14:textId="77777777" w:rsidR="00C717B2" w:rsidRDefault="00C717B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537+000</w:t>
            </w:r>
          </w:p>
          <w:p w14:paraId="34E7DFC1" w14:textId="77777777" w:rsidR="00C717B2" w:rsidRDefault="00C717B2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537+150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FCB20" w14:textId="77777777" w:rsidR="00C717B2" w:rsidRDefault="00C717B2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06690" w14:textId="77777777" w:rsidR="00C717B2" w:rsidRPr="00AB76B4" w:rsidRDefault="00C717B2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C717B2" w:rsidRPr="00AB76B4" w14:paraId="3473D81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6BDE3F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9EFA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CA30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F81671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1DC6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FF0E56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CC09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5081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547A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9D882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C717B2" w:rsidRPr="00AB76B4" w14:paraId="1EADFB5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B3563D6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3EA27" w14:textId="77777777" w:rsidR="00C717B2" w:rsidRDefault="00C717B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A92BE" w14:textId="77777777" w:rsidR="00C717B2" w:rsidRDefault="00C717B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5C3BD2" w14:textId="77777777" w:rsidR="00C717B2" w:rsidRPr="00AB76B4" w:rsidRDefault="00C717B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FB4FE" w14:textId="77777777" w:rsidR="00C717B2" w:rsidRPr="00AB76B4" w:rsidRDefault="00C717B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47F359D" w14:textId="77777777" w:rsidR="00C717B2" w:rsidRPr="00AB76B4" w:rsidRDefault="00C717B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88A7F" w14:textId="77777777" w:rsidR="00C717B2" w:rsidRDefault="00C717B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60865" w14:textId="77777777" w:rsidR="00C717B2" w:rsidRPr="00AB76B4" w:rsidRDefault="00C717B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CF7DE" w14:textId="77777777" w:rsidR="00C717B2" w:rsidRPr="00AB76B4" w:rsidRDefault="00C717B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DA5CA" w14:textId="77777777" w:rsidR="00C717B2" w:rsidRDefault="00C717B2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C717B2" w:rsidRPr="00AB76B4" w14:paraId="0C0C23F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38F3077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2F72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FAC24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4BC45B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8CAC0" w14:textId="77777777" w:rsidR="00C717B2" w:rsidRPr="00AB76B4" w:rsidRDefault="00C717B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C46EC9C" w14:textId="77777777" w:rsidR="00C717B2" w:rsidRPr="00AB76B4" w:rsidRDefault="00C717B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FF3BE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6760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B82C6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4CCA8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S20</w:t>
            </w:r>
          </w:p>
        </w:tc>
      </w:tr>
      <w:tr w:rsidR="00C717B2" w:rsidRPr="00AB76B4" w14:paraId="0D6B6CB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8CDB4BE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BC55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DD4FF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111E4A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3ED32" w14:textId="77777777" w:rsidR="00C717B2" w:rsidRPr="00AB76B4" w:rsidRDefault="00C717B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D6FA228" w14:textId="77777777" w:rsidR="00C717B2" w:rsidRPr="00AB76B4" w:rsidRDefault="00C717B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CB045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33BC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A27A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0E98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S9, S14 și S16</w:t>
            </w:r>
          </w:p>
        </w:tc>
      </w:tr>
      <w:tr w:rsidR="00C717B2" w:rsidRPr="00AB76B4" w14:paraId="0C32090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3629FA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54DE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BBC3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315803" w14:textId="77777777" w:rsidR="00C717B2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A3B7D" w14:textId="77777777" w:rsidR="00C717B2" w:rsidRPr="00AB76B4" w:rsidRDefault="00C717B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9006D" w14:textId="77777777" w:rsidR="00C717B2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B24384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50AC7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B3662" w14:textId="77777777" w:rsidR="00C717B2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C717B2" w:rsidRPr="00AB76B4" w14:paraId="52F751C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90E03A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701FD" w14:textId="77777777" w:rsidR="00C717B2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569+300</w:t>
            </w:r>
          </w:p>
          <w:p w14:paraId="5514168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24902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A7C27F" w14:textId="77777777" w:rsidR="00C717B2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D43D9" w14:textId="77777777" w:rsidR="00C717B2" w:rsidRPr="00AB76B4" w:rsidRDefault="00C717B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0C123" w14:textId="77777777" w:rsidR="00C717B2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E255E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C7630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F16FB" w14:textId="77777777" w:rsidR="00C717B2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5218BA6" w14:textId="77777777" w:rsidR="00C717B2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C717B2" w:rsidRPr="00AB76B4" w14:paraId="2C8B9FF5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9C790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9D1F5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2C38542F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2610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51D842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04E24016" w14:textId="77777777" w:rsidR="00C717B2" w:rsidRPr="00AB76B4" w:rsidRDefault="00C717B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132E1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9C5FD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D7C9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256B1" w14:textId="77777777" w:rsidR="00C717B2" w:rsidRPr="00AB76B4" w:rsidRDefault="00C717B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4C554" w14:textId="77777777" w:rsidR="00C717B2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4632F91D" w14:textId="77777777" w:rsidR="00C717B2" w:rsidRPr="00AB76B4" w:rsidRDefault="00C717B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C717B2" w:rsidRPr="00AB76B4" w14:paraId="09EFA59B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44C5B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1E414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77C66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7C4A8B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48924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E1154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BA8E5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B29D1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FFB7D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C717B2" w:rsidRPr="00AB76B4" w14:paraId="5A3F8FF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0F1D1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39B5D8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1EDEB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113107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C92BF86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A3353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C1FC11C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00D5E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D797B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A5593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1C5D6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B76B4" w14:paraId="44DFF05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B04E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F808A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33707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22DBFC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B5E4796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D14B0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743FA3EA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02B23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3C38A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17F91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7B005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68A18F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40ABA9A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AA55CA5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C717B2" w:rsidRPr="00AB76B4" w14:paraId="6E488ED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447F8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9D36E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0F0BD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B04AF7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038CA70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AE2F6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5A1BAA8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2853D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E5691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BD79C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B5AD4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386B15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470C5F7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05677D8F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C717B2" w:rsidRPr="00AB76B4" w14:paraId="055A643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CE1A3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91D14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D73A4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BA1939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0664D7E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78D94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FBF2017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EC41C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63107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39EA0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94C19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D92B2E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C717B2" w:rsidRPr="00AB76B4" w14:paraId="0B157A7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39062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6E9DA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6198C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CF0964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9A832FF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9292A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D29DE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BFBEC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C5124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1CC0F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6E5091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C717B2" w:rsidRPr="00AB76B4" w14:paraId="7521226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8962D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61FDB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0D06E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38C476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2D594B2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6427C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1765F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706DB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EF26D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7049C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C89350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2DC83835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C717B2" w:rsidRPr="00AB76B4" w14:paraId="70ED26E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2428F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019C8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9B91D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1F74DC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CD30859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3EB84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EEEBC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97C96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D5B9C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056B2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EAE17F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4FD9C87C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C717B2" w:rsidRPr="00AB76B4" w14:paraId="2C30E41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AF876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AA0B5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4116E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6D5BFC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C6EC723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A5579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30DA892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4E08C9EC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742B8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75A78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68E53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EF31A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C717B2" w:rsidRPr="00AB76B4" w14:paraId="79F0593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C2B29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0C30C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78691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022F08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33541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4AEAEF2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3C7A3376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4FC87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88589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79EFB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ABE39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3A209601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0F27839A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C717B2" w:rsidRPr="00AB76B4" w14:paraId="775216F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CCFD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DE14A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8B598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FB364D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F5EF6A6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91901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123AB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2049A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76B99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7BCC1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30E872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C717B2" w:rsidRPr="00AB76B4" w14:paraId="7D789A7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7A207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FA51D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DF058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CA639F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C83C8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6F387242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3844FAD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189DF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30AAC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D6071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9C7E9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28270F09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C717B2" w:rsidRPr="00AB76B4" w14:paraId="1D0A053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BC5E4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387E2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0AA97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0D3340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41AA1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12E8069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10187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47987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6EF96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2022B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C717B2" w:rsidRPr="00AB76B4" w14:paraId="6C85A91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641F5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D11F8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373940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9C2423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35564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18FAEC7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030CCC6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CC8E2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350CF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FCC5A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F402E" w14:textId="77777777" w:rsidR="00C717B2" w:rsidRPr="007B5A25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5F3E1A59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C717B2" w:rsidRPr="00AB76B4" w14:paraId="370704A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B7C2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D6B83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258DB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87A259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96C1389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65B7D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2A60B9C1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2F7F4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F397C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D2ED4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A3A42" w14:textId="77777777" w:rsidR="00C717B2" w:rsidRPr="00AB76B4" w:rsidRDefault="00C717B2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D9B525" w14:textId="77777777" w:rsidR="00C717B2" w:rsidRPr="00AB76B4" w:rsidRDefault="00C717B2" w:rsidP="009C1D6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C717B2" w:rsidRPr="00AB76B4" w14:paraId="6345C1F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9C3E6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D0A7F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88FF7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77CACC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0ABECAB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34000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B1EB6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5F65F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97493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A11FB" w14:textId="77777777" w:rsidR="00C717B2" w:rsidRPr="00AB76B4" w:rsidRDefault="00C717B2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D09736" w14:textId="77777777" w:rsidR="00C717B2" w:rsidRPr="00AB76B4" w:rsidRDefault="00C717B2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C717B2" w:rsidRPr="00AB76B4" w14:paraId="4882792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F0849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D8D0B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8C581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BD858E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BB9926C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30583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748FB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7AF96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7BE46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B406B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434387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C717B2" w:rsidRPr="00AB76B4" w14:paraId="4D30FC7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E57E2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E51F8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B5AE7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AB3884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9A40FAD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A0CBA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73435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A99D0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BA21F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745C6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EC6D7C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C717B2" w:rsidRPr="00AB76B4" w14:paraId="7750E8D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38329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BA4F1" w14:textId="77777777" w:rsidR="00C717B2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62DBC">
              <w:rPr>
                <w:b/>
                <w:bCs/>
                <w:sz w:val="18"/>
                <w:szCs w:val="18"/>
                <w:lang w:val="ro-RO"/>
              </w:rPr>
              <w:t>578+900C</w:t>
            </w:r>
          </w:p>
          <w:p w14:paraId="6E53A4DD" w14:textId="77777777" w:rsidR="00C717B2" w:rsidRPr="00AB76B4" w:rsidRDefault="00C717B2" w:rsidP="00E62D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578+900D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8A11B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79552A" w14:textId="77777777" w:rsidR="00C717B2" w:rsidRPr="00AB76B4" w:rsidRDefault="00C717B2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25C4E342" w14:textId="77777777" w:rsidR="00C717B2" w:rsidRPr="00AB76B4" w:rsidRDefault="00C717B2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F1AE5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77459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733CE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B2586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B6EA9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Restricție protecție muncitori. Lucrări varianta ocolitoare Centura de Vest Timișoara</w:t>
            </w:r>
          </w:p>
        </w:tc>
      </w:tr>
      <w:tr w:rsidR="00C717B2" w:rsidRPr="00AB76B4" w14:paraId="75EDEB83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24B36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C55C5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614349D8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4D728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6F04C1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5C163741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29BF8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64D64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3B611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C819D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56344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:rsidRPr="00AB76B4" w14:paraId="3C5682C0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0E931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EC627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4BFB4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6B27B2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05DEA033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47169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D6F9B6A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A1C48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BC9C8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8A60A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6CA2A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C717B2" w:rsidRPr="00AB76B4" w14:paraId="16C0B891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2E341" w14:textId="77777777" w:rsidR="00C717B2" w:rsidRPr="00AB76B4" w:rsidRDefault="00C717B2" w:rsidP="00C717B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516D8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A3B53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82DDB4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09803A94" w14:textId="77777777" w:rsidR="00C717B2" w:rsidRPr="00AB76B4" w:rsidRDefault="00C717B2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400BB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CCBEC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7C2DF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BD050" w14:textId="77777777" w:rsidR="00C717B2" w:rsidRPr="00AB76B4" w:rsidRDefault="00C717B2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344BB" w14:textId="77777777" w:rsidR="00C717B2" w:rsidRPr="00AB76B4" w:rsidRDefault="00C717B2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2A7A059D" w14:textId="77777777" w:rsidR="00C717B2" w:rsidRDefault="00C717B2" w:rsidP="006B4CB8">
      <w:pPr>
        <w:pStyle w:val="Heading1"/>
        <w:spacing w:line="360" w:lineRule="auto"/>
      </w:pPr>
    </w:p>
    <w:p w14:paraId="2636188D" w14:textId="77777777" w:rsidR="00C717B2" w:rsidRPr="005905D7" w:rsidRDefault="00C717B2" w:rsidP="006B4CB8">
      <w:pPr>
        <w:pStyle w:val="Heading1"/>
        <w:spacing w:line="360" w:lineRule="auto"/>
      </w:pPr>
      <w:r w:rsidRPr="005905D7">
        <w:t>LINIA 116</w:t>
      </w:r>
    </w:p>
    <w:p w14:paraId="04589BC3" w14:textId="77777777" w:rsidR="00C717B2" w:rsidRPr="005905D7" w:rsidRDefault="00C717B2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C717B2" w:rsidRPr="00743905" w14:paraId="067C479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C46B4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1507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7CBD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44B0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579E32E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414C5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7C6DBAA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DB671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CBB9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5154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D1516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14EC8D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C717B2" w:rsidRPr="00743905" w14:paraId="0C0472C4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21628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FB3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B0C8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D82A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11EAC73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974C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7532C4E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73AB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72A2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A165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86D4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C717B2" w:rsidRPr="00743905" w14:paraId="3A71B350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3915C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C4D3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A115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712F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3D2F581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5C53886A" w14:textId="77777777" w:rsidR="00C717B2" w:rsidRPr="00743905" w:rsidRDefault="00C717B2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53E0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A2FA5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2AC4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6EEE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759E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C717B2" w:rsidRPr="00743905" w14:paraId="65D8AF8A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8D237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54CC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ECB4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A297C" w14:textId="77777777" w:rsidR="00C717B2" w:rsidRPr="00743905" w:rsidRDefault="00C717B2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712642BA" w14:textId="77777777" w:rsidR="00C717B2" w:rsidRPr="00743905" w:rsidRDefault="00C717B2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ABAC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B4837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E587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4E26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EC8C9" w14:textId="77777777" w:rsidR="00C717B2" w:rsidRPr="00743905" w:rsidRDefault="00C717B2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42B99D69" w14:textId="77777777" w:rsidR="00C717B2" w:rsidRPr="00743905" w:rsidRDefault="00C717B2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C717B2" w:rsidRPr="00743905" w14:paraId="26CA9D07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33EA3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6D69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2735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F6B0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473AD67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39AE2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9944A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A999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35DB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E4AB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2B34E1E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C717B2" w:rsidRPr="00743905" w14:paraId="3A747D4F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6EE09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6969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569C68C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CD4D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F071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7A2ED66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4860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6E5E7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B8A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E50B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BF80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1768261" w14:textId="77777777" w:rsidR="00C717B2" w:rsidRPr="0007721B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C717B2" w:rsidRPr="00743905" w14:paraId="0CC61BA4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810C6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84F66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07FAE33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C2CD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12F3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47FD152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1D15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8AB5B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2971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BA08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9499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B09A9DC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C717B2" w:rsidRPr="00743905" w14:paraId="3D78E6FF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F1754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EC68F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0DA43C03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EED78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8FF2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2030ED4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CB26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44CC4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1DC02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2CA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7695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F911FA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C717B2" w:rsidRPr="00743905" w14:paraId="44320E2D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927C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A94B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5E26DE2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5838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2B42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326C72E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1899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87F75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E934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FA9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26A2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E1CDC08" w14:textId="77777777" w:rsidR="00C717B2" w:rsidRPr="00537749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C717B2" w:rsidRPr="00743905" w14:paraId="3DD34169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6A412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2A9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5E2AE952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5D72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4113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5F392F12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FB61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916B9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9A1E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50DE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45CC5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3F97CE54" w14:textId="77777777" w:rsidR="00C717B2" w:rsidRPr="005A7670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C717B2" w:rsidRPr="00743905" w14:paraId="441838F1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12B43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5AC8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9061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B58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7262155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37D8A89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9169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674F90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318CE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B496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C324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20A7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C717B2" w:rsidRPr="00743905" w14:paraId="58FDBF3A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D5ADA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34D3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5FFB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0B77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4D4A7CA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E317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B802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C28C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429B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019E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50AEB25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C717B2" w:rsidRPr="00743905" w14:paraId="22FAC74C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DF04F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8D12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D9A5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5EFA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72B734B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796EAEB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1991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57CAF5E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20476925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6E9970F4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0F8F298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0239785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71CB4A7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4D0C3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99A4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0CD5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369BD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E2C425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C717B2" w:rsidRPr="00743905" w14:paraId="56FA66C6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7C77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F8A2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67A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C9D6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597F5E8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065AEA7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0B2C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0F36C82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FD19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270C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CCA0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F123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C717B2" w:rsidRPr="00743905" w14:paraId="372AABD9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5ACDE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5B2E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D94E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6FA5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66300A2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FC0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EFA3A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60C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8A19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072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579A5EB2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582FA71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C717B2" w:rsidRPr="00743905" w14:paraId="54C24735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F7307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CD38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590B7872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8932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2A5B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192C808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B781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BA56E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6764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5663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F9B6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C28D00C" w14:textId="77777777" w:rsidR="00C717B2" w:rsidRPr="001D7D9E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C717B2" w:rsidRPr="00743905" w14:paraId="66C56101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296D8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1A71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440A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00C2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714FC9D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F905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1350C22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1C3531A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3FBDB0B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09A3E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A26D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231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BA4B6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32AA9E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C717B2" w:rsidRPr="00743905" w14:paraId="2BA98A0D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74BE4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72C3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114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B755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0AA2167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507D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E49609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A399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0128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2A43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E65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C717B2" w:rsidRPr="00743905" w14:paraId="6CA9A456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1EFC3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7D9E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FCA2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C67A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1782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1E3BBED3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751456C7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2851FDF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9A9C0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2189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6642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CD30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C717B2" w:rsidRPr="00743905" w14:paraId="31E6A38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278CB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0DFD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3A87D14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4AE5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2259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4479CD3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3181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F1087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9E86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59DB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F8D2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097FD8C" w14:textId="77777777" w:rsidR="00C717B2" w:rsidRPr="0007721B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C717B2" w:rsidRPr="00743905" w14:paraId="58D31ED0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D1AD5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499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5362715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2970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9D15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6C3208D2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952E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F4B00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D375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0AD4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E1EE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A8C061C" w14:textId="77777777" w:rsidR="00C717B2" w:rsidRPr="00951746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C717B2" w:rsidRPr="00743905" w14:paraId="44B5D7AE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FCB6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8A238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1D53F87E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0AB74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E5C08" w14:textId="77777777" w:rsidR="00C717B2" w:rsidRDefault="00C717B2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4ECD5F0B" w14:textId="77777777" w:rsidR="00C717B2" w:rsidRDefault="00C717B2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4156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67D57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359C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82C2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23CDE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C717B2" w:rsidRPr="00743905" w14:paraId="236BBF5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00F8C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1F76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3220D526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DE022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C3D36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71B517A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A70F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C65DB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C704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B447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E03FC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C717B2" w:rsidRPr="00743905" w14:paraId="06F8445F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7B8C1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7A9A5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3D736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41C44" w14:textId="77777777" w:rsidR="00C717B2" w:rsidRPr="00743905" w:rsidRDefault="00C717B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376D3AE4" w14:textId="77777777" w:rsidR="00C717B2" w:rsidRDefault="00C717B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8FCAA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6081FCA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71026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36E7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11A4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AE4CC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C717B2" w:rsidRPr="00743905" w14:paraId="7A3704A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3B751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C9137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BCF4F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EBED" w14:textId="77777777" w:rsidR="00C717B2" w:rsidRPr="00743905" w:rsidRDefault="00C717B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9E3E851" w14:textId="77777777" w:rsidR="00C717B2" w:rsidRDefault="00C717B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46A21" w14:textId="77777777" w:rsidR="00C717B2" w:rsidRDefault="00C717B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3C7853D2" w14:textId="77777777" w:rsidR="00C717B2" w:rsidRPr="00743905" w:rsidRDefault="00C717B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8557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439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710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2522A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C717B2" w:rsidRPr="00743905" w14:paraId="75CF3C4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3E96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CBCF6" w14:textId="77777777" w:rsidR="00C717B2" w:rsidRDefault="00C717B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9F340" w14:textId="77777777" w:rsidR="00C717B2" w:rsidRDefault="00C717B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59579" w14:textId="77777777" w:rsidR="00C717B2" w:rsidRPr="00743905" w:rsidRDefault="00C717B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32C417C7" w14:textId="77777777" w:rsidR="00C717B2" w:rsidRDefault="00C717B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0F873" w14:textId="77777777" w:rsidR="00C717B2" w:rsidRDefault="00C717B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16D80E60" w14:textId="77777777" w:rsidR="00C717B2" w:rsidRPr="00743905" w:rsidRDefault="00C717B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2DFF" w14:textId="77777777" w:rsidR="00C717B2" w:rsidRPr="00743905" w:rsidRDefault="00C717B2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D8785" w14:textId="77777777" w:rsidR="00C717B2" w:rsidRPr="00743905" w:rsidRDefault="00C717B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4EB22" w14:textId="77777777" w:rsidR="00C717B2" w:rsidRPr="00743905" w:rsidRDefault="00C717B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D4DD2" w14:textId="77777777" w:rsidR="00C717B2" w:rsidRDefault="00C717B2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C717B2" w:rsidRPr="00743905" w14:paraId="62E8129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8DC45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7006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8731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4589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1BC6FF1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49B63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493A037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49E63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D1CD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8855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0A357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6D70BA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C717B2" w:rsidRPr="00743905" w14:paraId="25DE99C7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CFDEB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617E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082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88BE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48DCA8B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54412F0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4E78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E22AEF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EDE73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8956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8700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E8DB2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C717B2" w:rsidRPr="00743905" w14:paraId="58132D05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E3AA6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CE23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3FDF02F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287C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02F1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4F3B75F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9AB8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5F3E4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A653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9E4B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741EE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B9902F5" w14:textId="77777777" w:rsidR="00C717B2" w:rsidRPr="00351657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C717B2" w:rsidRPr="00743905" w14:paraId="3FD44774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3059C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B27FC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5069C13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55C0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9441A" w14:textId="77777777" w:rsidR="00C717B2" w:rsidRPr="00743905" w:rsidRDefault="00C717B2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1DC66A12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FF91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415A4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FB1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351E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A2618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C717B2" w:rsidRPr="00743905" w14:paraId="3DAA7B74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5F3B9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3DE1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C090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3F26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0936C8C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15C19FE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F8B4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52EE50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52D43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6368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60AE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CBBB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C717B2" w:rsidRPr="00743905" w14:paraId="48C24574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EE369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71DE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393F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1460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38B82A5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D6DD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BAB1B2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DAFC3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CAAB2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D6D3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3CF3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C717B2" w:rsidRPr="00743905" w14:paraId="7207C757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F5B5D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0F206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5FA1B7F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AFB82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F8B55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3301254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0EA9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7B9A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3925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30EA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68CE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C717B2" w:rsidRPr="00743905" w14:paraId="10E92E5B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73D82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F6318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0E09526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B2C9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A30F0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309434B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8106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AF04C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977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D3DE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C6FE7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27DD88B" w14:textId="77777777" w:rsidR="00C717B2" w:rsidRPr="003B409E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C717B2" w:rsidRPr="00743905" w14:paraId="573FB41A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41513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966B3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5275B0F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3396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D919C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617F72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2233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E7CE1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9938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DE53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FE8F0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F583D9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C717B2" w:rsidRPr="00743905" w14:paraId="24B16CF2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D3904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113B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D1A7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DCED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43F4754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1445067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5772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D897D1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0DEB5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C893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7E29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B65E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C717B2" w:rsidRPr="00743905" w14:paraId="1963618D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D3676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F2FB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5EA5AFE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34D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FD7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7ACAAFB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5135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3F29B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F03C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05FC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72C8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C717B2" w:rsidRPr="00743905" w14:paraId="397526A5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22E66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AC02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B058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069C1" w14:textId="77777777" w:rsidR="00C717B2" w:rsidRPr="00743905" w:rsidRDefault="00C717B2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7045FD28" w14:textId="77777777" w:rsidR="00C717B2" w:rsidRPr="00743905" w:rsidRDefault="00C717B2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E4E3" w14:textId="77777777" w:rsidR="00C717B2" w:rsidRPr="00743905" w:rsidRDefault="00C717B2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812ADF5" w14:textId="77777777" w:rsidR="00C717B2" w:rsidRPr="00743905" w:rsidRDefault="00C717B2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87382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247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77B5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476FA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C717B2" w:rsidRPr="00743905" w14:paraId="26BDFEB4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48E7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1B243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0A736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B6143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7A3F2C58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</w:t>
            </w:r>
          </w:p>
          <w:p w14:paraId="64951730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789F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463C5E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C2994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3D38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5D34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3033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C717B2" w:rsidRPr="00743905" w14:paraId="10B35AF1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101A0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846D9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28929FA4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321E2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7A3A2" w14:textId="77777777" w:rsidR="00C717B2" w:rsidRPr="00743905" w:rsidRDefault="00C717B2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548D5119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CFE5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6AD79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A83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714B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3201B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C717B2" w:rsidRPr="00743905" w14:paraId="74CFB3FD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8CB1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6448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FF44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AACE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72D79F0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54FC346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3D04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80AF53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EE1C7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8672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B526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4716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C717B2" w:rsidRPr="00743905" w14:paraId="389523FF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8F1DC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375F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2486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1251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76888C4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9ED4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3390E89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8491D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9D05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9E47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F24D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C717B2" w:rsidRPr="00743905" w14:paraId="52D7037C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2C9F3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40B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E40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6C7A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2967027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6D8D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A6842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E7B0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2873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A5AB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C717B2" w:rsidRPr="00743905" w14:paraId="161BEE46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D8032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BB0F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0D36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B619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D01F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1BF57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65F8B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479C49C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697D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B7FA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C717B2" w:rsidRPr="00743905" w14:paraId="772D652B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C267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ED47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AEE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4B88B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AA8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2C499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D0D54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53100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58C8A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C717B2" w:rsidRPr="00743905" w14:paraId="73CDE80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F1710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47EC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07A72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665A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41072D6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6CCC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1CA8C6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99919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31EB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E02A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8DF5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C717B2" w:rsidRPr="00743905" w14:paraId="324EC3F7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BF877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7BA7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9E4F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0A66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6C1B8CE2" w14:textId="77777777" w:rsidR="00C717B2" w:rsidRPr="00D73778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8BC66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1C60907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DF00" w14:textId="77777777" w:rsidR="00C717B2" w:rsidRPr="00D73778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DE9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412C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2302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C717B2" w:rsidRPr="00743905" w14:paraId="2843430A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0B0FA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1CE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42C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9C8B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6162E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DCCA8" w14:textId="77777777" w:rsidR="00C717B2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1431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79F2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14DD2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C717B2" w:rsidRPr="00743905" w14:paraId="0408D45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F90A1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C3A9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0A55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40FC9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751E84A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41DCA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1A87927F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5E0BC9E2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054CC257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6CC831E9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F9B39" w14:textId="77777777" w:rsidR="00C717B2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C2F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EF8E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1747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02CA71A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2C138602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C717B2" w:rsidRPr="00743905" w14:paraId="4A87002B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6F0BC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420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8B9D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DA9F8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07FE728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C59F1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35589" w14:textId="77777777" w:rsidR="00C717B2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51A3A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510BD20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6124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88B5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C717B2" w:rsidRPr="00743905" w14:paraId="297AC1EB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50DB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0B639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BB2A6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17394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386BD67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FB467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A218" w14:textId="77777777" w:rsidR="00C717B2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F41EC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7150ADFC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F7FAD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1F5AD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C717B2" w:rsidRPr="00743905" w14:paraId="3C2D5E9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E2691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A6C7B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69B0826C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85DF9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9F32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7441BC8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ADBC4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DBBC2" w14:textId="77777777" w:rsidR="00C717B2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8B4E1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6FDFE670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85A8F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7142A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C717B2" w:rsidRPr="00743905" w14:paraId="718B099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347DC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89DD0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AF4B3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A6372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1CA6065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D6603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3C4F3BFC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46BD038B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5C3DD2E5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08E81" w14:textId="77777777" w:rsidR="00C717B2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7D99C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3FAFA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49B2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6381BB0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C717B2" w:rsidRPr="00743905" w14:paraId="27C95DE1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C2A8A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E8F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F31A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114F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21BED34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CFCF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0D728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146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AFC2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82F3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C717B2" w:rsidRPr="00743905" w14:paraId="314FE3B1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33A0E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2991" w14:textId="77777777" w:rsidR="00C717B2" w:rsidRDefault="00C717B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5B826A87" w14:textId="77777777" w:rsidR="00C717B2" w:rsidRPr="00743905" w:rsidRDefault="00C717B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DA87E" w14:textId="77777777" w:rsidR="00C717B2" w:rsidRPr="00743905" w:rsidRDefault="00C717B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5AF62" w14:textId="77777777" w:rsidR="00C717B2" w:rsidRDefault="00C717B2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52D612A0" w14:textId="77777777" w:rsidR="00C717B2" w:rsidRPr="00743905" w:rsidRDefault="00C717B2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55DA9" w14:textId="77777777" w:rsidR="00C717B2" w:rsidRPr="00743905" w:rsidRDefault="00C717B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71EEB" w14:textId="77777777" w:rsidR="00C717B2" w:rsidRPr="00743905" w:rsidRDefault="00C717B2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A0765" w14:textId="77777777" w:rsidR="00C717B2" w:rsidRDefault="00C717B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60EA886E" w14:textId="77777777" w:rsidR="00C717B2" w:rsidRPr="00743905" w:rsidRDefault="00C717B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0BC87" w14:textId="77777777" w:rsidR="00C717B2" w:rsidRPr="00743905" w:rsidRDefault="00C717B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D5559" w14:textId="77777777" w:rsidR="00C717B2" w:rsidRPr="00743905" w:rsidRDefault="00C717B2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C717B2" w:rsidRPr="00743905" w14:paraId="32A2DDCD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EC528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E70C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9C66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C5EA4" w14:textId="77777777" w:rsidR="00C717B2" w:rsidRDefault="00C717B2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7E878687" w14:textId="77777777" w:rsidR="00C717B2" w:rsidRPr="00743905" w:rsidRDefault="00C717B2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0D7C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325D7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918F" w14:textId="77777777" w:rsidR="00C717B2" w:rsidRDefault="00C717B2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0CAFD65F" w14:textId="77777777" w:rsidR="00C717B2" w:rsidRPr="004E7F11" w:rsidRDefault="00C717B2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FAF8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EF1DD" w14:textId="77777777" w:rsidR="00C717B2" w:rsidRDefault="00C717B2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0C51A13A" w14:textId="77777777" w:rsidR="00C717B2" w:rsidRPr="00743905" w:rsidRDefault="00C717B2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C717B2" w:rsidRPr="00743905" w14:paraId="6AEE745C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3D000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F514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D5932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3B58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10F8824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B4732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4DD71BBC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504FDB9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7A644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24EF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AEB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ABF02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C717B2" w:rsidRPr="00743905" w14:paraId="3F9AA39A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2D5F2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68DB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69E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449B2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550BE5A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686D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FEF61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F06B8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1D21C0A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95BD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4A99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C717B2" w:rsidRPr="00743905" w14:paraId="569D27E3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3290F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ADD53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7599677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2D71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229E7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302E64A0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72291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609B7" w14:textId="77777777" w:rsidR="00C717B2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F80D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E2C9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9190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C717B2" w:rsidRPr="00743905" w14:paraId="2F46A6D0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022DA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5FAE9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2A477DD5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32F45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92A34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3244F950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D4589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15995" w14:textId="77777777" w:rsidR="00C717B2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6878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A8DE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1B4EC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C717B2" w:rsidRPr="00743905" w14:paraId="77BE8731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A54C0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225C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85C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BF844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7F6FFB6D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D83AE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16015" w14:textId="77777777" w:rsidR="00C717B2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FF67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F489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F9686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C717B2" w:rsidRPr="00743905" w14:paraId="3A6B25C5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4DF2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C3386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35718A2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CBD6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BC33B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28CD96F6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72251DC0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14F34C6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6FCC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C7E0A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C295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BA5A1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115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C717B2" w:rsidRPr="00743905" w14:paraId="40F550C2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4CC36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AFEB2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9CCA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D024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327D2EF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EA287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202DD9C1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1A078A3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F5127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91CD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40527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6609D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C717B2" w:rsidRPr="00743905" w14:paraId="333C0571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807A2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98D9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8EAF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ABFCD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08FCF803" w14:textId="77777777" w:rsidR="00C717B2" w:rsidRPr="00CD295A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34B14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41CC0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FCD8A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7E2CEE2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9A29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F52E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C717B2" w:rsidRPr="00743905" w14:paraId="6D1BF79C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8942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36E3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7E12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5D00B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6BAE9E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5BACD7D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1AD3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3CBF342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0E41A5B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E8777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FA5F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FB8E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4145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C717B2" w:rsidRPr="00743905" w14:paraId="76D30F0E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6FE80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E64D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E8A7A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3618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35177DF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27707B3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67E3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4C253BD1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49E49" w14:textId="77777777" w:rsidR="00C717B2" w:rsidRPr="00743905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93CCC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E35A0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C1AF5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C717B2" w:rsidRPr="00743905" w14:paraId="51649F4F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57510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8ACB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6FAB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E1414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80520ED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FFE3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16E7F" w14:textId="77777777" w:rsidR="00C717B2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DF78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D68E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10F3C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742217D5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5AF93891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25FC0BFD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C717B2" w:rsidRPr="00743905" w14:paraId="67240D8E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06E98" w14:textId="77777777" w:rsidR="00C717B2" w:rsidRPr="00743905" w:rsidRDefault="00C717B2" w:rsidP="00C717B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F8F5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AD972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49FFE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103A81E2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56DD4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12A336BC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1A77802C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757CE276" w14:textId="77777777" w:rsidR="00C717B2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8B7D6" w14:textId="77777777" w:rsidR="00C717B2" w:rsidRDefault="00C717B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6709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7306" w14:textId="77777777" w:rsidR="00C717B2" w:rsidRPr="00743905" w:rsidRDefault="00C717B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B9434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5D7185BA" w14:textId="77777777" w:rsidR="00C717B2" w:rsidRDefault="00C717B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6D28EA62" w14:textId="77777777" w:rsidR="00C717B2" w:rsidRPr="005905D7" w:rsidRDefault="00C717B2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24F8776A" w14:textId="77777777" w:rsidR="00C717B2" w:rsidRDefault="00C717B2" w:rsidP="00E56A6A">
      <w:pPr>
        <w:pStyle w:val="Heading1"/>
        <w:spacing w:line="360" w:lineRule="auto"/>
      </w:pPr>
      <w:r>
        <w:t>LINIA 200</w:t>
      </w:r>
    </w:p>
    <w:p w14:paraId="6B09ECC8" w14:textId="77777777" w:rsidR="00C717B2" w:rsidRDefault="00C717B2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C717B2" w14:paraId="26746F12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D953C" w14:textId="77777777" w:rsidR="00C717B2" w:rsidRDefault="00C717B2" w:rsidP="00717776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3243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6FF24BB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EB817" w14:textId="77777777" w:rsidR="00C717B2" w:rsidRPr="00032DF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92EB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6580D1B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ACAD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3DCF7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0C12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017FC63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346C1" w14:textId="77777777" w:rsidR="00C717B2" w:rsidRPr="00032DF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E24BF" w14:textId="77777777" w:rsidR="00C717B2" w:rsidRPr="00F716C0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C717B2" w14:paraId="563200E6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5BFCB" w14:textId="77777777" w:rsidR="00C717B2" w:rsidRDefault="00C717B2" w:rsidP="00717776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BC46C" w14:textId="77777777" w:rsidR="00C717B2" w:rsidRDefault="00C717B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541B3428" w14:textId="77777777" w:rsidR="00C717B2" w:rsidRDefault="00C717B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CC2F7" w14:textId="77777777" w:rsidR="00C717B2" w:rsidRDefault="00C717B2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04ECE" w14:textId="77777777" w:rsidR="00C717B2" w:rsidRDefault="00C717B2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749BFCD7" w14:textId="77777777" w:rsidR="00C717B2" w:rsidRDefault="00C717B2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FB34D" w14:textId="77777777" w:rsidR="00C717B2" w:rsidRDefault="00C717B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59BA" w14:textId="77777777" w:rsidR="00C717B2" w:rsidRDefault="00C717B2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1CB9" w14:textId="77777777" w:rsidR="00C717B2" w:rsidRDefault="00C717B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583BAB1D" w14:textId="77777777" w:rsidR="00C717B2" w:rsidRDefault="00C717B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06370" w14:textId="77777777" w:rsidR="00C717B2" w:rsidRDefault="00C717B2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6261" w14:textId="77777777" w:rsidR="00C717B2" w:rsidRDefault="00C717B2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C717B2" w14:paraId="431DF055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95357" w14:textId="77777777" w:rsidR="00C717B2" w:rsidRDefault="00C717B2" w:rsidP="00717776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F1E0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428EC75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1DFD7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544B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B472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56F00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FFF9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CD3E4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9A6B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2A021EE1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9C0A5" w14:textId="77777777" w:rsidR="00C717B2" w:rsidRDefault="00C717B2" w:rsidP="00717776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07CF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7EA46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35CA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5D7E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93222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069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3F0A0AC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C86D9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3E2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3C356C9B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75BA1" w14:textId="77777777" w:rsidR="00C717B2" w:rsidRDefault="00C717B2" w:rsidP="00717776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30AAD" w14:textId="77777777" w:rsidR="00C717B2" w:rsidRDefault="00C717B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172D6ADD" w14:textId="77777777" w:rsidR="00C717B2" w:rsidRDefault="00C717B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955DC" w14:textId="77777777" w:rsidR="00C717B2" w:rsidRDefault="00C717B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FADE5" w14:textId="77777777" w:rsidR="00C717B2" w:rsidRDefault="00C717B2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EDCEB" w14:textId="77777777" w:rsidR="00C717B2" w:rsidRDefault="00C717B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DFC15" w14:textId="77777777" w:rsidR="00C717B2" w:rsidRDefault="00C717B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CB43B" w14:textId="77777777" w:rsidR="00C717B2" w:rsidRDefault="00C717B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691B05FC" w14:textId="77777777" w:rsidR="00C717B2" w:rsidRDefault="00C717B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18A7C" w14:textId="77777777" w:rsidR="00C717B2" w:rsidRDefault="00C717B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A8D24" w14:textId="77777777" w:rsidR="00C717B2" w:rsidRDefault="00C717B2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43058226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3792" w14:textId="77777777" w:rsidR="00C717B2" w:rsidRDefault="00C717B2" w:rsidP="00717776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4BDE6" w14:textId="77777777" w:rsidR="00C717B2" w:rsidRDefault="00C717B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5DC93" w14:textId="77777777" w:rsidR="00C717B2" w:rsidRDefault="00C717B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BB9D5" w14:textId="77777777" w:rsidR="00C717B2" w:rsidRDefault="00C717B2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575516B1" w14:textId="77777777" w:rsidR="00C717B2" w:rsidRDefault="00C717B2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456DE" w14:textId="77777777" w:rsidR="00C717B2" w:rsidRDefault="00C717B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5894C" w14:textId="77777777" w:rsidR="00C717B2" w:rsidRDefault="00C717B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EBD2" w14:textId="77777777" w:rsidR="00C717B2" w:rsidRDefault="00C717B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1723AE82" w14:textId="77777777" w:rsidR="00C717B2" w:rsidRDefault="00C717B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A7530" w14:textId="77777777" w:rsidR="00C717B2" w:rsidRDefault="00C717B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E829D" w14:textId="77777777" w:rsidR="00C717B2" w:rsidRDefault="00C717B2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6FE8280E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BFB9" w14:textId="77777777" w:rsidR="00C717B2" w:rsidRDefault="00C717B2" w:rsidP="00717776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E06D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8DF0F" w14:textId="77777777" w:rsidR="00C717B2" w:rsidRPr="00032DF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23FC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57B6975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8550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042830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A4238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B368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7F798" w14:textId="77777777" w:rsidR="00C717B2" w:rsidRPr="00032DF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2432E" w14:textId="77777777" w:rsidR="00C717B2" w:rsidRPr="00F716C0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091D3667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59F7E" w14:textId="77777777" w:rsidR="00C717B2" w:rsidRDefault="00C717B2" w:rsidP="00717776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468BC" w14:textId="77777777" w:rsidR="00C717B2" w:rsidRDefault="00C717B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3AC2C479" w14:textId="77777777" w:rsidR="00C717B2" w:rsidRDefault="00C717B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81711" w14:textId="77777777" w:rsidR="00C717B2" w:rsidRDefault="00C717B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9E176" w14:textId="77777777" w:rsidR="00C717B2" w:rsidRDefault="00C717B2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0E6B3021" w14:textId="77777777" w:rsidR="00C717B2" w:rsidRDefault="00C717B2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227AC" w14:textId="77777777" w:rsidR="00C717B2" w:rsidRDefault="00C717B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8C87A" w14:textId="77777777" w:rsidR="00C717B2" w:rsidRDefault="00C717B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FC5BE" w14:textId="77777777" w:rsidR="00C717B2" w:rsidRDefault="00C717B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2321C033" w14:textId="77777777" w:rsidR="00C717B2" w:rsidRDefault="00C717B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72484" w14:textId="77777777" w:rsidR="00C717B2" w:rsidRDefault="00C717B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0BA70" w14:textId="77777777" w:rsidR="00C717B2" w:rsidRDefault="00C717B2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40BCCD7B" w14:textId="77777777" w:rsidR="00C717B2" w:rsidRDefault="00C717B2" w:rsidP="00623FF6">
      <w:pPr>
        <w:spacing w:before="40" w:after="40" w:line="192" w:lineRule="auto"/>
        <w:ind w:right="57"/>
        <w:rPr>
          <w:lang w:val="ro-RO"/>
        </w:rPr>
      </w:pPr>
    </w:p>
    <w:p w14:paraId="2693E43B" w14:textId="77777777" w:rsidR="00C717B2" w:rsidRDefault="00C717B2" w:rsidP="006D4098">
      <w:pPr>
        <w:pStyle w:val="Heading1"/>
        <w:spacing w:line="360" w:lineRule="auto"/>
      </w:pPr>
      <w:r>
        <w:lastRenderedPageBreak/>
        <w:t>LINIA 201</w:t>
      </w:r>
    </w:p>
    <w:p w14:paraId="12A76881" w14:textId="77777777" w:rsidR="00C717B2" w:rsidRDefault="00C717B2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C717B2" w14:paraId="6E3A463D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0D1C3" w14:textId="77777777" w:rsidR="00C717B2" w:rsidRDefault="00C717B2" w:rsidP="00C717B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C08D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381B" w14:textId="77777777" w:rsidR="00C717B2" w:rsidRPr="00C937B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4392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A8162B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5B0C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554B53A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45D5F31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3BDB4CC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CB066" w14:textId="77777777" w:rsidR="00C717B2" w:rsidRPr="00C937B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837E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5ACFB" w14:textId="77777777" w:rsidR="00C717B2" w:rsidRPr="00C937B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9C9A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1FD78F4C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576F0" w14:textId="77777777" w:rsidR="00C717B2" w:rsidRDefault="00C717B2" w:rsidP="00C717B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0BAD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D9CC9" w14:textId="77777777" w:rsidR="00C717B2" w:rsidRPr="00C937B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47F1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CDCB5C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6690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4676A2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9695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0B21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DD03C" w14:textId="77777777" w:rsidR="00C717B2" w:rsidRPr="00C937B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A758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4A71F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02C8A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C717B2" w14:paraId="6E0B75D0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1230A" w14:textId="77777777" w:rsidR="00C717B2" w:rsidRDefault="00C717B2" w:rsidP="00C717B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9F49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973BD" w14:textId="77777777" w:rsidR="00C717B2" w:rsidRPr="00C937B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9F18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6D48A8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37B3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62AD7D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6BA9A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196F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84BBB" w14:textId="77777777" w:rsidR="00C717B2" w:rsidRPr="00C937B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E16E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4461912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48B3A02D" w14:textId="77777777" w:rsidR="00C717B2" w:rsidRPr="003012FC" w:rsidRDefault="00C717B2">
      <w:pPr>
        <w:spacing w:before="40" w:after="40" w:line="192" w:lineRule="auto"/>
        <w:ind w:right="57"/>
      </w:pPr>
    </w:p>
    <w:p w14:paraId="2F0AB100" w14:textId="77777777" w:rsidR="00C717B2" w:rsidRDefault="00C717B2" w:rsidP="00C53936">
      <w:pPr>
        <w:pStyle w:val="Heading1"/>
        <w:spacing w:line="360" w:lineRule="auto"/>
      </w:pPr>
      <w:r>
        <w:t>LINIA 202 A</w:t>
      </w:r>
    </w:p>
    <w:p w14:paraId="483521BE" w14:textId="77777777" w:rsidR="00C717B2" w:rsidRDefault="00C717B2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C717B2" w14:paraId="02F20B08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C6092" w14:textId="77777777" w:rsidR="00C717B2" w:rsidRDefault="00C717B2" w:rsidP="00C717B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A61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EA802" w14:textId="77777777" w:rsidR="00C717B2" w:rsidRPr="00874940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0502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F087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38C5589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5312B" w14:textId="77777777" w:rsidR="00C717B2" w:rsidRPr="0048429E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BEB0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546E9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E35C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C717B2" w14:paraId="5D7C369C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DEF93" w14:textId="77777777" w:rsidR="00C717B2" w:rsidRDefault="00C717B2" w:rsidP="00C717B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CA0B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D58F3" w14:textId="77777777" w:rsidR="00C717B2" w:rsidRPr="00874940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A5A6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A686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3E221" w14:textId="77777777" w:rsidR="00C717B2" w:rsidRPr="0048429E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D3F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FA677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2125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7D16C87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E1602F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C717B2" w:rsidRPr="00743905" w14:paraId="2FC6B836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7F523" w14:textId="77777777" w:rsidR="00C717B2" w:rsidRPr="00743905" w:rsidRDefault="00C717B2" w:rsidP="00C717B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3F9DC" w14:textId="77777777" w:rsidR="00C717B2" w:rsidRPr="00743905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07E544F8" w14:textId="77777777" w:rsidR="00C717B2" w:rsidRPr="00743905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38715" w14:textId="77777777" w:rsidR="00C717B2" w:rsidRPr="00743905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1F1D2" w14:textId="77777777" w:rsidR="00C717B2" w:rsidRPr="00743905" w:rsidRDefault="00C717B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C96B9D1" w14:textId="77777777" w:rsidR="00C717B2" w:rsidRPr="00743905" w:rsidRDefault="00C717B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2D635291" w14:textId="77777777" w:rsidR="00C717B2" w:rsidRPr="00743905" w:rsidRDefault="00C717B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56635962" w14:textId="77777777" w:rsidR="00C717B2" w:rsidRPr="00743905" w:rsidRDefault="00C717B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3C68D87C" w14:textId="77777777" w:rsidR="00C717B2" w:rsidRPr="00743905" w:rsidRDefault="00C717B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E0F8" w14:textId="77777777" w:rsidR="00C717B2" w:rsidRPr="00743905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44E5B" w14:textId="77777777" w:rsidR="00C717B2" w:rsidRPr="00743905" w:rsidRDefault="00C717B2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EBEBF" w14:textId="77777777" w:rsidR="00C717B2" w:rsidRPr="00743905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85603" w14:textId="77777777" w:rsidR="00C717B2" w:rsidRPr="00743905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ACDF" w14:textId="77777777" w:rsidR="00C717B2" w:rsidRPr="00743905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065CC38D" w14:textId="77777777" w:rsidR="00C717B2" w:rsidRPr="00743905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C717B2" w:rsidRPr="00743905" w14:paraId="1E151FC2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5CE19" w14:textId="77777777" w:rsidR="00C717B2" w:rsidRPr="00743905" w:rsidRDefault="00C717B2" w:rsidP="00C717B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09729" w14:textId="77777777" w:rsidR="00C717B2" w:rsidRPr="00743905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3BFF6" w14:textId="77777777" w:rsidR="00C717B2" w:rsidRPr="00743905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7FF74" w14:textId="77777777" w:rsidR="00C717B2" w:rsidRPr="00743905" w:rsidRDefault="00C717B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FC00318" w14:textId="77777777" w:rsidR="00C717B2" w:rsidRPr="00743905" w:rsidRDefault="00C717B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64439698" w14:textId="77777777" w:rsidR="00C717B2" w:rsidRPr="00743905" w:rsidRDefault="00C717B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52E1F" w14:textId="77777777" w:rsidR="00C717B2" w:rsidRPr="00743905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4BF71A20" w14:textId="77777777" w:rsidR="00C717B2" w:rsidRPr="00743905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226AC" w14:textId="77777777" w:rsidR="00C717B2" w:rsidRPr="00743905" w:rsidRDefault="00C717B2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87A7" w14:textId="77777777" w:rsidR="00C717B2" w:rsidRPr="00743905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ACC1D" w14:textId="77777777" w:rsidR="00C717B2" w:rsidRPr="00743905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54215" w14:textId="77777777" w:rsidR="00C717B2" w:rsidRPr="00743905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C717B2" w:rsidRPr="00743905" w14:paraId="6954AF5E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0202F" w14:textId="77777777" w:rsidR="00C717B2" w:rsidRPr="00743905" w:rsidRDefault="00C717B2" w:rsidP="00C717B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F623A" w14:textId="77777777" w:rsidR="00C717B2" w:rsidRPr="00743905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7F28F" w14:textId="77777777" w:rsidR="00C717B2" w:rsidRPr="00743905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1273A" w14:textId="77777777" w:rsidR="00C717B2" w:rsidRPr="00743905" w:rsidRDefault="00C717B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9AA964B" w14:textId="77777777" w:rsidR="00C717B2" w:rsidRPr="00743905" w:rsidRDefault="00C717B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105473E5" w14:textId="77777777" w:rsidR="00C717B2" w:rsidRPr="00743905" w:rsidRDefault="00C717B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ED7F5" w14:textId="77777777" w:rsidR="00C717B2" w:rsidRPr="00743905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6FDF9B95" w14:textId="77777777" w:rsidR="00C717B2" w:rsidRPr="00743905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08B34" w14:textId="77777777" w:rsidR="00C717B2" w:rsidRPr="00743905" w:rsidRDefault="00C717B2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92F45" w14:textId="77777777" w:rsidR="00C717B2" w:rsidRPr="00743905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73AC4" w14:textId="77777777" w:rsidR="00C717B2" w:rsidRPr="00743905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63CBB" w14:textId="77777777" w:rsidR="00C717B2" w:rsidRPr="00743905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70D89677" w14:textId="77777777" w:rsidR="00C717B2" w:rsidRDefault="00C717B2">
      <w:pPr>
        <w:spacing w:before="40" w:after="40" w:line="192" w:lineRule="auto"/>
        <w:ind w:right="57"/>
        <w:rPr>
          <w:sz w:val="20"/>
          <w:lang w:val="ro-RO"/>
        </w:rPr>
      </w:pPr>
    </w:p>
    <w:p w14:paraId="274041AA" w14:textId="77777777" w:rsidR="00C717B2" w:rsidRDefault="00C717B2" w:rsidP="00BD3926">
      <w:pPr>
        <w:pStyle w:val="Heading1"/>
        <w:spacing w:line="360" w:lineRule="auto"/>
      </w:pPr>
      <w:r>
        <w:t>LINIA 202 B</w:t>
      </w:r>
    </w:p>
    <w:p w14:paraId="6723ECEC" w14:textId="77777777" w:rsidR="00C717B2" w:rsidRDefault="00C717B2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C717B2" w14:paraId="653E2F78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51597" w14:textId="77777777" w:rsidR="00C717B2" w:rsidRDefault="00C717B2" w:rsidP="00C717B2">
            <w:pPr>
              <w:numPr>
                <w:ilvl w:val="0"/>
                <w:numId w:val="6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A255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1CA7" w14:textId="77777777" w:rsidR="00C717B2" w:rsidRPr="007C5BF9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0118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43BD403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0F9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6A207B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F308E" w14:textId="77777777" w:rsidR="00C717B2" w:rsidRPr="007C5BF9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6841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62B4B" w14:textId="77777777" w:rsidR="00C717B2" w:rsidRPr="00BD268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793E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7276A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1DAFE9EF" w14:textId="77777777" w:rsidR="00C717B2" w:rsidRDefault="00C717B2">
      <w:pPr>
        <w:spacing w:before="40" w:after="40" w:line="192" w:lineRule="auto"/>
        <w:ind w:right="57"/>
        <w:rPr>
          <w:sz w:val="20"/>
          <w:lang w:val="ro-RO"/>
        </w:rPr>
      </w:pPr>
    </w:p>
    <w:p w14:paraId="4E32D8F9" w14:textId="77777777" w:rsidR="00C717B2" w:rsidRDefault="00C717B2" w:rsidP="001B4DE9">
      <w:pPr>
        <w:pStyle w:val="Heading1"/>
        <w:spacing w:line="360" w:lineRule="auto"/>
      </w:pPr>
      <w:r>
        <w:t>LINIA 213</w:t>
      </w:r>
    </w:p>
    <w:p w14:paraId="0FBAB3D5" w14:textId="77777777" w:rsidR="00C717B2" w:rsidRDefault="00C717B2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C717B2" w14:paraId="5ED264CE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1B106" w14:textId="77777777" w:rsidR="00C717B2" w:rsidRDefault="00C717B2" w:rsidP="00C717B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0E0F6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31688" w14:textId="77777777" w:rsidR="00C717B2" w:rsidRPr="00BA7F8C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43F17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2D79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B5E45D0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2AA901A6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30B102E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1C99B09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D5B71" w14:textId="77777777" w:rsidR="00C717B2" w:rsidRPr="009E0061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0093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4F16E" w14:textId="77777777" w:rsidR="00C717B2" w:rsidRPr="00BA7F8C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EBD56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C717B2" w14:paraId="526EFD81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22780" w14:textId="77777777" w:rsidR="00C717B2" w:rsidRDefault="00C717B2" w:rsidP="00C717B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22C38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74E8F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DCB93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11977131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E0D69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56037" w14:textId="77777777" w:rsidR="00C717B2" w:rsidRPr="009E0061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90D8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99F75" w14:textId="77777777" w:rsidR="00C717B2" w:rsidRPr="00BA7F8C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71F0C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4DF3F7EB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0184E" w14:textId="77777777" w:rsidR="00C717B2" w:rsidRDefault="00C717B2" w:rsidP="00C717B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12508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65C55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0D3BD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4677CF9A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42DE5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19A10" w14:textId="77777777" w:rsidR="00C717B2" w:rsidRPr="009E0061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012A1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79AE2" w14:textId="77777777" w:rsidR="00C717B2" w:rsidRPr="00BA7F8C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D9543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69C271EE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ABE47" w14:textId="77777777" w:rsidR="00C717B2" w:rsidRDefault="00C717B2" w:rsidP="00C717B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25D58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3D19C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D22F0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60A24626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A0E66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1BB73CCB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5FA3F423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FD9CBFE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1738A9E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9A3D7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F6425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1AEA4" w14:textId="77777777" w:rsidR="00C717B2" w:rsidRPr="00BA7F8C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5A332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3999D36" w14:textId="77777777" w:rsidR="00C717B2" w:rsidRPr="006A7611" w:rsidRDefault="00C717B2">
      <w:pPr>
        <w:spacing w:before="40" w:after="40" w:line="192" w:lineRule="auto"/>
        <w:ind w:right="57"/>
      </w:pPr>
    </w:p>
    <w:p w14:paraId="7C280964" w14:textId="77777777" w:rsidR="00C717B2" w:rsidRDefault="00C717B2" w:rsidP="005B00A7">
      <w:pPr>
        <w:pStyle w:val="Heading1"/>
        <w:spacing w:line="360" w:lineRule="auto"/>
      </w:pPr>
      <w:r>
        <w:lastRenderedPageBreak/>
        <w:t>LINIA 218</w:t>
      </w:r>
    </w:p>
    <w:p w14:paraId="26FD4C79" w14:textId="77777777" w:rsidR="00C717B2" w:rsidRDefault="00C717B2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C717B2" w14:paraId="5144358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B7D45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1AC9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EAC1" w14:textId="77777777" w:rsidR="00C717B2" w:rsidRPr="00CF78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BAAC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55547F9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0C7FC" w14:textId="77777777" w:rsidR="00C717B2" w:rsidRPr="00465A98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09F4E47E" w14:textId="77777777" w:rsidR="00C717B2" w:rsidRPr="00465A98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E765D" w14:textId="77777777" w:rsidR="00C717B2" w:rsidRPr="00CF78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F974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D2FD" w14:textId="77777777" w:rsidR="00C717B2" w:rsidRPr="00984D7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A1D5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:rsidRPr="00A8307A" w14:paraId="57E5784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62208" w14:textId="77777777" w:rsidR="00C717B2" w:rsidRPr="00A75A00" w:rsidRDefault="00C717B2" w:rsidP="00C717B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46A45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D98FC" w14:textId="77777777" w:rsidR="00C717B2" w:rsidRPr="00A8307A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2ACB4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1482EDC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A93F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274BA06F" w14:textId="77777777" w:rsidR="00C717B2" w:rsidRPr="00664FA3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68829" w14:textId="77777777" w:rsidR="00C717B2" w:rsidRPr="00A8307A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24B75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5BB0C" w14:textId="77777777" w:rsidR="00C717B2" w:rsidRPr="00A8307A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57248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5E137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131D97D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7157FF2E" w14:textId="77777777" w:rsidR="00C717B2" w:rsidRPr="00664FA3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C717B2" w:rsidRPr="00A8307A" w14:paraId="79D945F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328DC" w14:textId="77777777" w:rsidR="00C717B2" w:rsidRPr="00A75A00" w:rsidRDefault="00C717B2" w:rsidP="00C717B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35232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50C94" w14:textId="77777777" w:rsidR="00C717B2" w:rsidRPr="00A8307A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3706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97BAFEF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913A0" w14:textId="77777777" w:rsidR="00C717B2" w:rsidRPr="00664FA3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0212DCFC" w14:textId="77777777" w:rsidR="00C717B2" w:rsidRPr="00664FA3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6CB1" w14:textId="77777777" w:rsidR="00C717B2" w:rsidRPr="00A8307A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A7E2C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72D7D" w14:textId="77777777" w:rsidR="00C717B2" w:rsidRPr="00A8307A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8BD2C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AE13A1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4933EEBD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85AAE30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C717B2" w:rsidRPr="00A8307A" w14:paraId="462DAF5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F2A52" w14:textId="77777777" w:rsidR="00C717B2" w:rsidRPr="00A75A00" w:rsidRDefault="00C717B2" w:rsidP="00C717B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747CF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A96A1" w14:textId="77777777" w:rsidR="00C717B2" w:rsidRPr="003F40D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194CE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1264F0A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33947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9425E" w14:textId="77777777" w:rsidR="00C717B2" w:rsidRPr="003F40D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3E75E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FC51C" w14:textId="77777777" w:rsidR="00C717B2" w:rsidRPr="003F40D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99358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067E72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C717B2" w:rsidRPr="00A8307A" w14:paraId="3909E74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C3A80" w14:textId="77777777" w:rsidR="00C717B2" w:rsidRPr="00A75A00" w:rsidRDefault="00C717B2" w:rsidP="00C717B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D2C8C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2CDDA" w14:textId="77777777" w:rsidR="00C717B2" w:rsidRPr="003F40D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FF99E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267D892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C3F6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648BDD1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6B045" w14:textId="77777777" w:rsidR="00C717B2" w:rsidRPr="003F40D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553DC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EDE17" w14:textId="77777777" w:rsidR="00C717B2" w:rsidRPr="003F40D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AD08D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EF93E8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C717B2" w:rsidRPr="00A8307A" w14:paraId="09B75DE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B3B68" w14:textId="77777777" w:rsidR="00C717B2" w:rsidRPr="00A75A00" w:rsidRDefault="00C717B2" w:rsidP="00C717B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2D4BC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7DC81" w14:textId="77777777" w:rsidR="00C717B2" w:rsidRPr="007328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32127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27B8053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6E1F7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7BD90" w14:textId="77777777" w:rsidR="00C717B2" w:rsidRPr="007B4F6A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00850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BDE73" w14:textId="77777777" w:rsidR="00C717B2" w:rsidRPr="007328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19F2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A31F3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70F15379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1C48A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91B5C78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C717B2" w:rsidRPr="00A8307A" w14:paraId="20B042C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A5FDA" w14:textId="77777777" w:rsidR="00C717B2" w:rsidRPr="00A75A00" w:rsidRDefault="00C717B2" w:rsidP="00C717B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C0E7A" w14:textId="77777777" w:rsidR="00C717B2" w:rsidRPr="00A8307A" w:rsidRDefault="00C717B2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447D2" w14:textId="77777777" w:rsidR="00C717B2" w:rsidRPr="00732832" w:rsidRDefault="00C717B2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41389" w14:textId="77777777" w:rsidR="00C717B2" w:rsidRPr="00A8307A" w:rsidRDefault="00C717B2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04E5D38" w14:textId="77777777" w:rsidR="00C717B2" w:rsidRPr="00A8307A" w:rsidRDefault="00C717B2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AD6EE" w14:textId="77777777" w:rsidR="00C717B2" w:rsidRDefault="00C717B2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CF43B09" w14:textId="77777777" w:rsidR="00C717B2" w:rsidRDefault="00C717B2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0898230" w14:textId="77777777" w:rsidR="00C717B2" w:rsidRDefault="00C717B2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454F0" w14:textId="77777777" w:rsidR="00C717B2" w:rsidRPr="007B4F6A" w:rsidRDefault="00C717B2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B4B70" w14:textId="77777777" w:rsidR="00C717B2" w:rsidRPr="00A8307A" w:rsidRDefault="00C717B2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CFC5" w14:textId="77777777" w:rsidR="00C717B2" w:rsidRPr="00732832" w:rsidRDefault="00C717B2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885E" w14:textId="77777777" w:rsidR="00C717B2" w:rsidRDefault="00C717B2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C717B2" w:rsidRPr="00A8307A" w14:paraId="31EE85B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EDB2F" w14:textId="77777777" w:rsidR="00C717B2" w:rsidRPr="00A75A00" w:rsidRDefault="00C717B2" w:rsidP="00C717B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B5C76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6F228" w14:textId="77777777" w:rsidR="00C717B2" w:rsidRPr="00B2699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4D9D3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3253FB5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9C43D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4EEB" w14:textId="77777777" w:rsidR="00C717B2" w:rsidRPr="00B2699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289C1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B78AB" w14:textId="77777777" w:rsidR="00C717B2" w:rsidRPr="00B2699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123DE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F9DD2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38A520F7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C717B2" w:rsidRPr="00A8307A" w14:paraId="7FE4823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6D9E" w14:textId="77777777" w:rsidR="00C717B2" w:rsidRPr="00A75A00" w:rsidRDefault="00C717B2" w:rsidP="00C717B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30497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3E58D" w14:textId="77777777" w:rsidR="00C717B2" w:rsidRPr="00B2699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A441D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3E9F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ED3BC5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BED2927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084F3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93890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BE7CB" w14:textId="77777777" w:rsidR="00C717B2" w:rsidRPr="00B2699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83DC7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26B6A56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47F43D67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C717B2" w:rsidRPr="00A8307A" w14:paraId="2C39479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46419" w14:textId="77777777" w:rsidR="00C717B2" w:rsidRPr="00A75A00" w:rsidRDefault="00C717B2" w:rsidP="00C717B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177B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EA206" w14:textId="77777777" w:rsidR="00C717B2" w:rsidRPr="00B2699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A9FEF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69946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C72D93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D04C596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CEFD2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92D72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1464E" w14:textId="77777777" w:rsidR="00C717B2" w:rsidRPr="00B2699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2FAA6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004683C2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C717B2" w:rsidRPr="00A8307A" w14:paraId="6815131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C932C" w14:textId="77777777" w:rsidR="00C717B2" w:rsidRPr="00A75A00" w:rsidRDefault="00C717B2" w:rsidP="00C717B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6D800" w14:textId="77777777" w:rsidR="00C717B2" w:rsidRPr="00A8307A" w:rsidRDefault="00C717B2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49BF" w14:textId="77777777" w:rsidR="00C717B2" w:rsidRPr="00B26991" w:rsidRDefault="00C717B2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F04BF" w14:textId="77777777" w:rsidR="00C717B2" w:rsidRPr="00A8307A" w:rsidRDefault="00C717B2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5DD7D" w14:textId="77777777" w:rsidR="00C717B2" w:rsidRDefault="00C717B2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63EF6E7" w14:textId="77777777" w:rsidR="00C717B2" w:rsidRDefault="00C717B2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892C45F" w14:textId="77777777" w:rsidR="00C717B2" w:rsidRDefault="00C717B2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46327" w14:textId="77777777" w:rsidR="00C717B2" w:rsidRDefault="00C717B2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CA5B6" w14:textId="77777777" w:rsidR="00C717B2" w:rsidRPr="00A8307A" w:rsidRDefault="00C717B2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0917" w14:textId="77777777" w:rsidR="00C717B2" w:rsidRPr="00B26991" w:rsidRDefault="00C717B2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F8641" w14:textId="77777777" w:rsidR="00C717B2" w:rsidRPr="00FD3B28" w:rsidRDefault="00C717B2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480E4FB8" w14:textId="77777777" w:rsidR="00C717B2" w:rsidRDefault="00C717B2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C717B2" w:rsidRPr="00A8307A" w14:paraId="56D7AC5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A63FA" w14:textId="77777777" w:rsidR="00C717B2" w:rsidRPr="00A75A00" w:rsidRDefault="00C717B2" w:rsidP="00C717B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A22A5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FEFF5" w14:textId="77777777" w:rsidR="00C717B2" w:rsidRPr="00B2699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53F93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4E5BC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368A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F0C6D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C5F3B" w14:textId="77777777" w:rsidR="00C717B2" w:rsidRPr="00B2699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E25AA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C717B2" w:rsidRPr="00A8307A" w14:paraId="6406577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9D28" w14:textId="77777777" w:rsidR="00C717B2" w:rsidRPr="00A75A00" w:rsidRDefault="00C717B2" w:rsidP="00C717B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BD96D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118E5" w14:textId="77777777" w:rsidR="00C717B2" w:rsidRPr="000D3BB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4CB0E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F0EA4F7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B592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CF7A9DF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CAA27" w14:textId="77777777" w:rsidR="00C717B2" w:rsidRPr="000D3BB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615A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B829A" w14:textId="77777777" w:rsidR="00C717B2" w:rsidRPr="000D3BB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E1DAC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F50D26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C717B2" w:rsidRPr="00A8307A" w14:paraId="58B353C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5BF27" w14:textId="77777777" w:rsidR="00C717B2" w:rsidRPr="00A75A00" w:rsidRDefault="00C717B2" w:rsidP="00C717B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315FC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F1DB8" w14:textId="77777777" w:rsidR="00C717B2" w:rsidRPr="009658E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E606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AFC4747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73320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145A4" w14:textId="77777777" w:rsidR="00C717B2" w:rsidRPr="009658E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97773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84C93" w14:textId="77777777" w:rsidR="00C717B2" w:rsidRPr="009658E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560D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2828D6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C717B2" w:rsidRPr="00A8307A" w14:paraId="23ACE9A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323A2" w14:textId="77777777" w:rsidR="00C717B2" w:rsidRPr="00A75A00" w:rsidRDefault="00C717B2" w:rsidP="00C717B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AEC38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50F9E" w14:textId="77777777" w:rsidR="00C717B2" w:rsidRPr="00472E19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4C9D5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D8FDB61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FDA67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A63CE" w14:textId="77777777" w:rsidR="00C717B2" w:rsidRPr="00472E19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3AD21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5ACEC" w14:textId="77777777" w:rsidR="00C717B2" w:rsidRPr="00472E19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79CB9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442784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C717B2" w:rsidRPr="00A8307A" w14:paraId="72B5002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C07A1" w14:textId="77777777" w:rsidR="00C717B2" w:rsidRPr="00A75A00" w:rsidRDefault="00C717B2" w:rsidP="00C717B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D772B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171A1" w14:textId="77777777" w:rsidR="00C717B2" w:rsidRPr="00530A8D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1127E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97F3FEA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3F389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2AE73" w14:textId="77777777" w:rsidR="00C717B2" w:rsidRPr="00530A8D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7042" w14:textId="77777777" w:rsidR="00C717B2" w:rsidRPr="00A8307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E5ED5" w14:textId="77777777" w:rsidR="00C717B2" w:rsidRPr="00530A8D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8D677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3858D7" w14:textId="77777777" w:rsidR="00C717B2" w:rsidRPr="00A8307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C717B2" w14:paraId="27F29C2B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2CB88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6D64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752A2" w14:textId="77777777" w:rsidR="00C717B2" w:rsidRPr="00CF78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9FFD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DB7F58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0552240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C723D" w14:textId="77777777" w:rsidR="00C717B2" w:rsidRPr="00447EF5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18F75E43" w14:textId="77777777" w:rsidR="00C717B2" w:rsidRPr="00465A98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7EA7B" w14:textId="77777777" w:rsidR="00C717B2" w:rsidRPr="00CF78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B6F1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1893E" w14:textId="77777777" w:rsidR="00C717B2" w:rsidRPr="00984D7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AD8B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D9432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C717B2" w14:paraId="32A4AA2A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DE568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67AB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E46E0" w14:textId="77777777" w:rsidR="00C717B2" w:rsidRPr="00CF78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1C00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8F1101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4303B8C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52D8D" w14:textId="77777777" w:rsidR="00C717B2" w:rsidRPr="00465A98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1199F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0A05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4C63A" w14:textId="77777777" w:rsidR="00C717B2" w:rsidRPr="00984D7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53DE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C717B2" w14:paraId="4145E325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0DAEB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B60C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C3D4F" w14:textId="77777777" w:rsidR="00C717B2" w:rsidRPr="00CF78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8CE2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3D9687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95CD8" w14:textId="77777777" w:rsidR="00C717B2" w:rsidRPr="00465A98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AC79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48E4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2F80E" w14:textId="77777777" w:rsidR="00C717B2" w:rsidRPr="00984D7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32F1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C3594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C717B2" w14:paraId="554531A7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7EC2B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EC6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95A39" w14:textId="77777777" w:rsidR="00C717B2" w:rsidRPr="00CF78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733F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35B277B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72BD4" w14:textId="77777777" w:rsidR="00C717B2" w:rsidRPr="00465A98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92C06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AAB0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F5AD8" w14:textId="77777777" w:rsidR="00C717B2" w:rsidRPr="00984D7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CF89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5AB1D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536498C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C717B2" w14:paraId="3B6756C4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EB214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27E0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0AB8FD4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94B81" w14:textId="77777777" w:rsidR="00C717B2" w:rsidRPr="00CF78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2955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B97FFA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7635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BB61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054D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4019E" w14:textId="77777777" w:rsidR="00C717B2" w:rsidRPr="00984D7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EDCB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0EF49BE6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86CB5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F048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D0E99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5EAD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3CBED2E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DECE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B6A8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A295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1C8EC" w14:textId="77777777" w:rsidR="00C717B2" w:rsidRPr="00984D7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5F46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0DF82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C717B2" w14:paraId="7CEF4722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D89D7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DDB4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8C16" w14:textId="77777777" w:rsidR="00C717B2" w:rsidRPr="00CF78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4F88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3BFFAA1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CF3AB" w14:textId="77777777" w:rsidR="00C717B2" w:rsidRPr="00465A98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098CD39F" w14:textId="77777777" w:rsidR="00C717B2" w:rsidRPr="00465A98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F2ED5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4AAC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9330B" w14:textId="77777777" w:rsidR="00C717B2" w:rsidRPr="00984D7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80C2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97283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C717B2" w14:paraId="7D92A1B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8CC2E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DB8A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0A72DF5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F5F00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C850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7E27308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DC1F3" w14:textId="77777777" w:rsidR="00C717B2" w:rsidRPr="00465A98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5A86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B98F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78D0D" w14:textId="77777777" w:rsidR="00C717B2" w:rsidRPr="00984D7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AFF5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C717B2" w14:paraId="01521A3B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2E602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ED6B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1B90B57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DDD0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330A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E6A6F" w14:textId="77777777" w:rsidR="00C717B2" w:rsidRPr="00465A98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5F03A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DBAF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B2E30" w14:textId="77777777" w:rsidR="00C717B2" w:rsidRPr="00984D7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7BCC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C717B2" w14:paraId="259966B4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4E754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B6D91" w14:textId="77777777" w:rsidR="00C717B2" w:rsidRDefault="00C717B2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3BD70FC5" w14:textId="77777777" w:rsidR="00C717B2" w:rsidRDefault="00C717B2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4C5F8" w14:textId="77777777" w:rsidR="00C717B2" w:rsidRDefault="00C717B2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B86EC" w14:textId="77777777" w:rsidR="00C717B2" w:rsidRDefault="00C717B2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3DEAE" w14:textId="77777777" w:rsidR="00C717B2" w:rsidRPr="00465A98" w:rsidRDefault="00C717B2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295FA" w14:textId="77777777" w:rsidR="00C717B2" w:rsidRDefault="00C717B2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04659" w14:textId="77777777" w:rsidR="00C717B2" w:rsidRDefault="00C717B2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7BCD1" w14:textId="77777777" w:rsidR="00C717B2" w:rsidRPr="00984D71" w:rsidRDefault="00C717B2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37AC4" w14:textId="77777777" w:rsidR="00C717B2" w:rsidRDefault="00C717B2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2395010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5D565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83A8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A9879" w14:textId="77777777" w:rsidR="00C717B2" w:rsidRPr="00CF78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839B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B0091" w14:textId="77777777" w:rsidR="00C717B2" w:rsidRPr="00465A98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1817B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3E7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68C4A" w14:textId="77777777" w:rsidR="00C717B2" w:rsidRPr="00984D7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0AEA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79FAB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C717B2" w14:paraId="534262C3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601C7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EEFA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CDAFF" w14:textId="77777777" w:rsidR="00C717B2" w:rsidRPr="00CF78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A2FB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51C6745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967FF" w14:textId="77777777" w:rsidR="00C717B2" w:rsidRPr="00465A98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77C7854A" w14:textId="77777777" w:rsidR="00C717B2" w:rsidRPr="00465A98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1580D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BC16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7DF6B" w14:textId="77777777" w:rsidR="00C717B2" w:rsidRPr="00984D7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2D28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4369E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C717B2" w14:paraId="08662593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3B43F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6B3D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541D5E7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D2F7B" w14:textId="77777777" w:rsidR="00C717B2" w:rsidRPr="00CF78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3430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54BEFFA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3E6214D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642E9" w14:textId="77777777" w:rsidR="00C717B2" w:rsidRPr="00465A98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D76E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2A1A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065E6" w14:textId="77777777" w:rsidR="00C717B2" w:rsidRPr="00984D7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2077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C717B2" w14:paraId="686CD878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C1FBD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A7D5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1B3F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A1E26" w14:textId="77777777" w:rsidR="00C717B2" w:rsidRDefault="00C717B2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63735E9C" w14:textId="77777777" w:rsidR="00C717B2" w:rsidRDefault="00C717B2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7976" w14:textId="77777777" w:rsidR="00C717B2" w:rsidRDefault="00C717B2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3F9D8832" w14:textId="77777777" w:rsidR="00C717B2" w:rsidRPr="0017470F" w:rsidRDefault="00C717B2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EC853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7C9A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0F487" w14:textId="77777777" w:rsidR="00C717B2" w:rsidRPr="00984D7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18A2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0AE4A2D2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9748C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8E97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236F4" w14:textId="77777777" w:rsidR="00C717B2" w:rsidRPr="00CF78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3009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691B55E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95ED" w14:textId="77777777" w:rsidR="00C717B2" w:rsidRPr="00465A98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55D098B6" w14:textId="77777777" w:rsidR="00C717B2" w:rsidRPr="00465A98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F625F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DB1B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FC0A" w14:textId="77777777" w:rsidR="00C717B2" w:rsidRPr="00984D7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FE79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23A10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C717B2" w14:paraId="13936740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704B8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CC3B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BFD4D" w14:textId="77777777" w:rsidR="00C717B2" w:rsidRPr="00CF78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123F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0D7DFFB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7FDC7" w14:textId="77777777" w:rsidR="00C717B2" w:rsidRPr="00465A98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F7D27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346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4618F" w14:textId="77777777" w:rsidR="00C717B2" w:rsidRPr="00984D7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F747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C717B2" w14:paraId="660FA852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CC550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5758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7AD5972B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54268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17E4E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577726D0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Vinga, St. Vinga</w:t>
            </w:r>
          </w:p>
          <w:p w14:paraId="1118E769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</w:t>
            </w:r>
            <w:r>
              <w:rPr>
                <w:b/>
                <w:bCs/>
                <w:sz w:val="20"/>
                <w:lang w:val="ro-RO"/>
              </w:rPr>
              <w:br/>
              <w:t>și Vinga - Șag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26590" w14:textId="77777777" w:rsidR="00C717B2" w:rsidRPr="00465A98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F048D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E7AC1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F64F" w14:textId="77777777" w:rsidR="00C717B2" w:rsidRPr="00984D71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11761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4A2AC68B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0246A25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94C3A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DF8E7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299B9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03CF4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F221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C0188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3A030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2CDA" w14:textId="77777777" w:rsidR="00C717B2" w:rsidRPr="00984D71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671C0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C717B2" w14:paraId="7B64C7F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E203E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7DF6B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2BDDA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A0D97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84470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67877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87021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2886A" w14:textId="77777777" w:rsidR="00C717B2" w:rsidRPr="00984D71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82FF6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C717B2" w14:paraId="5BEAEF5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7E8CE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08C5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C308D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F79E5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43CE2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052C9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4DB0F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4B9F8" w14:textId="77777777" w:rsidR="00C717B2" w:rsidRPr="00984D71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5209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C717B2" w14:paraId="5DE6B3E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C04A3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AD7F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C67D7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86AA9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2350C125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E638F" w14:textId="77777777" w:rsidR="00C717B2" w:rsidRPr="00465A98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4AD9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A683B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93F3" w14:textId="77777777" w:rsidR="00C717B2" w:rsidRPr="00984D71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19610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20FAC22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0D226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AFA36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DAD93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8D6F0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381A9CAA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8F9C0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22C57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ED88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451C5" w14:textId="77777777" w:rsidR="00C717B2" w:rsidRPr="00984D71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1EAD3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6A8EF2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C717B2" w14:paraId="7177868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6ABF4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F976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04D0AD4E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53D1C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648B7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153083C0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2C8E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E1DB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D7715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54D7" w14:textId="77777777" w:rsidR="00C717B2" w:rsidRPr="00984D71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9B1D1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31158E8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1B115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32ECC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71C7A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C6264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0EF769BA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FBE6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8CB0A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1300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FD512" w14:textId="77777777" w:rsidR="00C717B2" w:rsidRPr="00984D71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DE6DC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7E5F29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C717B2" w14:paraId="6144D1A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A64DB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BF0C9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136F3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5B947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FA1D10D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DCE17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8378D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7E4FB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832F9" w14:textId="77777777" w:rsidR="00C717B2" w:rsidRPr="00984D71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8405E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3A1BAF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C717B2" w14:paraId="559CDE7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AEB27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BEC98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04A40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D5A94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4F8DE18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D2201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E2767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A663E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51D5" w14:textId="77777777" w:rsidR="00C717B2" w:rsidRPr="00984D71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D3538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8F5AD8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C717B2" w14:paraId="586CB90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F7ECD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7D2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F072E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355C3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6B8E02D0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ED1C2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1E468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436F4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D324A" w14:textId="77777777" w:rsidR="00C717B2" w:rsidRPr="00984D71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F2045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75B34F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C717B2" w14:paraId="6C30A28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37837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7D00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4E55B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7FBE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029471E6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2633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3B5C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2182E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67BCB" w14:textId="77777777" w:rsidR="00C717B2" w:rsidRPr="00984D71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807D8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D1AEEE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C717B2" w14:paraId="228A083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8B6A5" w14:textId="77777777" w:rsidR="00C717B2" w:rsidRDefault="00C717B2" w:rsidP="00C717B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38D11" w14:textId="77777777" w:rsidR="00C717B2" w:rsidRDefault="00C717B2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18A796B3" w14:textId="77777777" w:rsidR="00C717B2" w:rsidRDefault="00C717B2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D1C7A" w14:textId="77777777" w:rsidR="00C717B2" w:rsidRDefault="00C717B2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A7126" w14:textId="77777777" w:rsidR="00C717B2" w:rsidRDefault="00C717B2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B053" w14:textId="77777777" w:rsidR="00C717B2" w:rsidRDefault="00C717B2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01AC0" w14:textId="77777777" w:rsidR="00C717B2" w:rsidRDefault="00C717B2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EECDF" w14:textId="77777777" w:rsidR="00C717B2" w:rsidRDefault="00C717B2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21EE6" w14:textId="77777777" w:rsidR="00C717B2" w:rsidRPr="00984D71" w:rsidRDefault="00C717B2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82902" w14:textId="77777777" w:rsidR="00C717B2" w:rsidRDefault="00C717B2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2469312B" w14:textId="77777777" w:rsidR="00C717B2" w:rsidRDefault="00C717B2">
      <w:pPr>
        <w:spacing w:before="40" w:after="40" w:line="192" w:lineRule="auto"/>
        <w:ind w:right="57"/>
        <w:rPr>
          <w:sz w:val="20"/>
          <w:lang w:val="ro-RO"/>
        </w:rPr>
      </w:pPr>
    </w:p>
    <w:p w14:paraId="65EBB9DF" w14:textId="77777777" w:rsidR="00C717B2" w:rsidRDefault="00C717B2" w:rsidP="0095691E">
      <w:pPr>
        <w:pStyle w:val="Heading1"/>
        <w:spacing w:line="360" w:lineRule="auto"/>
      </w:pPr>
      <w:r>
        <w:t>LINIA 300</w:t>
      </w:r>
    </w:p>
    <w:p w14:paraId="1F468757" w14:textId="77777777" w:rsidR="00C717B2" w:rsidRDefault="00C717B2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C717B2" w14:paraId="51D310C4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2DA96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89F5C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6516D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ECDF7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57050E1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B7A8B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8DFD1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F2D0B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C9DA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F7548" w14:textId="77777777" w:rsidR="00C717B2" w:rsidRPr="00D344C9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2E0CE58C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6FF3A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2D9C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495D5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4F640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577E857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92B72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48616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D362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24D4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BA4C5" w14:textId="77777777" w:rsidR="00C717B2" w:rsidRPr="00D344C9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1EE79C92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EE661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8EBC1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9471E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A3B6B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8E6328B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DBA98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F5C0042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2AFCE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F5BC8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101DD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15F03" w14:textId="77777777" w:rsidR="00C717B2" w:rsidRPr="00D344C9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0A6ED3B" w14:textId="77777777" w:rsidR="00C717B2" w:rsidRPr="00D344C9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C717B2" w14:paraId="3B8B2BE2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E3FFE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C608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EFF78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B5AE9" w14:textId="77777777" w:rsidR="00C717B2" w:rsidRDefault="00C717B2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1CB7EF3" w14:textId="77777777" w:rsidR="00C717B2" w:rsidRDefault="00C717B2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2161B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6DDE1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AD2F0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AFEA0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3E3B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3A9571E0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F5DC2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CC173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66126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B8C2" w14:textId="77777777" w:rsidR="00C717B2" w:rsidRDefault="00C717B2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1CF09" w14:textId="77777777" w:rsidR="00C717B2" w:rsidRPr="00E4222D" w:rsidRDefault="00C717B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046036C2" w14:textId="77777777" w:rsidR="00C717B2" w:rsidRPr="00E4222D" w:rsidRDefault="00C717B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7A216393" w14:textId="77777777" w:rsidR="00C717B2" w:rsidRPr="00E4222D" w:rsidRDefault="00C717B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DF5F9F5" w14:textId="77777777" w:rsidR="00C717B2" w:rsidRDefault="00C717B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31A14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1E4D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329D1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81974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128C57D6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6616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F06F2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A7184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1BBAF" w14:textId="77777777" w:rsidR="00C717B2" w:rsidRPr="00E4222D" w:rsidRDefault="00C717B2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9DD2D" w14:textId="77777777" w:rsidR="00C717B2" w:rsidRPr="00E4222D" w:rsidRDefault="00C717B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6CE74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B2071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1C7862E6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6CED8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A24A3" w14:textId="77777777" w:rsidR="00C717B2" w:rsidRPr="00E4222D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C717B2" w14:paraId="371B0C1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25F52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F9792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67A29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91A42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64814BFD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D116F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AA2B813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C8832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1B117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3B1C6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7BA6A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26376B45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6A7EE7FB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B6F8D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3399C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5D0CA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BB49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0C68D190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4653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F629CCB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5EBE4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762FE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D89F4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2541E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E81F41D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C717B2" w14:paraId="562A1A25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67428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2F28F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3A500B20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7A6CA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656E5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7C505BEA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32036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7895C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D9525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F76B2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964BA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71D2AEFF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9F0E8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BCA99" w14:textId="77777777" w:rsidR="00C717B2" w:rsidRDefault="00C717B2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83302" w14:textId="77777777" w:rsidR="00C717B2" w:rsidRPr="00600D25" w:rsidRDefault="00C717B2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9D55B" w14:textId="77777777" w:rsidR="00C717B2" w:rsidRDefault="00C717B2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650AC0D3" w14:textId="77777777" w:rsidR="00C717B2" w:rsidRDefault="00C717B2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4467" w14:textId="77777777" w:rsidR="00C717B2" w:rsidRDefault="00C717B2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116E3" w14:textId="77777777" w:rsidR="00C717B2" w:rsidRDefault="00C717B2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7B26A" w14:textId="77777777" w:rsidR="00C717B2" w:rsidRDefault="00C717B2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3174964D" w14:textId="77777777" w:rsidR="00C717B2" w:rsidRDefault="00C717B2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6E34F" w14:textId="77777777" w:rsidR="00C717B2" w:rsidRDefault="00C717B2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B37A5" w14:textId="77777777" w:rsidR="00C717B2" w:rsidRDefault="00C717B2" w:rsidP="0068218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5DCFE4AE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068B8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E2CE4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CFCB3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718A5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965EE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83C32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10C0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73814D45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E40C2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73383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15EADA6A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4DAFB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1801E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A377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7D849" w14:textId="77777777" w:rsidR="00C717B2" w:rsidRDefault="00C717B2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3F814103" w14:textId="77777777" w:rsidR="00C717B2" w:rsidRDefault="00C717B2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7D76C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02114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C3BF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1CBF5B2B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93FDC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3C074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083A4B96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9D7CA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864EE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4E4BE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7FE3F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73E1C40C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B08A8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7D819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DA00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CFE35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0E051" w14:textId="77777777" w:rsidR="00C717B2" w:rsidRPr="00D344C9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707486A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269E5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55D12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03E14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4421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41D48F0A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03F70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D0E6621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0C70F3E8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6449BEAE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7C250A46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8234E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F3530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841B7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DC3B2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19B9890A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7DCB0465" w14:textId="77777777" w:rsidR="00C717B2" w:rsidRPr="004870EE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C717B2" w14:paraId="7F962FD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DD14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71537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49F5CDB9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75E21DE0" w14:textId="77777777" w:rsidR="00C717B2" w:rsidRDefault="00C717B2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7EA11B40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F5047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7682B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41230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A89BC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EA62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67976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E5EC2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61061C4F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60C25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CB465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14F13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35135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F5F22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15F04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6D0C1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77034DB5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9118A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2AD7B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1B61310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C717B2" w14:paraId="068B4BAA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8F830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61C16" w14:textId="77777777" w:rsidR="00C717B2" w:rsidRDefault="00C717B2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720038E1" w14:textId="77777777" w:rsidR="00C717B2" w:rsidRDefault="00C717B2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2F51F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25098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AC91B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2149C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D6BA1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6D9DA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05C48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0E1190F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C717B2" w14:paraId="40CFA6E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26BF0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38BFD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E2C6C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F7F5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77235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52D01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395C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0FF14887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82F2C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67371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1778253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C717B2" w14:paraId="6079CD04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2FCAD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4765B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D3E1F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52CE3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Buda, peste sch. 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7E399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323F9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7D48E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68+800</w:t>
            </w:r>
          </w:p>
          <w:p w14:paraId="15524845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B3C23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EBF9E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06960DBC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AEA45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A2E6A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5D9347B6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2FB96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AADF8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0BBF6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7C766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977C9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52ADE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601C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5BD642DE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986A4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F14E6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194CA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61666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61B34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E4CB1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101FB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2075F8AA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15C9C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AB81F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717909F0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03509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F73CF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AA85D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9BB4C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3C931F56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60014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3DDF74E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1E83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063C0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FA6A0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814DA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EC4C909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E612FF0" w14:textId="77777777" w:rsidR="00C717B2" w:rsidRPr="00D344C9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C717B2" w14:paraId="007E3D63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30DA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1EDFD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F819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1B438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198B99B8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4E55D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FD922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9B79B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8F60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A1617" w14:textId="77777777" w:rsidR="00C717B2" w:rsidRPr="00D344C9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2ED3600E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5BEF5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B7521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933D6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65FCF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68032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0E74B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5D5A6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1DE2445B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52510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B8DAA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08664BC" w14:textId="77777777" w:rsidR="00C717B2" w:rsidRPr="00D344C9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C717B2" w14:paraId="7EE9D2CF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8D82B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9D6B8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521F164D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706D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0C103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91DE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DBC34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E677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B3952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2F3AD" w14:textId="77777777" w:rsidR="00C717B2" w:rsidRDefault="00C717B2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4CB1B7A" w14:textId="77777777" w:rsidR="00C717B2" w:rsidRPr="00D344C9" w:rsidRDefault="00C717B2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C717B2" w14:paraId="4391E121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957F1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FA56B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0E39F73B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E4190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614D1" w14:textId="77777777" w:rsidR="00C717B2" w:rsidRDefault="00C717B2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B497828" w14:textId="77777777" w:rsidR="00C717B2" w:rsidRDefault="00C717B2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37564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00B5585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3DDCA123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541EA30A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3661A2FB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AB643AF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F7BE0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FF80D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4FEBBCA0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1EEB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EDA36" w14:textId="77777777" w:rsidR="00C717B2" w:rsidRDefault="00C717B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5263656" w14:textId="77777777" w:rsidR="00C717B2" w:rsidRDefault="00C717B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5FF70A9" w14:textId="77777777" w:rsidR="00C717B2" w:rsidRPr="00D344C9" w:rsidRDefault="00C717B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C717B2" w14:paraId="7F8D13C2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691BE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20F4C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B850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8CFDF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96B6CC3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84B03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FA26138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884DA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5B10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B53AD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5C5AE" w14:textId="77777777" w:rsidR="00C717B2" w:rsidRDefault="00C717B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BAD4FAB" w14:textId="77777777" w:rsidR="00C717B2" w:rsidRDefault="00C717B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2D63A72" w14:textId="77777777" w:rsidR="00C717B2" w:rsidRDefault="00C717B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C717B2" w14:paraId="4B790911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BEC57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6B0FB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04BD3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9B1CC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8F6B846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8351C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11EA71A7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6DE85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37FC4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947D0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4C697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A334207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C717B2" w14:paraId="5138A249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DBB0C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DAE74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A4B9E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3BE12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F91ED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E25AF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89CB0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6F7FFE5A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DAAA0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6D33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E453CC1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C717B2" w14:paraId="5B244A41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6B320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2759D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70192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4097D" w14:textId="77777777" w:rsidR="00C717B2" w:rsidRDefault="00C717B2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CFD3D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BFEAE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613CD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2A153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3CA4A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5587CE3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1837F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E577B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FA4D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53609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2856DDD9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99ADC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B945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E739E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64F4A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8A05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54C67121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CDA1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080AA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4D82B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5BE5E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114E056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F01F4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AEF1E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426F1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6CB9B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DF46A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446CDB0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EB09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B8F42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3D2C1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93904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76BD0E84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2C368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F6F4487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3AA4970E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743CDC6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A0F07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F612C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FC8D3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81974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5A51F9B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ABA3415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C717B2" w14:paraId="5C5749A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72E2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60072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C0608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03AF8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4BA322AC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5ED83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32589F0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A3BD" w14:textId="77777777" w:rsidR="00C717B2" w:rsidRPr="00600D25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B648D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D355C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4F6D9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8FEA6F0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C717B2" w14:paraId="22C561E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1B7A2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E7029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1921C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F255F" w14:textId="77777777" w:rsidR="00C717B2" w:rsidRDefault="00C717B2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1DD98841" w14:textId="77777777" w:rsidR="00C717B2" w:rsidRDefault="00C717B2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CD7D1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03B3A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CF2CA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B1D9A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B7E33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C717B2" w14:paraId="6AA81F2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928F2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47978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4DB37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AB907" w14:textId="77777777" w:rsidR="00C717B2" w:rsidRDefault="00C717B2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36191889" w14:textId="77777777" w:rsidR="00C717B2" w:rsidRDefault="00C717B2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F152F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CAEF9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16CE3" w14:textId="77777777" w:rsidR="00C717B2" w:rsidRDefault="00C717B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AFF8E" w14:textId="77777777" w:rsidR="00C717B2" w:rsidRDefault="00C717B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AC22E" w14:textId="77777777" w:rsidR="00C717B2" w:rsidRDefault="00C717B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C717B2" w14:paraId="4E49E9F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FD6BC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DD3A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D499E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E02B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020B4243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9A9A8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E570A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E16A1" w14:textId="77777777" w:rsidR="00C717B2" w:rsidRPr="00E731A9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680700B8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6FB371B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DDE95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CC06" w14:textId="77777777" w:rsidR="00C717B2" w:rsidRDefault="00C717B2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56CFF079" w14:textId="77777777" w:rsidR="00C717B2" w:rsidRDefault="00C717B2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02493A30" w14:textId="77777777" w:rsidR="00C717B2" w:rsidRPr="001D4392" w:rsidRDefault="00C717B2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C717B2" w14:paraId="6365CB8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0F70F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2B485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42363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E7B5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6D9E5B12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8B0A8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E0542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81ED" w14:textId="77777777" w:rsidR="00C717B2" w:rsidRPr="00E731A9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6EF14FD7" w14:textId="77777777" w:rsidR="00C717B2" w:rsidRPr="00E731A9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3A90D6C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618C6AE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D2ABA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D1E7A" w14:textId="77777777" w:rsidR="00C717B2" w:rsidRPr="00616BAF" w:rsidRDefault="00C717B2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3D7004B" w14:textId="77777777" w:rsidR="00C717B2" w:rsidRDefault="00C717B2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A330C26" w14:textId="77777777" w:rsidR="00C717B2" w:rsidRPr="003B726B" w:rsidRDefault="00C717B2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C717B2" w14:paraId="2523532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E871C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2216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92DC9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E5408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022A92D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03D7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1CAC8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D240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21BB5A4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287A5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A8D7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9322E34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C717B2" w14:paraId="0267396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A36AB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11B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574C5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DA62C" w14:textId="77777777" w:rsidR="00C717B2" w:rsidRDefault="00C717B2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4B7CC28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F4EA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9D49A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E1A05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9183F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E7F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7F0C234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25805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7A0B8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D88B7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28E1B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25B24913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A184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20783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7191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33AA3B6F" w14:textId="77777777" w:rsidR="00C717B2" w:rsidRPr="00E731A9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24B6CE05" w14:textId="77777777" w:rsidR="00C717B2" w:rsidRPr="00E731A9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140A4E3E" w14:textId="77777777" w:rsidR="00C717B2" w:rsidRPr="001D439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84B61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0C48B" w14:textId="77777777" w:rsidR="00C717B2" w:rsidRDefault="00C717B2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A20EF74" w14:textId="77777777" w:rsidR="00C717B2" w:rsidRDefault="00C717B2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C8ED849" w14:textId="77777777" w:rsidR="00C717B2" w:rsidRPr="003B726B" w:rsidRDefault="00C717B2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C717B2" w14:paraId="3C498D2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1AAC4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0EA8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3431F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2C79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187ECE36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99A8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F2C6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65A5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43348F3A" w14:textId="77777777" w:rsidR="00C717B2" w:rsidRPr="00E731A9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526772D2" w14:textId="77777777" w:rsidR="00C717B2" w:rsidRPr="00E731A9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65ACB874" w14:textId="77777777" w:rsidR="00C717B2" w:rsidRPr="001D439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D3600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D5B25" w14:textId="77777777" w:rsidR="00C717B2" w:rsidRPr="00616BAF" w:rsidRDefault="00C717B2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F1E564F" w14:textId="77777777" w:rsidR="00C717B2" w:rsidRDefault="00C717B2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9E1F390" w14:textId="77777777" w:rsidR="00C717B2" w:rsidRPr="003B726B" w:rsidRDefault="00C717B2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C717B2" w14:paraId="5093DA6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6FE6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9B1E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9F128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5857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3F1D07D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250A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D853D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D5C3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2D966DE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360A1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EEA4A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E8EDEA4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A00178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C717B2" w14:paraId="5CB95CE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8ADF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F6FD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27B59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2E2EB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51A82630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3ACDF0F4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1A19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14612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9F21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17B81B45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AD62C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720FE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C717B2" w14:paraId="173A4929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EFA31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FA9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9ABE7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46FF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2A676524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FE1D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7745C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7A7F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29D11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0912E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63E8327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C717B2" w14:paraId="7EA91F76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56324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92D3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1E98D90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B6637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496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24961D88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7C2D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9D905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7496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854FA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0E31E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215F01B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C717B2" w14:paraId="4327141C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8E209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449F5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3846424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96472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F74A2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A3135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EAD9A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69D6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22615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BB20B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3B3A3599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C717B2" w14:paraId="79889CC2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B54BB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E6C9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9A558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8E070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7666D664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623BB2E3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A925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D18AD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8957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0F5AD05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893B2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6DC92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C717B2" w14:paraId="08B3D887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C8DF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0D95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DA7E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DEA78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1EB8B724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6A6B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A475F2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A2161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F414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84617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5BF98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17A00D04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67042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D7D2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80216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4DE90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601AE23F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83F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1AF50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F715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7D7B3EC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4A9B7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FC5B2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4B214030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013A3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E557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19CCE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97E3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466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5E7F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40FF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0C4665A8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A478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0392F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1F2E6C4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2FCE670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C717B2" w14:paraId="4978B949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841AF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CC505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209E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3120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28F7A56F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55B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EFE68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2CD1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62A21DF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4017F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A0F2D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C44E102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C717B2" w14:paraId="2195538E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91452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D61E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2E6FE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45798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74613A5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7C018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161443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7B83CB1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A13705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9E053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F896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6DF34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D9CDE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4D17B55B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561BD076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32CD9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C7ED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BABD8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C42DA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1E4D86AE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480C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C20CA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2B375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6D6B73A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1D4CB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D4FE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E3E464E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C717B2" w14:paraId="412DABAE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92C91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F672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33B5310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624DE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13E40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E02C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D6ADA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90FD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68C2E6C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B66FD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AA876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22EAF17F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12F2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3947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07E4AA0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B7282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4C642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6B46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4D3BA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526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4E601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86AC2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E648FBB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C717B2" w14:paraId="7C2A84D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F52A8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2AF6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EE67E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49D7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67D5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0827FD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E4446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E18F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13038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3C8C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1B0B59B0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6D9F7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4928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51410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F824E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BD2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264001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5206E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ED8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A0067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E3747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25BDB8B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C85F0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B093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DC307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F8590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3AA9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5A5704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1774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D97C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58B70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2F3C0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1049E482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4CFAC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EF5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2F0DF888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45305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1C9F3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0CDD2EAC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4233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81806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E819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085F18F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C6BCE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095A6" w14:textId="77777777" w:rsidR="00C717B2" w:rsidRPr="0019324E" w:rsidRDefault="00C717B2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0E09FD04" w14:textId="77777777" w:rsidR="00C717B2" w:rsidRPr="000160B5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303C31A9" w14:textId="77777777" w:rsidR="00C717B2" w:rsidRPr="006B78FD" w:rsidRDefault="00C717B2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3852AEF2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006F8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85DB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F240B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6A48C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0D34D94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3DB8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3D192C0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9C12A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0E7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03DD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CE8D5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F0D3261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C717B2" w14:paraId="191CEE00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E4F8E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EEC0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1A288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51B0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42A399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12F097EC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0FD98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8749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BD7E8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B7B2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0E64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20EED4B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1B21D5B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C717B2" w14:paraId="030E4397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3237C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5095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186A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4AD6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E78D3A7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C745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1E7790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481A07E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9AF3D3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CDF5E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1F84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FBC67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B7CC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DDE0F0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20B3574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C717B2" w14:paraId="2C282F34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39DEC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E3BB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137A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8F3CD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8CE006C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3204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172B077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AEDE5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5FD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A2899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5496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29EE0AFC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C717B2" w14:paraId="1318D7A2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7A693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E1038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24BD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B2BD2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F2CE3DD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E878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30637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2253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AF338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17A52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A8E6080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C717B2" w14:paraId="4BEA8777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5201E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DF69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8E015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96370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718A96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1828064D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528673B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11E3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15124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2A32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9D72C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0A22D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7BFE028B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BC861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31D8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FF034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EA4A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D9E6EA2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2207206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06729544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50B9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BC43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2269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F36F1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B64FC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7C7F7AD0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47705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E3A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3297E8D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C46EB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94B70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085FC5A8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79D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46B8B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E8FC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04FFC9A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7A9CA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84F9" w14:textId="77777777" w:rsidR="00C717B2" w:rsidRPr="0019324E" w:rsidRDefault="00C717B2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701F0F15" w14:textId="77777777" w:rsidR="00C717B2" w:rsidRPr="000160B5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72929588" w14:textId="77777777" w:rsidR="00C717B2" w:rsidRPr="005C2BB7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45C63C96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779DE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B20A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70915D5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5EFEE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288B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49A4758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FD58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09995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0994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63DAC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8BE63" w14:textId="77777777" w:rsidR="00C717B2" w:rsidRPr="00DE4F3A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111C99B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11418202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1925449F" w14:textId="77777777" w:rsidR="00C717B2" w:rsidRPr="00DE4F3A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C717B2" w14:paraId="6080BC3E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F2281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B8AC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7BF8AF7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F5B25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84CDE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1679C3DB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585B6EEA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AF65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9B164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702D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61208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EA1D5" w14:textId="77777777" w:rsidR="00C717B2" w:rsidRPr="00DE4F3A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2CA35BEB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120A23A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2A06C357" w14:textId="77777777" w:rsidR="00C717B2" w:rsidRPr="00DE4F3A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C717B2" w14:paraId="3BC133BD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75FB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507C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774B2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494A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32868E4D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E115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0DCEA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7C145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E39C0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A68C0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0396BDA8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AB705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C2C8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26C6399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7FA5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9A75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13F5C2F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5826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983BD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B1F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3570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DC1F6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5E095F34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68DDA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CCA6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40DD7B9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BA6E7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EAB3D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561BE2EE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D9EE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5C09B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AFF7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6FCCD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D2162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F968F6E" w14:textId="77777777" w:rsidR="00C717B2" w:rsidRPr="00CB2A7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760259B6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62B7A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EBC2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47C3B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EC46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55310BD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F227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9613B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3EAE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76AEB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DB2D4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309CD043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88E22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814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A1D5F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59A68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100159E8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2CFC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7E48FAF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116D2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5539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40DB6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EDAC2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DAB0BF6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5F69AC9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C717B2" w14:paraId="59577B84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E5982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C886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A79EB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3E864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32D70AC3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4AAC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8D9F4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E461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5D4317F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99F9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EE296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C717B2" w14:paraId="43BDED7F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A6DCB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2BB5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AEEF3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DA60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167853B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EF9B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B6F57D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DC4D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53FD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F6BC8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6AC79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2A38F79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47C3F5EA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C717B2" w14:paraId="53007E37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CF2A8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608D8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E434C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8AC2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CB0289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1B79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BBDF9E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9E30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66DE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2848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D4B8C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407DC5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C9C4B46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C717B2" w14:paraId="5D226A7D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6F040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BB32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481DC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6B29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2EDD9EC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DD36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833F7C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46FB8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EC00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ACD9A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E51BA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3924308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C717B2" w14:paraId="22291414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C1C6C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B1B0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79894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54DD8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1638166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083C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48D182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47159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5F5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F57AF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3AE90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E7CA9ED" w14:textId="77777777" w:rsidR="00C717B2" w:rsidRPr="00D344C9" w:rsidRDefault="00C717B2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5F8F93E1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C717B2" w14:paraId="10E944A2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407FA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2CAF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0F90B0E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F8BF3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8B0AF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536F0762" w14:textId="77777777" w:rsidR="00C717B2" w:rsidRDefault="00C717B2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657B2453" w14:textId="77777777" w:rsidR="00C717B2" w:rsidRDefault="00C717B2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694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B76B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254C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BD02D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E45C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D57F807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22D2ED60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C717B2" w14:paraId="6AE7057D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ABCA3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3A57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3F9071F2" w14:textId="77777777" w:rsidR="00C717B2" w:rsidRPr="001F1B3D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237019F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1EA11CC2" w14:textId="77777777" w:rsidR="00C717B2" w:rsidRPr="001F1B3D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8F3E7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1ABF4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33FE6A9C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CBAA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0E27F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DEF7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86D17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DE280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55AB4451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A8711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C7E5A" w14:textId="77777777" w:rsidR="00C717B2" w:rsidRDefault="00C717B2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6B78211A" w14:textId="77777777" w:rsidR="00C717B2" w:rsidRDefault="00C717B2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ADD8D" w14:textId="77777777" w:rsidR="00C717B2" w:rsidRPr="00600D25" w:rsidRDefault="00C717B2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254D9" w14:textId="77777777" w:rsidR="00C717B2" w:rsidRDefault="00C717B2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DCE96" w14:textId="77777777" w:rsidR="00C717B2" w:rsidRDefault="00C717B2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B54D0" w14:textId="77777777" w:rsidR="00C717B2" w:rsidRPr="00600D25" w:rsidRDefault="00C717B2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1A75F" w14:textId="77777777" w:rsidR="00C717B2" w:rsidRDefault="00C717B2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ED25D" w14:textId="77777777" w:rsidR="00C717B2" w:rsidRPr="00600D25" w:rsidRDefault="00C717B2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8EE28" w14:textId="77777777" w:rsidR="00C717B2" w:rsidRDefault="00C717B2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7857375" w14:textId="77777777" w:rsidR="00C717B2" w:rsidRPr="00E134F4" w:rsidRDefault="00C717B2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C717B2" w14:paraId="70AB884A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8B829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DC37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0FD34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EA49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CC92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36E0C5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CA618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CD8E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A3598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6BE9E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605366C5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8775D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82DF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8F87B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18203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6845ACB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53FEE907" w14:textId="77777777" w:rsidR="00C717B2" w:rsidRDefault="00C717B2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E8C8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11E55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58B4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288C178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E7014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E7C4B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083189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C717B2" w14:paraId="006CDA72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A6E74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C3EA5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C0600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F017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58383FC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346F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6B991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9B3D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4BB5EF8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1EB44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B3EC2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7C37503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C717B2" w14:paraId="41D7B8C5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4FF88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C067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18EA6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A5AB6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026BAE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1D8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F64E0E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3EEF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C2D1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9C1A2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6699A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08DF543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106EDA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C717B2" w14:paraId="7AF6C2AE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831A4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50C68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9FBF2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37106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CC39B4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8605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3058F6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B1E0F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D15C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E4C1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CB72C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11C04F4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C717B2" w14:paraId="5E7F61A2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77655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3951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B50A5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BA1C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8FD9ADE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AF03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E4D74D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78124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22EC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A3787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113C7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B509C0C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C717B2" w14:paraId="3F71460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65A2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4D34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9A241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28D8E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42D3050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61F5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0AF19A7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EC1DB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E27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015CB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104C7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265C777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908A8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E0E1E" w14:textId="77777777" w:rsidR="00C717B2" w:rsidRDefault="00C717B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05CC0" w14:textId="77777777" w:rsidR="00C717B2" w:rsidRPr="00600D25" w:rsidRDefault="00C717B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3395F" w14:textId="77777777" w:rsidR="00C717B2" w:rsidRDefault="00C717B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68CC2A9" w14:textId="77777777" w:rsidR="00C717B2" w:rsidRDefault="00C717B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9C5F" w14:textId="77777777" w:rsidR="00C717B2" w:rsidRDefault="00C717B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EBFAD39" w14:textId="77777777" w:rsidR="00C717B2" w:rsidRDefault="00C717B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52CD7" w14:textId="77777777" w:rsidR="00C717B2" w:rsidRPr="00600D25" w:rsidRDefault="00C717B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5F25E" w14:textId="77777777" w:rsidR="00C717B2" w:rsidRDefault="00C717B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FFE2D" w14:textId="77777777" w:rsidR="00C717B2" w:rsidRPr="00600D25" w:rsidRDefault="00C717B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F21F" w14:textId="77777777" w:rsidR="00C717B2" w:rsidRPr="00D344C9" w:rsidRDefault="00C717B2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A2346B6" w14:textId="77777777" w:rsidR="00C717B2" w:rsidRPr="00D344C9" w:rsidRDefault="00C717B2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C717B2" w14:paraId="65B55C2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6879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4CC0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04646C8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56405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AE4E4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5E2BC6D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7C89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67829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C7EA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4C57B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8EBA8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C717B2" w14:paraId="365E988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C3E7E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6662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B6AC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EB4BB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4408586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3510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8B144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5663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08DFA7D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5FA96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AF10F" w14:textId="77777777" w:rsidR="00C717B2" w:rsidRPr="00FF6B4A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C717B2" w14:paraId="52A3B002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D4E59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3A318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4A5BE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70B38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628B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556B0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B862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24E6C62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BEE21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B316B" w14:textId="77777777" w:rsidR="00C717B2" w:rsidRPr="00FF6B4A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C717B2" w14:paraId="6A39D30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2A45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68855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3CD91B0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F39B4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9DE2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6CBB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9C99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E878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1253F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C35E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6EBB099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274C3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62AE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9372F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700A8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10D2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2DFD2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153C8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7E6FE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54EC1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3D1CF48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BF100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94C5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1858E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D9964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5BB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5FCEF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53B2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B61AC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ECBCB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4B829CA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E9BD8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D600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7723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95E32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6F0F6DE4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7B9D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3A14A3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9FDE5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E1E1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47740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F9C82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5D3DAEE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C717B2" w14:paraId="1D79EC3E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165DF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E11B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ACDD5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7463D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E4E2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A0124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AB86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0A6E7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FA5D6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C717B2" w14:paraId="3888BEA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8D6C5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4320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19FF6CE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12B89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01644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4F92ECF8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9BDC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C03F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92BF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999E5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1D23C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0FAB4528" w14:textId="77777777" w:rsidR="00C717B2" w:rsidRPr="00F10273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C717B2" w14:paraId="6258F58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73CE6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825C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E6EF4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365CC" w14:textId="77777777" w:rsidR="00C717B2" w:rsidRDefault="00C717B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37A5372D" w14:textId="77777777" w:rsidR="00C717B2" w:rsidRDefault="00C717B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27AA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97467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34B5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6C8D293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3AF38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6020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C717B2" w14:paraId="4E011A0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F0E5D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6B79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6A9ED3D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25FE2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54D73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9014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2EC17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80C6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3097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1003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784000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C717B2" w14:paraId="4B614D7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14FF3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4CDF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F292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CA37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77FD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1429E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54825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081D756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CDE15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0AF48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C717B2" w14:paraId="0B0E32FE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FF95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AF52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55EBED7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14086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5362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A8C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7525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600E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C9BEB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65A98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35D8434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6EF79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DCD7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F7C1B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91504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56D801EF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F129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E09838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87762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8EF8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9CA82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ACD78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6F95254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C717B2" w14:paraId="50AEE04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99757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FC65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7BF82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ACE7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6DC7E91D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6FD8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86DB9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61198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DE7B0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DFAE5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4B5E7C1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E1F3D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14A2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1A661EE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C0C89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9B956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708802B6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D04A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8D409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B34C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4E2DB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AB40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9B978DD" w14:textId="77777777" w:rsidR="00C717B2" w:rsidRPr="00056F61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C717B2" w14:paraId="22230A3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C6FD5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AE53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6618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4504D" w14:textId="77777777" w:rsidR="00C717B2" w:rsidRDefault="00C717B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2C4992E9" w14:textId="77777777" w:rsidR="00C717B2" w:rsidRDefault="00C717B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5AE9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6B3D1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D02D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76A1ADA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F62BE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BD7BC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D20106E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C717B2" w14:paraId="1FBDAFB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C2ABD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05C1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8D5FC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60E45" w14:textId="77777777" w:rsidR="00C717B2" w:rsidRDefault="00C717B2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72FE524B" w14:textId="77777777" w:rsidR="00C717B2" w:rsidRDefault="00C717B2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7F05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D405B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AC6B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429+575</w:t>
            </w:r>
          </w:p>
          <w:p w14:paraId="4286244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ADB37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88687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C717B2" w14:paraId="6C7D503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A4AE1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7864F" w14:textId="77777777" w:rsidR="00C717B2" w:rsidRDefault="00C717B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2118661C" w14:textId="77777777" w:rsidR="00C717B2" w:rsidRDefault="00C717B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1F8BE" w14:textId="77777777" w:rsidR="00C717B2" w:rsidRDefault="00C717B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07030" w14:textId="77777777" w:rsidR="00C717B2" w:rsidRDefault="00C717B2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365C88C7" w14:textId="77777777" w:rsidR="00C717B2" w:rsidRDefault="00C717B2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7FBA2" w14:textId="77777777" w:rsidR="00C717B2" w:rsidRDefault="00C717B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D3850" w14:textId="77777777" w:rsidR="00C717B2" w:rsidRDefault="00C717B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63352" w14:textId="77777777" w:rsidR="00C717B2" w:rsidRDefault="00C717B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124BBDF6" w14:textId="77777777" w:rsidR="00C717B2" w:rsidRDefault="00C717B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352CA" w14:textId="77777777" w:rsidR="00C717B2" w:rsidRDefault="00C717B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C1A14" w14:textId="77777777" w:rsidR="00C717B2" w:rsidRDefault="00C717B2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50912D22" w14:textId="77777777" w:rsidR="00C717B2" w:rsidRDefault="00C717B2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C717B2" w14:paraId="70D8F13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AFFCF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47A18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D903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E3050" w14:textId="77777777" w:rsidR="00C717B2" w:rsidRDefault="00C717B2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52F06060" w14:textId="77777777" w:rsidR="00C717B2" w:rsidRDefault="00C717B2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E319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26612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29B0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49032BB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190D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7D95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C717B2" w14:paraId="0828897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A76F6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2AD30" w14:textId="77777777" w:rsidR="00C717B2" w:rsidRDefault="00C717B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ABA8B" w14:textId="77777777" w:rsidR="00C717B2" w:rsidRDefault="00C717B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3317F" w14:textId="77777777" w:rsidR="00C717B2" w:rsidRDefault="00C717B2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ECE86" w14:textId="77777777" w:rsidR="00C717B2" w:rsidRPr="00DF66C9" w:rsidRDefault="00C717B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6045A80B" w14:textId="77777777" w:rsidR="00C717B2" w:rsidRDefault="00C717B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A521" w14:textId="77777777" w:rsidR="00C717B2" w:rsidRDefault="00C717B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7DBD8" w14:textId="77777777" w:rsidR="00C717B2" w:rsidRDefault="00C717B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9ED3A" w14:textId="77777777" w:rsidR="00C717B2" w:rsidRDefault="00C717B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E7202" w14:textId="77777777" w:rsidR="00C717B2" w:rsidRDefault="00C717B2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229EF1E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C8A3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6D01B" w14:textId="77777777" w:rsidR="00C717B2" w:rsidRDefault="00C717B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A932B" w14:textId="77777777" w:rsidR="00C717B2" w:rsidRDefault="00C717B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CC01A" w14:textId="77777777" w:rsidR="00C717B2" w:rsidRDefault="00C717B2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25300" w14:textId="77777777" w:rsidR="00C717B2" w:rsidRDefault="00C717B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7119F" w14:textId="77777777" w:rsidR="00C717B2" w:rsidRDefault="00C717B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BECCF" w14:textId="77777777" w:rsidR="00C717B2" w:rsidRDefault="00C717B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89832" w14:textId="77777777" w:rsidR="00C717B2" w:rsidRDefault="00C717B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36539" w14:textId="77777777" w:rsidR="00C717B2" w:rsidRDefault="00C717B2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5563C93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22B17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BEFD7" w14:textId="77777777" w:rsidR="00C717B2" w:rsidRDefault="00C717B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CE6D0" w14:textId="77777777" w:rsidR="00C717B2" w:rsidRDefault="00C717B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C65B" w14:textId="77777777" w:rsidR="00C717B2" w:rsidRDefault="00C717B2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95039" w14:textId="77777777" w:rsidR="00C717B2" w:rsidRDefault="00C717B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7944" w14:textId="77777777" w:rsidR="00C717B2" w:rsidRDefault="00C717B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40862" w14:textId="77777777" w:rsidR="00C717B2" w:rsidRDefault="00C717B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279E9" w14:textId="77777777" w:rsidR="00C717B2" w:rsidRDefault="00C717B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B9F1C" w14:textId="77777777" w:rsidR="00C717B2" w:rsidRDefault="00C717B2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4D4A07D0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C21B8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673A5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F7F0C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9BDBC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6710AEFC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5E3A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0CB129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45EE1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8B08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4698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6125B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ABAFE6F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2BFA5D7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C717B2" w14:paraId="436714A0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AA72E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C69C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2B782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6C34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197D63F7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0BBE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60142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B278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2FB93F9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A3962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84C28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E5E4F34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311725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3F5BE4D8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C717B2" w14:paraId="35AE0A4C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F1604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73C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1F7A6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68628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560E8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37CD9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95F2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36E13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296C2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2A8E71BC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C717B2" w14:paraId="2024857A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DC6A5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A9B4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2FB6F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49D9A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597EF356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A14A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6AEB9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9AC4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2B02D4B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66D49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B51F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0244B01A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C717B2" w14:paraId="327AC6F0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15D5C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75A3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C572E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954E7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24B0FE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E505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E4DB6C8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FD15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EF41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6A138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3C82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6D82155F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C717B2" w14:paraId="06350C75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EAE8B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ADDA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6B46D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822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A80FF3D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C731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73DF2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66E5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8544E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70A94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2F2DAC3A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C717B2" w14:paraId="7AB1C912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BA0BF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29AB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69527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4F36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98D9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A4416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2AC2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220F0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684D0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C717B2" w14:paraId="1C699F38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BA983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B545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0F81F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BB837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718F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FF535F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3D23F8B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809FA0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21C974B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AE0E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5288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17E6C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B9680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3A521738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DDE6B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A75C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44082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B9B83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B19B3B9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0B6D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3042756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DAA9D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6E82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42271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0FEF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C717B2" w14:paraId="6E4BEA6E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19F8C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2C6C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FAE8E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872A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8A2337A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219D9083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DA61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A8D09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17EB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61FC6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DAFBF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594899DF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D7911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A6BC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65D3B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37E6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4B9F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FBD3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C8A1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B9125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C06AA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2C2B77E6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3F25A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54794" w14:textId="77777777" w:rsidR="00C717B2" w:rsidRDefault="00C717B2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7CD48" w14:textId="77777777" w:rsidR="00C717B2" w:rsidRDefault="00C717B2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B3F29" w14:textId="77777777" w:rsidR="00C717B2" w:rsidRDefault="00C717B2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5512F956" w14:textId="77777777" w:rsidR="00C717B2" w:rsidRDefault="00C717B2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53F43261" w14:textId="77777777" w:rsidR="00C717B2" w:rsidRDefault="00C717B2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DA0C8" w14:textId="77777777" w:rsidR="00C717B2" w:rsidRDefault="00C717B2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E07EE" w14:textId="77777777" w:rsidR="00C717B2" w:rsidRDefault="00C717B2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2DED3" w14:textId="77777777" w:rsidR="00C717B2" w:rsidRDefault="00C717B2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4A7B0251" w14:textId="77777777" w:rsidR="00C717B2" w:rsidRDefault="00C717B2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4CA12" w14:textId="77777777" w:rsidR="00C717B2" w:rsidRDefault="00C717B2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8FCE9" w14:textId="77777777" w:rsidR="00C717B2" w:rsidRDefault="00C717B2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3BA7275D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372C5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BC9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DE291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9BC3A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0996D7F6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7B88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E1949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CD91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028F5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0194B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5109B70E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01D0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8590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C8B42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266A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1749764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AECA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6D66070D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7E29811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9796A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3A44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34B82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487C7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2212DE9A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8526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06A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A0F11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0A816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401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00699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9F26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60714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6F0B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3DC03000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2791C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D05B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1B99E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A9E57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9556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F5778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B6FC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536B452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90E02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B53F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33F05B3F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E35C3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1317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42B266F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5AE75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2A156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2A1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0C4D9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C8DA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30AD2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2FB52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404E0C88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94D4A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6DBB5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7A810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74A92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4BE4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05653BCF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7B431B8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76E4183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DA0E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A253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2E940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B2B8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45B15D1D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C717B2" w14:paraId="39D2CF22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3A5EF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18435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9E2E9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2CFA7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28E4E654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4E1E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A6BDF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9430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729CFE11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BB78F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9ED3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3A4BEB4E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113F4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77838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5ADBCA7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42EEC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8E3D4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942E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7D681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CFD1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0AE3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9A001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5891F547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ED7DF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C32E5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94D76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D92A5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F713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68046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F9F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20F9280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0C62C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F399D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C717B2" w14:paraId="5CD57B4F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B9C4D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82B50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260ED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D14CE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3D8DC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3934856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AF1F9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1920E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D108E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0FFE2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090C5D41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8696F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171B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50BCC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2440F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31A9E112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C3F69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9911D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0C394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C788" w14:textId="77777777" w:rsidR="00C717B2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259D1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425CF9A8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2E2D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24A9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45F50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985D0" w14:textId="77777777" w:rsidR="00C717B2" w:rsidRDefault="00C717B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38E2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6815F20B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2CF375D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12FBF3BA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66C1D267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19D39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96B73" w14:textId="77777777" w:rsidR="00C717B2" w:rsidRDefault="00C717B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E927" w14:textId="77777777" w:rsidR="00C717B2" w:rsidRPr="00600D25" w:rsidRDefault="00C717B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C56DB" w14:textId="77777777" w:rsidR="00C717B2" w:rsidRPr="00D344C9" w:rsidRDefault="00C717B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C717B2" w14:paraId="13F3A96C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283AB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1DE3C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7698" w14:textId="77777777" w:rsidR="00C717B2" w:rsidRPr="00600D25" w:rsidRDefault="00C717B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D740B" w14:textId="77777777" w:rsidR="00C717B2" w:rsidRDefault="00C717B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70C9A721" w14:textId="77777777" w:rsidR="00C717B2" w:rsidRDefault="00C717B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94BA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20DF613D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34A22772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4BD0196E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096C62B6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1E139A1D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10C14A3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0A3B4" w14:textId="77777777" w:rsidR="00C717B2" w:rsidRDefault="00C717B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51F36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B26F8" w14:textId="77777777" w:rsidR="00C717B2" w:rsidRPr="00600D25" w:rsidRDefault="00C717B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2D575" w14:textId="77777777" w:rsidR="00C717B2" w:rsidRDefault="00C717B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23524FB4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74564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DC6CC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06629" w14:textId="77777777" w:rsidR="00C717B2" w:rsidRPr="00600D25" w:rsidRDefault="00C717B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C1BDE" w14:textId="77777777" w:rsidR="00C717B2" w:rsidRDefault="00C717B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1D15FFD9" w14:textId="77777777" w:rsidR="00C717B2" w:rsidRDefault="00C717B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4E665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7A43C" w14:textId="77777777" w:rsidR="00C717B2" w:rsidRDefault="00C717B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448DE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C59E5" w14:textId="77777777" w:rsidR="00C717B2" w:rsidRPr="00600D25" w:rsidRDefault="00C717B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17996" w14:textId="77777777" w:rsidR="00C717B2" w:rsidRDefault="00C717B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486510F1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8688F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00A51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8B37F" w14:textId="77777777" w:rsidR="00C717B2" w:rsidRPr="00600D25" w:rsidRDefault="00C717B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AE276" w14:textId="77777777" w:rsidR="00C717B2" w:rsidRDefault="00C717B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E7BBE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D7E0EAD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5805D6FE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5A76F" w14:textId="77777777" w:rsidR="00C717B2" w:rsidRDefault="00C717B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55360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C3BB4" w14:textId="77777777" w:rsidR="00C717B2" w:rsidRPr="00600D25" w:rsidRDefault="00C717B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3A36" w14:textId="77777777" w:rsidR="00C717B2" w:rsidRDefault="00C717B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C717B2" w14:paraId="7E801D2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7D9E5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190F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51F11962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7A2A3" w14:textId="77777777" w:rsidR="00C717B2" w:rsidRPr="00600D25" w:rsidRDefault="00C717B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71F7C" w14:textId="77777777" w:rsidR="00C717B2" w:rsidRDefault="00C717B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62DF8A79" w14:textId="77777777" w:rsidR="00C717B2" w:rsidRDefault="00C717B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0272A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B3C9E" w14:textId="77777777" w:rsidR="00C717B2" w:rsidRDefault="00C717B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14262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C59EE" w14:textId="77777777" w:rsidR="00C717B2" w:rsidRDefault="00C717B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2DF5E" w14:textId="77777777" w:rsidR="00C717B2" w:rsidRDefault="00C717B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63397FB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BFCED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BEC7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DB85B" w14:textId="77777777" w:rsidR="00C717B2" w:rsidRDefault="00C717B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6294B" w14:textId="77777777" w:rsidR="00C717B2" w:rsidRDefault="00C717B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AD87F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04719" w14:textId="77777777" w:rsidR="00C717B2" w:rsidRDefault="00C717B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44C79" w14:textId="77777777" w:rsidR="00C717B2" w:rsidRDefault="00C717B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66EE3" w14:textId="77777777" w:rsidR="00C717B2" w:rsidRDefault="00C717B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8C564" w14:textId="77777777" w:rsidR="00C717B2" w:rsidRDefault="00C717B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538C2AF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683F3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0D8A5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536403D6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41709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49C7F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8948103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637DD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A0914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B1E68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A42F6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7C6A4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1E01E9E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81D38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5B3A1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26A8E981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2AE50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61299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0FF441C4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BA8F0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CC386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5B856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D67C1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2068C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C717B2" w14:paraId="421F6A7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6318F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8061A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52EEF467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2EEE8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40BCE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6B5A94A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C525A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011B3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3D30D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45718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DDE22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C717B2" w14:paraId="7CF221E5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4F05C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5E70B" w14:textId="77777777" w:rsidR="00C717B2" w:rsidRDefault="00C717B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D60DF" w14:textId="77777777" w:rsidR="00C717B2" w:rsidRDefault="00C717B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A169D" w14:textId="77777777" w:rsidR="00C717B2" w:rsidRDefault="00C717B2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26971" w14:textId="77777777" w:rsidR="00C717B2" w:rsidRDefault="00C717B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3D6D0" w14:textId="77777777" w:rsidR="00C717B2" w:rsidRDefault="00C717B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4BD56" w14:textId="77777777" w:rsidR="00C717B2" w:rsidRDefault="00C717B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77004290" w14:textId="77777777" w:rsidR="00C717B2" w:rsidRDefault="00C717B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68299" w14:textId="77777777" w:rsidR="00C717B2" w:rsidRDefault="00C717B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D242F" w14:textId="77777777" w:rsidR="00C717B2" w:rsidRDefault="00C717B2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7634DCA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B5416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5C09B" w14:textId="77777777" w:rsidR="00C717B2" w:rsidRDefault="00C717B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AFACF" w14:textId="77777777" w:rsidR="00C717B2" w:rsidRDefault="00C717B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4C4D2" w14:textId="77777777" w:rsidR="00C717B2" w:rsidRDefault="00C717B2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F7C2B" w14:textId="77777777" w:rsidR="00C717B2" w:rsidRDefault="00C717B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B22DC" w14:textId="77777777" w:rsidR="00C717B2" w:rsidRDefault="00C717B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53653" w14:textId="77777777" w:rsidR="00C717B2" w:rsidRDefault="00C717B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7A51F746" w14:textId="77777777" w:rsidR="00C717B2" w:rsidRDefault="00C717B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3290" w14:textId="77777777" w:rsidR="00C717B2" w:rsidRDefault="00C717B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89B26" w14:textId="77777777" w:rsidR="00C717B2" w:rsidRDefault="00C717B2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67A27C5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25A1F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8348D" w14:textId="77777777" w:rsidR="00C717B2" w:rsidRDefault="00C717B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4BE2B" w14:textId="77777777" w:rsidR="00C717B2" w:rsidRDefault="00C717B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05343" w14:textId="77777777" w:rsidR="00C717B2" w:rsidRDefault="00C717B2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6EA6F" w14:textId="77777777" w:rsidR="00C717B2" w:rsidRDefault="00C717B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C8DE6" w14:textId="77777777" w:rsidR="00C717B2" w:rsidRDefault="00C717B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C87C5" w14:textId="77777777" w:rsidR="00C717B2" w:rsidRDefault="00C717B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69017AE3" w14:textId="77777777" w:rsidR="00C717B2" w:rsidRDefault="00C717B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4D00" w14:textId="77777777" w:rsidR="00C717B2" w:rsidRDefault="00C717B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AE07B" w14:textId="77777777" w:rsidR="00C717B2" w:rsidRDefault="00C717B2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C717B2" w14:paraId="32832B2F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7FAA7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C097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04945E97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D728A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FEDFF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A55FB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1723F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8C2AA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2F60BD30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6B494" w14:textId="77777777" w:rsidR="00C717B2" w:rsidRPr="00600D25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A58F3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4A10C0A5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C79CC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96B23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00A6F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D33BE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F66DDAE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35E5D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7DCE5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1FF21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568D6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39708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0575FE14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1AA0F599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BFAA821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C717B2" w14:paraId="634F28E4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B5ECB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07E51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CAE9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0C30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09B421D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4209C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3F05A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88FAC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CB7BD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1AA0B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0F4566C7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7484A0A7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F1427FF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C717B2" w14:paraId="3F21B15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0A910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2BCC7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102C6" w14:textId="77777777" w:rsidR="00C717B2" w:rsidRPr="00600D25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42FA9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F85360B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7210F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06DB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FC132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7980" w14:textId="77777777" w:rsidR="00C717B2" w:rsidRPr="00600D25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8F147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602CF919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385D18C9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68CB5A7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C717B2" w14:paraId="10B1B17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C4E9D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09CE0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F0DEC" w14:textId="77777777" w:rsidR="00C717B2" w:rsidRPr="00600D25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5FAB0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F179D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9CE89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11D8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6E85" w14:textId="77777777" w:rsidR="00C717B2" w:rsidRPr="00600D25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EE978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503F4B87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74156F5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C717B2" w14:paraId="3B0B78E8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238D7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B4753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C3656" w14:textId="77777777" w:rsidR="00C717B2" w:rsidRPr="00600D25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D4C66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8189FA5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17ECA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A0358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F1964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DE3AE" w14:textId="77777777" w:rsidR="00C717B2" w:rsidRPr="00600D25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2F3A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34249392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A3E1729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C717B2" w14:paraId="54C97E5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A1D3F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0BFDE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9A83" w14:textId="77777777" w:rsidR="00C717B2" w:rsidRPr="00600D25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D7EE3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359A880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20EC4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D4DFF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5EC7A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DF10B" w14:textId="77777777" w:rsidR="00C717B2" w:rsidRPr="00600D25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4FC0D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06265C63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8B2F764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C717B2" w14:paraId="3489EAD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170C1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F7414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5068B" w14:textId="77777777" w:rsidR="00C717B2" w:rsidRPr="00600D25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8F630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9544B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3B73BEAD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6CF62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EC8F5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01721" w14:textId="77777777" w:rsidR="00C717B2" w:rsidRPr="00600D25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40255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F3A83AC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2DA1CA5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C717B2" w14:paraId="73765ED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4031E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85FC6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317F32E1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FB6A1" w14:textId="77777777" w:rsidR="00C717B2" w:rsidRPr="00600D25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36F8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FCB4B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6D82F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0580A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E7716" w14:textId="77777777" w:rsidR="00C717B2" w:rsidRPr="00600D25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B5FC8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C717B2" w14:paraId="23F3ECD8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20AA5" w14:textId="77777777" w:rsidR="00C717B2" w:rsidRDefault="00C717B2" w:rsidP="00C717B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F24FE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123B284D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5C78D" w14:textId="77777777" w:rsidR="00C717B2" w:rsidRPr="00600D25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51AD4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3101C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DCB86" w14:textId="77777777" w:rsidR="00C717B2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CD36" w14:textId="77777777" w:rsidR="00C717B2" w:rsidRDefault="00C717B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E824A" w14:textId="77777777" w:rsidR="00C717B2" w:rsidRPr="00600D25" w:rsidRDefault="00C717B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8F320" w14:textId="77777777" w:rsidR="00C717B2" w:rsidRDefault="00C717B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5FD1CDB8" w14:textId="77777777" w:rsidR="00C717B2" w:rsidRPr="00836022" w:rsidRDefault="00C717B2" w:rsidP="0095691E">
      <w:pPr>
        <w:spacing w:before="40" w:line="192" w:lineRule="auto"/>
        <w:ind w:right="57"/>
        <w:rPr>
          <w:sz w:val="20"/>
          <w:lang w:val="en-US"/>
        </w:rPr>
      </w:pPr>
    </w:p>
    <w:p w14:paraId="5740DBE4" w14:textId="77777777" w:rsidR="00C717B2" w:rsidRDefault="00C717B2" w:rsidP="00956F37">
      <w:pPr>
        <w:pStyle w:val="Heading1"/>
        <w:spacing w:line="360" w:lineRule="auto"/>
      </w:pPr>
      <w:r>
        <w:t>LINIA 301 N</w:t>
      </w:r>
    </w:p>
    <w:p w14:paraId="6E40A1FA" w14:textId="77777777" w:rsidR="00C717B2" w:rsidRDefault="00C717B2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C717B2" w14:paraId="6CA223E1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2E018" w14:textId="77777777" w:rsidR="00C717B2" w:rsidRDefault="00C717B2" w:rsidP="00C717B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BBE5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16C8B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DC3A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C6879A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98D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656A7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71E8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A32E7" w14:textId="77777777" w:rsidR="00C717B2" w:rsidRPr="0022092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F7B19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65520E9E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7589D" w14:textId="77777777" w:rsidR="00C717B2" w:rsidRDefault="00C717B2" w:rsidP="00C717B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F4BD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D318C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BBC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5FA8BB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E13A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53F18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2497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A5572" w14:textId="77777777" w:rsidR="00C717B2" w:rsidRPr="0022092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CB4D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6137B77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7A8EE" w14:textId="77777777" w:rsidR="00C717B2" w:rsidRDefault="00C717B2" w:rsidP="00C717B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86AA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091B7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2D58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6F555E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E81C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55B81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41DC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76B28" w14:textId="77777777" w:rsidR="00C717B2" w:rsidRPr="0022092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ADC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79599BD" w14:textId="77777777" w:rsidR="00C717B2" w:rsidRPr="00474FB0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C717B2" w14:paraId="42E0BBD4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5EE81" w14:textId="77777777" w:rsidR="00C717B2" w:rsidRDefault="00C717B2" w:rsidP="00C717B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B8D0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E07EF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30CE6" w14:textId="77777777" w:rsidR="00C717B2" w:rsidRDefault="00C717B2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F92D2C8" w14:textId="77777777" w:rsidR="00C717B2" w:rsidRDefault="00C717B2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D2CD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DA9B2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BBB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4980B" w14:textId="77777777" w:rsidR="00C717B2" w:rsidRPr="0022092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9CBE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4F6F9DCD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29C8A" w14:textId="77777777" w:rsidR="00C717B2" w:rsidRDefault="00C717B2" w:rsidP="00C717B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C42E3" w14:textId="77777777" w:rsidR="00C717B2" w:rsidRDefault="00C717B2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EAF64" w14:textId="77777777" w:rsidR="00C717B2" w:rsidRDefault="00C717B2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B809E" w14:textId="77777777" w:rsidR="00C717B2" w:rsidRDefault="00C717B2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21FD1" w14:textId="77777777" w:rsidR="00C717B2" w:rsidRPr="00E4222D" w:rsidRDefault="00C717B2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135B566B" w14:textId="77777777" w:rsidR="00C717B2" w:rsidRPr="00E4222D" w:rsidRDefault="00C717B2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320EF0E8" w14:textId="77777777" w:rsidR="00C717B2" w:rsidRPr="00E4222D" w:rsidRDefault="00C717B2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23CCA4E" w14:textId="77777777" w:rsidR="00C717B2" w:rsidRDefault="00C717B2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9B387" w14:textId="77777777" w:rsidR="00C717B2" w:rsidRDefault="00C717B2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92DCA" w14:textId="77777777" w:rsidR="00C717B2" w:rsidRDefault="00C717B2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E96F2" w14:textId="77777777" w:rsidR="00C717B2" w:rsidRPr="0022092F" w:rsidRDefault="00C717B2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17F5B" w14:textId="77777777" w:rsidR="00C717B2" w:rsidRDefault="00C717B2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772575F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58FDA" w14:textId="77777777" w:rsidR="00C717B2" w:rsidRDefault="00C717B2" w:rsidP="00C717B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C518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0456A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3D524" w14:textId="77777777" w:rsidR="00C717B2" w:rsidRDefault="00C717B2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4938F" w14:textId="77777777" w:rsidR="00C717B2" w:rsidRDefault="00C717B2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D8163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95B6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541BB" w14:textId="77777777" w:rsidR="00C717B2" w:rsidRPr="0022092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79AA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5BC95CAD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CBCB5" w14:textId="77777777" w:rsidR="00C717B2" w:rsidRDefault="00C717B2" w:rsidP="00C717B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05C6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23F482A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507D9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AFF1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4529583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B2D8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E2FD8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E33D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82FDB" w14:textId="77777777" w:rsidR="00C717B2" w:rsidRPr="0022092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0892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766CE168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40B2" w14:textId="77777777" w:rsidR="00C717B2" w:rsidRDefault="00C717B2" w:rsidP="00C717B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FE36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4A29D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F4EF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4B64D27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AE15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ED2C23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146BF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3B88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B9E51" w14:textId="77777777" w:rsidR="00C717B2" w:rsidRPr="0022092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5398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A104C2A" w14:textId="77777777" w:rsidR="00C717B2" w:rsidRDefault="00C717B2">
      <w:pPr>
        <w:spacing w:before="40" w:after="40" w:line="192" w:lineRule="auto"/>
        <w:ind w:right="57"/>
        <w:rPr>
          <w:sz w:val="20"/>
          <w:lang w:val="ro-RO"/>
        </w:rPr>
      </w:pPr>
    </w:p>
    <w:p w14:paraId="6538E509" w14:textId="77777777" w:rsidR="00C717B2" w:rsidRDefault="00C717B2" w:rsidP="00E81B3B">
      <w:pPr>
        <w:pStyle w:val="Heading1"/>
        <w:spacing w:line="360" w:lineRule="auto"/>
      </w:pPr>
      <w:r>
        <w:lastRenderedPageBreak/>
        <w:t>LINIA 314 G</w:t>
      </w:r>
    </w:p>
    <w:p w14:paraId="52B78467" w14:textId="77777777" w:rsidR="00C717B2" w:rsidRDefault="00C717B2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C717B2" w14:paraId="70BE05F1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F401A" w14:textId="77777777" w:rsidR="00C717B2" w:rsidRDefault="00C717B2" w:rsidP="00C717B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B19B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178B" w14:textId="77777777" w:rsidR="00C717B2" w:rsidRPr="00DF53C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EE59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9DAD79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4B8E118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4299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B3CE5" w14:textId="77777777" w:rsidR="00C717B2" w:rsidRPr="00DF53C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C173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4C7F8" w14:textId="77777777" w:rsidR="00C717B2" w:rsidRPr="00DF53C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8472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207EFD94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6F4E6" w14:textId="77777777" w:rsidR="00C717B2" w:rsidRDefault="00C717B2" w:rsidP="00C717B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DE94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A4A51" w14:textId="77777777" w:rsidR="00C717B2" w:rsidRPr="00DF53C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1C7E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B6E2DB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0CDCFF8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3B86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649DE" w14:textId="77777777" w:rsidR="00C717B2" w:rsidRPr="00DF53C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CAC8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4946E" w14:textId="77777777" w:rsidR="00C717B2" w:rsidRPr="00DF53C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F3FC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083E7AA9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2DE66" w14:textId="77777777" w:rsidR="00C717B2" w:rsidRDefault="00C717B2" w:rsidP="00C717B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ABB6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46224" w14:textId="77777777" w:rsidR="00C717B2" w:rsidRPr="00DF53C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5E55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B8CAB9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F063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F11D9" w14:textId="77777777" w:rsidR="00C717B2" w:rsidRPr="00DF53C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C9AC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BBD08" w14:textId="77777777" w:rsidR="00C717B2" w:rsidRPr="00DF53C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FC0D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2D59EE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2636B3F4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45E6A" w14:textId="77777777" w:rsidR="00C717B2" w:rsidRDefault="00C717B2" w:rsidP="00C717B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6EB1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692E0" w14:textId="77777777" w:rsidR="00C717B2" w:rsidRPr="00DF53C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5EF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470D71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7568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F7175" w14:textId="77777777" w:rsidR="00C717B2" w:rsidRPr="00DF53C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0450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43DB5" w14:textId="77777777" w:rsidR="00C717B2" w:rsidRPr="00DF53C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3CD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A7A05A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53DA15C0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24F8A" w14:textId="77777777" w:rsidR="00C717B2" w:rsidRDefault="00C717B2" w:rsidP="00C717B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227F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314FA" w14:textId="77777777" w:rsidR="00C717B2" w:rsidRPr="00DF53C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89F2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45DE56F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7DBAF34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0813074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B735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4485E" w14:textId="77777777" w:rsidR="00C717B2" w:rsidRPr="00DF53C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8F26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71781" w14:textId="77777777" w:rsidR="00C717B2" w:rsidRPr="00DF53C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D866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60348003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15C29" w14:textId="77777777" w:rsidR="00C717B2" w:rsidRDefault="00C717B2" w:rsidP="00C717B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982F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0F659" w14:textId="77777777" w:rsidR="00C717B2" w:rsidRPr="00DF53C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780E9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4F9368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47AE72C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0A75EE9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E2C4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6A14C" w14:textId="77777777" w:rsidR="00C717B2" w:rsidRPr="00DF53C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6CF3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7DBA1" w14:textId="77777777" w:rsidR="00C717B2" w:rsidRPr="00DF53C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16BE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91FD4CC" w14:textId="77777777" w:rsidR="00C717B2" w:rsidRDefault="00C717B2">
      <w:pPr>
        <w:spacing w:before="40" w:after="40" w:line="192" w:lineRule="auto"/>
        <w:ind w:right="57"/>
        <w:rPr>
          <w:sz w:val="20"/>
          <w:lang w:val="ro-RO"/>
        </w:rPr>
      </w:pPr>
    </w:p>
    <w:p w14:paraId="459E4E61" w14:textId="77777777" w:rsidR="00C717B2" w:rsidRDefault="00C717B2" w:rsidP="003A5387">
      <w:pPr>
        <w:pStyle w:val="Heading1"/>
        <w:spacing w:line="360" w:lineRule="auto"/>
      </w:pPr>
      <w:r>
        <w:lastRenderedPageBreak/>
        <w:t>LINIA 316</w:t>
      </w:r>
    </w:p>
    <w:p w14:paraId="6531C2BE" w14:textId="77777777" w:rsidR="00C717B2" w:rsidRDefault="00C717B2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C717B2" w14:paraId="0E03A0B0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8D541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9FD7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DE326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FFAA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6B6EB37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72F2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7AB48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295A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4708D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EAA3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A5B7E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18D1FA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C717B2" w14:paraId="26FC5FE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825B4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B32D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7B1C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1B79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BF9B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7E17924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6952D15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29357E5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043C04D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0D92083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3651FF9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4D5A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F351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45A19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13809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C1FB1F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C717B2" w14:paraId="77AC5E06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6DEDB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0402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A6578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3A11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5958740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82DF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4B885D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387E3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0CFD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1D2FA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7AE4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D6352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C31FE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C717B2" w14:paraId="063D8A5A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FFC59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0B90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6FB16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B680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3812200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32CF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1E98F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9F24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A99D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ACB7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1F84F71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14F8D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5982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C1341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B565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655D1F0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B2E7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1B763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520F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6374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70EF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79C158C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6ED8A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3A0F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48D3422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CC560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CE87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397EE8F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CD79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7F06E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FA2B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2694C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E7D8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5F281E1A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12B3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5193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46789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4BA7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2ADA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C45D1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499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686C2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B21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616E1956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7A2D0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DD77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4DCF91C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92756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6DB1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6910F5A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DB75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FD8CE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D19E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755D6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4BEF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7CDF372A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EE6C3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79D9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02E62A3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D35F9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C76A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37A217A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13F4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62F35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F3F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56AB4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B4DA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55D8956B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4403E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1594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AA899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CB1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7B157B6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C270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17D05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62E5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CA462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B293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3B4DBFF2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9086E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546A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3E3F5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D1AC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9FA6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3F8D3E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4BE545F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5BAEBC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5EF483B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F8F0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6EEA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E1984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5B42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13FBAB2E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97717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A6E7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CC584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21D3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41378CA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C2CC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52ED972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7FCD292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C9E1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DC1B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E3305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82BF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C717B2" w14:paraId="420CEFE9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2AE45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46D7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3B29989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F078F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CFB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6D6A865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139F6" w14:textId="77777777" w:rsidR="00C717B2" w:rsidRPr="00273EC0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513B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E2D7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BAFF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9B76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69D641D3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C9829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6208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BC240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7E2D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4B06714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39CF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954BF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4F2E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6BD96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41C8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2855960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827FF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3548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9DCC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B792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392358B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EF08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E7B5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BAAC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50BB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FECA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6B1B4D58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99DED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71F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C6400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51CF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60159FE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3344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99B2D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2F23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27B1A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94F7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5F36F815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30822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A7D8" w14:textId="77777777" w:rsidR="00C717B2" w:rsidRDefault="00C717B2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2B32B26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213D2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F3E4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1435CFB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F4F3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FBF3D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8462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8FCF8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DA10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17657830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3177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E9B6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1A28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4274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2334ACB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7FA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4890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7869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242BE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7333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03B5FB1A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098CA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23E9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741EE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90799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1DB5650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0AAD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948D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DE9F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B061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963C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61E28A9D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C931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9583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7D29C96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FB69A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D117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465D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4A261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64DE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8BCD8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156F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3E587B3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C8D83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DCAA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76556B3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F46D8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D9DE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55B004DB" w14:textId="77777777" w:rsidR="00C717B2" w:rsidRPr="00830247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7204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EDC2C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78A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E4B1B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3F34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474E2CFE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B4B56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60D1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105F1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DDF8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6D35AE09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287A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F427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631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165C5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9F16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71328A8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0F7CC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F19B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940D6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9520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4B2C627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9F7C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33587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96AA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CD869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353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1723EECB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93263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ED59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58CC1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57BB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7DB8E14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6E53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3E07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C849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733A7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55A3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3D59CC8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C955F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B3D1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49F68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44E1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2405C01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83C5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F3EE7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FC5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92F9B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4284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0CF795B1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88C12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2626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52D42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606C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3B8EFD4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73F5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6EA4B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6FD8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86241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E53C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702991" w14:textId="77777777" w:rsidR="00C717B2" w:rsidRPr="000D7AA7" w:rsidRDefault="00C717B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C717B2" w14:paraId="216ACE8B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65E14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3D04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9F150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B427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1442604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40D0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3ECAD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B98B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E85AA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A94C9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2958AA06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27713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EDFCE" w14:textId="77777777" w:rsidR="00C717B2" w:rsidRDefault="00C717B2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CBBBF" w14:textId="77777777" w:rsidR="00C717B2" w:rsidRPr="00F6236C" w:rsidRDefault="00C717B2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B8D64" w14:textId="77777777" w:rsidR="00C717B2" w:rsidRDefault="00C717B2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27AC0A99" w14:textId="77777777" w:rsidR="00C717B2" w:rsidRDefault="00C717B2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F5E2F" w14:textId="77777777" w:rsidR="00C717B2" w:rsidRDefault="00C717B2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CF94E" w14:textId="77777777" w:rsidR="00C717B2" w:rsidRDefault="00C717B2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50312" w14:textId="77777777" w:rsidR="00C717B2" w:rsidRDefault="00C717B2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3AC4C" w14:textId="77777777" w:rsidR="00C717B2" w:rsidRPr="00F6236C" w:rsidRDefault="00C717B2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5A285" w14:textId="77777777" w:rsidR="00C717B2" w:rsidRDefault="00C717B2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52DE381F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F7CA0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CD4C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44DC8BA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71F19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0E53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62E5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DBF9D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CC05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C2020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946F6" w14:textId="77777777" w:rsidR="00C717B2" w:rsidRPr="007F77BB" w:rsidRDefault="00C717B2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49E43551" w14:textId="77777777" w:rsidR="00C717B2" w:rsidRDefault="00C717B2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C717B2" w14:paraId="3A39CB4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BD2FB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9B93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3E24E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D841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3051DB5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A40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CF581B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D6082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C22B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C5E88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36D0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42C2502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75B2C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189A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49FB211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048A4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F8FA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5A16A58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8034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39F14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A90A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BBD44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8C3E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4AAF50F9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C717B2" w14:paraId="29CDE4FB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AA185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3369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33A4B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0227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E480E0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FA6C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DA730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3AB3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B269B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4DDC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6579F2BF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62D0D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B2A9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D6E52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E119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19E6750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3470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9DDEC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3678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84445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FDFD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6C1A7573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26E78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4A65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E5304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37A2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0F11D86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79DB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B4FF3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6F38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11C7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BDEA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C717B2" w14:paraId="13F4078D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8BE7A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0385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E62A1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AB27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034CB84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2EB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C1CA5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3CCD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556E7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3A1D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C717B2" w14:paraId="225CC37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27548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027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CF7EE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02C7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7BF1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71B46C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6FD36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CDC5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68F1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FCB0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090BBCF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53E20FC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A7FB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3318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1714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250F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86FB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A11A4F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2F657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15A8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B78EA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A6A7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1C145A8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4A01507C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47FF1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D05E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834E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F2D3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0FB7583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F6A9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5697A2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EF1D8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0CB9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FAE82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689B9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CE362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C717B2" w14:paraId="6D2B338C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993B8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4B82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C1B6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6266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0D1C1B9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BC93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7E43673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BD589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BF54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CD4FF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4035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9A01B9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4FF9B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C717B2" w14:paraId="345429E7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574CD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EA88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40489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EA5C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42EBA5D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68A1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5E2D664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9B9A4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3881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9C1F0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1E24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02088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0DAA8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C717B2" w14:paraId="19E04CDB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5E8F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04D0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4488889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2041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E47F0" w14:textId="77777777" w:rsidR="00C717B2" w:rsidRDefault="00C717B2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A925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DBAE7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7DD7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85596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11D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29E7E12C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11D70" w14:textId="77777777" w:rsidR="00C717B2" w:rsidRDefault="00C717B2" w:rsidP="00C717B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32E2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E4730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DDF0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34F2845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9AD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BFF8AB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93DD5" w14:textId="77777777" w:rsidR="00C717B2" w:rsidRPr="00514DA4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60CC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57753" w14:textId="77777777" w:rsidR="00C717B2" w:rsidRPr="00F6236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F921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B4DF5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3FB6238B" w14:textId="77777777" w:rsidR="00C717B2" w:rsidRDefault="00C717B2">
      <w:pPr>
        <w:spacing w:before="40" w:after="40" w:line="192" w:lineRule="auto"/>
        <w:ind w:right="57"/>
        <w:rPr>
          <w:sz w:val="20"/>
          <w:lang w:val="ro-RO"/>
        </w:rPr>
      </w:pPr>
    </w:p>
    <w:p w14:paraId="630E7029" w14:textId="77777777" w:rsidR="00C717B2" w:rsidRDefault="00C717B2" w:rsidP="0080110B">
      <w:pPr>
        <w:pStyle w:val="Heading1"/>
        <w:spacing w:line="360" w:lineRule="auto"/>
      </w:pPr>
      <w:r>
        <w:t>LINIA 322</w:t>
      </w:r>
    </w:p>
    <w:p w14:paraId="3BF1B6AD" w14:textId="77777777" w:rsidR="00C717B2" w:rsidRDefault="00C717B2" w:rsidP="00925A61">
      <w:pPr>
        <w:pStyle w:val="Heading1"/>
        <w:spacing w:line="360" w:lineRule="auto"/>
        <w:rPr>
          <w:b w:val="0"/>
          <w:bCs w:val="0"/>
          <w:sz w:val="8"/>
        </w:rPr>
      </w:pPr>
      <w:r>
        <w:t>CÂMPIA TURZII - TURDA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C717B2" w14:paraId="0B76215B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9E643" w14:textId="77777777" w:rsidR="00C717B2" w:rsidRDefault="00C717B2" w:rsidP="00C717B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362E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5BAC5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AC74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528C7D2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968F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vârf sch. 23 la </w:t>
            </w:r>
          </w:p>
          <w:p w14:paraId="682D20A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călcâi TDJ </w:t>
            </w:r>
          </w:p>
          <w:p w14:paraId="264B6F6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B09C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0186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4148F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58B3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89971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Grupa de linii Turda.</w:t>
            </w:r>
          </w:p>
        </w:tc>
      </w:tr>
      <w:tr w:rsidR="00C717B2" w14:paraId="08A2A626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A44FF" w14:textId="77777777" w:rsidR="00C717B2" w:rsidRDefault="00C717B2" w:rsidP="00C717B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D98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709A6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A1DF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BFB6B1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8F2B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4B671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7E3F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16F8B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1082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spre grupa de linii Turda. </w:t>
            </w:r>
          </w:p>
        </w:tc>
      </w:tr>
      <w:tr w:rsidR="00C717B2" w14:paraId="73966A0A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CBB85" w14:textId="77777777" w:rsidR="00C717B2" w:rsidRDefault="00C717B2" w:rsidP="00C717B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2D49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2F862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F725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BB12F1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78E5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D9B45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A67D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F0277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E7B2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spre grupa de linii Turda. </w:t>
            </w:r>
          </w:p>
        </w:tc>
      </w:tr>
      <w:tr w:rsidR="00C717B2" w14:paraId="563BE3F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C6F05A7" w14:textId="77777777" w:rsidR="00C717B2" w:rsidRDefault="00C717B2" w:rsidP="00C717B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8D9F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ED422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D22D9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4D5EBA7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</w:t>
            </w:r>
          </w:p>
          <w:p w14:paraId="46246D0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 şi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8754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E38BBD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A77FB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9821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FB49F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1078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0B3FE5A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2A4A370" w14:textId="77777777" w:rsidR="00C717B2" w:rsidRDefault="00C717B2" w:rsidP="00C717B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EE87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7E7FA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B531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74504B9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</w:t>
            </w:r>
          </w:p>
          <w:p w14:paraId="4770A15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A7D8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CDE14E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staţie </w:t>
            </w:r>
            <w:r w:rsidRPr="005B2AF6">
              <w:rPr>
                <w:b/>
                <w:bCs/>
                <w:sz w:val="19"/>
                <w:szCs w:val="19"/>
                <w:lang w:val="ro-RO"/>
              </w:rPr>
              <w:t>Grupa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5B2AF6">
              <w:rPr>
                <w:b/>
                <w:bCs/>
                <w:sz w:val="19"/>
                <w:szCs w:val="19"/>
                <w:lang w:val="ro-RO"/>
              </w:rPr>
              <w:t>A</w:t>
            </w:r>
            <w:r>
              <w:rPr>
                <w:b/>
                <w:bCs/>
                <w:sz w:val="20"/>
                <w:lang w:val="ro-RO"/>
              </w:rPr>
              <w:t xml:space="preserve"> şi </w:t>
            </w:r>
          </w:p>
          <w:p w14:paraId="5ED4EDF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12 </w:t>
            </w:r>
          </w:p>
          <w:p w14:paraId="29B9BC8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(restul liniei este închisă)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154F0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45E3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04F50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F5AE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324A075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B04CD" w14:textId="77777777" w:rsidR="00C717B2" w:rsidRDefault="00C717B2" w:rsidP="00C717B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3F5F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5+635</w:t>
            </w:r>
          </w:p>
          <w:p w14:paraId="399058E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5+685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6585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38EF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30003FB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1499533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 3 /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9D82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6C123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C3B8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54FEA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86C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7348C331" w14:textId="77777777">
        <w:trPr>
          <w:cantSplit/>
          <w:trHeight w:val="629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84AED" w14:textId="77777777" w:rsidR="00C717B2" w:rsidRDefault="00C717B2" w:rsidP="00C717B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F5A6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B5E36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9F3B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6A1792D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256A0AE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schimbătorul </w:t>
            </w:r>
          </w:p>
          <w:p w14:paraId="7030BF2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numărul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2B58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6+550</w:t>
            </w:r>
          </w:p>
          <w:p w14:paraId="6399EA7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4671E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4B0D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19BED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788D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53B21D4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52603" w14:textId="77777777" w:rsidR="00C717B2" w:rsidRDefault="00C717B2" w:rsidP="00C717B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01AA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A6EA6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3C02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Turda </w:t>
            </w:r>
          </w:p>
          <w:p w14:paraId="1F70718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F8F7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AEFE97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CC2F6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048C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60757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45BC9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7561D7BC" w14:textId="77777777">
        <w:trPr>
          <w:cantSplit/>
          <w:trHeight w:val="1114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A6F9B" w14:textId="77777777" w:rsidR="00C717B2" w:rsidRDefault="00C717B2" w:rsidP="00C717B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8715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0DCF8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9B8B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1AFFF4D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</w:t>
            </w:r>
          </w:p>
          <w:p w14:paraId="685F891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3, 15, 17 şi 22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BBDD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E52DF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DFB3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B74C0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AC8B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00F26DEC" w14:textId="77777777">
        <w:trPr>
          <w:cantSplit/>
          <w:trHeight w:val="197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E324B" w14:textId="77777777" w:rsidR="00C717B2" w:rsidRDefault="00C717B2" w:rsidP="00C717B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C4FC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6+660</w:t>
            </w:r>
          </w:p>
          <w:p w14:paraId="4A8D215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F7B8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318C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1D5A2FF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27EF980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 5 /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86D2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0EF4A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8B1D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BD0BA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272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799DF30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FB8E5" w14:textId="77777777" w:rsidR="00C717B2" w:rsidRDefault="00C717B2" w:rsidP="00C717B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11F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E2D62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FD27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633A964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A9E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349D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725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E8B3" w14:textId="77777777" w:rsidR="00C717B2" w:rsidRPr="00147A63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2D41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41D092D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şi 8.</w:t>
            </w:r>
          </w:p>
        </w:tc>
      </w:tr>
    </w:tbl>
    <w:p w14:paraId="186A67DD" w14:textId="77777777" w:rsidR="00C717B2" w:rsidRDefault="00C717B2" w:rsidP="00C022B2">
      <w:pPr>
        <w:pStyle w:val="Heading1"/>
        <w:spacing w:line="276" w:lineRule="auto"/>
      </w:pPr>
      <w:r>
        <w:lastRenderedPageBreak/>
        <w:t>LINIA 328</w:t>
      </w:r>
    </w:p>
    <w:p w14:paraId="451F42C1" w14:textId="77777777" w:rsidR="00C717B2" w:rsidRDefault="00C717B2" w:rsidP="00C022B2">
      <w:pPr>
        <w:pStyle w:val="Heading1"/>
        <w:spacing w:line="276" w:lineRule="auto"/>
        <w:rPr>
          <w:b w:val="0"/>
          <w:bCs w:val="0"/>
          <w:sz w:val="8"/>
        </w:rPr>
      </w:pPr>
      <w:r>
        <w:t>ARAD - ORADEA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C717B2" w14:paraId="03CB72CC" w14:textId="77777777">
        <w:trPr>
          <w:cantSplit/>
          <w:trHeight w:val="6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0CC2A" w14:textId="77777777" w:rsidR="00C717B2" w:rsidRDefault="00C717B2" w:rsidP="00C717B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5503B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3D3A1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AAC6A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3B65520C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</w:t>
            </w:r>
          </w:p>
          <w:p w14:paraId="390973CC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Utvinişu Nou -</w:t>
            </w:r>
          </w:p>
          <w:p w14:paraId="3AAC1FFE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426A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4E54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5CF0C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7+400</w:t>
            </w:r>
          </w:p>
          <w:p w14:paraId="6254D3B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B74A3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68AE6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07389565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FBC66" w14:textId="77777777" w:rsidR="00C717B2" w:rsidRDefault="00C717B2" w:rsidP="00C717B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B690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9E2F4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46C33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19E7DE42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65C05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5280B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E347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0A169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D18AD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260319A6" w14:textId="77777777">
        <w:trPr>
          <w:cantSplit/>
          <w:trHeight w:val="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7F093" w14:textId="77777777" w:rsidR="00C717B2" w:rsidRDefault="00C717B2" w:rsidP="00C717B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509A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0F643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41599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139D5D56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25C0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6620DD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A47B3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D8043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E42D6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E3EF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2F4F94E3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B644" w14:textId="77777777" w:rsidR="00C717B2" w:rsidRDefault="00C717B2" w:rsidP="00C717B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C3B0C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2E39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2C02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23C90066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12151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F081F95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0540C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F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51DB0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0ADCB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422D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1939F3B6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F8875" w14:textId="77777777" w:rsidR="00C717B2" w:rsidRDefault="00C717B2" w:rsidP="00C717B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2A8A0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28+700</w:t>
            </w:r>
          </w:p>
          <w:p w14:paraId="213BDDD7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A412C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2F413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 - Șimand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A547E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4C94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E8555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DF73B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254BE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2C8250A5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75C2A" w14:textId="77777777" w:rsidR="00C717B2" w:rsidRDefault="00C717B2" w:rsidP="00C717B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7A94C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34+550</w:t>
            </w:r>
          </w:p>
          <w:p w14:paraId="6E16B3FB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3892F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2CA95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Șimand,</w:t>
            </w:r>
            <w:r>
              <w:rPr>
                <w:b/>
                <w:bCs/>
                <w:sz w:val="20"/>
                <w:lang w:val="ro-RO"/>
              </w:rPr>
              <w:br/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28F5E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2EFCC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65F9F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F09A3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198DF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4FA7E346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C952D" w14:textId="77777777" w:rsidR="00C717B2" w:rsidRDefault="00C717B2" w:rsidP="00C717B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3918C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47+000</w:t>
            </w:r>
          </w:p>
          <w:p w14:paraId="2F839C86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89366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B9E46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Chișineu Criș </w:t>
            </w:r>
          </w:p>
          <w:p w14:paraId="6853C4AF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D64EF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60C3A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FDA05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BE08F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2B9A0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18C9E779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6DE73" w14:textId="77777777" w:rsidR="00C717B2" w:rsidRDefault="00C717B2" w:rsidP="00C717B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0E2CE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54+900</w:t>
            </w:r>
          </w:p>
          <w:p w14:paraId="2819CA96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D967E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30383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27AAAB15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2189F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77D5B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CD9F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D2420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FD7E2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1EFBC5C7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1D5CA" w14:textId="77777777" w:rsidR="00C717B2" w:rsidRDefault="00C717B2" w:rsidP="00C717B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36F23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B79DE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EFFB6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Ciumeghiu </w:t>
            </w:r>
          </w:p>
          <w:p w14:paraId="1564963A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3EFE2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68F84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C6955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CC6C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C56D4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648342D0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F3710" w14:textId="77777777" w:rsidR="00C717B2" w:rsidRDefault="00C717B2" w:rsidP="00C717B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03D7F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4256E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C9CD7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Salonta</w:t>
            </w:r>
          </w:p>
          <w:p w14:paraId="1F89C092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D5A10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F64D40E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7F86C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24830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82411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C76B8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246E6189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71AD4" w14:textId="77777777" w:rsidR="00C717B2" w:rsidRDefault="00C717B2" w:rsidP="00C717B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CF4C2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89+324</w:t>
            </w:r>
          </w:p>
          <w:p w14:paraId="470683B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93+910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85AD3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12BD7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– Ax Cefa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B31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361D6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23C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2B614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F1DD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14:paraId="7AAD57C8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08BBA" w14:textId="77777777" w:rsidR="00C717B2" w:rsidRDefault="00C717B2" w:rsidP="00C717B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D446F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104+276</w:t>
            </w:r>
          </w:p>
          <w:p w14:paraId="00D74107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4FD4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17141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Leș Bihor – </w:t>
            </w:r>
          </w:p>
          <w:p w14:paraId="08B28583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89D39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47B1C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3AE20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BCA02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1740A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14:paraId="5C152913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D7DAD" w14:textId="77777777" w:rsidR="00C717B2" w:rsidRDefault="00C717B2" w:rsidP="00C717B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B56F4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80D7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2ACC5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BBAD44A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EE2B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D4DEA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015E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85A8C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6A02C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 A,  4 A, 7 A, 1 B, </w:t>
            </w:r>
          </w:p>
          <w:p w14:paraId="63ABA6BA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B, 3 B, Cap Y.</w:t>
            </w:r>
          </w:p>
          <w:p w14:paraId="4B281964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62F9C7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C717B2" w14:paraId="41B8B6C1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59951" w14:textId="77777777" w:rsidR="00C717B2" w:rsidRDefault="00C717B2" w:rsidP="00C717B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782FB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8A6C1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23691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2B44D90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74F1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2FD0C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27160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45CAB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4026E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A, 1B - 3B, </w:t>
            </w:r>
          </w:p>
          <w:p w14:paraId="174E2EE6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Depou, Cap Y.</w:t>
            </w:r>
          </w:p>
          <w:p w14:paraId="2D69E77A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E1F675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C717B2" w14:paraId="2ADC029C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7D231" w14:textId="77777777" w:rsidR="00C717B2" w:rsidRDefault="00C717B2" w:rsidP="00C717B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797F6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DA35D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10F4F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53286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01CF1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3105B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65DA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B1A2A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A, Cap Y.</w:t>
            </w:r>
          </w:p>
          <w:p w14:paraId="7AF7790C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EBCB1E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C717B2" w14:paraId="064381A0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CE3CE" w14:textId="77777777" w:rsidR="00C717B2" w:rsidRDefault="00C717B2" w:rsidP="00C717B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C2B1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E7968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47961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FE1359B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2846D" w14:textId="77777777" w:rsidR="00C717B2" w:rsidRPr="002A60A1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F3306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53688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9F8F1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00102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3A, 4A, Cap Y.</w:t>
            </w:r>
          </w:p>
          <w:p w14:paraId="5A1359D4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6A0B62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C717B2" w14:paraId="6931250E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947D" w14:textId="77777777" w:rsidR="00C717B2" w:rsidRDefault="00C717B2" w:rsidP="00C717B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D768B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9AB5B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F9B72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38B5900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2471E" w14:textId="77777777" w:rsidR="00C717B2" w:rsidRPr="002A60A1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15F3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9F321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10963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1F0FB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7A, 1B - 3B și </w:t>
            </w:r>
          </w:p>
          <w:p w14:paraId="6556BB1A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 Cap Y.</w:t>
            </w:r>
          </w:p>
          <w:p w14:paraId="4B54C031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5DF949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C717B2" w14:paraId="7824A6FE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78B7D" w14:textId="77777777" w:rsidR="00C717B2" w:rsidRDefault="00C717B2" w:rsidP="00C717B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087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56139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FC249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2CD7105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58217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C8BD1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C9449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199AC" w14:textId="77777777" w:rsidR="00C717B2" w:rsidRPr="00FA2F25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13D91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3A, 4 A și </w:t>
            </w:r>
          </w:p>
          <w:p w14:paraId="7883B498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Depoul Oradea.</w:t>
            </w:r>
          </w:p>
          <w:p w14:paraId="6FB43203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EEF9499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</w:tbl>
    <w:p w14:paraId="31275064" w14:textId="77777777" w:rsidR="00C717B2" w:rsidRDefault="00C717B2" w:rsidP="00C022B2">
      <w:pPr>
        <w:spacing w:before="40" w:after="40" w:line="276" w:lineRule="auto"/>
        <w:ind w:right="57"/>
        <w:rPr>
          <w:sz w:val="20"/>
          <w:lang w:val="ro-RO"/>
        </w:rPr>
      </w:pPr>
    </w:p>
    <w:p w14:paraId="555EA4F3" w14:textId="77777777" w:rsidR="00C717B2" w:rsidRDefault="00C717B2" w:rsidP="00DE004B">
      <w:pPr>
        <w:pStyle w:val="Heading1"/>
        <w:spacing w:line="360" w:lineRule="auto"/>
      </w:pPr>
      <w:r>
        <w:t>LINIA 333</w:t>
      </w:r>
    </w:p>
    <w:p w14:paraId="2AEAED9F" w14:textId="77777777" w:rsidR="00C717B2" w:rsidRDefault="00C717B2" w:rsidP="00BF4A2E">
      <w:pPr>
        <w:pStyle w:val="Heading1"/>
        <w:spacing w:line="360" w:lineRule="auto"/>
        <w:rPr>
          <w:b w:val="0"/>
          <w:bCs w:val="0"/>
          <w:sz w:val="8"/>
        </w:rPr>
      </w:pPr>
      <w:r>
        <w:t>SALONTA – FRONTIERA DE STAT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C717B2" w14:paraId="3F4C3E70" w14:textId="77777777" w:rsidTr="00E15203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AC375" w14:textId="77777777" w:rsidR="00C717B2" w:rsidRDefault="00C717B2" w:rsidP="00C717B2">
            <w:pPr>
              <w:numPr>
                <w:ilvl w:val="0"/>
                <w:numId w:val="32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9190C" w14:textId="77777777" w:rsidR="00C717B2" w:rsidRDefault="00C717B2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4+800</w:t>
            </w:r>
          </w:p>
          <w:p w14:paraId="60E2CE61" w14:textId="77777777" w:rsidR="00C717B2" w:rsidRDefault="00C717B2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44417" w14:textId="77777777" w:rsidR="00C717B2" w:rsidRPr="00E15203" w:rsidRDefault="00C717B2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15203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12ED" w14:textId="77777777" w:rsidR="00C717B2" w:rsidRDefault="00C717B2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Salonta – </w:t>
            </w:r>
          </w:p>
          <w:p w14:paraId="5833EF94" w14:textId="77777777" w:rsidR="00C717B2" w:rsidRDefault="00C717B2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Frontiera de Stat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AE6AB" w14:textId="77777777" w:rsidR="00C717B2" w:rsidRDefault="00C717B2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00929" w14:textId="77777777" w:rsidR="00C717B2" w:rsidRDefault="00C717B2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C37F8" w14:textId="77777777" w:rsidR="00C717B2" w:rsidRDefault="00C717B2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C0946" w14:textId="77777777" w:rsidR="00C717B2" w:rsidRDefault="00C717B2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19C96A7" w14:textId="77777777" w:rsidR="00C717B2" w:rsidRDefault="00C717B2" w:rsidP="0095517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77301EA2" w14:textId="77777777" w:rsidTr="00E15203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42A3F" w14:textId="77777777" w:rsidR="00C717B2" w:rsidRDefault="00C717B2" w:rsidP="00C717B2">
            <w:pPr>
              <w:numPr>
                <w:ilvl w:val="0"/>
                <w:numId w:val="32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5B1BE" w14:textId="77777777" w:rsidR="00C717B2" w:rsidRDefault="00C717B2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10+700</w:t>
            </w:r>
          </w:p>
          <w:p w14:paraId="36108D6E" w14:textId="77777777" w:rsidR="00C717B2" w:rsidRDefault="00C717B2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12+670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E92C6" w14:textId="77777777" w:rsidR="00C717B2" w:rsidRPr="00E15203" w:rsidRDefault="00C717B2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1794B" w14:textId="77777777" w:rsidR="00C717B2" w:rsidRDefault="00C717B2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-</w:t>
            </w:r>
          </w:p>
          <w:p w14:paraId="5536F109" w14:textId="77777777" w:rsidR="00C717B2" w:rsidRDefault="00C717B2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Frontiera de Stat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C85A" w14:textId="77777777" w:rsidR="00C717B2" w:rsidRDefault="00C717B2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F59E" w14:textId="77777777" w:rsidR="00C717B2" w:rsidRDefault="00C717B2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68ED4" w14:textId="77777777" w:rsidR="00C717B2" w:rsidRDefault="00C717B2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25274" w14:textId="77777777" w:rsidR="00C717B2" w:rsidRDefault="00C717B2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2F1F425" w14:textId="77777777" w:rsidR="00C717B2" w:rsidRDefault="00C717B2" w:rsidP="0095517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0C141BF9" w14:textId="77777777" w:rsidR="00C717B2" w:rsidRDefault="00C717B2">
      <w:pPr>
        <w:spacing w:before="40" w:after="40" w:line="192" w:lineRule="auto"/>
        <w:ind w:right="57"/>
        <w:rPr>
          <w:sz w:val="20"/>
          <w:lang w:val="ro-RO"/>
        </w:rPr>
      </w:pPr>
    </w:p>
    <w:p w14:paraId="4B69CD4A" w14:textId="77777777" w:rsidR="00C717B2" w:rsidRDefault="00C717B2" w:rsidP="008C333F">
      <w:pPr>
        <w:pStyle w:val="Heading1"/>
        <w:spacing w:line="360" w:lineRule="auto"/>
      </w:pPr>
      <w:r>
        <w:t>LINIA 335</w:t>
      </w:r>
    </w:p>
    <w:p w14:paraId="34F566BA" w14:textId="77777777" w:rsidR="00C717B2" w:rsidRDefault="00C717B2" w:rsidP="00AA23E7">
      <w:pPr>
        <w:pStyle w:val="Heading1"/>
        <w:spacing w:line="360" w:lineRule="auto"/>
        <w:rPr>
          <w:b w:val="0"/>
          <w:bCs w:val="0"/>
          <w:sz w:val="8"/>
        </w:rPr>
      </w:pPr>
      <w:r>
        <w:t>EPISCOPIA BIHOR - ORADEA VEST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C717B2" w14:paraId="6266E343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2B50D" w14:textId="77777777" w:rsidR="00C717B2" w:rsidRDefault="00C717B2" w:rsidP="00C717B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8988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F4C1A" w14:textId="77777777" w:rsidR="00C717B2" w:rsidRPr="009050E5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766F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63D0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5B8FA54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  <w:p w14:paraId="30C4AB6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45A5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C796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A0934" w14:textId="77777777" w:rsidR="00C717B2" w:rsidRPr="009050E5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0173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874E4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D1F31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</w:tbl>
    <w:p w14:paraId="2029667F" w14:textId="77777777" w:rsidR="00C717B2" w:rsidRDefault="00C717B2">
      <w:pPr>
        <w:spacing w:before="40" w:after="40" w:line="192" w:lineRule="auto"/>
        <w:ind w:right="57"/>
        <w:rPr>
          <w:sz w:val="20"/>
          <w:lang w:val="ro-RO"/>
        </w:rPr>
      </w:pPr>
    </w:p>
    <w:p w14:paraId="406E2815" w14:textId="77777777" w:rsidR="00C717B2" w:rsidRDefault="00C717B2" w:rsidP="00274DBB">
      <w:pPr>
        <w:pStyle w:val="Heading1"/>
        <w:spacing w:line="360" w:lineRule="auto"/>
      </w:pPr>
      <w:r>
        <w:lastRenderedPageBreak/>
        <w:t>LINIA 400</w:t>
      </w:r>
    </w:p>
    <w:p w14:paraId="5D049002" w14:textId="77777777" w:rsidR="00C717B2" w:rsidRDefault="00C717B2" w:rsidP="00D95833">
      <w:pPr>
        <w:pStyle w:val="Heading1"/>
        <w:spacing w:line="360" w:lineRule="auto"/>
        <w:rPr>
          <w:b w:val="0"/>
          <w:bCs w:val="0"/>
          <w:sz w:val="8"/>
        </w:rPr>
      </w:pPr>
      <w:bookmarkStart w:id="4" w:name="_Hlk210635328"/>
      <w:r>
        <w:t>EPISCOPIA BIHOR - HALMEU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C717B2" w14:paraId="00875332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8987" w14:textId="77777777" w:rsidR="00C717B2" w:rsidRDefault="00C717B2" w:rsidP="00C717B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9A9A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D580E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817B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34A8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3FEE347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  <w:p w14:paraId="305EBD6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3DC0C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9FD5" w14:textId="77777777" w:rsidR="00C717B2" w:rsidRDefault="00C717B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9A8A9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8460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D2F38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D44C7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C717B2" w14:paraId="5148CDCC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F5B56" w14:textId="77777777" w:rsidR="00C717B2" w:rsidRDefault="00C717B2" w:rsidP="00C717B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FD89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663+100</w:t>
            </w:r>
          </w:p>
          <w:p w14:paraId="6515292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664+450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92A50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93B2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Biharia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ECC7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7AD47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F5CEE" w14:textId="77777777" w:rsidR="00C717B2" w:rsidRDefault="00C717B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CCBAA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DEAE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0F6A8E51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BE1F3" w14:textId="77777777" w:rsidR="00C717B2" w:rsidRDefault="00C717B2" w:rsidP="00C717B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8151F" w14:textId="77777777" w:rsidR="00C717B2" w:rsidRDefault="00C717B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670+200671+700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F2B31" w14:textId="77777777" w:rsidR="00C717B2" w:rsidRDefault="00C717B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8C40D" w14:textId="77777777" w:rsidR="00C717B2" w:rsidRDefault="00C717B2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60AFA" w14:textId="77777777" w:rsidR="00C717B2" w:rsidRDefault="00C717B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FF402" w14:textId="77777777" w:rsidR="00C717B2" w:rsidRDefault="00C717B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0CCBD" w14:textId="77777777" w:rsidR="00C717B2" w:rsidRDefault="00C717B2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B4A9A" w14:textId="77777777" w:rsidR="00C717B2" w:rsidRPr="00F344E1" w:rsidRDefault="00C717B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9A48E" w14:textId="77777777" w:rsidR="00C717B2" w:rsidRDefault="00C717B2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2D1BC3A5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26BC8" w14:textId="77777777" w:rsidR="00C717B2" w:rsidRDefault="00C717B2" w:rsidP="00C717B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D8D87" w14:textId="77777777" w:rsidR="00C717B2" w:rsidRDefault="00C717B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676+000</w:t>
            </w:r>
          </w:p>
          <w:p w14:paraId="6C3B64E2" w14:textId="77777777" w:rsidR="00C717B2" w:rsidRDefault="00C717B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A2112" w14:textId="77777777" w:rsidR="00C717B2" w:rsidRDefault="00C717B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389D4" w14:textId="77777777" w:rsidR="00C717B2" w:rsidRDefault="00C717B2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5F23" w14:textId="77777777" w:rsidR="00C717B2" w:rsidRDefault="00C717B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D8261" w14:textId="77777777" w:rsidR="00C717B2" w:rsidRDefault="00C717B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F93B6" w14:textId="77777777" w:rsidR="00C717B2" w:rsidRDefault="00C717B2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28A1B" w14:textId="77777777" w:rsidR="00C717B2" w:rsidRPr="00F344E1" w:rsidRDefault="00C717B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8F13E" w14:textId="77777777" w:rsidR="00C717B2" w:rsidRDefault="00C717B2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71261731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D6EFB" w14:textId="77777777" w:rsidR="00C717B2" w:rsidRDefault="00C717B2" w:rsidP="00C717B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74515" w14:textId="77777777" w:rsidR="00C717B2" w:rsidRDefault="00C717B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682+900</w:t>
            </w:r>
          </w:p>
          <w:p w14:paraId="78F235C7" w14:textId="77777777" w:rsidR="00C717B2" w:rsidRDefault="00C717B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61CEF" w14:textId="77777777" w:rsidR="00C717B2" w:rsidRDefault="00C717B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0F097" w14:textId="77777777" w:rsidR="00C717B2" w:rsidRDefault="00C717B2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A9CC2" w14:textId="77777777" w:rsidR="00C717B2" w:rsidRDefault="00C717B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C9864" w14:textId="77777777" w:rsidR="00C717B2" w:rsidRDefault="00C717B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0CF9" w14:textId="77777777" w:rsidR="00C717B2" w:rsidRDefault="00C717B2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15B5D" w14:textId="77777777" w:rsidR="00C717B2" w:rsidRPr="00F344E1" w:rsidRDefault="00C717B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ACD63" w14:textId="77777777" w:rsidR="00C717B2" w:rsidRDefault="00C717B2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242C8A0B" w14:textId="7777777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4B6E6" w14:textId="77777777" w:rsidR="00C717B2" w:rsidRDefault="00C717B2" w:rsidP="00C717B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9786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37D9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7370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lui Mihai</w:t>
            </w:r>
          </w:p>
          <w:p w14:paraId="3B17E8E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ED77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prima joantă a sch. R3 și km 719+700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9E48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0BA6" w14:textId="77777777" w:rsidR="00C717B2" w:rsidRDefault="00C717B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8A77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FC2B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km 719+700 și călcâi sch. R16</w:t>
            </w:r>
          </w:p>
        </w:tc>
      </w:tr>
      <w:tr w:rsidR="00C717B2" w14:paraId="7C57D643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92FF" w14:textId="77777777" w:rsidR="00C717B2" w:rsidRDefault="00C717B2" w:rsidP="00C717B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C3A0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AB58C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38CA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Sanislău</w:t>
            </w:r>
          </w:p>
          <w:p w14:paraId="6086F559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F30A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A1791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6BF2F" w14:textId="77777777" w:rsidR="00C717B2" w:rsidRDefault="00C717B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1600A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E441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1FA065EB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3BE5A" w14:textId="77777777" w:rsidR="00C717B2" w:rsidRDefault="00C717B2" w:rsidP="00C717B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A5FD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756+500</w:t>
            </w:r>
          </w:p>
          <w:p w14:paraId="0BEB3FC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98CA1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4E6B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156339E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0CA0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4A9A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4BF4E" w14:textId="77777777" w:rsidR="00C717B2" w:rsidRDefault="00C717B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BC025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716B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3034964C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2BB9D" w14:textId="77777777" w:rsidR="00C717B2" w:rsidRDefault="00C717B2" w:rsidP="00C717B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46EA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762+000</w:t>
            </w:r>
          </w:p>
          <w:p w14:paraId="546680E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762+700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BA4CF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E8E4F" w14:textId="77777777" w:rsidR="00C717B2" w:rsidRDefault="00C717B2" w:rsidP="000374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3CC6694E" w14:textId="77777777" w:rsidR="00C717B2" w:rsidRDefault="00C717B2" w:rsidP="000374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B1E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E9E5E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E3444" w14:textId="77777777" w:rsidR="00C717B2" w:rsidRDefault="00C717B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816C8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EB6B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75A8656D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B959" w14:textId="77777777" w:rsidR="00C717B2" w:rsidRDefault="00C717B2" w:rsidP="00C717B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1801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B0C61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B6E9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G-ral Avramescu</w:t>
            </w:r>
          </w:p>
          <w:p w14:paraId="0583E20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417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470E3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BA6CE" w14:textId="77777777" w:rsidR="00C717B2" w:rsidRDefault="00C717B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B0DB8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A205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67A9C33A" w14:textId="77777777">
        <w:trPr>
          <w:cantSplit/>
          <w:trHeight w:val="350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7F80A" w14:textId="77777777" w:rsidR="00C717B2" w:rsidRDefault="00C717B2" w:rsidP="00C717B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371C5" w14:textId="77777777" w:rsidR="00C717B2" w:rsidRDefault="00C717B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770+400</w:t>
            </w:r>
          </w:p>
          <w:p w14:paraId="0B30801D" w14:textId="77777777" w:rsidR="00C717B2" w:rsidRDefault="00C717B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FA170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13BC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G-ral Avramescu – </w:t>
            </w:r>
          </w:p>
          <w:p w14:paraId="7FEEFEF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Mare Sud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E9A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B6DD4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146C4" w14:textId="77777777" w:rsidR="00C717B2" w:rsidRDefault="00C717B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A480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7671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3E5D8880" w14:textId="77777777" w:rsidTr="006B1955">
        <w:trPr>
          <w:cantSplit/>
          <w:trHeight w:val="623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36FEB" w14:textId="77777777" w:rsidR="00C717B2" w:rsidRDefault="00C717B2" w:rsidP="00C717B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98122" w14:textId="77777777" w:rsidR="00C717B2" w:rsidRDefault="00C717B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  <w:p w14:paraId="1F3BCB72" w14:textId="77777777" w:rsidR="00C717B2" w:rsidRDefault="00C717B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775+300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A2F0" w14:textId="77777777" w:rsidR="00C717B2" w:rsidRDefault="00C717B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FB8D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1E56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B1C40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7B00C" w14:textId="77777777" w:rsidR="00C717B2" w:rsidRDefault="00C717B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98C4E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8854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4AFE45CD" w14:textId="77777777" w:rsidTr="00D20798">
        <w:trPr>
          <w:cantSplit/>
          <w:trHeight w:val="175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A6793" w14:textId="77777777" w:rsidR="00C717B2" w:rsidRDefault="00C717B2" w:rsidP="00C717B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43A69" w14:textId="77777777" w:rsidR="00C717B2" w:rsidRDefault="00C717B2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775+300</w:t>
            </w:r>
          </w:p>
          <w:p w14:paraId="2FF196FA" w14:textId="77777777" w:rsidR="00C717B2" w:rsidRDefault="00C717B2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776+600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9BD93" w14:textId="77777777" w:rsidR="00C717B2" w:rsidRDefault="00C717B2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A988D" w14:textId="77777777" w:rsidR="00C717B2" w:rsidRDefault="00C717B2" w:rsidP="006B19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B457E" w14:textId="77777777" w:rsidR="00C717B2" w:rsidRDefault="00C717B2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DEAC" w14:textId="77777777" w:rsidR="00C717B2" w:rsidRDefault="00C717B2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358A" w14:textId="77777777" w:rsidR="00C717B2" w:rsidRDefault="00C717B2" w:rsidP="006B195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ECCCC" w14:textId="77777777" w:rsidR="00C717B2" w:rsidRPr="00F344E1" w:rsidRDefault="00C717B2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36389" w14:textId="77777777" w:rsidR="00C717B2" w:rsidRDefault="00C717B2" w:rsidP="006B19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15C3C0FF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7C8AACF" w14:textId="77777777" w:rsidR="00C717B2" w:rsidRDefault="00C717B2" w:rsidP="00C717B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D78C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033C1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E407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 Sud</w:t>
            </w:r>
          </w:p>
          <w:p w14:paraId="6DAAF3E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C08B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70AA8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08F06" w14:textId="77777777" w:rsidR="00C717B2" w:rsidRDefault="00C717B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B914E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212B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391DD268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FC3BE" w14:textId="77777777" w:rsidR="00C717B2" w:rsidRDefault="00C717B2" w:rsidP="00C717B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4FFF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CFD3F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C5B8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</w:t>
            </w:r>
          </w:p>
          <w:p w14:paraId="1D4F93B9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2DF9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8BDAE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1B8E4" w14:textId="77777777" w:rsidR="00C717B2" w:rsidRDefault="00C717B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EE643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4D3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A44002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liniile 7 </w:t>
            </w:r>
          </w:p>
          <w:p w14:paraId="7DC63CF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expedieri. </w:t>
            </w:r>
          </w:p>
        </w:tc>
      </w:tr>
      <w:tr w:rsidR="00C717B2" w14:paraId="2FFE83A4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DB13A" w14:textId="77777777" w:rsidR="00C717B2" w:rsidRDefault="00C717B2" w:rsidP="00C717B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4E8E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859F6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FCF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992D" w14:textId="77777777" w:rsidR="00C717B2" w:rsidRDefault="00C717B2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51864BC2" w14:textId="77777777" w:rsidR="00C717B2" w:rsidRDefault="00C717B2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5276C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61AD2" w14:textId="77777777" w:rsidR="00C717B2" w:rsidRDefault="00C717B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FDA28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111A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2BE1D914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F3EF" w14:textId="77777777" w:rsidR="00C717B2" w:rsidRDefault="00C717B2" w:rsidP="00C717B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6EAF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203F0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DFD1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Micula</w:t>
            </w:r>
          </w:p>
          <w:p w14:paraId="7262E1D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20B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799+650</w:t>
            </w:r>
          </w:p>
          <w:p w14:paraId="0C7424A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800+400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F3DDC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5124B" w14:textId="77777777" w:rsidR="00C717B2" w:rsidRDefault="00C717B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73E8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A48A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18B30C71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1A6C4" w14:textId="77777777" w:rsidR="00C717B2" w:rsidRDefault="00C717B2" w:rsidP="00C717B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7602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809+075</w:t>
            </w:r>
          </w:p>
          <w:p w14:paraId="3BB0A5C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809+880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50643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DD9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490A5B2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880C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1074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40FA7" w14:textId="77777777" w:rsidR="00C717B2" w:rsidRDefault="00C717B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94784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9889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0E9E99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66129B8A" w14:textId="77777777">
        <w:trPr>
          <w:cantSplit/>
          <w:trHeight w:val="6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0293" w14:textId="77777777" w:rsidR="00C717B2" w:rsidRDefault="00C717B2" w:rsidP="00C717B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C8BB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965F7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9973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54C9D9D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și 8 largă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6D8E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D1BC6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F3154" w14:textId="77777777" w:rsidR="00C717B2" w:rsidRDefault="00C717B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43868" w14:textId="77777777" w:rsidR="00C717B2" w:rsidRPr="00F344E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4E64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2E5D8FE" w14:textId="77777777" w:rsidR="00C717B2" w:rsidRDefault="00C717B2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45B77485" w14:textId="77777777" w:rsidR="00717776" w:rsidRDefault="00717776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0D200ECB" w14:textId="77777777" w:rsidR="00717776" w:rsidRDefault="00717776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4BA3D453" w14:textId="77777777" w:rsidR="00717776" w:rsidRDefault="00717776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3A0FBBE8" w14:textId="77777777" w:rsidR="00717776" w:rsidRDefault="00717776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466B623A" w14:textId="77777777" w:rsidR="00717776" w:rsidRDefault="00717776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51DE6AB3" w14:textId="77777777" w:rsidR="00717776" w:rsidRDefault="00717776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6D7312C9" w14:textId="77777777" w:rsidR="00717776" w:rsidRDefault="00717776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2E4DEBE0" w14:textId="77777777" w:rsidR="00717776" w:rsidRDefault="00717776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121698F8" w14:textId="77777777" w:rsidR="00717776" w:rsidRDefault="00717776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0E77DC82" w14:textId="77777777" w:rsidR="00C717B2" w:rsidRDefault="00C717B2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lastRenderedPageBreak/>
        <w:t>LINIA 401</w:t>
      </w:r>
    </w:p>
    <w:p w14:paraId="27531E3A" w14:textId="77777777" w:rsidR="00C717B2" w:rsidRDefault="00C717B2" w:rsidP="00B64F3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SATU MARE - BAIA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C717B2" w14:paraId="1D0604FF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B56FC" w14:textId="77777777" w:rsidR="00C717B2" w:rsidRDefault="00C717B2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4D91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81AA6" w14:textId="77777777" w:rsidR="00C717B2" w:rsidRPr="00BB2EA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311F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Satu Mare </w:t>
            </w:r>
          </w:p>
          <w:p w14:paraId="7206263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62B2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28981" w14:textId="77777777" w:rsidR="00C717B2" w:rsidRPr="00BB2EA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B2EA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1E9F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62E1" w14:textId="77777777" w:rsidR="00C717B2" w:rsidRPr="00BB2EA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3036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F6E3C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</w:t>
            </w:r>
          </w:p>
          <w:p w14:paraId="4D8C5E2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7 prim. - exp. </w:t>
            </w:r>
          </w:p>
        </w:tc>
      </w:tr>
      <w:tr w:rsidR="00C717B2" w14:paraId="3FE2ABC4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A6EE6" w14:textId="77777777" w:rsidR="00C717B2" w:rsidRDefault="00C717B2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333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38228" w14:textId="77777777" w:rsidR="00C717B2" w:rsidRPr="00BB2EA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E79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Botiz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5420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2ECF9" w14:textId="77777777" w:rsidR="00C717B2" w:rsidRPr="00BB2EA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9CB8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9173" w14:textId="77777777" w:rsidR="00C717B2" w:rsidRPr="00BB2EA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2CF9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F3242B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35900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 direcția Botiz - Micula.</w:t>
            </w:r>
          </w:p>
        </w:tc>
      </w:tr>
      <w:tr w:rsidR="00C717B2" w14:paraId="129D00D9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44E86" w14:textId="77777777" w:rsidR="00C717B2" w:rsidRDefault="00C717B2" w:rsidP="009C676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56017" w14:textId="77777777" w:rsidR="00C717B2" w:rsidRDefault="00C717B2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12+000</w:t>
            </w:r>
          </w:p>
          <w:p w14:paraId="2D644479" w14:textId="77777777" w:rsidR="00C717B2" w:rsidRDefault="00C717B2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3A1EE" w14:textId="77777777" w:rsidR="00C717B2" w:rsidRPr="00BB2EA6" w:rsidRDefault="00C717B2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82EB4" w14:textId="77777777" w:rsidR="00C717B2" w:rsidRDefault="00C717B2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4AA58" w14:textId="77777777" w:rsidR="00C717B2" w:rsidRDefault="00C717B2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7F505" w14:textId="77777777" w:rsidR="00C717B2" w:rsidRDefault="00C717B2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F8ED1" w14:textId="77777777" w:rsidR="00C717B2" w:rsidRDefault="00C717B2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C524" w14:textId="77777777" w:rsidR="00C717B2" w:rsidRPr="00BB2EA6" w:rsidRDefault="00C717B2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5A80F" w14:textId="77777777" w:rsidR="00C717B2" w:rsidRDefault="00C717B2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1645B6AC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3D8E" w14:textId="77777777" w:rsidR="00C717B2" w:rsidRDefault="00C717B2" w:rsidP="009C676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43752" w14:textId="77777777" w:rsidR="00C717B2" w:rsidRDefault="00C717B2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18+500</w:t>
            </w:r>
          </w:p>
          <w:p w14:paraId="492B0A3F" w14:textId="77777777" w:rsidR="00C717B2" w:rsidRDefault="00C717B2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4FB57" w14:textId="77777777" w:rsidR="00C717B2" w:rsidRPr="00BB2EA6" w:rsidRDefault="00C717B2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AF405" w14:textId="77777777" w:rsidR="00C717B2" w:rsidRDefault="00C717B2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06598" w14:textId="77777777" w:rsidR="00C717B2" w:rsidRDefault="00C717B2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642C5" w14:textId="77777777" w:rsidR="00C717B2" w:rsidRDefault="00C717B2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C7582" w14:textId="77777777" w:rsidR="00C717B2" w:rsidRDefault="00C717B2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4ABF5" w14:textId="77777777" w:rsidR="00C717B2" w:rsidRPr="00BB2EA6" w:rsidRDefault="00C717B2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5A488" w14:textId="77777777" w:rsidR="00C717B2" w:rsidRDefault="00C717B2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0C96F703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D9FFC" w14:textId="77777777" w:rsidR="00C717B2" w:rsidRDefault="00C717B2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F333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C359E" w14:textId="77777777" w:rsidR="00C717B2" w:rsidRPr="00BB2EA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1E59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26B23" w14:textId="77777777" w:rsidR="00C717B2" w:rsidRDefault="00C717B2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1F54F2E9" w14:textId="77777777" w:rsidR="00C717B2" w:rsidRDefault="00C717B2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79C47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31C2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B94CE" w14:textId="77777777" w:rsidR="00C717B2" w:rsidRPr="00BB2EA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862E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5450738B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DF52" w14:textId="77777777" w:rsidR="00C717B2" w:rsidRDefault="00C717B2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A0D3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42+100</w:t>
            </w:r>
          </w:p>
          <w:p w14:paraId="3C7A4C0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2855A" w14:textId="77777777" w:rsidR="00C717B2" w:rsidRPr="00BB2EA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2A70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Seini - Bușag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DE558" w14:textId="77777777" w:rsidR="00C717B2" w:rsidRDefault="00C717B2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45736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257D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50F7" w14:textId="77777777" w:rsidR="00C717B2" w:rsidRPr="00BB2EA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BD67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23FE8640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D782F" w14:textId="77777777" w:rsidR="00C717B2" w:rsidRDefault="00C717B2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8710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3E33E" w14:textId="77777777" w:rsidR="00C717B2" w:rsidRPr="00BB2EA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9DF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Bușag</w:t>
            </w:r>
          </w:p>
          <w:p w14:paraId="2286ABE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EAC2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C362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A6C6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E8C08" w14:textId="77777777" w:rsidR="00C717B2" w:rsidRPr="00BB2EA6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EE11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6711CFD" w14:textId="77777777" w:rsidR="00C717B2" w:rsidRDefault="00C717B2">
      <w:pPr>
        <w:spacing w:before="40" w:after="40" w:line="192" w:lineRule="auto"/>
        <w:ind w:right="57"/>
        <w:rPr>
          <w:sz w:val="20"/>
          <w:lang w:val="ro-RO"/>
        </w:rPr>
      </w:pPr>
    </w:p>
    <w:p w14:paraId="6C3C6767" w14:textId="77777777" w:rsidR="00C717B2" w:rsidRDefault="00C717B2" w:rsidP="00EE0B7F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404</w:t>
      </w:r>
    </w:p>
    <w:p w14:paraId="6457B873" w14:textId="77777777" w:rsidR="00C717B2" w:rsidRDefault="00C717B2" w:rsidP="0028675E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SĂCUIENI BIHOR - SĂRMĂŞAG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C717B2" w14:paraId="77EC4D48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C127C" w14:textId="77777777" w:rsidR="00C717B2" w:rsidRDefault="00C717B2" w:rsidP="00C717B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DD87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54623" w14:textId="77777777" w:rsidR="00C717B2" w:rsidRPr="00307FCB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0737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Marghita</w:t>
            </w:r>
          </w:p>
          <w:p w14:paraId="4EC9C83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şi 2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38E4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F44E8A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EC388" w14:textId="77777777" w:rsidR="00C717B2" w:rsidRPr="00307FCB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295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E24BA" w14:textId="77777777" w:rsidR="00C717B2" w:rsidRPr="00307FCB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3C9A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6DE79CCA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DAAC8" w14:textId="77777777" w:rsidR="00C717B2" w:rsidRDefault="00C717B2" w:rsidP="00C717B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D9C9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D0FD8" w14:textId="77777777" w:rsidR="00C717B2" w:rsidRPr="00307FCB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93C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Marghita</w:t>
            </w:r>
          </w:p>
          <w:p w14:paraId="54332FF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7F3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F51EC7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9C955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D809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2255" w14:textId="77777777" w:rsidR="00C717B2" w:rsidRPr="00307FCB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0EBE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6A66EE33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EC7D" w14:textId="77777777" w:rsidR="00C717B2" w:rsidRDefault="00C717B2" w:rsidP="00C717B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B620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CB8F4" w14:textId="77777777" w:rsidR="00C717B2" w:rsidRPr="00307FCB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3FA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Suplacu de Barcău</w:t>
            </w:r>
          </w:p>
          <w:p w14:paraId="63F5FF4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2, 3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ED69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8BB84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A1A3F" w14:textId="77777777" w:rsidR="00C717B2" w:rsidRPr="00307FCB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A62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CC42C" w14:textId="77777777" w:rsidR="00C717B2" w:rsidRPr="00307FCB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E8BD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530D87BD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CFE8F" w14:textId="77777777" w:rsidR="00C717B2" w:rsidRDefault="00C717B2" w:rsidP="00C717B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E7A3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411D0" w14:textId="77777777" w:rsidR="00C717B2" w:rsidRPr="00307FCB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C0D0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Suplacu de Barcău</w:t>
            </w:r>
          </w:p>
          <w:p w14:paraId="272C0BA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C34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16 până </w:t>
            </w:r>
          </w:p>
          <w:p w14:paraId="673F5A6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 </w:t>
            </w:r>
          </w:p>
          <w:p w14:paraId="047D18A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axul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7D80C" w14:textId="77777777" w:rsidR="00C717B2" w:rsidRPr="00307FCB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8173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0083B" w14:textId="77777777" w:rsidR="00C717B2" w:rsidRPr="00307FCB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8721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0F1A993C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D3E05" w14:textId="77777777" w:rsidR="00C717B2" w:rsidRDefault="00C717B2" w:rsidP="00C717B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10FE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C9CDD" w14:textId="77777777" w:rsidR="00C717B2" w:rsidRPr="00307FCB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A92B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032C664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D8BB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69D7D" w14:textId="77777777" w:rsidR="00C717B2" w:rsidRPr="00307FCB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4AE5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1D345" w14:textId="77777777" w:rsidR="00C717B2" w:rsidRPr="00307FCB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2BB5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41C61FA6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539FD" w14:textId="77777777" w:rsidR="00C717B2" w:rsidRDefault="00C717B2" w:rsidP="00C717B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E524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891C4" w14:textId="77777777" w:rsidR="00C717B2" w:rsidRPr="00307FCB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CE9B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160EDF5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A8F2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B72ABC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stație până </w:t>
            </w:r>
          </w:p>
          <w:p w14:paraId="2933C3C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1E9CF9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E36E3" w14:textId="77777777" w:rsidR="00C717B2" w:rsidRPr="00307FCB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C8A8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BB570" w14:textId="77777777" w:rsidR="00C717B2" w:rsidRPr="00307FCB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C535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2196D0ED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047C" w14:textId="77777777" w:rsidR="00C717B2" w:rsidRDefault="00C717B2" w:rsidP="00C717B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DF97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72935" w14:textId="77777777" w:rsidR="00C717B2" w:rsidRPr="00307FCB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4C93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45E74F3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6D8D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933C7" w14:textId="77777777" w:rsidR="00C717B2" w:rsidRPr="00307FCB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2F4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7D79F" w14:textId="77777777" w:rsidR="00C717B2" w:rsidRPr="00307FCB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7B42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1D9D3B7" w14:textId="77777777" w:rsidR="00C717B2" w:rsidRDefault="00C717B2">
      <w:pPr>
        <w:spacing w:before="40" w:after="40" w:line="192" w:lineRule="auto"/>
        <w:ind w:right="57"/>
        <w:rPr>
          <w:sz w:val="20"/>
          <w:lang w:val="ro-RO"/>
        </w:rPr>
      </w:pPr>
    </w:p>
    <w:p w14:paraId="272490B0" w14:textId="77777777" w:rsidR="00C717B2" w:rsidRDefault="00C717B2" w:rsidP="004636F3">
      <w:pPr>
        <w:pStyle w:val="Heading1"/>
        <w:spacing w:line="360" w:lineRule="auto"/>
      </w:pPr>
      <w:r>
        <w:t>LINIA 408</w:t>
      </w:r>
    </w:p>
    <w:p w14:paraId="40CF6A75" w14:textId="77777777" w:rsidR="00C717B2" w:rsidRDefault="00C717B2" w:rsidP="00967460">
      <w:pPr>
        <w:pStyle w:val="Heading1"/>
        <w:spacing w:line="360" w:lineRule="auto"/>
        <w:rPr>
          <w:b w:val="0"/>
          <w:bCs w:val="0"/>
          <w:sz w:val="8"/>
        </w:rPr>
      </w:pPr>
      <w:r>
        <w:t>CAREI - ZALĂU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C717B2" w14:paraId="0FB75E18" w14:textId="77777777">
        <w:trPr>
          <w:cantSplit/>
          <w:trHeight w:val="569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DF05" w14:textId="77777777" w:rsidR="00C717B2" w:rsidRDefault="00C717B2" w:rsidP="00C717B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FBED3" w14:textId="77777777" w:rsidR="00C717B2" w:rsidRDefault="00C717B2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52+300</w:t>
            </w:r>
          </w:p>
          <w:p w14:paraId="3E486FCE" w14:textId="77777777" w:rsidR="00C717B2" w:rsidRDefault="00C717B2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56+590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612CA" w14:textId="77777777" w:rsidR="00C717B2" w:rsidRPr="00276B7A" w:rsidRDefault="00C717B2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BD13C" w14:textId="77777777" w:rsidR="00C717B2" w:rsidRDefault="00C717B2" w:rsidP="004E791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501A39">
              <w:rPr>
                <w:b/>
                <w:bCs/>
                <w:sz w:val="20"/>
                <w:lang w:val="ro-RO"/>
              </w:rPr>
              <w:t>Ac</w:t>
            </w:r>
            <w:r>
              <w:rPr>
                <w:b/>
                <w:bCs/>
                <w:sz w:val="20"/>
                <w:lang w:val="ro-RO"/>
              </w:rPr>
              <w:t>âș</w:t>
            </w:r>
            <w:r w:rsidRPr="00501A39">
              <w:rPr>
                <w:b/>
                <w:bCs/>
                <w:sz w:val="20"/>
                <w:lang w:val="ro-RO"/>
              </w:rPr>
              <w:t xml:space="preserve"> - S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01A39">
              <w:rPr>
                <w:b/>
                <w:bCs/>
                <w:sz w:val="20"/>
                <w:lang w:val="ro-RO"/>
              </w:rPr>
              <w:t>rm</w:t>
            </w:r>
            <w:r>
              <w:rPr>
                <w:b/>
                <w:bCs/>
                <w:sz w:val="20"/>
                <w:lang w:val="ro-RO"/>
              </w:rPr>
              <w:t>ăș</w:t>
            </w:r>
            <w:r w:rsidRPr="00501A39">
              <w:rPr>
                <w:b/>
                <w:bCs/>
                <w:sz w:val="20"/>
                <w:lang w:val="ro-RO"/>
              </w:rPr>
              <w:t>ag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6BC65" w14:textId="77777777" w:rsidR="00C717B2" w:rsidRDefault="00C717B2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6411C" w14:textId="77777777" w:rsidR="00C717B2" w:rsidRPr="00276B7A" w:rsidRDefault="00C717B2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CC7E2" w14:textId="77777777" w:rsidR="00C717B2" w:rsidRDefault="00C717B2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F48F" w14:textId="77777777" w:rsidR="00C717B2" w:rsidRPr="00276B7A" w:rsidRDefault="00C717B2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EC20D" w14:textId="77777777" w:rsidR="00C717B2" w:rsidRDefault="00C717B2" w:rsidP="004E791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49489431" w14:textId="77777777">
        <w:trPr>
          <w:cantSplit/>
          <w:trHeight w:val="345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16B61" w14:textId="77777777" w:rsidR="00C717B2" w:rsidRDefault="00C717B2" w:rsidP="00C717B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1259B" w14:textId="77777777" w:rsidR="00C717B2" w:rsidRDefault="00C717B2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56+590</w:t>
            </w:r>
          </w:p>
          <w:p w14:paraId="482C7C15" w14:textId="77777777" w:rsidR="00C717B2" w:rsidRDefault="00C717B2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56+640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1041F" w14:textId="77777777" w:rsidR="00C717B2" w:rsidRDefault="00C717B2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818F0" w14:textId="77777777" w:rsidR="00C717B2" w:rsidRPr="00501A39" w:rsidRDefault="00C717B2" w:rsidP="004E791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19CCE" w14:textId="77777777" w:rsidR="00C717B2" w:rsidRDefault="00C717B2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98113" w14:textId="77777777" w:rsidR="00C717B2" w:rsidRPr="00276B7A" w:rsidRDefault="00C717B2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981A8" w14:textId="77777777" w:rsidR="00C717B2" w:rsidRDefault="00C717B2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FD603" w14:textId="77777777" w:rsidR="00C717B2" w:rsidRPr="00276B7A" w:rsidRDefault="00C717B2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1EB9D" w14:textId="77777777" w:rsidR="00C717B2" w:rsidRDefault="00C717B2" w:rsidP="004E791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3BD23D53" w14:textId="77777777">
        <w:trPr>
          <w:cantSplit/>
          <w:trHeight w:val="419"/>
          <w:jc w:val="center"/>
        </w:trPr>
        <w:tc>
          <w:tcPr>
            <w:tcW w:w="639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9F173" w14:textId="77777777" w:rsidR="00C717B2" w:rsidRDefault="00C717B2" w:rsidP="00C717B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06D7D" w14:textId="77777777" w:rsidR="00C717B2" w:rsidRDefault="00C717B2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56+640</w:t>
            </w:r>
          </w:p>
          <w:p w14:paraId="3D5554C4" w14:textId="77777777" w:rsidR="00C717B2" w:rsidRDefault="00C717B2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58+700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1AAEA" w14:textId="77777777" w:rsidR="00C717B2" w:rsidRDefault="00C717B2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67FF8" w14:textId="77777777" w:rsidR="00C717B2" w:rsidRPr="00501A39" w:rsidRDefault="00C717B2" w:rsidP="004E791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7FFF8" w14:textId="77777777" w:rsidR="00C717B2" w:rsidRDefault="00C717B2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3B3BF" w14:textId="77777777" w:rsidR="00C717B2" w:rsidRPr="00276B7A" w:rsidRDefault="00C717B2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37A88" w14:textId="77777777" w:rsidR="00C717B2" w:rsidRDefault="00C717B2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08C93" w14:textId="77777777" w:rsidR="00C717B2" w:rsidRPr="00276B7A" w:rsidRDefault="00C717B2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D9CB8" w14:textId="77777777" w:rsidR="00C717B2" w:rsidRDefault="00C717B2" w:rsidP="004E791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3BA6522B" w14:textId="77777777">
        <w:trPr>
          <w:cantSplit/>
          <w:trHeight w:val="1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76402" w14:textId="77777777" w:rsidR="00C717B2" w:rsidRDefault="00C717B2" w:rsidP="00C717B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465C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2A22B" w14:textId="77777777" w:rsidR="00C717B2" w:rsidRPr="00276B7A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4420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0A45204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3ACF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73E640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F904F8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17 / 19, 21, 23, 25, 27, 29, 31 </w:t>
            </w:r>
          </w:p>
          <w:p w14:paraId="2E472EC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33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B62FC" w14:textId="77777777" w:rsidR="00C717B2" w:rsidRPr="00276B7A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276B7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148B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EA4E9" w14:textId="77777777" w:rsidR="00C717B2" w:rsidRPr="00276B7A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6D1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AADB2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M - 11 M abătute.</w:t>
            </w:r>
          </w:p>
        </w:tc>
      </w:tr>
      <w:tr w:rsidR="00C717B2" w14:paraId="72A7C02D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14C8" w14:textId="77777777" w:rsidR="00C717B2" w:rsidRDefault="00C717B2" w:rsidP="00C717B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942B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0CB95" w14:textId="77777777" w:rsidR="00C717B2" w:rsidRPr="00276B7A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EE4F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0402259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9715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52EF69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7F294" w14:textId="77777777" w:rsidR="00C717B2" w:rsidRPr="00276B7A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276B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1CFD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E334F" w14:textId="77777777" w:rsidR="00C717B2" w:rsidRPr="00276B7A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321E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8847FD3" w14:textId="77777777" w:rsidR="00C717B2" w:rsidRDefault="00C717B2">
      <w:pPr>
        <w:spacing w:before="40" w:after="40" w:line="192" w:lineRule="auto"/>
        <w:ind w:right="57"/>
        <w:rPr>
          <w:sz w:val="20"/>
          <w:lang w:val="ro-RO"/>
        </w:rPr>
      </w:pPr>
    </w:p>
    <w:p w14:paraId="7F9E81D5" w14:textId="77777777" w:rsidR="00C717B2" w:rsidRDefault="00C717B2" w:rsidP="00C70386">
      <w:pPr>
        <w:pStyle w:val="Heading1"/>
        <w:spacing w:line="360" w:lineRule="auto"/>
      </w:pPr>
      <w:r>
        <w:t>LINIA 409</w:t>
      </w:r>
    </w:p>
    <w:p w14:paraId="7EE7B2C6" w14:textId="77777777" w:rsidR="00C717B2" w:rsidRDefault="00C717B2" w:rsidP="003013A1">
      <w:pPr>
        <w:pStyle w:val="Heading1"/>
        <w:spacing w:line="360" w:lineRule="auto"/>
        <w:rPr>
          <w:b w:val="0"/>
          <w:bCs w:val="0"/>
          <w:sz w:val="8"/>
        </w:rPr>
      </w:pPr>
      <w:r>
        <w:t>ZALĂU - JIBOU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C717B2" w14:paraId="58F31A24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25370" w14:textId="77777777" w:rsidR="00C717B2" w:rsidRDefault="00C717B2" w:rsidP="00C717B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7ACC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B4360" w14:textId="77777777" w:rsidR="00C717B2" w:rsidRPr="00C42B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49CDB" w14:textId="77777777" w:rsidR="00C717B2" w:rsidRDefault="00C717B2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7292557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4F91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534B8C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27B65" w14:textId="77777777" w:rsidR="00C717B2" w:rsidRPr="00C42B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C42B7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4B34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D64C2" w14:textId="77777777" w:rsidR="00C717B2" w:rsidRPr="00C42B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F3D6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7E28B692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EB7D1" w14:textId="77777777" w:rsidR="00C717B2" w:rsidRDefault="00C717B2" w:rsidP="00C717B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E6D2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100+050</w:t>
            </w:r>
          </w:p>
          <w:p w14:paraId="504E025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101+050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C264F" w14:textId="77777777" w:rsidR="00C717B2" w:rsidRPr="00C42B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67DB6" w14:textId="77777777" w:rsidR="00C717B2" w:rsidRDefault="00C717B2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Zalău -</w:t>
            </w:r>
          </w:p>
          <w:p w14:paraId="65E1A73A" w14:textId="77777777" w:rsidR="00C717B2" w:rsidRDefault="00C717B2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Mirșid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93C6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01210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1E24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92CB" w14:textId="77777777" w:rsidR="00C717B2" w:rsidRPr="00C42B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3420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14:paraId="515CA899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0E96F" w14:textId="77777777" w:rsidR="00C717B2" w:rsidRDefault="00C717B2" w:rsidP="00C717B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844D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55C73" w14:textId="77777777" w:rsidR="00C717B2" w:rsidRPr="00C42B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85CA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31F83BD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1B1C0BD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EBFB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10DF1C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12368" w14:textId="77777777" w:rsidR="00C717B2" w:rsidRPr="00C42B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2B7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8048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28E46" w14:textId="77777777" w:rsidR="00C717B2" w:rsidRPr="00C42B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90E7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7B3816E2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C65A" w14:textId="77777777" w:rsidR="00C717B2" w:rsidRDefault="00C717B2" w:rsidP="00C717B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2638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217E6" w14:textId="77777777" w:rsidR="00C717B2" w:rsidRPr="00C42B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BC02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84E3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DAC50" w14:textId="77777777" w:rsidR="00C717B2" w:rsidRPr="00C42B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2B7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8371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6C991" w14:textId="77777777" w:rsidR="00C717B2" w:rsidRPr="00C42B7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FB9D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</w:tbl>
    <w:p w14:paraId="31D2D064" w14:textId="77777777" w:rsidR="00C717B2" w:rsidRDefault="00C717B2">
      <w:pPr>
        <w:spacing w:before="40" w:after="40" w:line="192" w:lineRule="auto"/>
        <w:ind w:right="57"/>
        <w:rPr>
          <w:sz w:val="20"/>
          <w:lang w:val="ro-RO"/>
        </w:rPr>
      </w:pPr>
    </w:p>
    <w:p w14:paraId="4228A4F2" w14:textId="77777777" w:rsidR="00C717B2" w:rsidRDefault="00C717B2" w:rsidP="00503CFC">
      <w:pPr>
        <w:pStyle w:val="Heading1"/>
        <w:spacing w:line="360" w:lineRule="auto"/>
      </w:pPr>
      <w:r>
        <w:t>LINIA 412</w:t>
      </w:r>
    </w:p>
    <w:p w14:paraId="2C4CBC8B" w14:textId="77777777" w:rsidR="00C717B2" w:rsidRDefault="00C717B2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C717B2" w14:paraId="5BF06D73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9F82A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22AA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B9992" w14:textId="77777777" w:rsidR="00C717B2" w:rsidRPr="005C35B0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396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E33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30AE4A5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6962B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A9B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9BC5F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C76E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0779850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C717B2" w14:paraId="5C5090A3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B8CF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A37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D8E10" w14:textId="77777777" w:rsidR="00C717B2" w:rsidRPr="005C35B0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FB05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CB9B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9A72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7DAF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  <w:p w14:paraId="7337D72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5A718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818E9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Afectează Parcurs 2</w:t>
            </w:r>
          </w:p>
        </w:tc>
      </w:tr>
      <w:tr w:rsidR="00C717B2" w14:paraId="217747B6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9AFEF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1AD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4D090" w14:textId="77777777" w:rsidR="00C717B2" w:rsidRPr="005C35B0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2223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1B0691A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DD9E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D5BE5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B260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0B9E991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49459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BF79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750C1876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6C663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5C9C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0DBF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B172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7194FB6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E7BF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664D7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73BAD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94D7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CA99C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3C36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1EFB2958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36319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D9637" w14:textId="77777777" w:rsidR="00C717B2" w:rsidRDefault="00C717B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7008979D" w14:textId="77777777" w:rsidR="00C717B2" w:rsidRDefault="00C717B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D67DC" w14:textId="77777777" w:rsidR="00C717B2" w:rsidRDefault="00C717B2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62648" w14:textId="77777777" w:rsidR="00C717B2" w:rsidRDefault="00C717B2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5EA77D4F" w14:textId="77777777" w:rsidR="00C717B2" w:rsidRDefault="00C717B2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21C7" w14:textId="77777777" w:rsidR="00C717B2" w:rsidRDefault="00C717B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FC694" w14:textId="77777777" w:rsidR="00C717B2" w:rsidRPr="00396332" w:rsidRDefault="00C717B2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1FC32" w14:textId="77777777" w:rsidR="00C717B2" w:rsidRDefault="00C717B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56250199" w14:textId="77777777" w:rsidR="00C717B2" w:rsidRDefault="00C717B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B38F3" w14:textId="77777777" w:rsidR="00C717B2" w:rsidRDefault="00C717B2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4B178" w14:textId="77777777" w:rsidR="00C717B2" w:rsidRDefault="00C717B2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69937B6" w14:textId="77777777" w:rsidR="00C717B2" w:rsidRDefault="00C717B2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0D78C9DC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DE1D9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033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4B4F515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F6A91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803DC" w14:textId="77777777" w:rsidR="00C717B2" w:rsidRDefault="00C717B2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4518D7D4" w14:textId="77777777" w:rsidR="00C717B2" w:rsidRDefault="00C717B2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CAFB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EC9B1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C519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A980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D94A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15D906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C717B2" w14:paraId="7A680E06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4B09F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8AA5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598B98B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E2E25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D2BD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21B7AE4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48A3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840D2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B790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ED8FB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146A" w14:textId="77777777" w:rsidR="00C717B2" w:rsidRDefault="00C717B2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2D56EA52" w14:textId="77777777" w:rsidR="00C717B2" w:rsidRDefault="00C717B2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C717B2" w14:paraId="6C1DD85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F02E8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F222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ECC0C" w14:textId="77777777" w:rsidR="00C717B2" w:rsidRPr="005C35B0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6CEF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037D9A3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1FF5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FFD211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A6410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DA06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EE95B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B1769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0BFDB44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10FC4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6B8C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B9DB0" w14:textId="77777777" w:rsidR="00C717B2" w:rsidRPr="005C35B0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D11E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31357249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E356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103BD4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27815F9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93C843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1A9D8F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5A6DE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F676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E51E1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7E37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74AF8217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8F6A9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B6B1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46E825F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4B7E3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F6CC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25CD356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5CCD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01E96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2291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6B9F7E4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CF7C2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9B8B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C717B2" w14:paraId="2EE4683C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EAF1C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0774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2E5D8C4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C632D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5A332" w14:textId="77777777" w:rsidR="00C717B2" w:rsidRDefault="00C717B2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58E27394" w14:textId="77777777" w:rsidR="00C717B2" w:rsidRDefault="00C717B2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8DA6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E44AD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D9CB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19FE7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013B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3F51598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C717B2" w14:paraId="23D54A09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F979F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86FB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2F88E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62C1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6334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A7BEB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0BEA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21+900</w:t>
            </w:r>
          </w:p>
          <w:p w14:paraId="3A9E4C0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6A591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A986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4E3AE999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6121C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1AA0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403B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0FD0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10A827C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B9BA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E5FD1C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087C6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5C32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B5069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87EF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0C5D47FF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06AB3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A1FE2" w14:textId="77777777" w:rsidR="00C717B2" w:rsidRDefault="00C717B2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2495E630" w14:textId="77777777" w:rsidR="00C717B2" w:rsidRDefault="00C717B2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C850C" w14:textId="77777777" w:rsidR="00C717B2" w:rsidRDefault="00C717B2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8ED61" w14:textId="77777777" w:rsidR="00C717B2" w:rsidRDefault="00C717B2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7A224" w14:textId="77777777" w:rsidR="00C717B2" w:rsidRDefault="00C717B2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41B3E" w14:textId="77777777" w:rsidR="00C717B2" w:rsidRPr="00396332" w:rsidRDefault="00C717B2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5DD09" w14:textId="77777777" w:rsidR="00C717B2" w:rsidRDefault="00C717B2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D6EFF" w14:textId="77777777" w:rsidR="00C717B2" w:rsidRDefault="00C717B2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80679" w14:textId="77777777" w:rsidR="00C717B2" w:rsidRDefault="00C717B2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C717B2" w14:paraId="19E15AAF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FB4CF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86BBA" w14:textId="77777777" w:rsidR="00C717B2" w:rsidRDefault="00C717B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6D79823A" w14:textId="77777777" w:rsidR="00C717B2" w:rsidRDefault="00C717B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5EC18" w14:textId="77777777" w:rsidR="00C717B2" w:rsidRDefault="00C717B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F4CD4" w14:textId="77777777" w:rsidR="00C717B2" w:rsidRDefault="00C717B2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34160" w14:textId="77777777" w:rsidR="00C717B2" w:rsidRDefault="00C717B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FC9FB" w14:textId="77777777" w:rsidR="00C717B2" w:rsidRPr="00396332" w:rsidRDefault="00C717B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46E50" w14:textId="77777777" w:rsidR="00C717B2" w:rsidRDefault="00C717B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4058BB85" w14:textId="77777777" w:rsidR="00C717B2" w:rsidRDefault="00C717B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EA998" w14:textId="77777777" w:rsidR="00C717B2" w:rsidRPr="00396332" w:rsidRDefault="00C717B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D029C" w14:textId="77777777" w:rsidR="00C717B2" w:rsidRDefault="00C717B2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313A0512" w14:textId="77777777" w:rsidR="00C717B2" w:rsidRDefault="00C717B2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C717B2" w14:paraId="46322EA7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0A890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F96F9" w14:textId="77777777" w:rsidR="00C717B2" w:rsidRDefault="00C717B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F8F44" w14:textId="77777777" w:rsidR="00C717B2" w:rsidRDefault="00C717B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82879" w14:textId="77777777" w:rsidR="00C717B2" w:rsidRDefault="00C717B2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5A511" w14:textId="77777777" w:rsidR="00C717B2" w:rsidRDefault="00C717B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416F" w14:textId="77777777" w:rsidR="00C717B2" w:rsidRPr="00396332" w:rsidRDefault="00C717B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2B5F" w14:textId="77777777" w:rsidR="00C717B2" w:rsidRDefault="00C717B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29+280</w:t>
            </w:r>
          </w:p>
          <w:p w14:paraId="5AE5B281" w14:textId="77777777" w:rsidR="00C717B2" w:rsidRDefault="00C717B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D448" w14:textId="77777777" w:rsidR="00C717B2" w:rsidRDefault="00C717B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5AAB0" w14:textId="77777777" w:rsidR="00C717B2" w:rsidRDefault="00C717B2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14:paraId="3318AC8D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49B4E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C2A0" w14:textId="77777777" w:rsidR="00C717B2" w:rsidRDefault="00C717B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29+308</w:t>
            </w:r>
          </w:p>
          <w:p w14:paraId="36D52BF3" w14:textId="77777777" w:rsidR="00C717B2" w:rsidRDefault="00C717B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3C91E" w14:textId="77777777" w:rsidR="00C717B2" w:rsidRDefault="00C717B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75472" w14:textId="77777777" w:rsidR="00C717B2" w:rsidRDefault="00C717B2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F7D5F" w14:textId="77777777" w:rsidR="00C717B2" w:rsidRDefault="00C717B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64D3" w14:textId="77777777" w:rsidR="00C717B2" w:rsidRPr="00396332" w:rsidRDefault="00C717B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DDF27" w14:textId="77777777" w:rsidR="00C717B2" w:rsidRDefault="00C717B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68F3E" w14:textId="77777777" w:rsidR="00C717B2" w:rsidRDefault="00C717B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22095" w14:textId="77777777" w:rsidR="00C717B2" w:rsidRDefault="00C717B2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14:paraId="0DABD10D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06E72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9E15C" w14:textId="77777777" w:rsidR="00C717B2" w:rsidRDefault="00C717B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5B074702" w14:textId="77777777" w:rsidR="00C717B2" w:rsidRDefault="00C717B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0798" w14:textId="77777777" w:rsidR="00C717B2" w:rsidRDefault="00C717B2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3354" w14:textId="77777777" w:rsidR="00C717B2" w:rsidRDefault="00C717B2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0449E095" w14:textId="77777777" w:rsidR="00C717B2" w:rsidRDefault="00C717B2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9570C" w14:textId="77777777" w:rsidR="00C717B2" w:rsidRDefault="00C717B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D3390" w14:textId="77777777" w:rsidR="00C717B2" w:rsidRPr="00396332" w:rsidRDefault="00C717B2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FEABC" w14:textId="77777777" w:rsidR="00C717B2" w:rsidRDefault="00C717B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1CD1" w14:textId="77777777" w:rsidR="00C717B2" w:rsidRDefault="00C717B2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754C4" w14:textId="77777777" w:rsidR="00C717B2" w:rsidRDefault="00C717B2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C717B2" w14:paraId="34F2961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F9E24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28A5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12AF5" w14:textId="77777777" w:rsidR="00C717B2" w:rsidRPr="005C35B0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9B13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6F4FD43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D7A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A394EB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DE61F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2281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84190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7F0E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674496A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53C3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B446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BA765" w14:textId="77777777" w:rsidR="00C717B2" w:rsidRPr="005C35B0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172DA" w14:textId="77777777" w:rsidR="00C717B2" w:rsidRDefault="00C717B2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3ED018F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CC85" w14:textId="77777777" w:rsidR="00C717B2" w:rsidRDefault="00C717B2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CC1FB02" w14:textId="77777777" w:rsidR="00C717B2" w:rsidRDefault="00C717B2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8C75CC2" w14:textId="77777777" w:rsidR="00C717B2" w:rsidRDefault="00C717B2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E6102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C5E1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2ACCB" w14:textId="77777777" w:rsidR="00C717B2" w:rsidRPr="0039633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B94B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61E8363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38537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A69F2" w14:textId="77777777" w:rsidR="00C717B2" w:rsidRDefault="00C717B2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F3006" w14:textId="77777777" w:rsidR="00C717B2" w:rsidRPr="005C35B0" w:rsidRDefault="00C717B2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2181D" w14:textId="77777777" w:rsidR="00C717B2" w:rsidRDefault="00C717B2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40ABE" w14:textId="77777777" w:rsidR="00C717B2" w:rsidRDefault="00C717B2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CFEAF" w14:textId="77777777" w:rsidR="00C717B2" w:rsidRDefault="00C717B2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32304" w14:textId="77777777" w:rsidR="00C717B2" w:rsidRDefault="00C717B2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00732714" w14:textId="77777777" w:rsidR="00C717B2" w:rsidRDefault="00C717B2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ECD7B" w14:textId="77777777" w:rsidR="00C717B2" w:rsidRPr="00396332" w:rsidRDefault="00C717B2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DCFC3" w14:textId="77777777" w:rsidR="00C717B2" w:rsidRDefault="00C717B2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C717B2" w14:paraId="350A69F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5D087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D8303" w14:textId="77777777" w:rsidR="00C717B2" w:rsidRPr="00003CB6" w:rsidRDefault="00C717B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7FE3B" w14:textId="77777777" w:rsidR="00C717B2" w:rsidRPr="00003CB6" w:rsidRDefault="00C717B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0E5BE" w14:textId="77777777" w:rsidR="00C717B2" w:rsidRPr="00003CB6" w:rsidRDefault="00C717B2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A685D" w14:textId="77777777" w:rsidR="00C717B2" w:rsidRDefault="00C717B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2966B" w14:textId="77777777" w:rsidR="00C717B2" w:rsidRDefault="00C717B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17085" w14:textId="77777777" w:rsidR="00C717B2" w:rsidRDefault="00C717B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67C81" w14:textId="77777777" w:rsidR="00C717B2" w:rsidRDefault="00C717B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320B5" w14:textId="77777777" w:rsidR="00C717B2" w:rsidRDefault="00C717B2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C717B2" w14:paraId="7626F69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0024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54AC1" w14:textId="77777777" w:rsidR="00C717B2" w:rsidRPr="00003CB6" w:rsidRDefault="00C717B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BAB0" w14:textId="77777777" w:rsidR="00C717B2" w:rsidRPr="00003CB6" w:rsidRDefault="00C717B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3ACFA" w14:textId="77777777" w:rsidR="00C717B2" w:rsidRPr="00003CB6" w:rsidRDefault="00C717B2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FF81E" w14:textId="77777777" w:rsidR="00C717B2" w:rsidRPr="00003CB6" w:rsidRDefault="00C717B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7622" w14:textId="77777777" w:rsidR="00C717B2" w:rsidRPr="00003CB6" w:rsidRDefault="00C717B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6CB06" w14:textId="77777777" w:rsidR="00C717B2" w:rsidRPr="00003CB6" w:rsidRDefault="00C717B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76266" w14:textId="77777777" w:rsidR="00C717B2" w:rsidRPr="00003CB6" w:rsidRDefault="00C717B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6A5E3" w14:textId="77777777" w:rsidR="00C717B2" w:rsidRPr="00003CB6" w:rsidRDefault="00C717B2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C717B2" w14:paraId="1F1BD5E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F151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F85C5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2AABAC23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77ED4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42C3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31213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93793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5BF9F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F998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3D51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0554B6E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033B904F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C717B2" w14:paraId="6D734A8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9E966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B9670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6AB74337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A90FD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904FD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137E5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A5229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EE669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9F2D6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5A10F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B008175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050CBD5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E315E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8E2C1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FC67A" w14:textId="77777777" w:rsidR="00C717B2" w:rsidRPr="005C35B0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E1148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9E4A0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544B680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281A2751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30799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742C4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905EF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58C85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14:paraId="7A9D666F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838C0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5F38C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CF483" w14:textId="77777777" w:rsidR="00C717B2" w:rsidRPr="005C35B0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D1756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14051E9A" w14:textId="77777777" w:rsidR="00C717B2" w:rsidRDefault="00C717B2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3C40D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B34F2DA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55DA7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69BF2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9694E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9BFBC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7C47779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FBA0C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10C70" w14:textId="77777777" w:rsidR="00C717B2" w:rsidRDefault="00C717B2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719BB" w14:textId="77777777" w:rsidR="00C717B2" w:rsidRPr="005C35B0" w:rsidRDefault="00C717B2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2C3EB" w14:textId="77777777" w:rsidR="00C717B2" w:rsidRDefault="00C717B2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2F5EC" w14:textId="77777777" w:rsidR="00C717B2" w:rsidRDefault="00C717B2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8B139C6" w14:textId="77777777" w:rsidR="00C717B2" w:rsidRDefault="00C717B2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22F02" w14:textId="77777777" w:rsidR="00C717B2" w:rsidRPr="00396332" w:rsidRDefault="00C717B2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21D8C" w14:textId="77777777" w:rsidR="00C717B2" w:rsidRDefault="00C717B2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431B7" w14:textId="77777777" w:rsidR="00C717B2" w:rsidRPr="00396332" w:rsidRDefault="00C717B2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4199D" w14:textId="77777777" w:rsidR="00C717B2" w:rsidRDefault="00C717B2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7AD18721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40112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FD4F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0B279D83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26DF4" w14:textId="77777777" w:rsidR="00C717B2" w:rsidRPr="005C35B0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0E86E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1A60B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C4EB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E4BCE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EEFC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30885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BFAC163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0DD9E276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C717B2" w14:paraId="6005E32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9FB04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FB65F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5CE44642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8339C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0B527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3E82459A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4F3C6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8A9B5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32FC4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C2FB9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F848D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0ED05D7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C717B2" w14:paraId="07A99080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8CF32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1A48D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2AAEF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47A5F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21278FC4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3126C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65FE6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9C9E8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56838A78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3F87C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06D30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718A749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92B9C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AC07C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58A73375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DE440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2F70" w14:textId="77777777" w:rsidR="00C717B2" w:rsidRDefault="00C717B2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405A9A67" w14:textId="77777777" w:rsidR="00C717B2" w:rsidRDefault="00C717B2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23C87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90272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D5E9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E2748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5D49D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C717B2" w14:paraId="4C39378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85BE3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9FDCA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05E9FE8F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7750F" w14:textId="77777777" w:rsidR="00C717B2" w:rsidRPr="005C35B0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2BABB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13B2828F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76DB5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896B7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ABBC8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29E33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C13B9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31D75B3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C717B2" w14:paraId="749380CD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43EA3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3D214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EFB17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3998B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72662A75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7B6D9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E95DA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778B4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149E6730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4F17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BF71A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000A1911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128F0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71C0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29B4C88A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E1E4B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CD3A6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70306E2E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FC39D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1CE6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18C9A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BE31C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489FA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BCE2FBD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7860235A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04585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7B677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128FCEB9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A3A5E" w14:textId="77777777" w:rsidR="00C717B2" w:rsidRPr="005C35B0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DF399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3197316A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F7A84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BC69C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F3267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D6A31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FAC4D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441B8EC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C717B2" w14:paraId="46344A7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93566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24DB6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C4025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59D30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658C1ACB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CCE37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FE01B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55AA0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29ED6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47B8B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6E0B12D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91E81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416F3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54E14B2F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E1AEC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BA933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6DEB8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B26D6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DD276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AFDD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A9790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1D546D5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C717B2" w14:paraId="13E1F4B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EF4E3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58228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063EFC45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09E56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16B8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071F63A5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E5967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8A18E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A95F5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7BBE2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FABE2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653E662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4D9E1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773B1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3B7E16CE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DBDF1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CAFFA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7D32D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D3885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E119F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6C94B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5157E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A36550B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16971C5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C717B2" w14:paraId="448CA71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30E30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1D9C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3D1098CD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2D3FA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B000E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DD196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E1951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E309D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B800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E9DFC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13F990D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FDF4CA8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C717B2" w14:paraId="75F1E63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0F71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3AD6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76A92D4F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C1C6B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B244A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604C088B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5FF09848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EEF8E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8D58E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5808D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18480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51644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743FA9B" w14:textId="77777777" w:rsidR="00C717B2" w:rsidRDefault="00C717B2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63C4C98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9F159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CB8AC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59A6B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1BEFC" w14:textId="77777777" w:rsidR="00C717B2" w:rsidRDefault="00C717B2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12D8814C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4F97C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943B85A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43846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FBEA1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10139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8E6A4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31B88DA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39FAD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77B4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561A15A6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D524D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B3B60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24F19ED4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6F365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4555D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BAB4C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76CA3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F5D85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B13628C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676C257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C54A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37344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58E9A0D6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273C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9D514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18404785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7854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92580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08A6B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32CB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85C67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CDDC045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22603C9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C717B2" w14:paraId="139F8D8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51759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D8D20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5FDBA54B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10F96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F8FBD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1A59F983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5E4BE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511CF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9024C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9FE1D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69CF0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C717B2" w14:paraId="04CB614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4AAD6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AC230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87B62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25789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50335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8B2F6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675BD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9C7D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35688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C717B2" w14:paraId="3DCCD41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F60F2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6E554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286890F2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D6E0D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3D645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4DFFDDF9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6BF3692E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EDBD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5862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A70A7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0BAB1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F43E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CC49D22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7E23476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0DBFA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4086C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4B33E1CA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9D1F5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87A19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5860DF9B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F24F0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8C6AF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AE398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A04A7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14A9E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F8861F9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C717B2" w14:paraId="14820C5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61760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B8E20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2C3829B5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4D48F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B1039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2B2A1CDF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09A264E7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5B17F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7207B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C77A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28763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0A24D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08F4CCD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207A6E1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15F52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2A4B9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5F36D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84224" w14:textId="77777777" w:rsidR="00C717B2" w:rsidRDefault="00C717B2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246E12A1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D8321" w14:textId="77777777" w:rsidR="00C717B2" w:rsidRDefault="00C717B2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02C5E42" w14:textId="77777777" w:rsidR="00C717B2" w:rsidRDefault="00C717B2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8D895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96E00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AD5F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103C4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55CB258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E33D0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662AA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40520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6FA5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5C08F0AB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5C741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1EBA017A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60D75845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23CB0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EFBD0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F262B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7FDA9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6F7CC9F2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B3315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3AFAE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77435" w14:textId="77777777" w:rsidR="00C717B2" w:rsidRPr="005C35B0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18D4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Jibou liniile 1 - 4 </w:t>
            </w:r>
          </w:p>
          <w:p w14:paraId="673F555B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A63D2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0942803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FC1D2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B811D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4F7B2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F506A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4E5D70C9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C4825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87766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97A98" w14:textId="77777777" w:rsidR="00C717B2" w:rsidRPr="005C35B0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DA7A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A828B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ECAAB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1B021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EA9B1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0E4FC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C717B2" w14:paraId="7E5CAEF5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CB5AB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25B7A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5CCC48FC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8DA85" w14:textId="77777777" w:rsidR="00C717B2" w:rsidRPr="005C35B0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3D42A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246F43C6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7C7B6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58795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F1947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96A79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67ED6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4A74A39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B0D754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4181C3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1C0449" w14:textId="77777777" w:rsidR="00C717B2" w:rsidRPr="005C35B0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DD3452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112CF26D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5D01C3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F195839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A5A805E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CFB3ACA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D0B2A67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669527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5176E1ED" w14:textId="77777777" w:rsidTr="004558F5">
        <w:trPr>
          <w:cantSplit/>
          <w:trHeight w:val="311"/>
          <w:jc w:val="center"/>
        </w:trPr>
        <w:tc>
          <w:tcPr>
            <w:tcW w:w="636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43742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8DEA7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6A429A49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5D8C2" w14:textId="77777777" w:rsidR="00C717B2" w:rsidRPr="005C35B0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95613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3E6821AC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0863F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AF2A8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BF3B9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A7C6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06D0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6381B2A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501A584A" w14:textId="77777777">
        <w:trPr>
          <w:cantSplit/>
          <w:trHeight w:val="375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6241D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45AFB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59031EFB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86E2E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7C33D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9BD8B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97B26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65219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85523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E134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6D6A52F5" w14:textId="77777777" w:rsidTr="00382B68">
        <w:trPr>
          <w:cantSplit/>
          <w:trHeight w:val="346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9E4E7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F3979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  <w:p w14:paraId="349CC2B4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65505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894A8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BC3FB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A2A94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06B07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6A5C4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208DA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1122B911" w14:textId="77777777">
        <w:trPr>
          <w:cantSplit/>
          <w:trHeight w:val="420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D70F3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2DC23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6D241DF4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E0192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EEF1E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82AC4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D6504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90CB0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ABA8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E1F48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3AFC472F" w14:textId="77777777">
        <w:trPr>
          <w:cantSplit/>
          <w:trHeight w:val="391"/>
          <w:jc w:val="center"/>
        </w:trPr>
        <w:tc>
          <w:tcPr>
            <w:tcW w:w="636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28595" w14:textId="77777777" w:rsidR="00C717B2" w:rsidRDefault="00C717B2" w:rsidP="00C717B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B9F1C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175+459</w:t>
            </w:r>
          </w:p>
          <w:p w14:paraId="62C3EA48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179+497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FC8B1" w14:textId="77777777" w:rsidR="00C717B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2DD6E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5A878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CBF77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9F0BB" w14:textId="77777777" w:rsidR="00C717B2" w:rsidRDefault="00C717B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4E7C2" w14:textId="77777777" w:rsidR="00C717B2" w:rsidRPr="00396332" w:rsidRDefault="00C717B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BF5AA" w14:textId="77777777" w:rsidR="00C717B2" w:rsidRDefault="00C717B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B43BA66" w14:textId="77777777" w:rsidR="00C717B2" w:rsidRDefault="00C717B2">
      <w:pPr>
        <w:spacing w:before="40" w:after="40" w:line="192" w:lineRule="auto"/>
        <w:ind w:right="57"/>
        <w:rPr>
          <w:sz w:val="20"/>
          <w:lang w:val="ro-RO"/>
        </w:rPr>
      </w:pPr>
    </w:p>
    <w:p w14:paraId="149E85B0" w14:textId="77777777" w:rsidR="00C717B2" w:rsidRDefault="00C717B2" w:rsidP="0002281B">
      <w:pPr>
        <w:pStyle w:val="Heading1"/>
        <w:spacing w:line="360" w:lineRule="auto"/>
      </w:pPr>
      <w:r>
        <w:lastRenderedPageBreak/>
        <w:t>LINIA 416</w:t>
      </w:r>
    </w:p>
    <w:p w14:paraId="207B66A0" w14:textId="77777777" w:rsidR="00C717B2" w:rsidRDefault="00C717B2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C717B2" w14:paraId="6AF4675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CD45E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BD9E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3FB1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2308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464DADD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2D124342" w14:textId="77777777" w:rsidR="00C717B2" w:rsidRDefault="00C717B2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AF90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A1FF79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9BC8A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B07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8466E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2C03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09766E6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DC714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B2CF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82239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5A42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36F8000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6326EB4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D0CF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6087111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38A82D8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6E82D8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34283DF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DC1A4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A57B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F419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31E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058E4689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6D03F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FBE6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85420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0403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364D649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5218B53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18ED004F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19DC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257FD02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3360A29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1D492B9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B1AA31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67F0662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0C8BBF1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682F5FF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0D1C1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C93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2C5E6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F0C0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17E5B543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4BA41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A2A3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5791D78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DFDD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9CCE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5AE63C1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227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2D61D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D212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DB081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92ED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C717B2" w14:paraId="08413BBF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77AB1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AD0B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5ABFD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3C28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08EAA909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378A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5C17F22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1DB1ECC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4DD57EF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12756A9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69239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4621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49800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80AF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A8C2A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C717B2" w14:paraId="4521FEBA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BA38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DA2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6BB8C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5B83C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9AF7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E1225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AF71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7DF5616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59909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CBD2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13DF4EE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5F2D2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1468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C1DAE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B9E97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2A3FBC6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9CE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D2F8D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60CF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2F6C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7331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C717B2" w14:paraId="6A52F90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19B4C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FAE1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2E968F6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77313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93E3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47290" w14:textId="77777777" w:rsidR="00C717B2" w:rsidRPr="0011403A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BC4F9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042F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52A7B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BB888" w14:textId="77777777" w:rsidR="00C717B2" w:rsidRPr="0011403A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71BCC4F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816D3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0669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D2CDD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EEB2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F50D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C371E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B67E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74AD888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C19DB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8CCF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3C8503E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E6897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F4FB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6F82A1E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A2D8F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26632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50175C3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8827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26D2B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2E53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0133F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2E6D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6CC6D16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4B6DF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87B0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58D18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2B6B8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06D8AB5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274E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CDB7A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CAB5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39850DA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9A798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F4996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757921A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B143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C193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ACC5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3C2FA" w14:textId="77777777" w:rsidR="00C717B2" w:rsidRDefault="00C717B2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6B7BE09C" w14:textId="77777777" w:rsidR="00C717B2" w:rsidRDefault="00C717B2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4C12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653A29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1E42E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AAA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9340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0E761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2125035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C93A1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8557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0D4479A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AA11B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34235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00FA3FA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748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E310B" w14:textId="77777777" w:rsidR="00C717B2" w:rsidRPr="00C4423F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C5B7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D0633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3879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2DBF8B1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D305D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35E1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0C743" w14:textId="77777777" w:rsidR="00C717B2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93CF6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534B1AA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089D2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0692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CDB3E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3A8F3" w14:textId="77777777" w:rsidR="00C717B2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53A70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C717B2" w14:paraId="06B8F79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7D83C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3855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0FA1A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7C6DC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644B2E0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F03C1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EEC9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86F88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9E6F" w14:textId="77777777" w:rsidR="00C717B2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9BCB3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4A970B3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F5086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0D109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0347D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A8C21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252EBD55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23CB9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5804CB0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AE0B7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BB228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E9507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807FB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C717B2" w14:paraId="112703F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701F2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27222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4D517EA8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4DA0F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E41EB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0C93D7B9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797B8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43A91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7CCE1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BA56A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58689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3AEC3CE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11964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7DD4F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1DA37" w14:textId="77777777" w:rsidR="00C717B2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D6ADD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501975ED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DF689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7E620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412F2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7A608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94BC2" w14:textId="77777777" w:rsidR="00C717B2" w:rsidRPr="00620605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C717B2" w14:paraId="2FBC9203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A15DC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55086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ECF9D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F96F3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5EFEA4BE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2FD44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AF74B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DA6B4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1128C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13F75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3C20A1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C717B2" w14:paraId="490C69CF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A488A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DD2F8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318E2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E770E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419A55F0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FA9C9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15672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DFF65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BB76E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8ECD3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0229DB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C717B2" w14:paraId="3806D1F6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40D53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03544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86551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3B8AE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7A30C665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81311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E404F1D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7E082" w14:textId="77777777" w:rsidR="00C717B2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C8DF4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EA25C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7594C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598316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C717B2" w14:paraId="315FF69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1A494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3B647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4AD03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E4985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4AF74FDA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F448D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58D59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C44AE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3ADA3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92BBF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3E746B8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394CF" w14:textId="77777777" w:rsidR="00C717B2" w:rsidRDefault="00C717B2" w:rsidP="00C717B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0AB81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059B1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DAF60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5B2DA1B5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8090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DC5B1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5E5AD" w14:textId="77777777" w:rsidR="00C717B2" w:rsidRDefault="00C717B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90301" w14:textId="77777777" w:rsidR="00C717B2" w:rsidRPr="00C4423F" w:rsidRDefault="00C717B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4F914" w14:textId="77777777" w:rsidR="00C717B2" w:rsidRDefault="00C717B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134EE0A9" w14:textId="77777777" w:rsidR="00C717B2" w:rsidRDefault="00C717B2">
      <w:pPr>
        <w:spacing w:before="40" w:after="40" w:line="192" w:lineRule="auto"/>
        <w:ind w:right="57"/>
        <w:rPr>
          <w:sz w:val="20"/>
          <w:lang w:val="ro-RO"/>
        </w:rPr>
      </w:pPr>
    </w:p>
    <w:p w14:paraId="78F888A0" w14:textId="77777777" w:rsidR="00C717B2" w:rsidRDefault="00C717B2" w:rsidP="003146F4">
      <w:pPr>
        <w:pStyle w:val="Heading1"/>
        <w:spacing w:line="360" w:lineRule="auto"/>
      </w:pPr>
      <w:r>
        <w:lastRenderedPageBreak/>
        <w:t>LINIA 417</w:t>
      </w:r>
    </w:p>
    <w:p w14:paraId="719E6240" w14:textId="77777777" w:rsidR="00C717B2" w:rsidRDefault="00C717B2" w:rsidP="006C2EBC">
      <w:pPr>
        <w:pStyle w:val="Heading1"/>
        <w:spacing w:line="360" w:lineRule="auto"/>
        <w:rPr>
          <w:b w:val="0"/>
          <w:bCs w:val="0"/>
          <w:sz w:val="8"/>
        </w:rPr>
      </w:pPr>
      <w:r>
        <w:t>DEJ TRIAJ - CĂŞEI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C717B2" w14:paraId="72C20F91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C2277" w14:textId="77777777" w:rsidR="00C717B2" w:rsidRDefault="00C717B2" w:rsidP="00C717B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31AC2" w14:textId="77777777" w:rsidR="00C717B2" w:rsidRDefault="00C717B2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62AB1" w14:textId="77777777" w:rsidR="00C717B2" w:rsidRPr="002D7BD3" w:rsidRDefault="00C717B2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9434" w14:textId="77777777" w:rsidR="00C717B2" w:rsidRDefault="00C717B2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4E7268CE" w14:textId="77777777" w:rsidR="00C717B2" w:rsidRDefault="00C717B2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liniile </w:t>
            </w:r>
          </w:p>
          <w:p w14:paraId="162B7F7B" w14:textId="77777777" w:rsidR="00C717B2" w:rsidRDefault="00C717B2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 - 26B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64097" w14:textId="77777777" w:rsidR="00C717B2" w:rsidRDefault="00C717B2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cabina 3 la ieşirea din </w:t>
            </w:r>
          </w:p>
          <w:p w14:paraId="59A8AF74" w14:textId="77777777" w:rsidR="00C717B2" w:rsidRDefault="00C717B2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E3BC" w14:textId="77777777" w:rsidR="00C717B2" w:rsidRPr="00655FB7" w:rsidRDefault="00C717B2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55FB7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08107" w14:textId="77777777" w:rsidR="00C717B2" w:rsidRDefault="00C717B2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F2AA" w14:textId="77777777" w:rsidR="00C717B2" w:rsidRPr="002D7BD3" w:rsidRDefault="00C717B2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426D2" w14:textId="77777777" w:rsidR="00C717B2" w:rsidRDefault="00C717B2">
            <w:pPr>
              <w:spacing w:before="120" w:after="120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 zona aparatelor  de cale.</w:t>
            </w:r>
          </w:p>
        </w:tc>
      </w:tr>
    </w:tbl>
    <w:p w14:paraId="19DC203E" w14:textId="77777777" w:rsidR="00C717B2" w:rsidRDefault="00C717B2">
      <w:pPr>
        <w:spacing w:before="40" w:after="40" w:line="192" w:lineRule="auto"/>
        <w:ind w:right="57"/>
        <w:rPr>
          <w:sz w:val="20"/>
          <w:lang w:val="ro-RO"/>
        </w:rPr>
      </w:pPr>
    </w:p>
    <w:p w14:paraId="3BB5F1ED" w14:textId="77777777" w:rsidR="00C717B2" w:rsidRDefault="00C717B2" w:rsidP="00D37279">
      <w:pPr>
        <w:pStyle w:val="Heading1"/>
        <w:spacing w:line="276" w:lineRule="auto"/>
      </w:pPr>
      <w:r>
        <w:t>LINIA 418</w:t>
      </w:r>
    </w:p>
    <w:p w14:paraId="4E0ED6DB" w14:textId="77777777" w:rsidR="00C717B2" w:rsidRDefault="00C717B2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C717B2" w14:paraId="49A52677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56D85" w14:textId="77777777" w:rsidR="00C717B2" w:rsidRDefault="00C717B2" w:rsidP="00C717B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7589E" w14:textId="77777777" w:rsidR="00C717B2" w:rsidRDefault="00C717B2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73EF5BF2" w14:textId="77777777" w:rsidR="00C717B2" w:rsidRDefault="00C717B2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35BF" w14:textId="77777777" w:rsidR="00C717B2" w:rsidRPr="00896D96" w:rsidRDefault="00C717B2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5AA57" w14:textId="77777777" w:rsidR="00C717B2" w:rsidRDefault="00C717B2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5F24B028" w14:textId="77777777" w:rsidR="00C717B2" w:rsidRDefault="00C717B2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6E598" w14:textId="77777777" w:rsidR="00C717B2" w:rsidRDefault="00C717B2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2C3BF" w14:textId="77777777" w:rsidR="00C717B2" w:rsidRPr="00896D96" w:rsidRDefault="00C717B2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53D2" w14:textId="77777777" w:rsidR="00C717B2" w:rsidRDefault="00C717B2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88C89" w14:textId="77777777" w:rsidR="00C717B2" w:rsidRPr="00896D96" w:rsidRDefault="00C717B2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4372A" w14:textId="77777777" w:rsidR="00C717B2" w:rsidRDefault="00C717B2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C717B2" w14:paraId="6D9A7D11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85C2" w14:textId="77777777" w:rsidR="00C717B2" w:rsidRDefault="00C717B2" w:rsidP="00C717B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55E36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C0554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51479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02BF3F34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85347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FBD23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7B950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D047D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1DB64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7BD4D43F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CEB09" w14:textId="77777777" w:rsidR="00C717B2" w:rsidRDefault="00C717B2" w:rsidP="00C717B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1ADD6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69DFF" w14:textId="77777777" w:rsidR="00C717B2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FC68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208AE12C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D2217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17C4F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AC621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FBB41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693C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5B694EA5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F7098" w14:textId="77777777" w:rsidR="00C717B2" w:rsidRDefault="00C717B2" w:rsidP="00C717B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F4CDC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1364855E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D1AC7" w14:textId="77777777" w:rsidR="00C717B2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8FD8A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57836847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46121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1A10" w14:textId="77777777" w:rsidR="00C717B2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7A0F2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6222D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A1661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48A6D14A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EDC0" w14:textId="77777777" w:rsidR="00C717B2" w:rsidRDefault="00C717B2" w:rsidP="00C717B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FC879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13+500</w:t>
            </w:r>
          </w:p>
          <w:p w14:paraId="3B3AAF30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F871F" w14:textId="77777777" w:rsidR="00C717B2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A36D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Mărișelu - Şieu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D6D67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AFC56" w14:textId="77777777" w:rsidR="00C717B2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F22A4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0DEA5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A5474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0B4BF332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7D422" w14:textId="77777777" w:rsidR="00C717B2" w:rsidRDefault="00C717B2" w:rsidP="00C717B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1E46F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5461F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FFE43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2DDA1281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4A140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6AAEB8B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061AFE6E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49F67A6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83329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F55EF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0617B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88A3D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C717B2" w14:paraId="406CC393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D7F02" w14:textId="77777777" w:rsidR="00C717B2" w:rsidRDefault="00C717B2" w:rsidP="00C717B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E5DC3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FBE9C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02610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3B2100EA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E752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33E95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4B578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802D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3867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3F3E529E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7B76B" w14:textId="77777777" w:rsidR="00C717B2" w:rsidRDefault="00C717B2" w:rsidP="00C717B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4559F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56EC1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6D295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2C298143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0A6BB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92108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52C97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59EC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28DFF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1B65E3B4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44F37" w14:textId="77777777" w:rsidR="00C717B2" w:rsidRDefault="00C717B2" w:rsidP="00C717B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FC653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15B833B9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50451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3758A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00E0E802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14308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56D7D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622B7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E72D6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869F6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2ECFE11C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D21FF" w14:textId="77777777" w:rsidR="00C717B2" w:rsidRDefault="00C717B2" w:rsidP="00C717B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DF08D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244EA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A89DE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7157E0B6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4A8DE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F2523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9D6A" w14:textId="77777777" w:rsidR="00C717B2" w:rsidRDefault="00C717B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39BFC" w14:textId="77777777" w:rsidR="00C717B2" w:rsidRPr="00896D96" w:rsidRDefault="00C717B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40064" w14:textId="77777777" w:rsidR="00C717B2" w:rsidRDefault="00C717B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7FBAE69" w14:textId="77777777" w:rsidR="00C717B2" w:rsidRDefault="00C717B2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37E0BE1D" w14:textId="77777777" w:rsidR="00C717B2" w:rsidRDefault="00C717B2" w:rsidP="00BF55B4">
      <w:pPr>
        <w:pStyle w:val="Heading1"/>
        <w:spacing w:line="360" w:lineRule="auto"/>
      </w:pPr>
      <w:r>
        <w:lastRenderedPageBreak/>
        <w:t>LINIA 421</w:t>
      </w:r>
    </w:p>
    <w:p w14:paraId="43EA3F31" w14:textId="77777777" w:rsidR="00C717B2" w:rsidRDefault="00C717B2" w:rsidP="00B90F8A">
      <w:pPr>
        <w:pStyle w:val="Heading1"/>
        <w:spacing w:line="360" w:lineRule="auto"/>
        <w:rPr>
          <w:b w:val="0"/>
          <w:bCs w:val="0"/>
          <w:sz w:val="8"/>
        </w:rPr>
      </w:pPr>
      <w:r>
        <w:t>SĂRĂŢEL - BISTRIŢA BÂRGĂULUI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C717B2" w14:paraId="610D94E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720C8" w14:textId="77777777" w:rsidR="00C717B2" w:rsidRDefault="00C717B2" w:rsidP="00C717B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1544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D7ED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783A6" w14:textId="77777777" w:rsidR="00C717B2" w:rsidRDefault="00C717B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2C326E5E" w14:textId="77777777" w:rsidR="00C717B2" w:rsidRDefault="00C717B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0D7A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EE548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EE86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68AF7" w14:textId="77777777" w:rsidR="00C717B2" w:rsidRPr="00E22A0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DED8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64DBF92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50DB" w14:textId="77777777" w:rsidR="00C717B2" w:rsidRDefault="00C717B2" w:rsidP="00C717B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BC89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53+200</w:t>
            </w:r>
          </w:p>
          <w:p w14:paraId="69DAF2F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7CAB8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8B848" w14:textId="77777777" w:rsidR="00C717B2" w:rsidRDefault="00C717B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- Bistriţa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67EA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959F8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D5063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1E93E" w14:textId="77777777" w:rsidR="00C717B2" w:rsidRPr="00E22A0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DABFE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473672E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22AC0" w14:textId="77777777" w:rsidR="00C717B2" w:rsidRDefault="00C717B2" w:rsidP="00C717B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F02EF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55FA" w14:textId="77777777" w:rsidR="00C717B2" w:rsidRPr="00FE111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F38C7" w14:textId="77777777" w:rsidR="00C717B2" w:rsidRDefault="00C717B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256205C8" w14:textId="77777777" w:rsidR="00C717B2" w:rsidRDefault="00C717B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7, 8,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49B2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1FF2A" w14:textId="77777777" w:rsidR="00C717B2" w:rsidRPr="007B5B08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B5B08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6C4B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5DE92" w14:textId="77777777" w:rsidR="00C717B2" w:rsidRPr="00E22A0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8808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C717B2" w14:paraId="6E3DE1F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32845" w14:textId="77777777" w:rsidR="00C717B2" w:rsidRDefault="00C717B2" w:rsidP="00C717B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C8774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59+750</w:t>
            </w:r>
          </w:p>
          <w:p w14:paraId="1935435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40332" w14:textId="77777777" w:rsidR="00C717B2" w:rsidRPr="00FE111C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B524E" w14:textId="77777777" w:rsidR="00C717B2" w:rsidRDefault="00C717B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16F15C92" w14:textId="77777777" w:rsidR="00C717B2" w:rsidRDefault="00C717B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90589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630F5" w14:textId="77777777" w:rsidR="00C717B2" w:rsidRPr="007B5B08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11F30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65BC4" w14:textId="77777777" w:rsidR="00C717B2" w:rsidRPr="00E22A0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B3430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5A35B26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19F7C" w14:textId="77777777" w:rsidR="00C717B2" w:rsidRDefault="00C717B2" w:rsidP="00C717B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03615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  <w:p w14:paraId="20C79BE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478FC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21864" w14:textId="77777777" w:rsidR="00C717B2" w:rsidRDefault="00C717B2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11BE7AB0" w14:textId="77777777" w:rsidR="00C717B2" w:rsidRDefault="00C717B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57AEB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96010" w14:textId="77777777" w:rsidR="00C717B2" w:rsidRPr="007B5B08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725B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EF0DD" w14:textId="77777777" w:rsidR="00C717B2" w:rsidRPr="00E22A0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B332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6123CAF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B3BAB" w14:textId="77777777" w:rsidR="00C717B2" w:rsidRDefault="00C717B2" w:rsidP="00C717B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CE5D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68+910</w:t>
            </w:r>
          </w:p>
          <w:p w14:paraId="67093C78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1B49D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ACFE4" w14:textId="77777777" w:rsidR="00C717B2" w:rsidRDefault="00C717B2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41E62409" w14:textId="77777777" w:rsidR="00C717B2" w:rsidRDefault="00C717B2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14EA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421C9" w14:textId="77777777" w:rsidR="00C717B2" w:rsidRPr="007B5B08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0D4D2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123A1" w14:textId="77777777" w:rsidR="00C717B2" w:rsidRPr="00E22A0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098D4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497FEB8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EC5BB" w14:textId="77777777" w:rsidR="00C717B2" w:rsidRDefault="00C717B2" w:rsidP="00C717B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45E1D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79+800</w:t>
            </w:r>
          </w:p>
          <w:p w14:paraId="4B7B6DC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81+336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0478F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1CFB" w14:textId="77777777" w:rsidR="00C717B2" w:rsidRDefault="00C717B2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33028F78" w14:textId="77777777" w:rsidR="00C717B2" w:rsidRDefault="00C717B2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6B09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20520" w14:textId="77777777" w:rsidR="00C717B2" w:rsidRPr="007B5B08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B55CC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73D4B" w14:textId="77777777" w:rsidR="00C717B2" w:rsidRPr="00E22A0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712FB" w14:textId="77777777" w:rsidR="00C717B2" w:rsidRDefault="00C717B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C717B2" w14:paraId="2A4BFBF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B19F8" w14:textId="77777777" w:rsidR="00C717B2" w:rsidRDefault="00C717B2" w:rsidP="00C717B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011F7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60+305</w:t>
            </w:r>
          </w:p>
          <w:p w14:paraId="33DE0686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89+925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D1BB1" w14:textId="77777777" w:rsidR="00C717B2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C4D68" w14:textId="77777777" w:rsidR="00C717B2" w:rsidRPr="00160207" w:rsidRDefault="00C717B2">
            <w:pPr>
              <w:spacing w:before="40" w:after="40" w:line="360" w:lineRule="auto"/>
              <w:ind w:lef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 Nord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-</w:t>
            </w:r>
          </w:p>
          <w:p w14:paraId="2E029581" w14:textId="77777777" w:rsidR="00C717B2" w:rsidRDefault="00C717B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E401E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98F6" w14:textId="77777777" w:rsidR="00C717B2" w:rsidRPr="007B5B08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EFBF1" w14:textId="77777777" w:rsidR="00C717B2" w:rsidRDefault="00C717B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44003" w14:textId="77777777" w:rsidR="00C717B2" w:rsidRPr="00E22A01" w:rsidRDefault="00C717B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8AFC6" w14:textId="77777777" w:rsidR="00C717B2" w:rsidRPr="00821666" w:rsidRDefault="00C717B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821666">
              <w:rPr>
                <w:b/>
                <w:bCs/>
                <w:iCs/>
                <w:sz w:val="20"/>
                <w:lang w:val="ro-RO"/>
              </w:rPr>
              <w:t>*V</w:t>
            </w:r>
            <w:r>
              <w:rPr>
                <w:b/>
                <w:bCs/>
                <w:iCs/>
                <w:sz w:val="20"/>
                <w:lang w:val="ro-RO"/>
              </w:rPr>
              <w:t>alabil doar pentru trenurile de marfă remorcate cu locomotive DHC.</w:t>
            </w:r>
          </w:p>
        </w:tc>
      </w:tr>
    </w:tbl>
    <w:p w14:paraId="400F40E6" w14:textId="77777777" w:rsidR="00C717B2" w:rsidRDefault="00C717B2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7CB2092C" w14:textId="77777777" w:rsidR="00C717B2" w:rsidRDefault="00C717B2" w:rsidP="0050463B">
      <w:pPr>
        <w:pStyle w:val="Heading1"/>
        <w:spacing w:line="360" w:lineRule="auto"/>
      </w:pPr>
      <w:r>
        <w:t>LINIA 422</w:t>
      </w:r>
    </w:p>
    <w:p w14:paraId="5516DACA" w14:textId="77777777" w:rsidR="00C717B2" w:rsidRDefault="00C717B2" w:rsidP="00A84178">
      <w:pPr>
        <w:pStyle w:val="Heading1"/>
        <w:spacing w:line="360" w:lineRule="auto"/>
        <w:rPr>
          <w:b w:val="0"/>
          <w:bCs w:val="0"/>
          <w:sz w:val="8"/>
        </w:rPr>
      </w:pPr>
      <w:r>
        <w:t>SALVA - SIGHETU MARMAŢIEI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4"/>
        <w:gridCol w:w="2204"/>
        <w:gridCol w:w="870"/>
        <w:gridCol w:w="754"/>
        <w:gridCol w:w="870"/>
        <w:gridCol w:w="754"/>
        <w:gridCol w:w="2491"/>
      </w:tblGrid>
      <w:tr w:rsidR="00C717B2" w14:paraId="0929F199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45052" w14:textId="77777777" w:rsidR="00C717B2" w:rsidRDefault="00C717B2" w:rsidP="00C717B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A4AEF" w14:textId="77777777" w:rsidR="00C717B2" w:rsidRDefault="00C717B2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6FB970F0" w14:textId="77777777" w:rsidR="00C717B2" w:rsidRDefault="00C717B2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E9748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E74CD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Telciu - </w:t>
            </w:r>
          </w:p>
          <w:p w14:paraId="1E83DFE6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Dealu Ștefăniței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1451C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512BF" w14:textId="77777777" w:rsidR="00C717B2" w:rsidRPr="00077620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CFF7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1E035" w14:textId="77777777" w:rsidR="00C717B2" w:rsidRPr="00077620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338E2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3FA25EB0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6369A" w14:textId="77777777" w:rsidR="00C717B2" w:rsidRDefault="00C717B2" w:rsidP="00C717B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97861" w14:textId="77777777" w:rsidR="00C717B2" w:rsidRDefault="00C717B2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28+160</w:t>
            </w:r>
          </w:p>
          <w:p w14:paraId="185BF131" w14:textId="77777777" w:rsidR="00C717B2" w:rsidRDefault="00C717B2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28+320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9103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7DA03" w14:textId="77777777" w:rsidR="00C717B2" w:rsidRDefault="00C717B2" w:rsidP="00742E3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Telciu - </w:t>
            </w:r>
          </w:p>
          <w:p w14:paraId="5A436839" w14:textId="77777777" w:rsidR="00C717B2" w:rsidRDefault="00C717B2" w:rsidP="00742E3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Dealu Ștefăniței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24951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396DE" w14:textId="77777777" w:rsidR="00C717B2" w:rsidRPr="00077620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FB8D0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1C832" w14:textId="77777777" w:rsidR="00C717B2" w:rsidRPr="00077620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A0EB1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1FE5B31F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5D3B" w14:textId="77777777" w:rsidR="00C717B2" w:rsidRDefault="00C717B2" w:rsidP="00C717B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0825D" w14:textId="77777777" w:rsidR="00C717B2" w:rsidRDefault="00C717B2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2+980</w:t>
            </w:r>
          </w:p>
          <w:p w14:paraId="0B761323" w14:textId="77777777" w:rsidR="00C717B2" w:rsidRDefault="00C717B2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8E807" w14:textId="77777777" w:rsidR="00C717B2" w:rsidRPr="00077620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</w:t>
            </w:r>
            <w:r w:rsidRPr="00077620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A24DD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Leordina</w:t>
            </w:r>
            <w:r>
              <w:rPr>
                <w:b/>
                <w:bCs/>
                <w:sz w:val="20"/>
                <w:lang w:val="en-US"/>
              </w:rPr>
              <w:t xml:space="preserve"> –</w:t>
            </w:r>
          </w:p>
          <w:p w14:paraId="69E527B2" w14:textId="77777777" w:rsidR="00C717B2" w:rsidRPr="002E25CE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Valea Vişeului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0C9C8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9C9A2" w14:textId="77777777" w:rsidR="00C717B2" w:rsidRPr="00077620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92CB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5FCD1" w14:textId="77777777" w:rsidR="00C717B2" w:rsidRPr="00077620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B392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C717B2" w14:paraId="0DD6034E" w14:textId="77777777">
        <w:trPr>
          <w:cantSplit/>
          <w:trHeight w:val="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55FE3" w14:textId="77777777" w:rsidR="00C717B2" w:rsidRDefault="00C717B2" w:rsidP="00C717B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C6713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B150D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62B2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Sighetu Marmației</w:t>
            </w:r>
          </w:p>
          <w:p w14:paraId="50AE31BC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6E8C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219+607</w:t>
            </w:r>
          </w:p>
          <w:p w14:paraId="150D7204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BB4C2" w14:textId="77777777" w:rsidR="00C717B2" w:rsidRPr="00077620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23DE2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CE4E9" w14:textId="77777777" w:rsidR="00C717B2" w:rsidRPr="00077620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6A85E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9264952" w14:textId="77777777" w:rsidR="00C717B2" w:rsidRDefault="00C717B2" w:rsidP="00380064">
      <w:pPr>
        <w:pStyle w:val="Heading1"/>
        <w:spacing w:line="360" w:lineRule="auto"/>
      </w:pPr>
      <w:r>
        <w:lastRenderedPageBreak/>
        <w:t>LINIA 500</w:t>
      </w:r>
    </w:p>
    <w:p w14:paraId="2CD7C04F" w14:textId="77777777" w:rsidR="00C717B2" w:rsidRPr="00071303" w:rsidRDefault="00C717B2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C717B2" w14:paraId="32A0D64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9514A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085BC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74EE5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A799D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0BC84E6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1E73D0FB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4FCAE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11FE94B4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B69AC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1D2BC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E5BD4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58C37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C717B2" w14:paraId="24E2FB4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A03EA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50DD6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09ED0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963C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0CC4ED49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79CFBAE5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1D7EE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46059F4D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D1EA5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D7954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4801C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3578F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C717B2" w14:paraId="2A9AF77C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F323B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6CDEF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52D7351F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C44C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6FE1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0BD2A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5D778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CD97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70023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CEFDF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45A8209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50FBD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98846" w14:textId="77777777" w:rsidR="00C717B2" w:rsidRDefault="00C717B2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DAB44" w14:textId="77777777" w:rsidR="00C717B2" w:rsidRPr="00D33E71" w:rsidRDefault="00C717B2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00E44" w14:textId="77777777" w:rsidR="00C717B2" w:rsidRDefault="00C717B2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03A3F" w14:textId="77777777" w:rsidR="00C717B2" w:rsidRDefault="00C717B2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739F6" w14:textId="77777777" w:rsidR="00C717B2" w:rsidRDefault="00C717B2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593F" w14:textId="77777777" w:rsidR="00C717B2" w:rsidRDefault="00C717B2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0647BFA6" w14:textId="77777777" w:rsidR="00C717B2" w:rsidRDefault="00C717B2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FFD27" w14:textId="77777777" w:rsidR="00C717B2" w:rsidRPr="00D33E71" w:rsidRDefault="00C717B2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F7D55" w14:textId="77777777" w:rsidR="00C717B2" w:rsidRDefault="00C717B2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361F41C9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7EEE4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48217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5B4F56FD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90F51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D3D03" w14:textId="77777777" w:rsidR="00C717B2" w:rsidRPr="0008670B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14FA8AD6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6AACF93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01FB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5B59A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4B05C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E83FA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9DD65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:rsidRPr="00456545" w14:paraId="151A1625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B8A8B" w14:textId="77777777" w:rsidR="00C717B2" w:rsidRPr="00456545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EDE1F" w14:textId="77777777" w:rsidR="00C717B2" w:rsidRPr="00456545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C2D1E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BBA47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15D62297" w14:textId="77777777" w:rsidR="00C717B2" w:rsidRPr="00456545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9CACE" w14:textId="77777777" w:rsidR="00C717B2" w:rsidRPr="00456545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61368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35D11" w14:textId="77777777" w:rsidR="00C717B2" w:rsidRPr="00456545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1850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F8550" w14:textId="77777777" w:rsidR="00C717B2" w:rsidRPr="00456545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717B2" w:rsidRPr="00456545" w14:paraId="2A38C48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0593E" w14:textId="77777777" w:rsidR="00C717B2" w:rsidRPr="00456545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C6428" w14:textId="77777777" w:rsidR="00C717B2" w:rsidRPr="00456545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B3B0E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570D6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5B369908" w14:textId="77777777" w:rsidR="00C717B2" w:rsidRPr="00456545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9B932" w14:textId="77777777" w:rsidR="00C717B2" w:rsidRPr="00456545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2A595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069F" w14:textId="77777777" w:rsidR="00C717B2" w:rsidRPr="00456545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5ABCB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C8720" w14:textId="77777777" w:rsidR="00C717B2" w:rsidRPr="00456545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717B2" w:rsidRPr="00456545" w14:paraId="6136A34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F43E" w14:textId="77777777" w:rsidR="00C717B2" w:rsidRPr="00456545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ED00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D1E9C43" w14:textId="77777777" w:rsidR="00C717B2" w:rsidRPr="00456545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DB7BE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EC22D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364BFD22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AD174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2094A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0D8F" w14:textId="77777777" w:rsidR="00C717B2" w:rsidRPr="00456545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41133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49AE3" w14:textId="77777777" w:rsidR="00C717B2" w:rsidRPr="00456545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717B2" w:rsidRPr="00456545" w14:paraId="733672E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27FBD" w14:textId="77777777" w:rsidR="00C717B2" w:rsidRPr="00456545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B17D4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291DF343" w14:textId="77777777" w:rsidR="00C717B2" w:rsidRPr="00456545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A239C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5027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203BA31C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D3EE4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282DF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3A13F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33DA782" w14:textId="77777777" w:rsidR="00C717B2" w:rsidRPr="00456545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FF3DA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AD2EE" w14:textId="77777777" w:rsidR="00C717B2" w:rsidRPr="004143AF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68ABB0B" w14:textId="77777777" w:rsidR="00C717B2" w:rsidRPr="00A3090B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C717B2" w:rsidRPr="00456545" w14:paraId="23217AF4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2126F" w14:textId="77777777" w:rsidR="00C717B2" w:rsidRPr="00456545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9E6FF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F80BB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A5355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712BD611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39C0437C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1FE9C8E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C61F6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0EBB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CF925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BCED8C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F506B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CD198" w14:textId="77777777" w:rsidR="00C717B2" w:rsidRPr="004143AF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C717B2" w:rsidRPr="00456545" w14:paraId="44398A54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6A819" w14:textId="77777777" w:rsidR="00C717B2" w:rsidRPr="00456545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BAF89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9D630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ACAD9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4714D7C0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B054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406A363F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FDD69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DECC6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1236D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8C89E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F51BD5" w14:textId="77777777" w:rsidR="00C717B2" w:rsidRPr="005F21B7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C717B2" w:rsidRPr="00456545" w14:paraId="74FCFC5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C8B16" w14:textId="77777777" w:rsidR="00C717B2" w:rsidRPr="00456545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0AB47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78601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CAB94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5F1F3716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13D9A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1DF52B64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E6B20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095A0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DD4A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E2244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75885B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C717B2" w:rsidRPr="00456545" w14:paraId="4085EB68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9D4C0" w14:textId="77777777" w:rsidR="00C717B2" w:rsidRPr="00456545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38B4F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4536E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1750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6642A398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ADE34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B7B3E84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A2EB0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DDC85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1B834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46D38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5EDE60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C717B2" w:rsidRPr="00456545" w14:paraId="1E7D7B8E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C926" w14:textId="77777777" w:rsidR="00C717B2" w:rsidRPr="00456545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5A4E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F8C6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E7DC7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BF776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13E3D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D71DE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46A624F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1755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CFE87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C717B2" w:rsidRPr="00456545" w14:paraId="036964F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9A963" w14:textId="77777777" w:rsidR="00C717B2" w:rsidRPr="00456545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41AA6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F2A6B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3C17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1BED0384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AB87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13D4C4E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54CB0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BDB9E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53AE0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09498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E1504E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0CD285F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C717B2" w14:paraId="7842B8CD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224B9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7CFBB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922F4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EEBAB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BB3D0DF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0B502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750CD7D4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08C0D282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88DAE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3EDA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80796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7EFE5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8AD4F7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E191172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02BF3D3A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7D9C8261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C717B2" w14:paraId="3D1A0407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88117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D297E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DB452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B76D9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FFB1A22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63FC7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9697C53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0ED35D7D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63603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2F45F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5ADD6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AD5F6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BF3BCD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7D65DD7E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47EF298E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C717B2" w14:paraId="7504EF7F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95969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7D4F5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5B017D3D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E7CE0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996EA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189F33F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2E98B9CF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0D72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A0AF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6445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8DDF3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7A865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A3DA92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C717B2" w14:paraId="4500CEDC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4E0E2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420C9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353A7AF7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C1532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F33B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512116FE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BF213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2C102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3382D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F701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6C758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48AA36B0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C717B2" w14:paraId="0722F67A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CAE5B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9AA22" w14:textId="77777777" w:rsidR="00C717B2" w:rsidRDefault="00C717B2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A25B" w14:textId="77777777" w:rsidR="00C717B2" w:rsidRDefault="00C717B2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16C41" w14:textId="77777777" w:rsidR="00C717B2" w:rsidRDefault="00C717B2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6652C25E" w14:textId="77777777" w:rsidR="00C717B2" w:rsidRDefault="00C717B2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7784D" w14:textId="77777777" w:rsidR="00C717B2" w:rsidRDefault="00C717B2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EE7E2" w14:textId="77777777" w:rsidR="00C717B2" w:rsidRDefault="00C717B2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28EA2" w14:textId="77777777" w:rsidR="00C717B2" w:rsidRDefault="00C717B2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1E46CC46" w14:textId="77777777" w:rsidR="00C717B2" w:rsidRDefault="00C717B2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50BB" w14:textId="77777777" w:rsidR="00C717B2" w:rsidRPr="00D33E71" w:rsidRDefault="00C717B2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0CB5C" w14:textId="77777777" w:rsidR="00C717B2" w:rsidRDefault="00C717B2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42064F74" w14:textId="77777777" w:rsidR="00C717B2" w:rsidRDefault="00C717B2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C717B2" w14:paraId="066570BB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657EC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DC05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4B4052C7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48784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FC107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045CD694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0A59B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E3434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58356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C48EA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62E92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3DB35A09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279AA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276C2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453297AA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2E86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A3C4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37A19548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8C764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6382C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5B897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75311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AA7B0" w14:textId="77777777" w:rsidR="00C717B2" w:rsidRPr="004143AF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29FF629" w14:textId="77777777" w:rsidR="00C717B2" w:rsidRPr="004143AF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C717B2" w14:paraId="7F5E4D5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1EEA0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446C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9A3F8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45EE6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49E9767F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3B0EB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6E57D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EB624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2E8E52BA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886A2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1BF41" w14:textId="77777777" w:rsidR="00C717B2" w:rsidRPr="004143AF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0B3089D" w14:textId="77777777" w:rsidR="00C717B2" w:rsidRPr="004143AF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C717B2" w14:paraId="708A3A3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B0349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9F65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C33E2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F3B7F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6BFA3B2B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DE20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6BFB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56DDA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0CBA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90ED1" w14:textId="77777777" w:rsidR="00C717B2" w:rsidRPr="004143AF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C717B2" w14:paraId="5F097C93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7AF1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41CE2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4DFD3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6456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03452A69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8B8AB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12648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65E7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01D1D71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45BA0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BE8A8" w14:textId="77777777" w:rsidR="00C717B2" w:rsidRPr="004143AF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C717B2" w14:paraId="76676D9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D03E0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A4E23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48389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6EB0B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73C401C0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40D39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C21E5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D0E0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01975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D721A" w14:textId="77777777" w:rsidR="00C717B2" w:rsidRPr="00534A55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4A6F05B1" w14:textId="77777777" w:rsidR="00C717B2" w:rsidRPr="00534A55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203A44A0" w14:textId="77777777" w:rsidR="00C717B2" w:rsidRPr="004143AF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C717B2" w14:paraId="443E380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40DEC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70F7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853DE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6421D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0C3343E8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0C7F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325EA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7925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E5317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65A3F" w14:textId="77777777" w:rsidR="00C717B2" w:rsidRPr="00534A55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52C0E1E7" w14:textId="77777777" w:rsidR="00C717B2" w:rsidRPr="00534A55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CA72B8A" w14:textId="77777777" w:rsidR="00C717B2" w:rsidRPr="00534A55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C717B2" w14:paraId="7E77535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952A5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44A72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8F4B1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01F1C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60D67C44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A29BA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F830F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C306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39BD7839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A01A4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DCFBC" w14:textId="77777777" w:rsidR="00C717B2" w:rsidRPr="004143AF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C717B2" w14:paraId="42B71F4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5D81F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10616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35841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D7C6B" w14:textId="77777777" w:rsidR="00C717B2" w:rsidRPr="000C4604" w:rsidRDefault="00C717B2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B07AA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D71C2B9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5048155D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868AC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4912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1A357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2B74" w14:textId="77777777" w:rsidR="00C717B2" w:rsidRPr="000C4604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6823DBE0" w14:textId="77777777" w:rsidR="00C717B2" w:rsidRPr="004143AF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C717B2" w14:paraId="4A1896FF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8C1A4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95CEF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F2B0B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32642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069F5C9D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0B413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09DA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DEF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64A488DC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33A70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59E59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C717B2" w14:paraId="63E04303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5863C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B7E3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7885FCB0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BDDAE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42BDC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410373FC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3C8554F4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8D647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14020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5FFC3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1CAA8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881BE" w14:textId="77777777" w:rsidR="00C717B2" w:rsidRPr="00BB30B6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3B659BF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159DDAD1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C717B2" w14:paraId="52C3D6ED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7C80C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234CC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0580A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60FC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218B660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538FC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808B8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3475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4E644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29CBC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2B78247D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91AE3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959AB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1E1D8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1E47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0645E679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7698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74086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3132B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1CC34532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24A49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920F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038EE034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C9D7C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2823A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4DDABF4A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95A04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F2705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89CF3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9B73F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7C2BA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476A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E924A" w14:textId="77777777" w:rsidR="00C717B2" w:rsidRPr="000C4604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C717B2" w14:paraId="3381F3ED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BCAAA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A8FD5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CC16F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59E1B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F6964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B1DA3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CB6E0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2F60A636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542C1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EB77C" w14:textId="77777777" w:rsidR="00C717B2" w:rsidRPr="000C4604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C717B2" w14:paraId="79B8CE8F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7A9E2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D1453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68C18A1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BA1AB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60CFC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5DBD2704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EADE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15A05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73E04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1A73153E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B3AE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F0FB" w14:textId="77777777" w:rsidR="00C717B2" w:rsidRPr="004143AF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8308DB2" w14:textId="77777777" w:rsidR="00C717B2" w:rsidRPr="006C1F61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C717B2" w14:paraId="27495CA9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94F8A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D4A42" w14:textId="77777777" w:rsidR="00C717B2" w:rsidRDefault="00C717B2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699C0" w14:textId="77777777" w:rsidR="00C717B2" w:rsidRDefault="00C717B2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51113" w14:textId="77777777" w:rsidR="00C717B2" w:rsidRDefault="00C717B2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CD3D5" w14:textId="77777777" w:rsidR="00C717B2" w:rsidRDefault="00C717B2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74243" w14:textId="77777777" w:rsidR="00C717B2" w:rsidRDefault="00C717B2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5BA70" w14:textId="77777777" w:rsidR="00C717B2" w:rsidRDefault="00C717B2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E4876" w14:textId="77777777" w:rsidR="00C717B2" w:rsidRDefault="00C717B2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E8E63" w14:textId="77777777" w:rsidR="00C717B2" w:rsidRPr="004143AF" w:rsidRDefault="00C717B2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C717B2" w14:paraId="6F709834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47A10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B9A45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A1677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CC56D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E932F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1287A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7EDB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14351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05743" w14:textId="77777777" w:rsidR="00C717B2" w:rsidRPr="004143AF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C717B2" w14:paraId="7D815431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BEE30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D857A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2F364B39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0A27F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6C558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451D8754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D6A80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B60D5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E84ED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64CE3EC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A626E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EFA83" w14:textId="77777777" w:rsidR="00C717B2" w:rsidRPr="004143AF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2CD6AA6" w14:textId="77777777" w:rsidR="00C717B2" w:rsidRPr="00D84BDE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C717B2" w14:paraId="366E8B02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7DF99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9DDE7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31E2C14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DC33E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046F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052EC0D0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79EA9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EB4F3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0BC5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675A6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C60E9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C717B2" w14:paraId="0863F812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A6B0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29B6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0CD15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8727A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230C6F9D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A3D7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445B9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3A325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5E36B395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43F9B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90D67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C717B2" w14:paraId="0058C047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0813C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ACB9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03B63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32A44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566962B8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D1BE4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023B4A6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0E56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0BE67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541FF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19F8B" w14:textId="77777777" w:rsidR="00C717B2" w:rsidRPr="00534C03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41D24B0C" w14:textId="77777777" w:rsidR="00C717B2" w:rsidRPr="00534C03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3B95E401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C717B2" w14:paraId="68692346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502F6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F86C9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2742B91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9851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A3EC8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022752F4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61B6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52FAF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31615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0762DE60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9CBEF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17F77" w14:textId="77777777" w:rsidR="00C717B2" w:rsidRPr="004143AF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253EAF3" w14:textId="77777777" w:rsidR="00C717B2" w:rsidRPr="00D84BDE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C717B2" w14:paraId="7344E7B2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B1AB6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C8046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5791D432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690B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88D89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EDA7FA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3F5F52E7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C34B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F57A6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26F3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1911B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8A9E0" w14:textId="77777777" w:rsidR="00C717B2" w:rsidRPr="001F07B1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389D3E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29927951" w14:textId="77777777" w:rsidR="00C717B2" w:rsidRPr="004143AF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C717B2" w14:paraId="3C448387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99E9C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6A5C2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1CA37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3F14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74BA45A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CFDFB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DD849EC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9E01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259D7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D5FE7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4EFBD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716E2928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2A2DDB58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C717B2" w14:paraId="2CF23CA2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6B39A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4E175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9F60F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6BE5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3553737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3F8BF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FDA80F7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26BCE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EA323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565BB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CA5FA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184928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54BB3522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C717B2" w14:paraId="4DB2F3E5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E02D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10992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8FD1C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D13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5D04395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D6B7F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AD19BBD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068C4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00F82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9BB5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55269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A74FF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C717B2" w14:paraId="5FD80371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37121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7F02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40678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F35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4BB86CE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F4389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EA92D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CE4FC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975E1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C2CE1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E27C3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0BC35672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C717B2" w14:paraId="7F29DD11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8FBF2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67F07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42328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99C9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2598F35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7C045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7CCA5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2848C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3C7F3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A8DFF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96258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C717B2" w14:paraId="36422076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2C426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99BA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5700D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889C1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AF95B4D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0569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875B7FE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05168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FDD3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69066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E77D6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55584454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C717B2" w14:paraId="3AF6E9AE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40F75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C502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FBED6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8DACD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75EDA1E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27D4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7EBDD9D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18FF2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34CB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2F95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826D1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4608E7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7DD04BBF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C717B2" w14:paraId="2451F356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F8577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FE41F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F5473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79BCA" w14:textId="77777777" w:rsidR="00C717B2" w:rsidRPr="00AD0C48" w:rsidRDefault="00C717B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2C07052" w14:textId="77777777" w:rsidR="00C717B2" w:rsidRPr="00AD0C48" w:rsidRDefault="00C717B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1CEC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985C19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FB077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1A87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7970C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A7058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F949BC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285FBA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6EED653E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C717B2" w14:paraId="437FBE7F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0EECC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6100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1C990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E7E2B" w14:textId="77777777" w:rsidR="00C717B2" w:rsidRDefault="00C717B2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AFAFDD4" w14:textId="77777777" w:rsidR="00C717B2" w:rsidRDefault="00C717B2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49E88F6C" w14:textId="77777777" w:rsidR="00C717B2" w:rsidRDefault="00C717B2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79D3012A" w14:textId="77777777" w:rsidR="00C717B2" w:rsidRPr="002532C4" w:rsidRDefault="00C717B2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0ADC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79F81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F0D8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5C83B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F6C62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6DA346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101D8CB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58AB6CF4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C717B2" w14:paraId="1ADF12D3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BD4DF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2347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3C80C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E2FC7" w14:textId="77777777" w:rsidR="00C717B2" w:rsidRDefault="00C717B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C1BC0B5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AA4E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E6846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31BAB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971F2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5307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D07607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4D4CEAF8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C717B2" w14:paraId="308D0FCE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1DD40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1CDB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F437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EE328" w14:textId="77777777" w:rsidR="00C717B2" w:rsidRDefault="00C717B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09D5510" w14:textId="77777777" w:rsidR="00C717B2" w:rsidRPr="0037264C" w:rsidRDefault="00C717B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5375B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97128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6CFDE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1444D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610D9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31044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317D575B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C717B2" w14:paraId="089ADD2A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43232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7244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A8D32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77F9F" w14:textId="77777777" w:rsidR="00C717B2" w:rsidRDefault="00C717B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6B7C30B" w14:textId="77777777" w:rsidR="00C717B2" w:rsidRPr="003A070D" w:rsidRDefault="00C717B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22D06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62993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5E9E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B4CB6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ABD61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E01538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C717B2" w14:paraId="00F2CF5F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3433D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750BB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0DA0B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9B61C" w14:textId="77777777" w:rsidR="00C717B2" w:rsidRDefault="00C717B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ECC090C" w14:textId="77777777" w:rsidR="00C717B2" w:rsidRPr="00F401CD" w:rsidRDefault="00C717B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3BFAA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0D5CC057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B8C71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7A5C9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0EF2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A4EBB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3B163B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74D0950B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C717B2" w14:paraId="43C3553B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1319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BB100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2293E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4D3A4" w14:textId="77777777" w:rsidR="00C717B2" w:rsidRDefault="00C717B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9F80330" w14:textId="77777777" w:rsidR="00C717B2" w:rsidRDefault="00C717B2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0A9F07CB" w14:textId="77777777" w:rsidR="00C717B2" w:rsidRDefault="00C717B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AAD2F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2A945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49F50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076C3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8E13E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15EF87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3292C604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C717B2" w14:paraId="4800A2EC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980BD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CB75C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496B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47798" w14:textId="77777777" w:rsidR="00C717B2" w:rsidRDefault="00C717B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85CE773" w14:textId="77777777" w:rsidR="00C717B2" w:rsidRDefault="00C717B2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5F27E976" w14:textId="77777777" w:rsidR="00C717B2" w:rsidRDefault="00C717B2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19344709" w14:textId="77777777" w:rsidR="00C717B2" w:rsidRPr="002532C4" w:rsidRDefault="00C717B2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5DEB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E008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86CAC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DCD2F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587F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7D4322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77851842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C717B2" w14:paraId="7F42090A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716D1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33D07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8D4A4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259AA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4876C78B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1F1D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7B6DA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E7254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4F600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E5702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3C5CCF0E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4F801211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C717B2" w14:paraId="6FA07B32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1AFEF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1B7E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6AF67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3DB5C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5D32334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A400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65675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F9627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333C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A28D7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63CD81BE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5DF7345B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C717B2" w14:paraId="0C68CCAD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31BD4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F9F28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9A735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88BF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41B0830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FC91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72C82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324F0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CB706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35A1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693409CC" w14:textId="77777777" w:rsidR="00C717B2" w:rsidRPr="00CB3447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C717B2" w14:paraId="3E59B162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0C790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4BA6E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0BCA4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1BFA3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4E51A4CF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C75D0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07386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C8FAF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3530E24C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66084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178CE" w14:textId="77777777" w:rsidR="00C717B2" w:rsidRPr="004143AF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8D429F0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C717B2" w14:paraId="76B62D43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6C43C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2FE26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CD52B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A9288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46949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7D17F559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C63D3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E5F4F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B2262" w14:textId="77777777" w:rsidR="00C717B2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2C46C" w14:textId="77777777" w:rsidR="00C717B2" w:rsidRPr="004143AF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C717B2" w14:paraId="6CFBE6A0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34EDD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540F0" w14:textId="77777777" w:rsidR="00C717B2" w:rsidRDefault="00C717B2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90A10" w14:textId="77777777" w:rsidR="00C717B2" w:rsidRPr="00D33E71" w:rsidRDefault="00C717B2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3B73E" w14:textId="77777777" w:rsidR="00C717B2" w:rsidRDefault="00C717B2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45D99E8A" w14:textId="77777777" w:rsidR="00C717B2" w:rsidRDefault="00C717B2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3E5E1" w14:textId="77777777" w:rsidR="00C717B2" w:rsidRDefault="00C717B2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6C918" w14:textId="77777777" w:rsidR="00C717B2" w:rsidRDefault="00C717B2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D8E30" w14:textId="77777777" w:rsidR="00C717B2" w:rsidRDefault="00C717B2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49391" w14:textId="77777777" w:rsidR="00C717B2" w:rsidRDefault="00C717B2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DEA22" w14:textId="77777777" w:rsidR="00C717B2" w:rsidRPr="004143AF" w:rsidRDefault="00C717B2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C717B2" w14:paraId="166CF134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B84E2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59637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073BB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485CD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073E0482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FAC97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D13FE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4C9EC" w14:textId="77777777" w:rsidR="00C717B2" w:rsidRDefault="00C717B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323A0" w14:textId="77777777" w:rsidR="00C717B2" w:rsidRPr="00D33E71" w:rsidRDefault="00C717B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A7025" w14:textId="77777777" w:rsidR="00C717B2" w:rsidRDefault="00C717B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C717B2" w14:paraId="4A6A7A70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E141A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623BA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44958131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A20D9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FBD2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623BA312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BC614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AAD42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5751A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1BCB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9212C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C717B2" w14:paraId="379320CE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7F247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67498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3CD27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21427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279C04D8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2A2CB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C14CB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A1C9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9878B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1AC13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3FE83CDC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E58C1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F9665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94F98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F6F2E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4FC92661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23C04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54B0F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D3D9E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18E99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83FE6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301ABC4C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3A9C0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3FED2" w14:textId="77777777" w:rsidR="00C717B2" w:rsidRDefault="00C717B2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5E93907C" w14:textId="77777777" w:rsidR="00C717B2" w:rsidRDefault="00C717B2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AC8DA" w14:textId="77777777" w:rsidR="00C717B2" w:rsidRPr="00D33E71" w:rsidRDefault="00C717B2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2AF0" w14:textId="77777777" w:rsidR="00C717B2" w:rsidRDefault="00C717B2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40791" w14:textId="77777777" w:rsidR="00C717B2" w:rsidRDefault="00C717B2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F900" w14:textId="77777777" w:rsidR="00C717B2" w:rsidRPr="00D33E71" w:rsidRDefault="00C717B2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75F19" w14:textId="77777777" w:rsidR="00C717B2" w:rsidRDefault="00C717B2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1EB823B7" w14:textId="77777777" w:rsidR="00C717B2" w:rsidRDefault="00C717B2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EF0F6" w14:textId="77777777" w:rsidR="00C717B2" w:rsidRPr="00D33E71" w:rsidRDefault="00C717B2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EB9CD" w14:textId="77777777" w:rsidR="00C717B2" w:rsidRDefault="00C717B2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C717B2" w14:paraId="51E5144A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68CC0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24CC2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7925B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68BC4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462CCED2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7286E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DA6CB24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C1359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F0D21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795FD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1CD13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37BD504D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8322C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9B346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F76D8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F2452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EC12E2F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5BD76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111F90F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CA032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A7FA5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C2D8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2B382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106D5633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E7E26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7263" w14:textId="77777777" w:rsidR="00C717B2" w:rsidRDefault="00C717B2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201A" w14:textId="77777777" w:rsidR="00C717B2" w:rsidRPr="00D33E71" w:rsidRDefault="00C717B2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33AA4" w14:textId="77777777" w:rsidR="00C717B2" w:rsidRDefault="00C717B2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051DA470" w14:textId="77777777" w:rsidR="00C717B2" w:rsidRDefault="00C717B2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FDA8" w14:textId="77777777" w:rsidR="00C717B2" w:rsidRDefault="00C717B2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4C4ECE0" w14:textId="77777777" w:rsidR="00C717B2" w:rsidRDefault="00C717B2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014DB" w14:textId="77777777" w:rsidR="00C717B2" w:rsidRPr="00D33E71" w:rsidRDefault="00C717B2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CFA57" w14:textId="77777777" w:rsidR="00C717B2" w:rsidRDefault="00C717B2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C9AD8" w14:textId="77777777" w:rsidR="00C717B2" w:rsidRPr="00D33E71" w:rsidRDefault="00C717B2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D3600" w14:textId="77777777" w:rsidR="00C717B2" w:rsidRDefault="00C717B2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64BE9F33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09ED8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AA6C6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CDFC2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0E98D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67C720F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066E4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EE82790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B429BDA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6561BA2F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1307B8E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0F8A9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51D1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FCAD1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4928F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A76198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1A5808C5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3E552D7B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C717B2" w14:paraId="3B0D9D67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E475B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7A79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B5D15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EC279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7B77F9E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773D7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3D5B9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AF326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EC395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20F9C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C717B2" w14:paraId="37786087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C4812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5913D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19B91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9CB51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8999A65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508D5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CF0A979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2557B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63750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4B38F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930F7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44EEC2F2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BEAFE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2E4D8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212C0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63941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68FF1C7F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52295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603C7DED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0BB7D819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26E9F93F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BA845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35CB8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8F035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41AA4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C717B2" w14:paraId="417EE27A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98EB1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3C86E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D23A4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D11D5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28820E9E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78F01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5B5D768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4C15738B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6DFE6F43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F6063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1AA54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35B9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9F8EA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C717B2" w14:paraId="1D24D86B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34860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4D7C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7A3E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F8174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21F60C52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35CB5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8916C" w14:textId="77777777" w:rsidR="00C717B2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FDE3B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D8355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41E21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31E002CC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F413C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675C2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80F3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FAC4B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30016DB2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A2533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8D1DFB4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567FF5D9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6077089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6674DE0E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7B852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6F796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4E825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AA530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C717B2" w14:paraId="43BBD9A5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81636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9081B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8E2A1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B06D8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21024378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31281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849DCBF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644DB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C6B9C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928A5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92E23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0F4850AA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5C1F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FC82F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F9262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F953D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4B8D249E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2AAFA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4725E9AC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255D0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2C1D6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30E34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4A41A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C717B2" w14:paraId="2A390291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B4DB7" w14:textId="77777777" w:rsidR="00C717B2" w:rsidRDefault="00C717B2" w:rsidP="00C717B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15C05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3ECEE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53A62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5F1D85DC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0AA534F9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E515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A526A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862AD" w14:textId="77777777" w:rsidR="00C717B2" w:rsidRDefault="00C717B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E9391" w14:textId="77777777" w:rsidR="00C717B2" w:rsidRPr="00D33E71" w:rsidRDefault="00C717B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FD9F2" w14:textId="77777777" w:rsidR="00C717B2" w:rsidRDefault="00C717B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8242C7F" w14:textId="77777777" w:rsidR="00C717B2" w:rsidRPr="00BA7DAE" w:rsidRDefault="00C717B2" w:rsidP="000A5D7E">
      <w:pPr>
        <w:tabs>
          <w:tab w:val="left" w:pos="2748"/>
        </w:tabs>
        <w:rPr>
          <w:sz w:val="20"/>
          <w:lang w:val="ro-RO"/>
        </w:rPr>
      </w:pPr>
    </w:p>
    <w:p w14:paraId="2CA72FDD" w14:textId="77777777" w:rsidR="00C717B2" w:rsidRDefault="00C717B2" w:rsidP="007E1810">
      <w:pPr>
        <w:pStyle w:val="Heading1"/>
        <w:spacing w:line="360" w:lineRule="auto"/>
      </w:pPr>
      <w:r>
        <w:lastRenderedPageBreak/>
        <w:t>LINIA 511</w:t>
      </w:r>
    </w:p>
    <w:p w14:paraId="24E3F758" w14:textId="77777777" w:rsidR="00C717B2" w:rsidRPr="009B4FEF" w:rsidRDefault="00C717B2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C717B2" w14:paraId="09CC1422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4BE70" w14:textId="77777777" w:rsidR="00C717B2" w:rsidRDefault="00C717B2" w:rsidP="00C717B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B5D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FBDB1" w14:textId="77777777" w:rsidR="00C717B2" w:rsidRPr="00D33E71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D2A69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02F0C269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ED576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76300D39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2C783021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19DB3589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1908E" w14:textId="77777777" w:rsidR="00C717B2" w:rsidRPr="00D33E71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34B84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4B5B5" w14:textId="77777777" w:rsidR="00C717B2" w:rsidRPr="00D33E71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BC7C9" w14:textId="77777777" w:rsidR="00C717B2" w:rsidRPr="009E7CE7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C717B2" w14:paraId="1BB4AEEA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D12F9" w14:textId="77777777" w:rsidR="00C717B2" w:rsidRDefault="00C717B2" w:rsidP="00C717B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DC441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DDBD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D5341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465FDC46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24657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14A15A70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D174492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E4C43" w14:textId="77777777" w:rsidR="00C717B2" w:rsidRPr="00F02EF7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07B29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19F0D" w14:textId="77777777" w:rsidR="00C717B2" w:rsidRPr="00BE2D76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F7051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C717B2" w14:paraId="48265774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71887" w14:textId="77777777" w:rsidR="00C717B2" w:rsidRDefault="00C717B2" w:rsidP="00C717B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4E4D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4FACA277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8134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676CA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78A8077C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413A9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31EBA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E815E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5A4AD" w14:textId="77777777" w:rsidR="00C717B2" w:rsidRPr="00BE2D76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B5D29" w14:textId="77777777" w:rsidR="00C717B2" w:rsidRPr="00193954" w:rsidRDefault="00C717B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5151BF57" w14:textId="77777777" w:rsidR="00C717B2" w:rsidRPr="0017685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C717B2" w14:paraId="5E88E495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D7BC" w14:textId="77777777" w:rsidR="00C717B2" w:rsidRDefault="00C717B2" w:rsidP="00C717B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1EB90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6C9DB" w14:textId="77777777" w:rsidR="00C717B2" w:rsidRPr="002108A9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ABF89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4E22B0AD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23E0C8BF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21072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75BD9CB5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0631CDE9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50FED" w14:textId="77777777" w:rsidR="00C717B2" w:rsidRPr="00F02EF7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0DE5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EE1B7" w14:textId="77777777" w:rsidR="00C717B2" w:rsidRPr="00BE2D76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5D3BD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5171283F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609B0" w14:textId="77777777" w:rsidR="00C717B2" w:rsidRDefault="00C717B2" w:rsidP="00C717B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6B73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CCB54" w14:textId="77777777" w:rsidR="00C717B2" w:rsidRPr="002108A9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14A53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196D592D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D31D" w14:textId="77777777" w:rsidR="00C717B2" w:rsidRDefault="00C717B2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6E69C91D" w14:textId="77777777" w:rsidR="00C717B2" w:rsidRDefault="00C717B2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6B55459C" w14:textId="77777777" w:rsidR="00C717B2" w:rsidRDefault="00C717B2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415C570D" w14:textId="77777777" w:rsidR="00C717B2" w:rsidRDefault="00C717B2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45E6C" w14:textId="77777777" w:rsidR="00C717B2" w:rsidRPr="00F02EF7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720C4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0B648" w14:textId="77777777" w:rsidR="00C717B2" w:rsidRPr="00BE2D76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88AE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62A4514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C9BB" w14:textId="77777777" w:rsidR="00C717B2" w:rsidRDefault="00C717B2" w:rsidP="00C717B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50AC4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B02F" w14:textId="77777777" w:rsidR="00C717B2" w:rsidRPr="002108A9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5D0A5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4A220E0D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1E6D6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D81589C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153B5" w14:textId="77777777" w:rsidR="00C717B2" w:rsidRPr="00F02EF7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5041E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BEA09" w14:textId="77777777" w:rsidR="00C717B2" w:rsidRPr="00BE2D76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E2DEB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6ACE93B1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E365B" w14:textId="77777777" w:rsidR="00C717B2" w:rsidRDefault="00C717B2" w:rsidP="00C717B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811AF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B2B21" w14:textId="77777777" w:rsidR="00C717B2" w:rsidRPr="002108A9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98E9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2740E94E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13D5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C723A" w14:textId="77777777" w:rsidR="00C717B2" w:rsidRPr="00F02EF7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6D61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103DC" w14:textId="77777777" w:rsidR="00C717B2" w:rsidRPr="00BE2D76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DC300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781AB194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4CC17" w14:textId="77777777" w:rsidR="00C717B2" w:rsidRDefault="00C717B2" w:rsidP="00C717B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394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0A8CB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85695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519E35A5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3D7CD887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B87DC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78E7F46F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94DB7" w14:textId="77777777" w:rsidR="00C717B2" w:rsidRPr="00F02EF7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76E61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22D51" w14:textId="77777777" w:rsidR="00C717B2" w:rsidRPr="00BE2D76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17178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6BBE981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B6252" w14:textId="77777777" w:rsidR="00C717B2" w:rsidRDefault="00C717B2" w:rsidP="00C717B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7A3D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5C7A7" w14:textId="77777777" w:rsidR="00C717B2" w:rsidRPr="002108A9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902E5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7A70F1FD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07F34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CD750" w14:textId="77777777" w:rsidR="00C717B2" w:rsidRPr="00F02EF7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07B5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D76F5" w14:textId="77777777" w:rsidR="00C717B2" w:rsidRPr="00BE2D76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9646E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3B86880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E8DAB" w14:textId="77777777" w:rsidR="00C717B2" w:rsidRDefault="00C717B2" w:rsidP="00C717B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D99C9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1847D" w14:textId="77777777" w:rsidR="00C717B2" w:rsidRPr="002108A9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4B2C2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AA659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C976C" w14:textId="77777777" w:rsidR="00C717B2" w:rsidRPr="00F02EF7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9E414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F7E92" w14:textId="77777777" w:rsidR="00C717B2" w:rsidRPr="00BE2D76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7A6CA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3B77E82C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E0715" w14:textId="77777777" w:rsidR="00C717B2" w:rsidRDefault="00C717B2" w:rsidP="00C717B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2787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0E4E" w14:textId="77777777" w:rsidR="00C717B2" w:rsidRPr="002108A9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29756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25C47F48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7E53BA1B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78C8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B77E90C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02343386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27A95E11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278A8979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8A287" w14:textId="77777777" w:rsidR="00C717B2" w:rsidRPr="00F02EF7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FD808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F6D38" w14:textId="77777777" w:rsidR="00C717B2" w:rsidRPr="00BE2D76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DCDAB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39E0749D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2ABAB" w14:textId="77777777" w:rsidR="00C717B2" w:rsidRDefault="00C717B2" w:rsidP="00C717B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05DC5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A0D36" w14:textId="77777777" w:rsidR="00C717B2" w:rsidRPr="002108A9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99567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64F56084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48876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3EEE8" w14:textId="77777777" w:rsidR="00C717B2" w:rsidRPr="00F02EF7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12489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33E9D" w14:textId="77777777" w:rsidR="00C717B2" w:rsidRPr="00BE2D76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5D245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7215E5C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672D0" w14:textId="77777777" w:rsidR="00C717B2" w:rsidRDefault="00C717B2" w:rsidP="00C717B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F9638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2912C" w14:textId="77777777" w:rsidR="00C717B2" w:rsidRPr="002108A9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832FB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6AD89389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0CC22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3F46A" w14:textId="77777777" w:rsidR="00C717B2" w:rsidRPr="00F02EF7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46BF6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93F5" w14:textId="77777777" w:rsidR="00C717B2" w:rsidRPr="00BE2D76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F04CD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9834C5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2D2CA1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C717B2" w14:paraId="010A821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C82C5" w14:textId="77777777" w:rsidR="00C717B2" w:rsidRDefault="00C717B2" w:rsidP="00C717B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8F10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A4E4D" w14:textId="77777777" w:rsidR="00C717B2" w:rsidRPr="002108A9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AB29F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60B33EA6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74BAE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69F4933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7EE15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5A38C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01EE2" w14:textId="77777777" w:rsidR="00C717B2" w:rsidRPr="00BE2D76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D8297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D7C76D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C717B2" w14:paraId="50DC06E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D1F2C" w14:textId="77777777" w:rsidR="00C717B2" w:rsidRDefault="00C717B2" w:rsidP="00C717B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18FA9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11FFA" w14:textId="77777777" w:rsidR="00C717B2" w:rsidRPr="002108A9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45FE2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260F456F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76F1E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39EA9C9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486B2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02C1C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91906" w14:textId="77777777" w:rsidR="00C717B2" w:rsidRPr="00BE2D76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1AF68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72F369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F0D9B0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C717B2" w14:paraId="03171E0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1E78C" w14:textId="77777777" w:rsidR="00C717B2" w:rsidRDefault="00C717B2" w:rsidP="00C717B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CA399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D1831" w14:textId="77777777" w:rsidR="00C717B2" w:rsidRPr="002108A9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61A7E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34433601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BA33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199E6" w14:textId="77777777" w:rsidR="00C717B2" w:rsidRPr="00F02EF7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9DE60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F033" w14:textId="77777777" w:rsidR="00C717B2" w:rsidRPr="00BE2D76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FC0E0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02D0E3DB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7C56A" w14:textId="77777777" w:rsidR="00C717B2" w:rsidRDefault="00C717B2" w:rsidP="00C717B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D494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FEFD" w14:textId="77777777" w:rsidR="00C717B2" w:rsidRPr="002108A9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01EF5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0C1057FA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BC36C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4E983" w14:textId="77777777" w:rsidR="00C717B2" w:rsidRPr="00F02EF7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F3A48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BA103" w14:textId="77777777" w:rsidR="00C717B2" w:rsidRPr="00BE2D76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ED85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2C2088D" w14:textId="77777777" w:rsidR="00C717B2" w:rsidRDefault="00C717B2">
      <w:pPr>
        <w:spacing w:before="40" w:after="40" w:line="192" w:lineRule="auto"/>
        <w:ind w:right="57"/>
        <w:rPr>
          <w:sz w:val="20"/>
          <w:lang w:val="ro-RO"/>
        </w:rPr>
      </w:pPr>
    </w:p>
    <w:p w14:paraId="0A82C29F" w14:textId="77777777" w:rsidR="00C717B2" w:rsidRDefault="00C717B2" w:rsidP="00072BF3">
      <w:pPr>
        <w:pStyle w:val="Heading1"/>
        <w:spacing w:line="360" w:lineRule="auto"/>
      </w:pPr>
      <w:bookmarkStart w:id="5" w:name="_Hlk182558800"/>
      <w:r>
        <w:t>LINIA 517</w:t>
      </w:r>
    </w:p>
    <w:p w14:paraId="55711086" w14:textId="77777777" w:rsidR="00C717B2" w:rsidRDefault="00C717B2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5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C717B2" w14:paraId="6F2A6AAF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3B872" w14:textId="77777777" w:rsidR="00C717B2" w:rsidRDefault="00C717B2" w:rsidP="00C717B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7F076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0D33B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45BA6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81CA148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426EB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5BE17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A6574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2D89A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C4E09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630FB2CD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BBD5A" w14:textId="77777777" w:rsidR="00C717B2" w:rsidRDefault="00C717B2" w:rsidP="00C717B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BF03F" w14:textId="77777777" w:rsidR="00C717B2" w:rsidRDefault="00C717B2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C96D3" w14:textId="77777777" w:rsidR="00C717B2" w:rsidRDefault="00C717B2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F2E5" w14:textId="77777777" w:rsidR="00C717B2" w:rsidRDefault="00C717B2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7F4D17A6" w14:textId="77777777" w:rsidR="00C717B2" w:rsidRDefault="00C717B2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1410D" w14:textId="77777777" w:rsidR="00C717B2" w:rsidRDefault="00C717B2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97268" w14:textId="77777777" w:rsidR="00C717B2" w:rsidRDefault="00C717B2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6BBBA" w14:textId="77777777" w:rsidR="00C717B2" w:rsidRDefault="00C717B2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C8E09" w14:textId="77777777" w:rsidR="00C717B2" w:rsidRDefault="00C717B2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1C358" w14:textId="77777777" w:rsidR="00C717B2" w:rsidRDefault="00C717B2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39A61AF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B4646" w14:textId="77777777" w:rsidR="00C717B2" w:rsidRDefault="00C717B2" w:rsidP="00C717B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3E989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2FB38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C7400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0DB09FA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A9DD3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E2597F8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3343E9A6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4F675627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A60EFA2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5EF0D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066FE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BEAA0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D97C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2B85053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13EE57AC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C717B2" w14:paraId="63043D4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4E8B2" w14:textId="77777777" w:rsidR="00C717B2" w:rsidRDefault="00C717B2" w:rsidP="00C717B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FB747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6E4A1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DB30E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8AAED44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00A1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DD96F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B52F7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A86D4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3363B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C717B2" w14:paraId="2A347D8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FC52B" w14:textId="77777777" w:rsidR="00C717B2" w:rsidRDefault="00C717B2" w:rsidP="00C717B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C1DC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8FA73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CEC56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3B381EB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C1D0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2EE76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2F8F0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4E161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75068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26B5C61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04C0E" w14:textId="77777777" w:rsidR="00C717B2" w:rsidRDefault="00C717B2" w:rsidP="00C717B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28EC6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C2C06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1EA2D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2F918DE6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8A51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0367F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75D5C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673F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697AE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C717B2" w14:paraId="3E2478C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DAFC2" w14:textId="77777777" w:rsidR="00C717B2" w:rsidRDefault="00C717B2" w:rsidP="00C717B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C76E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B2695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3FCB7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2E97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39D7F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E0979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E3602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AB667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C717B2" w14:paraId="2853FB6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AC264" w14:textId="77777777" w:rsidR="00C717B2" w:rsidRDefault="00C717B2" w:rsidP="00C717B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0241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61F56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05ED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3F392D37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861D6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7E1E13D3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62EB719F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2D738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8637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C405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0DE10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8DFA3D6" w14:textId="77777777" w:rsidR="00C717B2" w:rsidRDefault="00C717B2" w:rsidP="00F232A2">
      <w:pPr>
        <w:spacing w:before="40" w:after="40" w:line="192" w:lineRule="auto"/>
        <w:ind w:right="57"/>
        <w:rPr>
          <w:sz w:val="20"/>
          <w:lang w:val="ro-RO"/>
        </w:rPr>
      </w:pPr>
    </w:p>
    <w:p w14:paraId="374C4A0A" w14:textId="77777777" w:rsidR="00C717B2" w:rsidRDefault="00C717B2" w:rsidP="00DE3370">
      <w:pPr>
        <w:pStyle w:val="Heading1"/>
        <w:spacing w:line="360" w:lineRule="auto"/>
      </w:pPr>
      <w:r>
        <w:t>LINIA 610</w:t>
      </w:r>
    </w:p>
    <w:p w14:paraId="04C138B4" w14:textId="77777777" w:rsidR="00C717B2" w:rsidRDefault="00C717B2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C717B2" w14:paraId="2FA3AC2B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9076B" w14:textId="77777777" w:rsidR="00C717B2" w:rsidRDefault="00C717B2" w:rsidP="00C717B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E45ED" w14:textId="77777777" w:rsidR="00C717B2" w:rsidRDefault="00C717B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D5577" w14:textId="77777777" w:rsidR="00C717B2" w:rsidRPr="00F81D6F" w:rsidRDefault="00C717B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6AD4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5A63347C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16159" w14:textId="77777777" w:rsidR="00C717B2" w:rsidRDefault="00C717B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2360672E" w14:textId="77777777" w:rsidR="00C717B2" w:rsidRDefault="00C717B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44630D01" w14:textId="77777777" w:rsidR="00C717B2" w:rsidRDefault="00C717B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26F6A92B" w14:textId="77777777" w:rsidR="00C717B2" w:rsidRDefault="00C717B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4AD3D" w14:textId="77777777" w:rsidR="00C717B2" w:rsidRPr="00F81D6F" w:rsidRDefault="00C717B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6D61A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06E3A" w14:textId="77777777" w:rsidR="00C717B2" w:rsidRPr="00F81D6F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16530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C717B2" w14:paraId="1338E388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BD45" w14:textId="77777777" w:rsidR="00C717B2" w:rsidRDefault="00C717B2" w:rsidP="00C717B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9DD20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50564" w14:textId="77777777" w:rsidR="00C717B2" w:rsidRPr="00F81D6F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CB555" w14:textId="77777777" w:rsidR="00C717B2" w:rsidRDefault="00C717B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679535D9" w14:textId="77777777" w:rsidR="00C717B2" w:rsidRDefault="00C717B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FB9F8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1CE4DC3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228A168C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268FB122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B28A2" w14:textId="77777777" w:rsidR="00C717B2" w:rsidRPr="00F81D6F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2D367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4D655" w14:textId="77777777" w:rsidR="00C717B2" w:rsidRPr="00F81D6F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F5265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C717B2" w14:paraId="51DCDBC7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D8F08" w14:textId="77777777" w:rsidR="00C717B2" w:rsidRDefault="00C717B2" w:rsidP="00C717B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4E957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89ABB" w14:textId="77777777" w:rsidR="00C717B2" w:rsidRPr="00F81D6F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4AF89" w14:textId="77777777" w:rsidR="00C717B2" w:rsidRDefault="00C717B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45BEC5B4" w14:textId="77777777" w:rsidR="00C717B2" w:rsidRDefault="00C717B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42B3674D" w14:textId="77777777" w:rsidR="00C717B2" w:rsidRDefault="00C717B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ED7C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9C3B7" w14:textId="77777777" w:rsidR="00C717B2" w:rsidRPr="00F81D6F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62138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51DBC" w14:textId="77777777" w:rsidR="00C717B2" w:rsidRPr="00F81D6F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29E92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445A28D2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C717B2" w14:paraId="0C47BB83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832D1" w14:textId="77777777" w:rsidR="00C717B2" w:rsidRDefault="00C717B2" w:rsidP="00C717B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4762" w14:textId="77777777" w:rsidR="00C717B2" w:rsidRPr="00D12C87" w:rsidRDefault="00C717B2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92AB5" w14:textId="77777777" w:rsidR="00C717B2" w:rsidRPr="00F81D6F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82CC2" w14:textId="77777777" w:rsidR="00C717B2" w:rsidRPr="00D12C87" w:rsidRDefault="00C717B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9E180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CA8DE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71D6D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08ABB" w14:textId="77777777" w:rsidR="00C717B2" w:rsidRPr="00F81D6F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70140" w14:textId="77777777" w:rsidR="00C717B2" w:rsidRPr="00D12C87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C717B2" w14:paraId="78FFF96A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13A1A" w14:textId="77777777" w:rsidR="00C717B2" w:rsidRDefault="00C717B2" w:rsidP="00C717B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EC30C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D87C3" w14:textId="77777777" w:rsidR="00C717B2" w:rsidRPr="00F81D6F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E2CF8" w14:textId="77777777" w:rsidR="00C717B2" w:rsidRDefault="00C717B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3EBFD393" w14:textId="77777777" w:rsidR="00C717B2" w:rsidRDefault="00C717B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4920E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76041340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15637B3C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B5F60" w14:textId="77777777" w:rsidR="00C717B2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6B0A8" w14:textId="77777777" w:rsidR="00C717B2" w:rsidRDefault="00C717B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3DB26" w14:textId="77777777" w:rsidR="00C717B2" w:rsidRPr="00F81D6F" w:rsidRDefault="00C717B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B0A88" w14:textId="77777777" w:rsidR="00C717B2" w:rsidRDefault="00C717B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F105AEF" w14:textId="77777777" w:rsidR="00C717B2" w:rsidRPr="00F54A4F" w:rsidRDefault="00C717B2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017D4D62" w14:textId="77777777" w:rsidR="00C717B2" w:rsidRPr="00C60E02" w:rsidRDefault="00C717B2">
      <w:pPr>
        <w:tabs>
          <w:tab w:val="left" w:pos="3768"/>
        </w:tabs>
        <w:rPr>
          <w:sz w:val="20"/>
          <w:szCs w:val="20"/>
          <w:lang w:val="ro-RO"/>
        </w:rPr>
      </w:pPr>
    </w:p>
    <w:p w14:paraId="41172CE7" w14:textId="77777777" w:rsidR="00C717B2" w:rsidRPr="00C21F42" w:rsidRDefault="00C717B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12263CC" w14:textId="77777777" w:rsidR="00C717B2" w:rsidRPr="00C21F42" w:rsidRDefault="00C717B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0F5B66B3" w14:textId="77777777" w:rsidR="00C717B2" w:rsidRPr="00C21F42" w:rsidRDefault="00C717B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407F8F7C" w14:textId="77777777" w:rsidR="00C717B2" w:rsidRPr="00C21F42" w:rsidRDefault="00C717B2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78B05332" w14:textId="77777777" w:rsidR="00C717B2" w:rsidRDefault="00C717B2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1F74AC7D" w14:textId="77777777" w:rsidR="00C717B2" w:rsidRPr="00C21F42" w:rsidRDefault="00C717B2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5A09ECAF" w14:textId="77777777" w:rsidR="00C717B2" w:rsidRPr="00C21F42" w:rsidRDefault="00C717B2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49C9D508" w14:textId="77777777" w:rsidR="00C717B2" w:rsidRPr="00C21F42" w:rsidRDefault="00C717B2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5EFE7D7B" w14:textId="77777777" w:rsidR="00C717B2" w:rsidRPr="00C21F42" w:rsidRDefault="00C717B2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1795BCA1" w14:textId="77777777" w:rsidR="00FB37F1" w:rsidRPr="003B7E5E" w:rsidRDefault="00FB37F1" w:rsidP="003B7E5E"/>
    <w:sectPr w:rsidR="00FB37F1" w:rsidRPr="003B7E5E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9AB07" w14:textId="77777777" w:rsidR="00A35187" w:rsidRDefault="00A35187">
      <w:r>
        <w:separator/>
      </w:r>
    </w:p>
  </w:endnote>
  <w:endnote w:type="continuationSeparator" w:id="0">
    <w:p w14:paraId="0F976E61" w14:textId="77777777" w:rsidR="00A35187" w:rsidRDefault="00A35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74684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8634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49DE1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CF7CC" w14:textId="77777777" w:rsidR="00A35187" w:rsidRDefault="00A35187">
      <w:r>
        <w:separator/>
      </w:r>
    </w:p>
  </w:footnote>
  <w:footnote w:type="continuationSeparator" w:id="0">
    <w:p w14:paraId="69DCF67F" w14:textId="77777777" w:rsidR="00A35187" w:rsidRDefault="00A35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003F0" w14:textId="77777777" w:rsidR="006F5073" w:rsidRDefault="00B217DC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1C69">
      <w:rPr>
        <w:rStyle w:val="PageNumber"/>
        <w:noProof/>
      </w:rPr>
      <w:t>2</w:t>
    </w:r>
    <w:r>
      <w:rPr>
        <w:rStyle w:val="PageNumber"/>
      </w:rPr>
      <w:fldChar w:fldCharType="end"/>
    </w:r>
  </w:p>
  <w:p w14:paraId="1893F7D7" w14:textId="706AC759" w:rsidR="006F5073" w:rsidRDefault="00247522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7E1C4E">
      <w:rPr>
        <w:b/>
        <w:bCs/>
        <w:i/>
        <w:iCs/>
        <w:sz w:val="22"/>
      </w:rPr>
      <w:t>decada 21-31 octombrie 2026</w:t>
    </w:r>
  </w:p>
  <w:p w14:paraId="7F97AAEC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FA66B3">
      <w:rPr>
        <w:rStyle w:val="PageNumber"/>
        <w:b/>
        <w:bCs/>
      </w:rPr>
      <w:t>CLUJ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2E817646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78852C4C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28015686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5661105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4BCEC9D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ECE2B6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066435F6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4D76D78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6337934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661B372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3D1FE43B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0B83781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4DA2B6DD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764E1213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C18624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3E7F35E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3143BF47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0F0DD0E6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2013D3A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33ACA908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01DD6430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2559357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A6500A1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3FD60EA2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11FC372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13DC3533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01F1A632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749E6F44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7A3386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BB83B5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5C828C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AD052E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50912C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822323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2EE0EB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1B8A54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03A88FB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7D1F7358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9BC03" w14:textId="77777777" w:rsidR="006F5073" w:rsidRDefault="00B217DC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7B44">
      <w:rPr>
        <w:rStyle w:val="PageNumber"/>
        <w:noProof/>
      </w:rPr>
      <w:t>3</w:t>
    </w:r>
    <w:r>
      <w:rPr>
        <w:rStyle w:val="PageNumber"/>
      </w:rPr>
      <w:fldChar w:fldCharType="end"/>
    </w:r>
  </w:p>
  <w:p w14:paraId="02BE85FA" w14:textId="6D5D6058" w:rsidR="00004110" w:rsidRPr="00A048AC" w:rsidRDefault="00247522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7E1C4E">
      <w:rPr>
        <w:b/>
        <w:bCs/>
        <w:i/>
        <w:iCs/>
        <w:sz w:val="22"/>
      </w:rPr>
      <w:t>decada 21-31 octombrie 2026</w:t>
    </w:r>
  </w:p>
  <w:p w14:paraId="622674DA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85DAF67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3D1EFBF4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68B48B17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7148EE2F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15E67272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44C12C25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41C77224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FA66B3">
      <w:rPr>
        <w:rStyle w:val="PageNumber"/>
        <w:b/>
        <w:bCs/>
      </w:rPr>
      <w:t>CLUJ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2A2294F1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1B729BBB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6CD27CF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577CDFA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C9BFC8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732B29C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2EFAEB1B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6B1A3BE1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6878151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61CE9C13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E467AF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00E91FF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0A7B26D6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18DA1C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21834F6E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58AF6C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7F2A213E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0E4A5418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488C6E7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1E436FE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1C27A3B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37BF836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492213C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3B5D02E5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7A44E9F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40D0ED0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3E8BE82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0BB8A224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531089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5231D3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2F25703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A4F03F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458CD1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DC1A0F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848C586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5ACE7C8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185651AD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71AF0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D2757"/>
    <w:multiLevelType w:val="hybridMultilevel"/>
    <w:tmpl w:val="B1E64440"/>
    <w:lvl w:ilvl="0" w:tplc="3BB4EA5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662DC3"/>
    <w:multiLevelType w:val="hybridMultilevel"/>
    <w:tmpl w:val="BEC06E9C"/>
    <w:lvl w:ilvl="0" w:tplc="5C06CB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575CC7"/>
    <w:multiLevelType w:val="hybridMultilevel"/>
    <w:tmpl w:val="EE0CEA1E"/>
    <w:lvl w:ilvl="0" w:tplc="555ABA9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1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323965B2"/>
    <w:multiLevelType w:val="hybridMultilevel"/>
    <w:tmpl w:val="3C8A0504"/>
    <w:lvl w:ilvl="0" w:tplc="D3AAD58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5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6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8" w15:restartNumberingAfterBreak="0">
    <w:nsid w:val="499354ED"/>
    <w:multiLevelType w:val="hybridMultilevel"/>
    <w:tmpl w:val="806401F0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41B6202"/>
    <w:multiLevelType w:val="hybridMultilevel"/>
    <w:tmpl w:val="0CEC1D60"/>
    <w:lvl w:ilvl="0" w:tplc="815AEF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578F5030"/>
    <w:multiLevelType w:val="hybridMultilevel"/>
    <w:tmpl w:val="F8F2F57A"/>
    <w:lvl w:ilvl="0" w:tplc="B518FCE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599E4534"/>
    <w:multiLevelType w:val="hybridMultilevel"/>
    <w:tmpl w:val="556C70CC"/>
    <w:lvl w:ilvl="0" w:tplc="EAF8B7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2" w15:restartNumberingAfterBreak="0">
    <w:nsid w:val="5D2C203F"/>
    <w:multiLevelType w:val="hybridMultilevel"/>
    <w:tmpl w:val="CD3AAB22"/>
    <w:lvl w:ilvl="0" w:tplc="A2984570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6114D6"/>
    <w:multiLevelType w:val="hybridMultilevel"/>
    <w:tmpl w:val="023AE354"/>
    <w:lvl w:ilvl="0" w:tplc="FFF61F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6E7713B3"/>
    <w:multiLevelType w:val="hybridMultilevel"/>
    <w:tmpl w:val="382A1CDE"/>
    <w:lvl w:ilvl="0" w:tplc="9CECA8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7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6F096BC8"/>
    <w:multiLevelType w:val="hybridMultilevel"/>
    <w:tmpl w:val="6CFA0C06"/>
    <w:lvl w:ilvl="0" w:tplc="81809D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9" w15:restartNumberingAfterBreak="0">
    <w:nsid w:val="70845803"/>
    <w:multiLevelType w:val="hybridMultilevel"/>
    <w:tmpl w:val="A0E2A2D2"/>
    <w:lvl w:ilvl="0" w:tplc="4DC4B17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0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2" w15:restartNumberingAfterBreak="0">
    <w:nsid w:val="7D93351C"/>
    <w:multiLevelType w:val="hybridMultilevel"/>
    <w:tmpl w:val="770478BE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num w:numId="1" w16cid:durableId="75127274">
    <w:abstractNumId w:val="16"/>
  </w:num>
  <w:num w:numId="2" w16cid:durableId="49425750">
    <w:abstractNumId w:val="18"/>
  </w:num>
  <w:num w:numId="3" w16cid:durableId="1084766755">
    <w:abstractNumId w:val="22"/>
  </w:num>
  <w:num w:numId="4" w16cid:durableId="925267448">
    <w:abstractNumId w:val="15"/>
  </w:num>
  <w:num w:numId="5" w16cid:durableId="2121487831">
    <w:abstractNumId w:val="25"/>
  </w:num>
  <w:num w:numId="6" w16cid:durableId="500585142">
    <w:abstractNumId w:val="10"/>
  </w:num>
  <w:num w:numId="7" w16cid:durableId="702445140">
    <w:abstractNumId w:val="14"/>
  </w:num>
  <w:num w:numId="8" w16cid:durableId="814104230">
    <w:abstractNumId w:val="6"/>
  </w:num>
  <w:num w:numId="9" w16cid:durableId="1252155767">
    <w:abstractNumId w:val="2"/>
  </w:num>
  <w:num w:numId="10" w16cid:durableId="1849248932">
    <w:abstractNumId w:val="24"/>
  </w:num>
  <w:num w:numId="11" w16cid:durableId="19207109">
    <w:abstractNumId w:val="5"/>
  </w:num>
  <w:num w:numId="12" w16cid:durableId="1236934328">
    <w:abstractNumId w:val="30"/>
  </w:num>
  <w:num w:numId="13" w16cid:durableId="1870335516">
    <w:abstractNumId w:val="28"/>
  </w:num>
  <w:num w:numId="14" w16cid:durableId="2014606414">
    <w:abstractNumId w:val="12"/>
  </w:num>
  <w:num w:numId="15" w16cid:durableId="1359816668">
    <w:abstractNumId w:val="23"/>
  </w:num>
  <w:num w:numId="16" w16cid:durableId="1912083846">
    <w:abstractNumId w:val="20"/>
  </w:num>
  <w:num w:numId="17" w16cid:durableId="1631859490">
    <w:abstractNumId w:val="9"/>
  </w:num>
  <w:num w:numId="18" w16cid:durableId="943655160">
    <w:abstractNumId w:val="1"/>
  </w:num>
  <w:num w:numId="19" w16cid:durableId="163017956">
    <w:abstractNumId w:val="29"/>
  </w:num>
  <w:num w:numId="20" w16cid:durableId="910503826">
    <w:abstractNumId w:val="13"/>
  </w:num>
  <w:num w:numId="21" w16cid:durableId="1685790779">
    <w:abstractNumId w:val="27"/>
  </w:num>
  <w:num w:numId="22" w16cid:durableId="1729650970">
    <w:abstractNumId w:val="26"/>
  </w:num>
  <w:num w:numId="23" w16cid:durableId="377441754">
    <w:abstractNumId w:val="11"/>
  </w:num>
  <w:num w:numId="24" w16cid:durableId="1220871115">
    <w:abstractNumId w:val="3"/>
  </w:num>
  <w:num w:numId="25" w16cid:durableId="729811093">
    <w:abstractNumId w:val="19"/>
  </w:num>
  <w:num w:numId="26" w16cid:durableId="854537712">
    <w:abstractNumId w:val="7"/>
  </w:num>
  <w:num w:numId="27" w16cid:durableId="287666559">
    <w:abstractNumId w:val="8"/>
  </w:num>
  <w:num w:numId="28" w16cid:durableId="1543710383">
    <w:abstractNumId w:val="31"/>
  </w:num>
  <w:num w:numId="29" w16cid:durableId="1635136514">
    <w:abstractNumId w:val="32"/>
  </w:num>
  <w:num w:numId="30" w16cid:durableId="1514875602">
    <w:abstractNumId w:val="4"/>
  </w:num>
  <w:num w:numId="31" w16cid:durableId="225380356">
    <w:abstractNumId w:val="17"/>
  </w:num>
  <w:num w:numId="32" w16cid:durableId="1139152006">
    <w:abstractNumId w:val="21"/>
  </w:num>
  <w:num w:numId="33" w16cid:durableId="307369690">
    <w:abstractNumId w:val="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O+1+xkV0F0Kz7380oGG6XuD6y/FXACWS6EjbqYbbQWUu7JItLRVIj2+aDnv8KWBFtAYgFVU1ZtjyIMuh8XYL3g==" w:salt="PWvmoHaqAMnfQh1LzsRbJw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7238"/>
    <w:rsid w:val="000072A6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A02"/>
    <w:rsid w:val="00011B93"/>
    <w:rsid w:val="000120BA"/>
    <w:rsid w:val="000128FF"/>
    <w:rsid w:val="00012BA4"/>
    <w:rsid w:val="000139C0"/>
    <w:rsid w:val="00013BE5"/>
    <w:rsid w:val="00013C88"/>
    <w:rsid w:val="00014794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0AE5"/>
    <w:rsid w:val="00021498"/>
    <w:rsid w:val="00021740"/>
    <w:rsid w:val="000219E9"/>
    <w:rsid w:val="00021DB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958"/>
    <w:rsid w:val="00054A92"/>
    <w:rsid w:val="00054DD5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73E1"/>
    <w:rsid w:val="00077726"/>
    <w:rsid w:val="000777D5"/>
    <w:rsid w:val="00077CD8"/>
    <w:rsid w:val="000801D8"/>
    <w:rsid w:val="000802CC"/>
    <w:rsid w:val="00080842"/>
    <w:rsid w:val="000825A4"/>
    <w:rsid w:val="00082704"/>
    <w:rsid w:val="00082FD6"/>
    <w:rsid w:val="00083EBE"/>
    <w:rsid w:val="00083F1D"/>
    <w:rsid w:val="00084633"/>
    <w:rsid w:val="000849CE"/>
    <w:rsid w:val="000851FF"/>
    <w:rsid w:val="00085260"/>
    <w:rsid w:val="000853B2"/>
    <w:rsid w:val="00085588"/>
    <w:rsid w:val="00086325"/>
    <w:rsid w:val="00086881"/>
    <w:rsid w:val="00086AE3"/>
    <w:rsid w:val="00087050"/>
    <w:rsid w:val="000879B5"/>
    <w:rsid w:val="00087C80"/>
    <w:rsid w:val="000902A4"/>
    <w:rsid w:val="000907E7"/>
    <w:rsid w:val="00090B80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3C3D"/>
    <w:rsid w:val="000948BC"/>
    <w:rsid w:val="00094A69"/>
    <w:rsid w:val="00094F09"/>
    <w:rsid w:val="00094FC1"/>
    <w:rsid w:val="00095336"/>
    <w:rsid w:val="0009552E"/>
    <w:rsid w:val="000959A0"/>
    <w:rsid w:val="00095CE6"/>
    <w:rsid w:val="00095F9C"/>
    <w:rsid w:val="000961E6"/>
    <w:rsid w:val="00096240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5B7"/>
    <w:rsid w:val="000B07F2"/>
    <w:rsid w:val="000B0A2E"/>
    <w:rsid w:val="000B113B"/>
    <w:rsid w:val="000B1216"/>
    <w:rsid w:val="000B154F"/>
    <w:rsid w:val="000B188F"/>
    <w:rsid w:val="000B200D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C80"/>
    <w:rsid w:val="000B5F2E"/>
    <w:rsid w:val="000B63BF"/>
    <w:rsid w:val="000B6418"/>
    <w:rsid w:val="000B646D"/>
    <w:rsid w:val="000B69C5"/>
    <w:rsid w:val="000B6BCA"/>
    <w:rsid w:val="000B787E"/>
    <w:rsid w:val="000B7B54"/>
    <w:rsid w:val="000C03A6"/>
    <w:rsid w:val="000C1818"/>
    <w:rsid w:val="000C1E72"/>
    <w:rsid w:val="000C2475"/>
    <w:rsid w:val="000C25DE"/>
    <w:rsid w:val="000C28CD"/>
    <w:rsid w:val="000C2E98"/>
    <w:rsid w:val="000C2EF9"/>
    <w:rsid w:val="000C348B"/>
    <w:rsid w:val="000C3B89"/>
    <w:rsid w:val="000C40D3"/>
    <w:rsid w:val="000C41ED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480"/>
    <w:rsid w:val="000D3E8C"/>
    <w:rsid w:val="000D43BC"/>
    <w:rsid w:val="000D43E1"/>
    <w:rsid w:val="000D4D0E"/>
    <w:rsid w:val="000D52D2"/>
    <w:rsid w:val="000D53F8"/>
    <w:rsid w:val="000D567E"/>
    <w:rsid w:val="000D5CA4"/>
    <w:rsid w:val="000D5CB8"/>
    <w:rsid w:val="000D5E36"/>
    <w:rsid w:val="000D5EDB"/>
    <w:rsid w:val="000D6084"/>
    <w:rsid w:val="000D6208"/>
    <w:rsid w:val="000D6601"/>
    <w:rsid w:val="000D7203"/>
    <w:rsid w:val="000D7D26"/>
    <w:rsid w:val="000E0117"/>
    <w:rsid w:val="000E0541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0E7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59E"/>
    <w:rsid w:val="000F5BE4"/>
    <w:rsid w:val="000F5D67"/>
    <w:rsid w:val="000F6D5C"/>
    <w:rsid w:val="000F7405"/>
    <w:rsid w:val="000F7607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8D6"/>
    <w:rsid w:val="00110BC0"/>
    <w:rsid w:val="0011161D"/>
    <w:rsid w:val="00111774"/>
    <w:rsid w:val="00111AE5"/>
    <w:rsid w:val="00111D91"/>
    <w:rsid w:val="0011229F"/>
    <w:rsid w:val="001129FF"/>
    <w:rsid w:val="00112A09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1D1"/>
    <w:rsid w:val="001142FF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631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15D9"/>
    <w:rsid w:val="00141BC2"/>
    <w:rsid w:val="00141F1A"/>
    <w:rsid w:val="00142D8C"/>
    <w:rsid w:val="00142EB5"/>
    <w:rsid w:val="00145027"/>
    <w:rsid w:val="001454E4"/>
    <w:rsid w:val="001456BA"/>
    <w:rsid w:val="0014594B"/>
    <w:rsid w:val="0014619B"/>
    <w:rsid w:val="0014665A"/>
    <w:rsid w:val="001467FB"/>
    <w:rsid w:val="00146A04"/>
    <w:rsid w:val="00146A61"/>
    <w:rsid w:val="00147497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525"/>
    <w:rsid w:val="00152B66"/>
    <w:rsid w:val="00152F6B"/>
    <w:rsid w:val="0015316E"/>
    <w:rsid w:val="00153B5E"/>
    <w:rsid w:val="00153CBE"/>
    <w:rsid w:val="00153E52"/>
    <w:rsid w:val="00153F0A"/>
    <w:rsid w:val="0015418D"/>
    <w:rsid w:val="00154FB1"/>
    <w:rsid w:val="0015515E"/>
    <w:rsid w:val="00155A29"/>
    <w:rsid w:val="00155A9B"/>
    <w:rsid w:val="00155C5D"/>
    <w:rsid w:val="001564C5"/>
    <w:rsid w:val="00156C1E"/>
    <w:rsid w:val="0015738F"/>
    <w:rsid w:val="001574C6"/>
    <w:rsid w:val="00157965"/>
    <w:rsid w:val="00160C92"/>
    <w:rsid w:val="001616EC"/>
    <w:rsid w:val="00161B3A"/>
    <w:rsid w:val="00161EA6"/>
    <w:rsid w:val="00162E5A"/>
    <w:rsid w:val="00162FEC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389"/>
    <w:rsid w:val="0016542F"/>
    <w:rsid w:val="0016594D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DCC"/>
    <w:rsid w:val="0017418B"/>
    <w:rsid w:val="0017431A"/>
    <w:rsid w:val="001744EC"/>
    <w:rsid w:val="00174593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1D71"/>
    <w:rsid w:val="00181F64"/>
    <w:rsid w:val="0018213C"/>
    <w:rsid w:val="00182373"/>
    <w:rsid w:val="001829D8"/>
    <w:rsid w:val="00182A77"/>
    <w:rsid w:val="00182B00"/>
    <w:rsid w:val="00182D35"/>
    <w:rsid w:val="001831ED"/>
    <w:rsid w:val="00184EE9"/>
    <w:rsid w:val="0018564F"/>
    <w:rsid w:val="001857F3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223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601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4F0C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3D3C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708"/>
    <w:rsid w:val="001E3C85"/>
    <w:rsid w:val="001E482D"/>
    <w:rsid w:val="001E4BCB"/>
    <w:rsid w:val="001E5587"/>
    <w:rsid w:val="001E5AB2"/>
    <w:rsid w:val="001E5C07"/>
    <w:rsid w:val="001E5D1F"/>
    <w:rsid w:val="001E5F39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220"/>
    <w:rsid w:val="001F538E"/>
    <w:rsid w:val="001F5920"/>
    <w:rsid w:val="001F593A"/>
    <w:rsid w:val="001F59DF"/>
    <w:rsid w:val="001F6013"/>
    <w:rsid w:val="001F60E8"/>
    <w:rsid w:val="001F7B56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2C4F"/>
    <w:rsid w:val="00212DDB"/>
    <w:rsid w:val="002131B5"/>
    <w:rsid w:val="00213918"/>
    <w:rsid w:val="00213E69"/>
    <w:rsid w:val="00214EEE"/>
    <w:rsid w:val="00215495"/>
    <w:rsid w:val="00215C57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572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D1"/>
    <w:rsid w:val="00225575"/>
    <w:rsid w:val="002255F0"/>
    <w:rsid w:val="002259D9"/>
    <w:rsid w:val="00225E66"/>
    <w:rsid w:val="00226167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7F2"/>
    <w:rsid w:val="0023385B"/>
    <w:rsid w:val="00233925"/>
    <w:rsid w:val="00233E40"/>
    <w:rsid w:val="002342F8"/>
    <w:rsid w:val="002346DB"/>
    <w:rsid w:val="00234B3D"/>
    <w:rsid w:val="00234FDE"/>
    <w:rsid w:val="002354BB"/>
    <w:rsid w:val="002355C9"/>
    <w:rsid w:val="002357E0"/>
    <w:rsid w:val="00236800"/>
    <w:rsid w:val="00236882"/>
    <w:rsid w:val="00236BF4"/>
    <w:rsid w:val="00236D79"/>
    <w:rsid w:val="00236D8A"/>
    <w:rsid w:val="00236E88"/>
    <w:rsid w:val="00237063"/>
    <w:rsid w:val="0023712C"/>
    <w:rsid w:val="002376A9"/>
    <w:rsid w:val="002379C2"/>
    <w:rsid w:val="002379E2"/>
    <w:rsid w:val="00240324"/>
    <w:rsid w:val="00240A8B"/>
    <w:rsid w:val="00240F2C"/>
    <w:rsid w:val="0024117A"/>
    <w:rsid w:val="002413C1"/>
    <w:rsid w:val="002419C2"/>
    <w:rsid w:val="00241CEA"/>
    <w:rsid w:val="00241EEA"/>
    <w:rsid w:val="00243052"/>
    <w:rsid w:val="00243294"/>
    <w:rsid w:val="00243CBE"/>
    <w:rsid w:val="00243FD2"/>
    <w:rsid w:val="00244823"/>
    <w:rsid w:val="002453B7"/>
    <w:rsid w:val="002455DA"/>
    <w:rsid w:val="00245744"/>
    <w:rsid w:val="00246578"/>
    <w:rsid w:val="00247522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410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FF5"/>
    <w:rsid w:val="00276405"/>
    <w:rsid w:val="00276D6D"/>
    <w:rsid w:val="00276F30"/>
    <w:rsid w:val="002802B7"/>
    <w:rsid w:val="0028198C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3DE"/>
    <w:rsid w:val="0029164E"/>
    <w:rsid w:val="00291AC6"/>
    <w:rsid w:val="002920B4"/>
    <w:rsid w:val="00292553"/>
    <w:rsid w:val="00293180"/>
    <w:rsid w:val="00293C56"/>
    <w:rsid w:val="0029455D"/>
    <w:rsid w:val="00294C1D"/>
    <w:rsid w:val="00294F7F"/>
    <w:rsid w:val="00295974"/>
    <w:rsid w:val="00295DFB"/>
    <w:rsid w:val="0029611A"/>
    <w:rsid w:val="002968F5"/>
    <w:rsid w:val="00296A7E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6A6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878"/>
    <w:rsid w:val="002A7AF0"/>
    <w:rsid w:val="002B03AB"/>
    <w:rsid w:val="002B0F89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7D4"/>
    <w:rsid w:val="002B7AEB"/>
    <w:rsid w:val="002B7E16"/>
    <w:rsid w:val="002C0160"/>
    <w:rsid w:val="002C0860"/>
    <w:rsid w:val="002C08C3"/>
    <w:rsid w:val="002C0C16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C7520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B54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576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AA9"/>
    <w:rsid w:val="002E3B3C"/>
    <w:rsid w:val="002E4218"/>
    <w:rsid w:val="002E46CA"/>
    <w:rsid w:val="002E491F"/>
    <w:rsid w:val="002E4E63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84D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3EF8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2F7B9C"/>
    <w:rsid w:val="003003CD"/>
    <w:rsid w:val="00300AD4"/>
    <w:rsid w:val="0030105C"/>
    <w:rsid w:val="00301156"/>
    <w:rsid w:val="0030139A"/>
    <w:rsid w:val="003021C0"/>
    <w:rsid w:val="003029B7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108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2F1"/>
    <w:rsid w:val="003159CA"/>
    <w:rsid w:val="00315CE8"/>
    <w:rsid w:val="003160B5"/>
    <w:rsid w:val="00316115"/>
    <w:rsid w:val="00316523"/>
    <w:rsid w:val="00316770"/>
    <w:rsid w:val="0031679E"/>
    <w:rsid w:val="003169B8"/>
    <w:rsid w:val="00316DCB"/>
    <w:rsid w:val="00317427"/>
    <w:rsid w:val="0031796B"/>
    <w:rsid w:val="00317D3A"/>
    <w:rsid w:val="00317F96"/>
    <w:rsid w:val="003204E6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53DB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16AE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A59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5AB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32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449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51A"/>
    <w:rsid w:val="00380A53"/>
    <w:rsid w:val="00380B87"/>
    <w:rsid w:val="00380F3D"/>
    <w:rsid w:val="00381679"/>
    <w:rsid w:val="003818F5"/>
    <w:rsid w:val="003819EE"/>
    <w:rsid w:val="00382589"/>
    <w:rsid w:val="00382A4B"/>
    <w:rsid w:val="00382AF0"/>
    <w:rsid w:val="00382ED5"/>
    <w:rsid w:val="00383B81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0F5A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2A6"/>
    <w:rsid w:val="003A57AA"/>
    <w:rsid w:val="003A5C85"/>
    <w:rsid w:val="003A5DAF"/>
    <w:rsid w:val="003A6145"/>
    <w:rsid w:val="003A63B2"/>
    <w:rsid w:val="003A7F79"/>
    <w:rsid w:val="003B00B1"/>
    <w:rsid w:val="003B05CD"/>
    <w:rsid w:val="003B07E7"/>
    <w:rsid w:val="003B096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BB1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B7E5E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AA6"/>
    <w:rsid w:val="003D2363"/>
    <w:rsid w:val="003D25FD"/>
    <w:rsid w:val="003D27CA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0DCB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E29"/>
    <w:rsid w:val="003E6F0B"/>
    <w:rsid w:val="003E7497"/>
    <w:rsid w:val="003E78F8"/>
    <w:rsid w:val="003F05D0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3330"/>
    <w:rsid w:val="00413E32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17C88"/>
    <w:rsid w:val="00420A5C"/>
    <w:rsid w:val="00420DA8"/>
    <w:rsid w:val="00421352"/>
    <w:rsid w:val="0042146D"/>
    <w:rsid w:val="00421E44"/>
    <w:rsid w:val="0042291B"/>
    <w:rsid w:val="00422AAD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105A"/>
    <w:rsid w:val="0043174C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BF9"/>
    <w:rsid w:val="00435F86"/>
    <w:rsid w:val="00436073"/>
    <w:rsid w:val="00436B07"/>
    <w:rsid w:val="00437339"/>
    <w:rsid w:val="00437982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3BF4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6DF3"/>
    <w:rsid w:val="00446E65"/>
    <w:rsid w:val="00447696"/>
    <w:rsid w:val="00450ADD"/>
    <w:rsid w:val="00450F7C"/>
    <w:rsid w:val="00451492"/>
    <w:rsid w:val="0045178D"/>
    <w:rsid w:val="00452302"/>
    <w:rsid w:val="00452B7D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AA6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3A6"/>
    <w:rsid w:val="00480489"/>
    <w:rsid w:val="0048087E"/>
    <w:rsid w:val="00480886"/>
    <w:rsid w:val="00481128"/>
    <w:rsid w:val="00481BA7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447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8722B"/>
    <w:rsid w:val="00487414"/>
    <w:rsid w:val="00487DE7"/>
    <w:rsid w:val="004903BD"/>
    <w:rsid w:val="00490F9C"/>
    <w:rsid w:val="00491A53"/>
    <w:rsid w:val="00491B8C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740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912"/>
    <w:rsid w:val="004A16B2"/>
    <w:rsid w:val="004A19F3"/>
    <w:rsid w:val="004A1B81"/>
    <w:rsid w:val="004A2AB5"/>
    <w:rsid w:val="004A31E9"/>
    <w:rsid w:val="004A3813"/>
    <w:rsid w:val="004A3AC0"/>
    <w:rsid w:val="004A444B"/>
    <w:rsid w:val="004A4813"/>
    <w:rsid w:val="004A4A2E"/>
    <w:rsid w:val="004A4AA3"/>
    <w:rsid w:val="004A4FF6"/>
    <w:rsid w:val="004A51EC"/>
    <w:rsid w:val="004A5CBF"/>
    <w:rsid w:val="004A5E8B"/>
    <w:rsid w:val="004A5F5C"/>
    <w:rsid w:val="004A640D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2FDA"/>
    <w:rsid w:val="004B37D8"/>
    <w:rsid w:val="004B3E8E"/>
    <w:rsid w:val="004B3F50"/>
    <w:rsid w:val="004B4332"/>
    <w:rsid w:val="004B4517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54"/>
    <w:rsid w:val="004C1A33"/>
    <w:rsid w:val="004C2352"/>
    <w:rsid w:val="004C2521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C76B7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17F"/>
    <w:rsid w:val="004E0235"/>
    <w:rsid w:val="004E04AC"/>
    <w:rsid w:val="004E0C41"/>
    <w:rsid w:val="004E0C57"/>
    <w:rsid w:val="004E0DD7"/>
    <w:rsid w:val="004E0EA3"/>
    <w:rsid w:val="004E117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753F"/>
    <w:rsid w:val="004F0055"/>
    <w:rsid w:val="004F010C"/>
    <w:rsid w:val="004F055E"/>
    <w:rsid w:val="004F0FE9"/>
    <w:rsid w:val="004F1225"/>
    <w:rsid w:val="004F1C90"/>
    <w:rsid w:val="004F2A0A"/>
    <w:rsid w:val="004F3A1C"/>
    <w:rsid w:val="004F4193"/>
    <w:rsid w:val="004F422F"/>
    <w:rsid w:val="004F4405"/>
    <w:rsid w:val="004F4492"/>
    <w:rsid w:val="004F49B1"/>
    <w:rsid w:val="004F5072"/>
    <w:rsid w:val="004F544D"/>
    <w:rsid w:val="004F59C0"/>
    <w:rsid w:val="004F6550"/>
    <w:rsid w:val="004F69AA"/>
    <w:rsid w:val="004F6A65"/>
    <w:rsid w:val="004F6EE8"/>
    <w:rsid w:val="004F7101"/>
    <w:rsid w:val="004F7F04"/>
    <w:rsid w:val="00500041"/>
    <w:rsid w:val="00500A2A"/>
    <w:rsid w:val="00500D40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3C6"/>
    <w:rsid w:val="00503438"/>
    <w:rsid w:val="005036E7"/>
    <w:rsid w:val="00503E38"/>
    <w:rsid w:val="0050439E"/>
    <w:rsid w:val="00504483"/>
    <w:rsid w:val="00504C8D"/>
    <w:rsid w:val="00504CF3"/>
    <w:rsid w:val="00504E77"/>
    <w:rsid w:val="005051E9"/>
    <w:rsid w:val="00505754"/>
    <w:rsid w:val="00505988"/>
    <w:rsid w:val="00505A6D"/>
    <w:rsid w:val="00505CD8"/>
    <w:rsid w:val="0050616D"/>
    <w:rsid w:val="00506EF7"/>
    <w:rsid w:val="00507AD7"/>
    <w:rsid w:val="00510486"/>
    <w:rsid w:val="00510A65"/>
    <w:rsid w:val="00510ED3"/>
    <w:rsid w:val="005110EC"/>
    <w:rsid w:val="00511499"/>
    <w:rsid w:val="00511B06"/>
    <w:rsid w:val="00511D51"/>
    <w:rsid w:val="005120B2"/>
    <w:rsid w:val="005127A1"/>
    <w:rsid w:val="00513317"/>
    <w:rsid w:val="00513682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3D4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2793A"/>
    <w:rsid w:val="005306CC"/>
    <w:rsid w:val="005309B9"/>
    <w:rsid w:val="00530FB7"/>
    <w:rsid w:val="005311B1"/>
    <w:rsid w:val="005311B6"/>
    <w:rsid w:val="00532713"/>
    <w:rsid w:val="00532963"/>
    <w:rsid w:val="00532D66"/>
    <w:rsid w:val="00533615"/>
    <w:rsid w:val="00534866"/>
    <w:rsid w:val="00534B1D"/>
    <w:rsid w:val="00534F3A"/>
    <w:rsid w:val="00535011"/>
    <w:rsid w:val="005359E6"/>
    <w:rsid w:val="00535C17"/>
    <w:rsid w:val="00536920"/>
    <w:rsid w:val="00536AB3"/>
    <w:rsid w:val="005379C4"/>
    <w:rsid w:val="00537ABD"/>
    <w:rsid w:val="0054001D"/>
    <w:rsid w:val="00540051"/>
    <w:rsid w:val="005406C7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4FCB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2D17"/>
    <w:rsid w:val="00573803"/>
    <w:rsid w:val="00573901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6D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869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6DDD"/>
    <w:rsid w:val="005A6E9E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6F1"/>
    <w:rsid w:val="005B19C1"/>
    <w:rsid w:val="005B23EB"/>
    <w:rsid w:val="005B2401"/>
    <w:rsid w:val="005B2A71"/>
    <w:rsid w:val="005B2B31"/>
    <w:rsid w:val="005B325F"/>
    <w:rsid w:val="005B36DE"/>
    <w:rsid w:val="005B3755"/>
    <w:rsid w:val="005B3AC3"/>
    <w:rsid w:val="005B3AEC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36BC"/>
    <w:rsid w:val="005C3A1C"/>
    <w:rsid w:val="005C3C68"/>
    <w:rsid w:val="005C3D71"/>
    <w:rsid w:val="005C3DBE"/>
    <w:rsid w:val="005C3EA9"/>
    <w:rsid w:val="005C40DB"/>
    <w:rsid w:val="005C4CFF"/>
    <w:rsid w:val="005C5546"/>
    <w:rsid w:val="005C58A9"/>
    <w:rsid w:val="005C58DA"/>
    <w:rsid w:val="005C5997"/>
    <w:rsid w:val="005C5E05"/>
    <w:rsid w:val="005C6082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CD1"/>
    <w:rsid w:val="005D3D56"/>
    <w:rsid w:val="005D3FA2"/>
    <w:rsid w:val="005D4092"/>
    <w:rsid w:val="005D409B"/>
    <w:rsid w:val="005D413A"/>
    <w:rsid w:val="005D4363"/>
    <w:rsid w:val="005D4653"/>
    <w:rsid w:val="005D4717"/>
    <w:rsid w:val="005D4DF5"/>
    <w:rsid w:val="005D5379"/>
    <w:rsid w:val="005D587C"/>
    <w:rsid w:val="005D5CFE"/>
    <w:rsid w:val="005D5F87"/>
    <w:rsid w:val="005D60C8"/>
    <w:rsid w:val="005D6278"/>
    <w:rsid w:val="005D714E"/>
    <w:rsid w:val="005D7386"/>
    <w:rsid w:val="005D73C6"/>
    <w:rsid w:val="005D7CAD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6F2"/>
    <w:rsid w:val="005E37C3"/>
    <w:rsid w:val="005E37DA"/>
    <w:rsid w:val="005E3A61"/>
    <w:rsid w:val="005E4114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701"/>
    <w:rsid w:val="005F4E86"/>
    <w:rsid w:val="005F52EC"/>
    <w:rsid w:val="005F55D6"/>
    <w:rsid w:val="005F5601"/>
    <w:rsid w:val="005F5790"/>
    <w:rsid w:val="005F587D"/>
    <w:rsid w:val="005F5963"/>
    <w:rsid w:val="005F5D2A"/>
    <w:rsid w:val="005F64DC"/>
    <w:rsid w:val="005F737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CEF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07E60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4C3"/>
    <w:rsid w:val="00613C25"/>
    <w:rsid w:val="00613E25"/>
    <w:rsid w:val="006141B9"/>
    <w:rsid w:val="006142C0"/>
    <w:rsid w:val="006149AD"/>
    <w:rsid w:val="00614F82"/>
    <w:rsid w:val="00614F8C"/>
    <w:rsid w:val="006162E8"/>
    <w:rsid w:val="006164FF"/>
    <w:rsid w:val="00617F8D"/>
    <w:rsid w:val="00620933"/>
    <w:rsid w:val="00620989"/>
    <w:rsid w:val="00620D52"/>
    <w:rsid w:val="00620ECF"/>
    <w:rsid w:val="00621769"/>
    <w:rsid w:val="00622DAF"/>
    <w:rsid w:val="00623351"/>
    <w:rsid w:val="00623505"/>
    <w:rsid w:val="006238E7"/>
    <w:rsid w:val="00624152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2BE"/>
    <w:rsid w:val="00633A46"/>
    <w:rsid w:val="00634FC4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B46"/>
    <w:rsid w:val="00651D62"/>
    <w:rsid w:val="00652758"/>
    <w:rsid w:val="0065284E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9CD"/>
    <w:rsid w:val="00657CB4"/>
    <w:rsid w:val="00660E35"/>
    <w:rsid w:val="0066176B"/>
    <w:rsid w:val="00661D27"/>
    <w:rsid w:val="0066294E"/>
    <w:rsid w:val="0066309E"/>
    <w:rsid w:val="0066359B"/>
    <w:rsid w:val="006637C0"/>
    <w:rsid w:val="00663882"/>
    <w:rsid w:val="006643CC"/>
    <w:rsid w:val="0066447B"/>
    <w:rsid w:val="00664C47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2C2"/>
    <w:rsid w:val="006756FE"/>
    <w:rsid w:val="00675C56"/>
    <w:rsid w:val="00676983"/>
    <w:rsid w:val="00676F93"/>
    <w:rsid w:val="00677279"/>
    <w:rsid w:val="00680488"/>
    <w:rsid w:val="00680DAF"/>
    <w:rsid w:val="00680F30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47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5FF"/>
    <w:rsid w:val="006A16A8"/>
    <w:rsid w:val="006A1827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6AD7"/>
    <w:rsid w:val="006A6CA3"/>
    <w:rsid w:val="006B00B2"/>
    <w:rsid w:val="006B0113"/>
    <w:rsid w:val="006B0200"/>
    <w:rsid w:val="006B0426"/>
    <w:rsid w:val="006B0CB3"/>
    <w:rsid w:val="006B12A8"/>
    <w:rsid w:val="006B1583"/>
    <w:rsid w:val="006B20B4"/>
    <w:rsid w:val="006B26F3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116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3539"/>
    <w:rsid w:val="006D36E6"/>
    <w:rsid w:val="006D50D5"/>
    <w:rsid w:val="006D51B9"/>
    <w:rsid w:val="006D5D92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4A4A"/>
    <w:rsid w:val="006E523C"/>
    <w:rsid w:val="006E5BE6"/>
    <w:rsid w:val="006E7F6A"/>
    <w:rsid w:val="006F0596"/>
    <w:rsid w:val="006F0894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5060"/>
    <w:rsid w:val="00716717"/>
    <w:rsid w:val="00716828"/>
    <w:rsid w:val="007169AB"/>
    <w:rsid w:val="00716ADE"/>
    <w:rsid w:val="00716C4F"/>
    <w:rsid w:val="007173B9"/>
    <w:rsid w:val="007174BA"/>
    <w:rsid w:val="00717776"/>
    <w:rsid w:val="007204DD"/>
    <w:rsid w:val="00720AE9"/>
    <w:rsid w:val="00720B18"/>
    <w:rsid w:val="00721340"/>
    <w:rsid w:val="007216ED"/>
    <w:rsid w:val="007219B0"/>
    <w:rsid w:val="00722513"/>
    <w:rsid w:val="00722B35"/>
    <w:rsid w:val="00723AA9"/>
    <w:rsid w:val="00723EEF"/>
    <w:rsid w:val="007241E0"/>
    <w:rsid w:val="007256AA"/>
    <w:rsid w:val="00725750"/>
    <w:rsid w:val="00725DC0"/>
    <w:rsid w:val="00726BD7"/>
    <w:rsid w:val="00726F28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37EC1"/>
    <w:rsid w:val="00740278"/>
    <w:rsid w:val="0074056E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2DB"/>
    <w:rsid w:val="00754566"/>
    <w:rsid w:val="007545C4"/>
    <w:rsid w:val="0075468B"/>
    <w:rsid w:val="0075491A"/>
    <w:rsid w:val="0075526B"/>
    <w:rsid w:val="007555CE"/>
    <w:rsid w:val="00755756"/>
    <w:rsid w:val="00755796"/>
    <w:rsid w:val="00755C4C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AAF"/>
    <w:rsid w:val="0076330F"/>
    <w:rsid w:val="00763379"/>
    <w:rsid w:val="007636B1"/>
    <w:rsid w:val="007636D3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67A5D"/>
    <w:rsid w:val="00770813"/>
    <w:rsid w:val="007709D9"/>
    <w:rsid w:val="00770B9C"/>
    <w:rsid w:val="00770C75"/>
    <w:rsid w:val="00770DA0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54AE"/>
    <w:rsid w:val="00785F86"/>
    <w:rsid w:val="007860E2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5A72"/>
    <w:rsid w:val="00796144"/>
    <w:rsid w:val="00796406"/>
    <w:rsid w:val="00796A09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1B2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06F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45"/>
    <w:rsid w:val="007C168B"/>
    <w:rsid w:val="007C1772"/>
    <w:rsid w:val="007C1BCF"/>
    <w:rsid w:val="007C1CAF"/>
    <w:rsid w:val="007C1ED2"/>
    <w:rsid w:val="007C1F0F"/>
    <w:rsid w:val="007C25A7"/>
    <w:rsid w:val="007C27FB"/>
    <w:rsid w:val="007C28C6"/>
    <w:rsid w:val="007C2C5A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DB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5F89"/>
    <w:rsid w:val="007D6598"/>
    <w:rsid w:val="007D6641"/>
    <w:rsid w:val="007D78CE"/>
    <w:rsid w:val="007D7C72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C4E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B88"/>
    <w:rsid w:val="007E5EA8"/>
    <w:rsid w:val="007E601C"/>
    <w:rsid w:val="007E6100"/>
    <w:rsid w:val="007E62F4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1C69"/>
    <w:rsid w:val="007F23FA"/>
    <w:rsid w:val="007F2424"/>
    <w:rsid w:val="007F2488"/>
    <w:rsid w:val="007F2DE9"/>
    <w:rsid w:val="007F31D6"/>
    <w:rsid w:val="007F3986"/>
    <w:rsid w:val="007F399E"/>
    <w:rsid w:val="007F4486"/>
    <w:rsid w:val="007F44FA"/>
    <w:rsid w:val="007F46A2"/>
    <w:rsid w:val="007F4AEB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525"/>
    <w:rsid w:val="0080287A"/>
    <w:rsid w:val="00802CA1"/>
    <w:rsid w:val="008039EA"/>
    <w:rsid w:val="00804848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9E0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27AB9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4B1B"/>
    <w:rsid w:val="00834CFD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2FE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38D4"/>
    <w:rsid w:val="008540C7"/>
    <w:rsid w:val="00854828"/>
    <w:rsid w:val="0085545B"/>
    <w:rsid w:val="00855CEA"/>
    <w:rsid w:val="00855D96"/>
    <w:rsid w:val="00855E41"/>
    <w:rsid w:val="0085660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0AFD"/>
    <w:rsid w:val="00861269"/>
    <w:rsid w:val="008618A8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970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892"/>
    <w:rsid w:val="00872A89"/>
    <w:rsid w:val="00872BD3"/>
    <w:rsid w:val="00872BFA"/>
    <w:rsid w:val="008737F8"/>
    <w:rsid w:val="00874336"/>
    <w:rsid w:val="00874763"/>
    <w:rsid w:val="008747C2"/>
    <w:rsid w:val="00874959"/>
    <w:rsid w:val="0087498C"/>
    <w:rsid w:val="00874BE9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2EE"/>
    <w:rsid w:val="008A055A"/>
    <w:rsid w:val="008A0EE0"/>
    <w:rsid w:val="008A1517"/>
    <w:rsid w:val="008A1531"/>
    <w:rsid w:val="008A1BF2"/>
    <w:rsid w:val="008A1E91"/>
    <w:rsid w:val="008A1F0F"/>
    <w:rsid w:val="008A2210"/>
    <w:rsid w:val="008A230F"/>
    <w:rsid w:val="008A2466"/>
    <w:rsid w:val="008A2E80"/>
    <w:rsid w:val="008A2EC9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4E0"/>
    <w:rsid w:val="008B2706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04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569A"/>
    <w:rsid w:val="008C5703"/>
    <w:rsid w:val="008C5857"/>
    <w:rsid w:val="008C5907"/>
    <w:rsid w:val="008C5C58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55B"/>
    <w:rsid w:val="008D6AC9"/>
    <w:rsid w:val="008D7699"/>
    <w:rsid w:val="008D773F"/>
    <w:rsid w:val="008D791D"/>
    <w:rsid w:val="008D7C13"/>
    <w:rsid w:val="008E0542"/>
    <w:rsid w:val="008E13ED"/>
    <w:rsid w:val="008E1AAC"/>
    <w:rsid w:val="008E1F1C"/>
    <w:rsid w:val="008E235C"/>
    <w:rsid w:val="008E2565"/>
    <w:rsid w:val="008E2FF5"/>
    <w:rsid w:val="008E31B5"/>
    <w:rsid w:val="008E32AC"/>
    <w:rsid w:val="008E347E"/>
    <w:rsid w:val="008E367F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3B2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1E31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5471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B89"/>
    <w:rsid w:val="00934BB0"/>
    <w:rsid w:val="00934C51"/>
    <w:rsid w:val="00935142"/>
    <w:rsid w:val="00935391"/>
    <w:rsid w:val="0093542C"/>
    <w:rsid w:val="0093563F"/>
    <w:rsid w:val="0093576B"/>
    <w:rsid w:val="009358E4"/>
    <w:rsid w:val="00936674"/>
    <w:rsid w:val="0093678F"/>
    <w:rsid w:val="00936DED"/>
    <w:rsid w:val="00936E9C"/>
    <w:rsid w:val="00936EE0"/>
    <w:rsid w:val="009370E1"/>
    <w:rsid w:val="00937107"/>
    <w:rsid w:val="00937868"/>
    <w:rsid w:val="00937CEE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2FB2"/>
    <w:rsid w:val="0095338F"/>
    <w:rsid w:val="0095395D"/>
    <w:rsid w:val="00953B8C"/>
    <w:rsid w:val="009544F8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57CEF"/>
    <w:rsid w:val="00960302"/>
    <w:rsid w:val="009603AD"/>
    <w:rsid w:val="009604A7"/>
    <w:rsid w:val="00960876"/>
    <w:rsid w:val="00960AC8"/>
    <w:rsid w:val="0096106D"/>
    <w:rsid w:val="00961372"/>
    <w:rsid w:val="00961457"/>
    <w:rsid w:val="00961840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973"/>
    <w:rsid w:val="00964A0E"/>
    <w:rsid w:val="00964BFA"/>
    <w:rsid w:val="0096521B"/>
    <w:rsid w:val="00965B91"/>
    <w:rsid w:val="009667DB"/>
    <w:rsid w:val="00966D26"/>
    <w:rsid w:val="00967009"/>
    <w:rsid w:val="0096768B"/>
    <w:rsid w:val="00967AAC"/>
    <w:rsid w:val="00967B7C"/>
    <w:rsid w:val="00970154"/>
    <w:rsid w:val="00970261"/>
    <w:rsid w:val="009703B5"/>
    <w:rsid w:val="0097096A"/>
    <w:rsid w:val="00970A18"/>
    <w:rsid w:val="00970B8D"/>
    <w:rsid w:val="00970EE8"/>
    <w:rsid w:val="0097188D"/>
    <w:rsid w:val="00971B72"/>
    <w:rsid w:val="00971C49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FDD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B64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97E82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44"/>
    <w:rsid w:val="009A3863"/>
    <w:rsid w:val="009A3F58"/>
    <w:rsid w:val="009A43E8"/>
    <w:rsid w:val="009A443C"/>
    <w:rsid w:val="009A47E4"/>
    <w:rsid w:val="009A4BDE"/>
    <w:rsid w:val="009A4E7D"/>
    <w:rsid w:val="009A4EEF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37AA"/>
    <w:rsid w:val="009B3929"/>
    <w:rsid w:val="009B3977"/>
    <w:rsid w:val="009B4056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0B1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78"/>
    <w:rsid w:val="009E36E3"/>
    <w:rsid w:val="009E372A"/>
    <w:rsid w:val="009E3DE8"/>
    <w:rsid w:val="009E4154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CB6"/>
    <w:rsid w:val="00A06E4C"/>
    <w:rsid w:val="00A07355"/>
    <w:rsid w:val="00A07A50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3C6F"/>
    <w:rsid w:val="00A14093"/>
    <w:rsid w:val="00A14E7D"/>
    <w:rsid w:val="00A1506E"/>
    <w:rsid w:val="00A1603E"/>
    <w:rsid w:val="00A16071"/>
    <w:rsid w:val="00A16C2E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187"/>
    <w:rsid w:val="00A35718"/>
    <w:rsid w:val="00A35B5F"/>
    <w:rsid w:val="00A36E23"/>
    <w:rsid w:val="00A36E5F"/>
    <w:rsid w:val="00A37095"/>
    <w:rsid w:val="00A37239"/>
    <w:rsid w:val="00A37360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6AE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DF9"/>
    <w:rsid w:val="00A6125A"/>
    <w:rsid w:val="00A61A90"/>
    <w:rsid w:val="00A61C5C"/>
    <w:rsid w:val="00A61D27"/>
    <w:rsid w:val="00A6235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1E6E"/>
    <w:rsid w:val="00A7205F"/>
    <w:rsid w:val="00A724B6"/>
    <w:rsid w:val="00A72621"/>
    <w:rsid w:val="00A728A5"/>
    <w:rsid w:val="00A73685"/>
    <w:rsid w:val="00A73698"/>
    <w:rsid w:val="00A7382C"/>
    <w:rsid w:val="00A73F5C"/>
    <w:rsid w:val="00A744AB"/>
    <w:rsid w:val="00A752E7"/>
    <w:rsid w:val="00A75FDF"/>
    <w:rsid w:val="00A76147"/>
    <w:rsid w:val="00A7636D"/>
    <w:rsid w:val="00A76668"/>
    <w:rsid w:val="00A76F8C"/>
    <w:rsid w:val="00A772FB"/>
    <w:rsid w:val="00A8001A"/>
    <w:rsid w:val="00A80B6A"/>
    <w:rsid w:val="00A80EF8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A6A"/>
    <w:rsid w:val="00A86AFF"/>
    <w:rsid w:val="00A87B36"/>
    <w:rsid w:val="00A9029E"/>
    <w:rsid w:val="00A9068F"/>
    <w:rsid w:val="00A90882"/>
    <w:rsid w:val="00A914AA"/>
    <w:rsid w:val="00A9162E"/>
    <w:rsid w:val="00A918BA"/>
    <w:rsid w:val="00A91A03"/>
    <w:rsid w:val="00A91DB6"/>
    <w:rsid w:val="00A91E78"/>
    <w:rsid w:val="00A92048"/>
    <w:rsid w:val="00A92329"/>
    <w:rsid w:val="00A92830"/>
    <w:rsid w:val="00A92AB0"/>
    <w:rsid w:val="00A92C6A"/>
    <w:rsid w:val="00A93588"/>
    <w:rsid w:val="00A936B7"/>
    <w:rsid w:val="00A9486F"/>
    <w:rsid w:val="00A94CE5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4A28"/>
    <w:rsid w:val="00AA5606"/>
    <w:rsid w:val="00AA59B6"/>
    <w:rsid w:val="00AA64FF"/>
    <w:rsid w:val="00AA651A"/>
    <w:rsid w:val="00AA6A94"/>
    <w:rsid w:val="00AA7039"/>
    <w:rsid w:val="00AA79BF"/>
    <w:rsid w:val="00AA7B8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D39"/>
    <w:rsid w:val="00AB4EE4"/>
    <w:rsid w:val="00AB577A"/>
    <w:rsid w:val="00AB57F8"/>
    <w:rsid w:val="00AB5C06"/>
    <w:rsid w:val="00AB5C3B"/>
    <w:rsid w:val="00AB5E2C"/>
    <w:rsid w:val="00AB646A"/>
    <w:rsid w:val="00AB6699"/>
    <w:rsid w:val="00AB6B5D"/>
    <w:rsid w:val="00AB6C0E"/>
    <w:rsid w:val="00AB6FD2"/>
    <w:rsid w:val="00AB7769"/>
    <w:rsid w:val="00AB7D5C"/>
    <w:rsid w:val="00AC0383"/>
    <w:rsid w:val="00AC06A1"/>
    <w:rsid w:val="00AC1E51"/>
    <w:rsid w:val="00AC1F49"/>
    <w:rsid w:val="00AC2007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9E9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E3B"/>
    <w:rsid w:val="00AE3CA3"/>
    <w:rsid w:val="00AE4F69"/>
    <w:rsid w:val="00AE505A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2EC1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1AC0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0AC9"/>
    <w:rsid w:val="00B2104E"/>
    <w:rsid w:val="00B21214"/>
    <w:rsid w:val="00B215CF"/>
    <w:rsid w:val="00B215EB"/>
    <w:rsid w:val="00B216CC"/>
    <w:rsid w:val="00B217DC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29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8D3"/>
    <w:rsid w:val="00B409C9"/>
    <w:rsid w:val="00B40A9F"/>
    <w:rsid w:val="00B40B76"/>
    <w:rsid w:val="00B414D4"/>
    <w:rsid w:val="00B419F5"/>
    <w:rsid w:val="00B41AE3"/>
    <w:rsid w:val="00B41B3D"/>
    <w:rsid w:val="00B42691"/>
    <w:rsid w:val="00B42AF6"/>
    <w:rsid w:val="00B42BBD"/>
    <w:rsid w:val="00B42C67"/>
    <w:rsid w:val="00B430A5"/>
    <w:rsid w:val="00B43490"/>
    <w:rsid w:val="00B4354B"/>
    <w:rsid w:val="00B43623"/>
    <w:rsid w:val="00B43C4E"/>
    <w:rsid w:val="00B43CB8"/>
    <w:rsid w:val="00B43E6A"/>
    <w:rsid w:val="00B44549"/>
    <w:rsid w:val="00B4473E"/>
    <w:rsid w:val="00B45038"/>
    <w:rsid w:val="00B45065"/>
    <w:rsid w:val="00B451D8"/>
    <w:rsid w:val="00B45AF8"/>
    <w:rsid w:val="00B462CB"/>
    <w:rsid w:val="00B46C0A"/>
    <w:rsid w:val="00B47551"/>
    <w:rsid w:val="00B50B17"/>
    <w:rsid w:val="00B50D05"/>
    <w:rsid w:val="00B51D0F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5BA3"/>
    <w:rsid w:val="00B562F2"/>
    <w:rsid w:val="00B56785"/>
    <w:rsid w:val="00B568EF"/>
    <w:rsid w:val="00B56A62"/>
    <w:rsid w:val="00B575B1"/>
    <w:rsid w:val="00B57AEC"/>
    <w:rsid w:val="00B60034"/>
    <w:rsid w:val="00B60042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B8B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69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64B3"/>
    <w:rsid w:val="00B77376"/>
    <w:rsid w:val="00B7759A"/>
    <w:rsid w:val="00B776FC"/>
    <w:rsid w:val="00B77D21"/>
    <w:rsid w:val="00B77FEB"/>
    <w:rsid w:val="00B807A4"/>
    <w:rsid w:val="00B80FE2"/>
    <w:rsid w:val="00B81130"/>
    <w:rsid w:val="00B81182"/>
    <w:rsid w:val="00B82195"/>
    <w:rsid w:val="00B822CD"/>
    <w:rsid w:val="00B823FB"/>
    <w:rsid w:val="00B8255F"/>
    <w:rsid w:val="00B827F0"/>
    <w:rsid w:val="00B82E86"/>
    <w:rsid w:val="00B830EF"/>
    <w:rsid w:val="00B8320F"/>
    <w:rsid w:val="00B845F7"/>
    <w:rsid w:val="00B846C8"/>
    <w:rsid w:val="00B84B1D"/>
    <w:rsid w:val="00B851A6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499C"/>
    <w:rsid w:val="00B94FBE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571"/>
    <w:rsid w:val="00BA38D5"/>
    <w:rsid w:val="00BA3A79"/>
    <w:rsid w:val="00BA3EBB"/>
    <w:rsid w:val="00BA3F04"/>
    <w:rsid w:val="00BA46FD"/>
    <w:rsid w:val="00BA4D9F"/>
    <w:rsid w:val="00BA4DEE"/>
    <w:rsid w:val="00BA5049"/>
    <w:rsid w:val="00BA5139"/>
    <w:rsid w:val="00BA51F8"/>
    <w:rsid w:val="00BA559A"/>
    <w:rsid w:val="00BA5F25"/>
    <w:rsid w:val="00BA5F9F"/>
    <w:rsid w:val="00BA61B0"/>
    <w:rsid w:val="00BA6815"/>
    <w:rsid w:val="00BA6E21"/>
    <w:rsid w:val="00BA6F9C"/>
    <w:rsid w:val="00BA74D9"/>
    <w:rsid w:val="00BA78C2"/>
    <w:rsid w:val="00BA7E79"/>
    <w:rsid w:val="00BB03DA"/>
    <w:rsid w:val="00BB06C9"/>
    <w:rsid w:val="00BB0B25"/>
    <w:rsid w:val="00BB0C0C"/>
    <w:rsid w:val="00BB0D65"/>
    <w:rsid w:val="00BB0ED3"/>
    <w:rsid w:val="00BB10D2"/>
    <w:rsid w:val="00BB1457"/>
    <w:rsid w:val="00BB14C0"/>
    <w:rsid w:val="00BB1D61"/>
    <w:rsid w:val="00BB24D6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A95"/>
    <w:rsid w:val="00BC1D9D"/>
    <w:rsid w:val="00BC1E79"/>
    <w:rsid w:val="00BC1EDA"/>
    <w:rsid w:val="00BC1F25"/>
    <w:rsid w:val="00BC2034"/>
    <w:rsid w:val="00BC343C"/>
    <w:rsid w:val="00BC3652"/>
    <w:rsid w:val="00BC37D9"/>
    <w:rsid w:val="00BC41D9"/>
    <w:rsid w:val="00BC47ED"/>
    <w:rsid w:val="00BC4EEB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625D"/>
    <w:rsid w:val="00BD6264"/>
    <w:rsid w:val="00BD633C"/>
    <w:rsid w:val="00BD69FD"/>
    <w:rsid w:val="00BD71DF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520"/>
    <w:rsid w:val="00BE5B5C"/>
    <w:rsid w:val="00BE64D2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255B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C59"/>
    <w:rsid w:val="00C01E36"/>
    <w:rsid w:val="00C02067"/>
    <w:rsid w:val="00C0294D"/>
    <w:rsid w:val="00C02D1C"/>
    <w:rsid w:val="00C037AA"/>
    <w:rsid w:val="00C03AFB"/>
    <w:rsid w:val="00C04B83"/>
    <w:rsid w:val="00C04EE8"/>
    <w:rsid w:val="00C0524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46E"/>
    <w:rsid w:val="00C12C23"/>
    <w:rsid w:val="00C12CDF"/>
    <w:rsid w:val="00C13220"/>
    <w:rsid w:val="00C132F5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9A5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A43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37FD9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952"/>
    <w:rsid w:val="00C47E5D"/>
    <w:rsid w:val="00C50114"/>
    <w:rsid w:val="00C50202"/>
    <w:rsid w:val="00C50739"/>
    <w:rsid w:val="00C50A5D"/>
    <w:rsid w:val="00C51101"/>
    <w:rsid w:val="00C5172D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046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A8"/>
    <w:rsid w:val="00C609CB"/>
    <w:rsid w:val="00C610BB"/>
    <w:rsid w:val="00C6131B"/>
    <w:rsid w:val="00C61BBA"/>
    <w:rsid w:val="00C61CEC"/>
    <w:rsid w:val="00C62650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225"/>
    <w:rsid w:val="00C7133D"/>
    <w:rsid w:val="00C717B2"/>
    <w:rsid w:val="00C71A90"/>
    <w:rsid w:val="00C71B1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6FC6"/>
    <w:rsid w:val="00C77310"/>
    <w:rsid w:val="00C77430"/>
    <w:rsid w:val="00C77477"/>
    <w:rsid w:val="00C774C2"/>
    <w:rsid w:val="00C77508"/>
    <w:rsid w:val="00C775D3"/>
    <w:rsid w:val="00C77A46"/>
    <w:rsid w:val="00C8157F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4129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26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590"/>
    <w:rsid w:val="00C958A6"/>
    <w:rsid w:val="00C95B2A"/>
    <w:rsid w:val="00C95D6E"/>
    <w:rsid w:val="00C96B55"/>
    <w:rsid w:val="00C96F05"/>
    <w:rsid w:val="00C97437"/>
    <w:rsid w:val="00C97CAD"/>
    <w:rsid w:val="00C97F93"/>
    <w:rsid w:val="00CA0316"/>
    <w:rsid w:val="00CA11E7"/>
    <w:rsid w:val="00CA1FA6"/>
    <w:rsid w:val="00CA27F8"/>
    <w:rsid w:val="00CA281E"/>
    <w:rsid w:val="00CA2C58"/>
    <w:rsid w:val="00CA4229"/>
    <w:rsid w:val="00CA49EF"/>
    <w:rsid w:val="00CA4A7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030"/>
    <w:rsid w:val="00CB01FD"/>
    <w:rsid w:val="00CB021C"/>
    <w:rsid w:val="00CB0976"/>
    <w:rsid w:val="00CB0A5E"/>
    <w:rsid w:val="00CB1073"/>
    <w:rsid w:val="00CB134B"/>
    <w:rsid w:val="00CB1A2D"/>
    <w:rsid w:val="00CB2044"/>
    <w:rsid w:val="00CB2447"/>
    <w:rsid w:val="00CB2C6D"/>
    <w:rsid w:val="00CB2FCB"/>
    <w:rsid w:val="00CB35E0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0BA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C20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BB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1"/>
    <w:rsid w:val="00CD4E46"/>
    <w:rsid w:val="00CD54EB"/>
    <w:rsid w:val="00CD55DB"/>
    <w:rsid w:val="00CD5E08"/>
    <w:rsid w:val="00CD6194"/>
    <w:rsid w:val="00CD662D"/>
    <w:rsid w:val="00CD6C0C"/>
    <w:rsid w:val="00CD721E"/>
    <w:rsid w:val="00CD75B8"/>
    <w:rsid w:val="00CD7F65"/>
    <w:rsid w:val="00CE0B55"/>
    <w:rsid w:val="00CE2063"/>
    <w:rsid w:val="00CE248A"/>
    <w:rsid w:val="00CE2CAB"/>
    <w:rsid w:val="00CE2D12"/>
    <w:rsid w:val="00CE3A23"/>
    <w:rsid w:val="00CE3BD9"/>
    <w:rsid w:val="00CE404C"/>
    <w:rsid w:val="00CE4482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229"/>
    <w:rsid w:val="00CF038A"/>
    <w:rsid w:val="00CF0D79"/>
    <w:rsid w:val="00CF1261"/>
    <w:rsid w:val="00CF1484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221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6BC8"/>
    <w:rsid w:val="00D0785B"/>
    <w:rsid w:val="00D10596"/>
    <w:rsid w:val="00D10886"/>
    <w:rsid w:val="00D110D8"/>
    <w:rsid w:val="00D11A1B"/>
    <w:rsid w:val="00D12959"/>
    <w:rsid w:val="00D13085"/>
    <w:rsid w:val="00D130B2"/>
    <w:rsid w:val="00D1310A"/>
    <w:rsid w:val="00D1316C"/>
    <w:rsid w:val="00D13834"/>
    <w:rsid w:val="00D14996"/>
    <w:rsid w:val="00D14E2A"/>
    <w:rsid w:val="00D14F89"/>
    <w:rsid w:val="00D1542C"/>
    <w:rsid w:val="00D1549C"/>
    <w:rsid w:val="00D15A0F"/>
    <w:rsid w:val="00D162FA"/>
    <w:rsid w:val="00D16B06"/>
    <w:rsid w:val="00D16E5F"/>
    <w:rsid w:val="00D170E6"/>
    <w:rsid w:val="00D17FE9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4E34"/>
    <w:rsid w:val="00D2517B"/>
    <w:rsid w:val="00D25D3F"/>
    <w:rsid w:val="00D267D8"/>
    <w:rsid w:val="00D267FC"/>
    <w:rsid w:val="00D26959"/>
    <w:rsid w:val="00D2698C"/>
    <w:rsid w:val="00D26A3A"/>
    <w:rsid w:val="00D26EEA"/>
    <w:rsid w:val="00D27009"/>
    <w:rsid w:val="00D27422"/>
    <w:rsid w:val="00D27B0A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17"/>
    <w:rsid w:val="00D338A3"/>
    <w:rsid w:val="00D3391C"/>
    <w:rsid w:val="00D33CA4"/>
    <w:rsid w:val="00D345FE"/>
    <w:rsid w:val="00D348BB"/>
    <w:rsid w:val="00D34DCA"/>
    <w:rsid w:val="00D354B3"/>
    <w:rsid w:val="00D35F5F"/>
    <w:rsid w:val="00D35FB6"/>
    <w:rsid w:val="00D36FD7"/>
    <w:rsid w:val="00D37152"/>
    <w:rsid w:val="00D37D86"/>
    <w:rsid w:val="00D37EEE"/>
    <w:rsid w:val="00D405C2"/>
    <w:rsid w:val="00D408D4"/>
    <w:rsid w:val="00D40CF8"/>
    <w:rsid w:val="00D410AE"/>
    <w:rsid w:val="00D41282"/>
    <w:rsid w:val="00D41396"/>
    <w:rsid w:val="00D4163B"/>
    <w:rsid w:val="00D41BF1"/>
    <w:rsid w:val="00D4222F"/>
    <w:rsid w:val="00D4230D"/>
    <w:rsid w:val="00D4284C"/>
    <w:rsid w:val="00D43026"/>
    <w:rsid w:val="00D43046"/>
    <w:rsid w:val="00D431FB"/>
    <w:rsid w:val="00D438C0"/>
    <w:rsid w:val="00D43DCE"/>
    <w:rsid w:val="00D44211"/>
    <w:rsid w:val="00D44740"/>
    <w:rsid w:val="00D44B5F"/>
    <w:rsid w:val="00D44E28"/>
    <w:rsid w:val="00D45388"/>
    <w:rsid w:val="00D453EC"/>
    <w:rsid w:val="00D45AEC"/>
    <w:rsid w:val="00D46065"/>
    <w:rsid w:val="00D46EE6"/>
    <w:rsid w:val="00D47088"/>
    <w:rsid w:val="00D47167"/>
    <w:rsid w:val="00D4733B"/>
    <w:rsid w:val="00D4752E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B82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234"/>
    <w:rsid w:val="00D57353"/>
    <w:rsid w:val="00D57378"/>
    <w:rsid w:val="00D57782"/>
    <w:rsid w:val="00D57962"/>
    <w:rsid w:val="00D57B74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19D"/>
    <w:rsid w:val="00D66202"/>
    <w:rsid w:val="00D667DA"/>
    <w:rsid w:val="00D669DE"/>
    <w:rsid w:val="00D66C3E"/>
    <w:rsid w:val="00D671B2"/>
    <w:rsid w:val="00D67515"/>
    <w:rsid w:val="00D6754D"/>
    <w:rsid w:val="00D67ADB"/>
    <w:rsid w:val="00D70A35"/>
    <w:rsid w:val="00D70B7C"/>
    <w:rsid w:val="00D70C9B"/>
    <w:rsid w:val="00D717AE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938"/>
    <w:rsid w:val="00D80CB4"/>
    <w:rsid w:val="00D80DA8"/>
    <w:rsid w:val="00D8154D"/>
    <w:rsid w:val="00D824C9"/>
    <w:rsid w:val="00D824EF"/>
    <w:rsid w:val="00D82ACA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289"/>
    <w:rsid w:val="00D877C7"/>
    <w:rsid w:val="00D87935"/>
    <w:rsid w:val="00D87A41"/>
    <w:rsid w:val="00D87ACB"/>
    <w:rsid w:val="00D90A2A"/>
    <w:rsid w:val="00D91AB0"/>
    <w:rsid w:val="00D91D7B"/>
    <w:rsid w:val="00D91F3B"/>
    <w:rsid w:val="00D920C4"/>
    <w:rsid w:val="00D922F4"/>
    <w:rsid w:val="00D9292F"/>
    <w:rsid w:val="00D92BA7"/>
    <w:rsid w:val="00D92CD8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BBB"/>
    <w:rsid w:val="00D96E07"/>
    <w:rsid w:val="00D971FA"/>
    <w:rsid w:val="00D97498"/>
    <w:rsid w:val="00D976A9"/>
    <w:rsid w:val="00D97E85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4E1"/>
    <w:rsid w:val="00DA3665"/>
    <w:rsid w:val="00DA3FF0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AB4"/>
    <w:rsid w:val="00DD2B27"/>
    <w:rsid w:val="00DD2CA2"/>
    <w:rsid w:val="00DD3327"/>
    <w:rsid w:val="00DD35B8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840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3E65"/>
    <w:rsid w:val="00DE4768"/>
    <w:rsid w:val="00DE6513"/>
    <w:rsid w:val="00DE6673"/>
    <w:rsid w:val="00DE69A4"/>
    <w:rsid w:val="00DE7B82"/>
    <w:rsid w:val="00DE7C3B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088"/>
    <w:rsid w:val="00DF6606"/>
    <w:rsid w:val="00DF6790"/>
    <w:rsid w:val="00DF6DC1"/>
    <w:rsid w:val="00DF6F5B"/>
    <w:rsid w:val="00DF6FCF"/>
    <w:rsid w:val="00DF71F8"/>
    <w:rsid w:val="00DF77A2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92F"/>
    <w:rsid w:val="00E02AA3"/>
    <w:rsid w:val="00E02ED4"/>
    <w:rsid w:val="00E036F4"/>
    <w:rsid w:val="00E03AAD"/>
    <w:rsid w:val="00E03E6A"/>
    <w:rsid w:val="00E04387"/>
    <w:rsid w:val="00E04404"/>
    <w:rsid w:val="00E04754"/>
    <w:rsid w:val="00E04B46"/>
    <w:rsid w:val="00E05285"/>
    <w:rsid w:val="00E053CD"/>
    <w:rsid w:val="00E0700C"/>
    <w:rsid w:val="00E07745"/>
    <w:rsid w:val="00E10108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D05"/>
    <w:rsid w:val="00E13E50"/>
    <w:rsid w:val="00E14222"/>
    <w:rsid w:val="00E14675"/>
    <w:rsid w:val="00E14D21"/>
    <w:rsid w:val="00E14E97"/>
    <w:rsid w:val="00E1502E"/>
    <w:rsid w:val="00E15349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07D9"/>
    <w:rsid w:val="00E412A7"/>
    <w:rsid w:val="00E4176B"/>
    <w:rsid w:val="00E41D33"/>
    <w:rsid w:val="00E42339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6B1"/>
    <w:rsid w:val="00E50AA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170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593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06A"/>
    <w:rsid w:val="00E864A5"/>
    <w:rsid w:val="00E86509"/>
    <w:rsid w:val="00E868CF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3D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7608"/>
    <w:rsid w:val="00E978FB"/>
    <w:rsid w:val="00E979CB"/>
    <w:rsid w:val="00E979FA"/>
    <w:rsid w:val="00EA0446"/>
    <w:rsid w:val="00EA0C63"/>
    <w:rsid w:val="00EA103E"/>
    <w:rsid w:val="00EA12E9"/>
    <w:rsid w:val="00EA16C9"/>
    <w:rsid w:val="00EA1A17"/>
    <w:rsid w:val="00EA1F0A"/>
    <w:rsid w:val="00EA2335"/>
    <w:rsid w:val="00EA3078"/>
    <w:rsid w:val="00EA35D6"/>
    <w:rsid w:val="00EA362F"/>
    <w:rsid w:val="00EA3A5A"/>
    <w:rsid w:val="00EA4839"/>
    <w:rsid w:val="00EA4902"/>
    <w:rsid w:val="00EA4E6E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DB"/>
    <w:rsid w:val="00EC759E"/>
    <w:rsid w:val="00ED042F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11E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156"/>
    <w:rsid w:val="00F00DD7"/>
    <w:rsid w:val="00F00F72"/>
    <w:rsid w:val="00F0134E"/>
    <w:rsid w:val="00F0158A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07B44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FB5"/>
    <w:rsid w:val="00F13066"/>
    <w:rsid w:val="00F13190"/>
    <w:rsid w:val="00F131E2"/>
    <w:rsid w:val="00F134A7"/>
    <w:rsid w:val="00F134CA"/>
    <w:rsid w:val="00F13CFD"/>
    <w:rsid w:val="00F13F73"/>
    <w:rsid w:val="00F14D65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17D71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1CDE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50B"/>
    <w:rsid w:val="00F37721"/>
    <w:rsid w:val="00F37D6D"/>
    <w:rsid w:val="00F402E4"/>
    <w:rsid w:val="00F403A8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606"/>
    <w:rsid w:val="00F466C3"/>
    <w:rsid w:val="00F46963"/>
    <w:rsid w:val="00F47101"/>
    <w:rsid w:val="00F47109"/>
    <w:rsid w:val="00F47168"/>
    <w:rsid w:val="00F47358"/>
    <w:rsid w:val="00F4739F"/>
    <w:rsid w:val="00F47818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172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3B4"/>
    <w:rsid w:val="00F82A9C"/>
    <w:rsid w:val="00F830B8"/>
    <w:rsid w:val="00F8314A"/>
    <w:rsid w:val="00F83579"/>
    <w:rsid w:val="00F837B0"/>
    <w:rsid w:val="00F83C09"/>
    <w:rsid w:val="00F83D0E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1F5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6B3"/>
    <w:rsid w:val="00FA689D"/>
    <w:rsid w:val="00FA690C"/>
    <w:rsid w:val="00FA7087"/>
    <w:rsid w:val="00FA7464"/>
    <w:rsid w:val="00FA7905"/>
    <w:rsid w:val="00FA7BB1"/>
    <w:rsid w:val="00FB0D6C"/>
    <w:rsid w:val="00FB1026"/>
    <w:rsid w:val="00FB1838"/>
    <w:rsid w:val="00FB184A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7AD"/>
    <w:rsid w:val="00FC0A71"/>
    <w:rsid w:val="00FC0C2B"/>
    <w:rsid w:val="00FC122A"/>
    <w:rsid w:val="00FC1612"/>
    <w:rsid w:val="00FC1BB1"/>
    <w:rsid w:val="00FC1D25"/>
    <w:rsid w:val="00FC1F84"/>
    <w:rsid w:val="00FC2665"/>
    <w:rsid w:val="00FC267E"/>
    <w:rsid w:val="00FC2712"/>
    <w:rsid w:val="00FC28FC"/>
    <w:rsid w:val="00FC33DA"/>
    <w:rsid w:val="00FC3837"/>
    <w:rsid w:val="00FC3B83"/>
    <w:rsid w:val="00FC4907"/>
    <w:rsid w:val="00FC4B96"/>
    <w:rsid w:val="00FC53D0"/>
    <w:rsid w:val="00FC57CC"/>
    <w:rsid w:val="00FC592A"/>
    <w:rsid w:val="00FC5AE5"/>
    <w:rsid w:val="00FC6BF4"/>
    <w:rsid w:val="00FC7030"/>
    <w:rsid w:val="00FC7D57"/>
    <w:rsid w:val="00FD0A24"/>
    <w:rsid w:val="00FD0C33"/>
    <w:rsid w:val="00FD0E64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5150"/>
    <w:rsid w:val="00FD64C2"/>
    <w:rsid w:val="00FD684F"/>
    <w:rsid w:val="00FD6C01"/>
    <w:rsid w:val="00FD7585"/>
    <w:rsid w:val="00FD7941"/>
    <w:rsid w:val="00FD797F"/>
    <w:rsid w:val="00FD7C78"/>
    <w:rsid w:val="00FE02FC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B70"/>
    <w:rsid w:val="00FE3C64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EF5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F9EA3C1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F00156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F00156"/>
    <w:pPr>
      <w:numPr>
        <w:numId w:val="1"/>
      </w:numPr>
    </w:pPr>
  </w:style>
  <w:style w:type="paragraph" w:styleId="ListBullet">
    <w:name w:val="List Bullet"/>
    <w:basedOn w:val="Normal"/>
    <w:uiPriority w:val="99"/>
    <w:unhideWhenUsed/>
    <w:rsid w:val="006E5BE6"/>
    <w:pPr>
      <w:numPr>
        <w:numId w:val="33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3</TotalTime>
  <Pages>1</Pages>
  <Words>13530</Words>
  <Characters>77123</Characters>
  <Application>Microsoft Office Word</Application>
  <DocSecurity>0</DocSecurity>
  <Lines>642</Lines>
  <Paragraphs>180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90473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2012-08-09T05:47:00Z</cp:lastPrinted>
  <dcterms:created xsi:type="dcterms:W3CDTF">2026-10-13T06:47:00Z</dcterms:created>
  <dcterms:modified xsi:type="dcterms:W3CDTF">2026-10-13T08:09:00Z</dcterms:modified>
</cp:coreProperties>
</file>