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529A0" w14:textId="77777777" w:rsidR="003E454F" w:rsidRPr="00B26C8D" w:rsidRDefault="003E454F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0A98DF3D" w14:textId="0AEAD752" w:rsidR="003E454F" w:rsidRPr="00B26C8D" w:rsidRDefault="003E454F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25B8CCC7" w14:textId="77777777" w:rsidR="003E454F" w:rsidRDefault="003E454F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D94A8D0" w14:textId="77777777" w:rsidR="003E454F" w:rsidRDefault="003E454F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B1D0816" w14:textId="77777777" w:rsidR="003E454F" w:rsidRDefault="003E454F">
      <w:pPr>
        <w:jc w:val="center"/>
        <w:rPr>
          <w:sz w:val="28"/>
        </w:rPr>
      </w:pPr>
    </w:p>
    <w:p w14:paraId="73CBE345" w14:textId="77777777" w:rsidR="003E454F" w:rsidRDefault="003E454F">
      <w:pPr>
        <w:jc w:val="center"/>
        <w:rPr>
          <w:sz w:val="28"/>
        </w:rPr>
      </w:pPr>
    </w:p>
    <w:p w14:paraId="6FDABF81" w14:textId="77777777" w:rsidR="003E454F" w:rsidRDefault="003E454F">
      <w:pPr>
        <w:jc w:val="center"/>
        <w:rPr>
          <w:sz w:val="28"/>
        </w:rPr>
      </w:pPr>
    </w:p>
    <w:p w14:paraId="153AB568" w14:textId="77777777" w:rsidR="003E454F" w:rsidRDefault="003E454F">
      <w:pPr>
        <w:jc w:val="center"/>
        <w:rPr>
          <w:sz w:val="28"/>
        </w:rPr>
      </w:pPr>
    </w:p>
    <w:p w14:paraId="084E26A9" w14:textId="77777777" w:rsidR="003E454F" w:rsidRDefault="003E454F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392DC6A2" w14:textId="77777777" w:rsidR="003E454F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166736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2C2A1942" w14:textId="77777777" w:rsidR="003E454F" w:rsidRDefault="003E454F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617BBBC" w14:textId="77777777" w:rsidR="003E454F" w:rsidRDefault="003E454F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378A156E" w14:textId="77777777" w:rsidR="003E454F" w:rsidRDefault="003E454F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3E454F" w14:paraId="58F658EE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764F9A6" w14:textId="77777777" w:rsidR="003E454F" w:rsidRDefault="003E454F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7CA233C" w14:textId="77777777" w:rsidR="003E454F" w:rsidRDefault="003E454F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70B664AC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0411D50" w14:textId="77777777" w:rsidR="003E454F" w:rsidRDefault="003E454F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D0E3F3B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69CAAFA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3580C10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3D3BA72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CA49230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0890F0F" w14:textId="77777777" w:rsidR="003E454F" w:rsidRDefault="003E454F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65138132" w14:textId="77777777" w:rsidR="003E454F" w:rsidRDefault="003E454F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85057B2" w14:textId="77777777" w:rsidR="003E454F" w:rsidRDefault="003E454F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7D411D27" w14:textId="77777777" w:rsidR="003E454F" w:rsidRDefault="003E454F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46086B09" w14:textId="77777777" w:rsidR="003E454F" w:rsidRDefault="003E454F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BFF1A80" w14:textId="77777777" w:rsidR="003E454F" w:rsidRDefault="003E454F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14A87F5D" w14:textId="77777777" w:rsidR="003E454F" w:rsidRDefault="003E454F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1F2AC49D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6C58CDB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3B994E3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21918E73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68129E47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D4EF517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491D5164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04C84199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1893D03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3E454F" w14:paraId="51948799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DBE8F2E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287C70F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7DEC3AED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A9D83F1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7DB997B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E9BD0DB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AA86535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93F81A3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445D2CD2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58D4FA0" w14:textId="77777777" w:rsidR="003E454F" w:rsidRDefault="003E454F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59349713" w14:textId="77777777" w:rsidR="003E454F" w:rsidRDefault="003E454F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4A22CE4D" w14:textId="77777777" w:rsidR="003E454F" w:rsidRDefault="003E454F">
      <w:pPr>
        <w:spacing w:line="192" w:lineRule="auto"/>
        <w:jc w:val="center"/>
      </w:pPr>
    </w:p>
    <w:p w14:paraId="34513205" w14:textId="77777777" w:rsidR="003E454F" w:rsidRDefault="003E454F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9F8BFB0" w14:textId="77777777" w:rsidR="003E454F" w:rsidRPr="006310EB" w:rsidRDefault="003E454F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6DE7C8F" w14:textId="77777777" w:rsidR="003E454F" w:rsidRPr="006310EB" w:rsidRDefault="003E454F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05D4793" w14:textId="77777777" w:rsidR="003E454F" w:rsidRPr="006310EB" w:rsidRDefault="003E454F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164F861" w14:textId="77777777" w:rsidR="003E454F" w:rsidRPr="00A8307A" w:rsidRDefault="003E454F" w:rsidP="00516DD3">
      <w:pPr>
        <w:pStyle w:val="Heading1"/>
        <w:spacing w:line="360" w:lineRule="auto"/>
      </w:pPr>
      <w:r w:rsidRPr="00A8307A">
        <w:t>LINIA 100</w:t>
      </w:r>
    </w:p>
    <w:p w14:paraId="69996B6A" w14:textId="77777777" w:rsidR="003E454F" w:rsidRPr="00A8307A" w:rsidRDefault="003E454F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3E454F" w:rsidRPr="00AB76B4" w14:paraId="03FF3B0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BAF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3806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2C89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5701E7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6F0F739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92CBD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345F8D9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85A6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1C6E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8C52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FD08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18322DF9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9A8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F64C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B558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C1CE3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4D276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C71D5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8D7B7B1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EEDC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5858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12EE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1A5C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66F78E49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701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BED6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EDB8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8F82D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775B548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86A52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02D37321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47A5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5AAF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D2E1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D63C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C8EB4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3E454F" w:rsidRPr="00AB76B4" w14:paraId="13C4784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720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5DC9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BBF4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26ED4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6888E4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8681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E6CA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C5B1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FD30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EB00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7A67F0D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07C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0178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401D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786D9" w14:textId="77777777" w:rsidR="003E454F" w:rsidRPr="00AB76B4" w:rsidRDefault="003E454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77D0255" w14:textId="77777777" w:rsidR="003E454F" w:rsidRPr="00AB76B4" w:rsidRDefault="003E454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F4601" w14:textId="77777777" w:rsidR="003E454F" w:rsidRPr="00AB76B4" w:rsidRDefault="003E454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7BD6702" w14:textId="77777777" w:rsidR="003E454F" w:rsidRPr="00AB76B4" w:rsidRDefault="003E454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38259EFB" w14:textId="77777777" w:rsidR="003E454F" w:rsidRPr="00AB76B4" w:rsidRDefault="003E454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650C25A" w14:textId="77777777" w:rsidR="003E454F" w:rsidRPr="00AB76B4" w:rsidRDefault="003E454F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CAEE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E438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0B48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AAB3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77ED0F0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46D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AB05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C250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35ECB7" w14:textId="77777777" w:rsidR="003E454F" w:rsidRPr="00AB76B4" w:rsidRDefault="003E454F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C6FA87" w14:textId="77777777" w:rsidR="003E454F" w:rsidRPr="00AB76B4" w:rsidRDefault="003E454F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5E2EA" w14:textId="77777777" w:rsidR="003E454F" w:rsidRPr="00AB76B4" w:rsidRDefault="003E454F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35EE4A1" w14:textId="77777777" w:rsidR="003E454F" w:rsidRPr="00AB76B4" w:rsidRDefault="003E454F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5C21D" w14:textId="77777777" w:rsidR="003E454F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4B34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E24A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0D230" w14:textId="77777777" w:rsidR="003E454F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C6C21" w14:textId="77777777" w:rsidR="003E454F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3E454F" w:rsidRPr="00AB76B4" w14:paraId="1A2F460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154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AEBF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BD5F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5B95F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48959BC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5A96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0061E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78DD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71C9E60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B2BE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F488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4702A3A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521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D0F6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6E3B99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4401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2B382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514FD0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113B50AE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2EEF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645B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D11A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A6EB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6F7F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6BED9AE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317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2F4E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B1F9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0872A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3230F0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303EC9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8120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992A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BFC5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688C703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8F8C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D5A4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50B2EA6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725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7E0A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21BD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A3EC24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BA6E868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EDAF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3E37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A37F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2534E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296E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23C6FDB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B29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AE24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8C4F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A2B6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54ED95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3D14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0B0EE0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2EA977B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661644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1646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6282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00EE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A0F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B7B5D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3E454F" w:rsidRPr="00AB76B4" w14:paraId="223161CB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8FB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981E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A332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C8E85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484FEAF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B4D3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D7E4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1970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A997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F3CF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634A9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3E454F" w:rsidRPr="00AB76B4" w14:paraId="2D77E362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618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7DF3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08A68D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5CF1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47436F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FF2C02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2EC1A4C8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B4A9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A97E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2EA4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1E8A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7201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7D6A71D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B013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97F6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A758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AA7D6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3B58BA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66BAF6AE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664D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6D6E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F5D7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0B01A0A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E161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34DB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6DEA8D4F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8D8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8BCC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EE97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2E9B6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70B670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B3C8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1CDBA8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3C789A0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79BA4DC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74E9E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FF68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2D33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CF9C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76641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3E454F" w:rsidRPr="00AB76B4" w14:paraId="0594AD5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106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01D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B06393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E084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21BF5A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00B6B4D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3769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94F5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5320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D926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590E5" w14:textId="77777777" w:rsidR="003E454F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6646C1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683212B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BDF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A6A4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BF7B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FA093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44104AA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C944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102D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6E1E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50EB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189D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5D02BB4F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AC7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5EF8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1EA0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6BD0ED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D3B11C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4E41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025E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B8C1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A924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B20B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42659740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B3B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2800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5F6D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FA6FD8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2A162A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14D99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AB1C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2CA3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3801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58E0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2C657051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58D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48A0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0975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AF28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746B33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5B865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FC0C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2593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5A08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BECB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39DC9D7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979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F20B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840D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D335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34B6FD93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AC4FE" w14:textId="77777777" w:rsidR="003E454F" w:rsidRPr="00AB76B4" w:rsidRDefault="003E454F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4473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E293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E3FB09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7797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C6CF3" w14:textId="77777777" w:rsidR="003E454F" w:rsidRPr="00AB76B4" w:rsidRDefault="003E454F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081E9EB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9DD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F6F9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927FBA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EC1D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8F0C1A" w14:textId="77777777" w:rsidR="003E454F" w:rsidRPr="00AB76B4" w:rsidRDefault="003E454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9D027B8" w14:textId="77777777" w:rsidR="003E454F" w:rsidRPr="00AB76B4" w:rsidRDefault="003E454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0BBC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167E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C379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CEBC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D0D9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3EBFE75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867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E3EF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37AF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D1A774" w14:textId="77777777" w:rsidR="003E454F" w:rsidRPr="00AB76B4" w:rsidRDefault="003E454F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1F6C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5819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87DE1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32C1F14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2617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44A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666D01D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1BC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537A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3AD8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5A516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41EAEC92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283F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60E87C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567BDBB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825E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34B3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9423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E0B8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3FB4A59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E45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33AD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5192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2DF3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00E9DFA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4E23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2D6C00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0C6E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BA0F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BDEF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516B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51078CB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A17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886B3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7E947DA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48C5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7B899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18FC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4FEF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5019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B1E3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27FA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58D737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50E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EAB3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C4BC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B309F9" w14:textId="77777777" w:rsidR="003E454F" w:rsidRPr="00AB76B4" w:rsidRDefault="003E454F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26DA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54B2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FF1F3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4611E3B3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91D80" w14:textId="77777777" w:rsidR="003E454F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D784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F2692E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BDB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1669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8FAA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23DB8A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A09E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D4BF6A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2641726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7CEB32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0FBCDCC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B6E9BC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BFBB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35E3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21E3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D698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6E804D0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4B2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3F6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6A8F1DE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AF09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C0014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1C4C06D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E23A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B233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416B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7EA0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A0B4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7F89E2B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1CD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B541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55E8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84406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33671FF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018F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368B2AC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3F26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6129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2CEF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9C8F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4FAEA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EB3CD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3E454F" w:rsidRPr="00AB76B4" w14:paraId="7884341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566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AD2D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6F81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3770FA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EF607A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F790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234E6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369C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D14F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AFBC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371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6FDC073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41E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D476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950B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0AC846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FB218C7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D4AB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8C9DE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50CA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28B8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F8A5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78FA653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FB3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E56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6E01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6F780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D5D25D9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1C63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529E9B7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E78B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9306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30DA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990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617C9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F52E3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3E454F" w:rsidRPr="00AB76B4" w14:paraId="45DD89A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F78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8C18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3D5B56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C39CE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627F6E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69BF98DE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86AD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8A7E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E406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A8AE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0DDE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6489BD3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E33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4198E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71E54A5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262D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7C85F" w14:textId="77777777" w:rsidR="003E454F" w:rsidRPr="00AB76B4" w:rsidRDefault="003E454F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EC9A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60D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EE908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E91FB" w14:textId="77777777" w:rsidR="003E454F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2F4E5" w14:textId="77777777" w:rsidR="003E454F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14AD049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165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2902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6941F67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A526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584BAE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775C1B43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238EDD5E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F14B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AD22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DE16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5E6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71A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6CDF7CB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BE1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9684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1ED9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D4A17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0B43CD8B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1098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6D36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84CE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601B7F9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A313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E429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8DD5F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4D55BA7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768EF5F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3A4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82F1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4B21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B12A0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CA6D459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D007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7E6E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196D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2765748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51E0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D3C4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7FBD50A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F41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653B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3AA78DD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A626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9ED533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1065EB0F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756A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3DAA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6E81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BA0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98C6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720482F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A1D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A6AE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52FE3" w14:textId="77777777" w:rsidR="003E454F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5AE204" w14:textId="77777777" w:rsidR="003E454F" w:rsidRPr="00AB76B4" w:rsidRDefault="003E454F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19DA965" w14:textId="77777777" w:rsidR="003E454F" w:rsidRPr="00AB76B4" w:rsidRDefault="003E454F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8376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2F8C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E1D9B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63+700</w:t>
            </w:r>
          </w:p>
          <w:p w14:paraId="64028D7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AC78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48A90" w14:textId="77777777" w:rsidR="003E454F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579FCEC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109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6B9E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0096206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6726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3EADFB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AA56B1B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AE92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EC6F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4F1F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3559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7590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41E11F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5119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3E454F" w:rsidRPr="00AB76B4" w14:paraId="2F9EA6D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7FB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33A0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54C2634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7990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673DAB" w14:textId="77777777" w:rsidR="003E454F" w:rsidRPr="00AB76B4" w:rsidRDefault="003E454F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0B5C0EE" w14:textId="77777777" w:rsidR="003E454F" w:rsidRPr="00AB76B4" w:rsidRDefault="003E454F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7554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0924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8EB8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FD72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D0553" w14:textId="77777777" w:rsidR="003E454F" w:rsidRPr="00AB76B4" w:rsidRDefault="003E454F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2100E" w14:textId="77777777" w:rsidR="003E454F" w:rsidRPr="00AB76B4" w:rsidRDefault="003E454F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B76B4" w14:paraId="1762FB5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E04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74F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DB65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E911A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3562828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F31C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834FEA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3419127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0E6775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CEDB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9612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0C17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A400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9731E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3E454F" w:rsidRPr="00AB76B4" w14:paraId="78888CE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BCF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BCAB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DA18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9AB554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12AFF9A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C979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770D4E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5EA543B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499F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3F05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9639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DC9EE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3E454F" w:rsidRPr="00AB76B4" w14:paraId="5F679F95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1A7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D0E3B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7DB9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DF970F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31B2C93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DB6EB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EBF25D7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BAC7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3C803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D0E2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5D48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17F6E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3E454F" w:rsidRPr="00AB76B4" w14:paraId="05278626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02A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C8D3F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375C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1AA04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04845C4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3D884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2634EB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8E39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068AE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CBDF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0960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3E454F" w:rsidRPr="00AB76B4" w14:paraId="731AB09F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14D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6E01C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0881D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727044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949AF3B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42BB2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D2D8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829B3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5947E89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724B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7426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055BE79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A9B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A99BE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8DEF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9DCA5A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79688967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C22CA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F684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0AE9B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33C75457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B53F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F3B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F2263D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4788391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B10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7C725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162F893F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0EF3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D59C5E" w14:textId="77777777" w:rsidR="003E454F" w:rsidRDefault="003E454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BDCB35D" w14:textId="77777777" w:rsidR="003E454F" w:rsidRDefault="003E454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5CD9E24E" w14:textId="77777777" w:rsidR="003E454F" w:rsidRPr="00AB76B4" w:rsidRDefault="003E454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BBD5A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BF89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BA878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ADCB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0FE4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3236DC63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24D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53580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2459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94A6BF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5CCDAEA6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1F829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A1F4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EAD3A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25A85A05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2446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66A3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AB76B4" w14:paraId="3E4067F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923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31010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C05C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5DC68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0E5886D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30AFA72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5DAD1A46" w14:textId="77777777" w:rsidR="003E454F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54D5E0B8" w14:textId="77777777" w:rsidR="003E454F" w:rsidRPr="00075656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AE543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9FCD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5216A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449FB587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3C39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3B05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AB76B4" w14:paraId="40D3ACA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878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6942B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F2A0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9D65A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750A5B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F0E3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BB31006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1F7AB509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7FE1AD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187A8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E21C1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1CE4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2E8E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CDEF7C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3E454F" w:rsidRPr="00AB76B4" w14:paraId="3271844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B71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5D672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0DA5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45DA82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BDC7409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C49B3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8415FE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44C936E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28C0BADB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D198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861AC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7EE5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F0D7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8647F3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3E454F" w:rsidRPr="00AB76B4" w14:paraId="35E70C08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5D3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4229C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0786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6847C3" w14:textId="77777777" w:rsidR="003E454F" w:rsidRPr="00AB76B4" w:rsidRDefault="003E454F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B95C1BB" w14:textId="77777777" w:rsidR="003E454F" w:rsidRPr="00AB76B4" w:rsidRDefault="003E454F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5FE1F" w14:textId="77777777" w:rsidR="003E454F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162C746" w14:textId="77777777" w:rsidR="003E454F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583A45E" w14:textId="77777777" w:rsidR="003E454F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36457F1E" w14:textId="77777777" w:rsidR="003E454F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32A7AFE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D14A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D1A5E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92C4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3F54F" w14:textId="77777777" w:rsidR="003E454F" w:rsidRPr="00AB76B4" w:rsidRDefault="003E454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206B1FC" w14:textId="77777777" w:rsidR="003E454F" w:rsidRPr="00AB76B4" w:rsidRDefault="003E454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3E454F" w:rsidRPr="00AB76B4" w14:paraId="277EC22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4F9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A6483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ED2B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26FAF1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2275D36F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D01BF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8CD9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4AF9D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608200FC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CB36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BCA9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208D27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7C5FB5D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F80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94B28" w14:textId="77777777" w:rsidR="003E454F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0204FCA0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C375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45E8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A2711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9BDD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40ADD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19781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DF3D3" w14:textId="77777777" w:rsidR="003E454F" w:rsidRPr="001C2009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AB76B4" w14:paraId="37BB4767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472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890FB" w14:textId="77777777" w:rsidR="003E454F" w:rsidRPr="00AB76B4" w:rsidRDefault="003E454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EDEDA" w14:textId="77777777" w:rsidR="003E454F" w:rsidRPr="00AB76B4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8819CD" w14:textId="77777777" w:rsidR="003E454F" w:rsidRPr="00AB76B4" w:rsidRDefault="003E454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2A7AF" w14:textId="77777777" w:rsidR="003E454F" w:rsidRPr="00AB76B4" w:rsidRDefault="003E454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7D916" w14:textId="77777777" w:rsidR="003E454F" w:rsidRPr="00AB76B4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00C38" w14:textId="77777777" w:rsidR="003E454F" w:rsidRPr="00AB76B4" w:rsidRDefault="003E454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47F1711F" w14:textId="77777777" w:rsidR="003E454F" w:rsidRPr="00AB76B4" w:rsidRDefault="003E454F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D959F" w14:textId="77777777" w:rsidR="003E454F" w:rsidRPr="00AB76B4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1A2B2" w14:textId="77777777" w:rsidR="003E454F" w:rsidRPr="00AB76B4" w:rsidRDefault="003E454F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3604404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11D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CFDCA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0F23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482A67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B8F7AC6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5D11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139DBF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E979747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78937866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ED9B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21FDC" w14:textId="77777777" w:rsidR="003E454F" w:rsidRPr="00AB76B4" w:rsidRDefault="003E454F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D1C7A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A613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EF6BB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3E454F" w:rsidRPr="00AB76B4" w14:paraId="61C18EF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5DE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663E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3477E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9A9DE9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EA8FE7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CB3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B7BD39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8716D8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37875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104F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9014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2D07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135C1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3E454F" w:rsidRPr="00AB76B4" w14:paraId="54FA6A72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753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D90C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7C9B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B1ED0E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0E03D27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6DFC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814A51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B0F747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7AF31F9D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C10C0F2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6E7F2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CF53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7678B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BF3F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23A042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880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974F9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934AC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F67783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C53ABF0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0F7FDBD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E16B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1499F1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98CA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4AA5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7D219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40B15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48427FD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898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E40A7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45F32D3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B96EA" w14:textId="77777777" w:rsidR="003E454F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795E5B" w14:textId="77777777" w:rsidR="003E454F" w:rsidRPr="00AB76B4" w:rsidRDefault="003E454F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5B09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52B8F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4F373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C6F3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2CB00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1ED8021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2CF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02134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68C1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B899FA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2EF80D4C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2F1A6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9D73B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D7B5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0969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EC3E6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E379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3E454F" w:rsidRPr="00AB76B4" w14:paraId="5DDD0D2F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CCF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586BC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EB41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E9484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2D46976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9DEC815" w14:textId="77777777" w:rsidR="003E454F" w:rsidRPr="00AB76B4" w:rsidRDefault="003E454F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E9CE7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FC62A7F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94F83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C145B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5B0A4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6454A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67A2CAD5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B41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CC567" w14:textId="77777777" w:rsidR="003E454F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DBB3C" w14:textId="77777777" w:rsidR="003E454F" w:rsidRDefault="003E454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34DD32" w14:textId="77777777" w:rsidR="003E454F" w:rsidRPr="00AB76B4" w:rsidRDefault="003E454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7A16716C" w14:textId="77777777" w:rsidR="003E454F" w:rsidRPr="00AB76B4" w:rsidRDefault="003E454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4A0A2728" w14:textId="77777777" w:rsidR="003E454F" w:rsidRPr="00AB76B4" w:rsidRDefault="003E454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D0B2B" w14:textId="77777777" w:rsidR="003E454F" w:rsidRPr="00AB76B4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217BB" w14:textId="77777777" w:rsidR="003E454F" w:rsidRPr="00AB76B4" w:rsidRDefault="003E454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55A19" w14:textId="77777777" w:rsidR="003E454F" w:rsidRPr="00AB76B4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FDE308C" w14:textId="77777777" w:rsidR="003E454F" w:rsidRPr="00AB76B4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93EEE" w14:textId="77777777" w:rsidR="003E454F" w:rsidRPr="00AB76B4" w:rsidRDefault="003E454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002A8" w14:textId="77777777" w:rsidR="003E454F" w:rsidRDefault="003E454F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55807CF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4B7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8A26B" w14:textId="77777777" w:rsidR="003E454F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BE313" w14:textId="77777777" w:rsidR="003E454F" w:rsidRDefault="003E454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C32194" w14:textId="77777777" w:rsidR="003E454F" w:rsidRPr="00AB76B4" w:rsidRDefault="003E454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04EBDDCC" w14:textId="77777777" w:rsidR="003E454F" w:rsidRDefault="003E454F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882F8" w14:textId="77777777" w:rsidR="003E454F" w:rsidRPr="00AB76B4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6B55636" w14:textId="77777777" w:rsidR="003E454F" w:rsidRPr="00AB76B4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92198" w14:textId="77777777" w:rsidR="003E454F" w:rsidRPr="00AB76B4" w:rsidRDefault="003E454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AA51B" w14:textId="77777777" w:rsidR="003E454F" w:rsidRPr="00AB76B4" w:rsidRDefault="003E454F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CAAF7" w14:textId="77777777" w:rsidR="003E454F" w:rsidRPr="00AB76B4" w:rsidRDefault="003E454F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79B60" w14:textId="77777777" w:rsidR="003E454F" w:rsidRDefault="003E454F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51FC2A1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76A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1DE19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20F2363B" w14:textId="77777777" w:rsidR="003E454F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74469" w14:textId="77777777" w:rsidR="003E454F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834DB" w14:textId="77777777" w:rsidR="003E454F" w:rsidRPr="00AB76B4" w:rsidRDefault="003E454F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07EB1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90A90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73458" w14:textId="77777777" w:rsidR="003E454F" w:rsidRPr="00AB76B4" w:rsidRDefault="003E454F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FDB87" w14:textId="77777777" w:rsidR="003E454F" w:rsidRPr="00AB76B4" w:rsidRDefault="003E454F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58F6E" w14:textId="77777777" w:rsidR="003E454F" w:rsidRDefault="003E454F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4DC44DB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7272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677A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95C7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1D4BC6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0BF2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1F4F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E76BF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789E7C3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11DED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61158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2D04E15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0D5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8DAD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F4D9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8015D0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54D192D8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B50D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259494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D2EB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5068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94FA6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179E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4DA02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3E454F" w:rsidRPr="00AB76B4" w14:paraId="1CD343E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87C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751A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39A5B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C55B1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2E45615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53A5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18B6C1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D852B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A96E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C761C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BE79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F14AE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3E454F" w:rsidRPr="00AB76B4" w14:paraId="47665AF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DEE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7781E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5448114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ADC47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17EAF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D15F92E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4F055258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A34E4E5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DE06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5FC79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384F3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033B1" w14:textId="77777777" w:rsidR="003E454F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1033" w14:textId="77777777" w:rsidR="003E454F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66F29E3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281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AF850" w14:textId="77777777" w:rsidR="003E454F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4D580" w14:textId="77777777" w:rsidR="003E454F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AF716F" w14:textId="77777777" w:rsidR="003E454F" w:rsidRDefault="003E454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F7250" w14:textId="77777777" w:rsidR="003E454F" w:rsidRPr="00AB76B4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12960" w14:textId="77777777" w:rsidR="003E454F" w:rsidRPr="00AB76B4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D1833" w14:textId="77777777" w:rsidR="003E454F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45262B94" w14:textId="77777777" w:rsidR="003E454F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29871" w14:textId="77777777" w:rsidR="003E454F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F126D" w14:textId="77777777" w:rsidR="003E454F" w:rsidRDefault="003E454F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1CCAEE7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5E4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7AF8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4A12E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086030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3D5F02A8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0F5AC1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8C08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755E0B4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33E27B5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2A220B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D7566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DCC5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5941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F898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76B2FDD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DB1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4D4D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6AFEC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97CCF9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1C9F36F0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B5DC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61A0EF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0BCC18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5458D01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4458B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CC60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4EC6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E15A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E20A5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3E454F" w:rsidRPr="00AB76B4" w14:paraId="1787A12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622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2CF48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6D7D1" w14:textId="77777777" w:rsidR="003E454F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A264E2" w14:textId="77777777" w:rsidR="003E454F" w:rsidRPr="00AB76B4" w:rsidRDefault="003E454F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5A052AF6" w14:textId="77777777" w:rsidR="003E454F" w:rsidRPr="00AB76B4" w:rsidRDefault="003E454F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DF8C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CF8B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DDD24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7049A06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C09E7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4C573" w14:textId="77777777" w:rsidR="003E454F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1EBE6C4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F68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6D2E8" w14:textId="77777777" w:rsidR="003E454F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11760DE3" w14:textId="77777777" w:rsidR="003E454F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F7DC0" w14:textId="77777777" w:rsidR="003E454F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8291B" w14:textId="77777777" w:rsidR="003E454F" w:rsidRPr="00AB76B4" w:rsidRDefault="003E454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DE27A" w14:textId="77777777" w:rsidR="003E454F" w:rsidRPr="00AB76B4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62AED" w14:textId="77777777" w:rsidR="003E454F" w:rsidRPr="00AB76B4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9A050" w14:textId="77777777" w:rsidR="003E454F" w:rsidRDefault="003E454F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7EB37" w14:textId="77777777" w:rsidR="003E454F" w:rsidRDefault="003E454F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761C5" w14:textId="77777777" w:rsidR="003E454F" w:rsidRDefault="003E454F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0FB5D1C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A67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8ABB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1E0DFC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4B92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6F8599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76653185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2329AD96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0F5071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EE98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0F15F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8BED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E760E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3CE3A" w14:textId="77777777" w:rsidR="003E454F" w:rsidRPr="00AB76B4" w:rsidRDefault="003E454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7AFB6A6C" w14:textId="77777777" w:rsidR="003E454F" w:rsidRPr="00AB76B4" w:rsidRDefault="003E454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A2EABE5" w14:textId="77777777" w:rsidR="003E454F" w:rsidRPr="00AB76B4" w:rsidRDefault="003E454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0B853102" w14:textId="77777777" w:rsidR="003E454F" w:rsidRPr="00AB76B4" w:rsidRDefault="003E454F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7113B78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6DA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54A08" w14:textId="77777777" w:rsidR="003E454F" w:rsidRPr="00AB76B4" w:rsidRDefault="003E454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5F9FD" w14:textId="77777777" w:rsidR="003E454F" w:rsidRPr="00AB76B4" w:rsidRDefault="003E454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413A9" w14:textId="77777777" w:rsidR="003E454F" w:rsidRPr="00AB76B4" w:rsidRDefault="003E454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9130F70" w14:textId="77777777" w:rsidR="003E454F" w:rsidRPr="00AB76B4" w:rsidRDefault="003E454F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1BBF" w14:textId="77777777" w:rsidR="003E454F" w:rsidRPr="00AB76B4" w:rsidRDefault="003E454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942FC" w14:textId="77777777" w:rsidR="003E454F" w:rsidRPr="00AB76B4" w:rsidRDefault="003E454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B73CC" w14:textId="77777777" w:rsidR="003E454F" w:rsidRPr="00AB76B4" w:rsidRDefault="003E454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23562012" w14:textId="77777777" w:rsidR="003E454F" w:rsidRPr="00AB76B4" w:rsidRDefault="003E454F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9068A" w14:textId="77777777" w:rsidR="003E454F" w:rsidRPr="00AB76B4" w:rsidRDefault="003E454F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CB838" w14:textId="77777777" w:rsidR="003E454F" w:rsidRPr="00AB76B4" w:rsidRDefault="003E454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1D41F41" w14:textId="77777777" w:rsidR="003E454F" w:rsidRPr="00AB76B4" w:rsidRDefault="003E454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41BFAB19" w14:textId="77777777" w:rsidR="003E454F" w:rsidRPr="00AB76B4" w:rsidRDefault="003E454F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3E454F" w:rsidRPr="00AB76B4" w14:paraId="3574EA2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620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F980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79EA1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4D63C6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7EF9823C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639C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426A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B521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A425B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087C2" w14:textId="77777777" w:rsidR="003E454F" w:rsidRPr="00AB76B4" w:rsidRDefault="003E454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3E454F" w:rsidRPr="00AB76B4" w14:paraId="3AB6A92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C6D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7BBB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9347F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5FBDE2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4046776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5801E41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9535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E7DBB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A3BF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296B1BB8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32309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3C4CC" w14:textId="77777777" w:rsidR="003E454F" w:rsidRPr="00AB76B4" w:rsidRDefault="003E454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7118640" w14:textId="77777777" w:rsidR="003E454F" w:rsidRPr="00AB76B4" w:rsidRDefault="003E454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580B4F" w14:textId="77777777" w:rsidR="003E454F" w:rsidRPr="00AB76B4" w:rsidRDefault="003E454F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3E454F" w:rsidRPr="00AB76B4" w14:paraId="317B9A9D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BDC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2198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9D80F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F2A200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13D98B7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87F9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DE3D64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FC5B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0132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BC90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C408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34D5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3E454F" w:rsidRPr="00AB76B4" w14:paraId="3A632D53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4AE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27AC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C2656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77A47C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9EDEA9B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E3A0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F1563A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DE01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A3F3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947E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7543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4579E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3E454F" w:rsidRPr="00AB76B4" w14:paraId="4A801CD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93C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8363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4148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634167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2D0CA29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8542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F0F3B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3C1CED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D295D3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9AD33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6231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C1D16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4D3F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15B2F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3E454F" w:rsidRPr="00AB76B4" w14:paraId="01A52DA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BC1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2BEB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B055D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991E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FF04CCD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F192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E35E93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0548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749F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E0FF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6E17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5ED3E28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3E454F" w:rsidRPr="00AB76B4" w14:paraId="0E70593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41C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833A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3396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ED2DA7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2FD63B1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6593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48FA4E2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4211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5D4F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87D6B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062B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17CF1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3E454F" w:rsidRPr="00AB76B4" w14:paraId="0FB8A6B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146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A9E9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1F0C7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0EBC70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C5FECBB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985D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F927F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3D75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A2B1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2A64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32DF98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3E454F" w:rsidRPr="00AB76B4" w14:paraId="343DCD8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B09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28EB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97C0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684DCB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27D4D7E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2D86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5BEE3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8FCE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A2BA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9F01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3E454F" w:rsidRPr="00AB76B4" w14:paraId="242E042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55B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E09C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9935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C59903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D8BFB53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5AD7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B9F7D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27DB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DA056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CC85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3E454F" w:rsidRPr="00AB76B4" w14:paraId="4679EA2A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0FA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22CD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F36A1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FFA85C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2EAC484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1AF6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33E0A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D973C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FB51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254A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6275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810A6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3E454F" w:rsidRPr="00AB76B4" w14:paraId="67894D4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1CA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E2DB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D35B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61FAE8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FE358D2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3FD34628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74C8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F319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DDB8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A841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9F78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4C65437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A43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5A7E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6C999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A0980D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9F5D74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5751B399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3D81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7163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B5C9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C2AA7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370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42A3A3D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F4F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84FB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5D364BE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BFBB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4B142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1D13501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B1CE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1F82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9EFC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03F3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61B5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3AEE5E5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0A4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529B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DB049" w14:textId="77777777" w:rsidR="003E454F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80CED1" w14:textId="77777777" w:rsidR="003E454F" w:rsidRDefault="003E454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5B8AE9C9" w14:textId="77777777" w:rsidR="003E454F" w:rsidRPr="00AB76B4" w:rsidRDefault="003E454F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7B74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E46C1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D239E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7BFC458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34F4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5933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0D28257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AE2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8099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5535528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CE3DB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E3354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DF41793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9383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DAF2E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6497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CEDDD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E016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216F073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C1F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AC6A6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54D37E5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26D47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4713F0" w14:textId="77777777" w:rsidR="003E454F" w:rsidRPr="00AB76B4" w:rsidRDefault="003E454F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BD49B2D" w14:textId="77777777" w:rsidR="003E454F" w:rsidRPr="00AB76B4" w:rsidRDefault="003E454F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2080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A0C7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D25F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674C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06C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3E454F" w:rsidRPr="00AB76B4" w14:paraId="426BA57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681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98959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7DA72379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8DAD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BF08CC" w14:textId="77777777" w:rsidR="003E454F" w:rsidRPr="00AB76B4" w:rsidRDefault="003E454F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1C14C88" w14:textId="77777777" w:rsidR="003E454F" w:rsidRPr="00AB76B4" w:rsidRDefault="003E454F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1CFC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BEA7D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FB34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D53A1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E212D" w14:textId="77777777" w:rsidR="003E454F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14D3C8E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E80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0E1D6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3114A18A" w14:textId="77777777" w:rsidR="003E454F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5F9F4" w14:textId="77777777" w:rsidR="003E454F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D30924" w14:textId="77777777" w:rsidR="003E454F" w:rsidRPr="00AB76B4" w:rsidRDefault="003E454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8127B87" w14:textId="77777777" w:rsidR="003E454F" w:rsidRPr="00AB76B4" w:rsidRDefault="003E454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9AE86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94BA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7507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75539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D640B" w14:textId="77777777" w:rsidR="003E454F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485146C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DD4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C79D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7BABD12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4868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2A11DB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34FBE177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5631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6CFB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C0E2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6CFB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AB2F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2B12525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73A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3617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1FBF76F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49072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6124C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6AD8BFE1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6058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E4649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B343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FDA3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2F91F" w14:textId="77777777" w:rsidR="003E454F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73BFA3E" w14:textId="77777777" w:rsidR="003E454F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FC1083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3E454F" w:rsidRPr="00AB76B4" w14:paraId="6C4CE77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00B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20A2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D777A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2D6B51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527B071F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D247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D2B9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E46C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26F057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225D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16624" w14:textId="77777777" w:rsidR="003E454F" w:rsidRDefault="003E454F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185B27" w14:textId="77777777" w:rsidR="003E454F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16DCC8D" w14:textId="77777777" w:rsidR="003E454F" w:rsidRPr="00AB76B4" w:rsidRDefault="003E454F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3E454F" w:rsidRPr="00AB76B4" w14:paraId="4F15A6B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449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9DB7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5CA1C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377880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6416A8A7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4510CEC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9960C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1AE1BC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D98AF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74C2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1B1E3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2280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3E9A26F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EFE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93B34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2531072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BD45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3D9C11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9143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8516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6A4D8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ECB8F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405A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748B0AF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CF1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47A8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C811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A0AA6A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AB68FA8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1F02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6027F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A9A2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6E99A98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A8C9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4129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0D2AABD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ADB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7601A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E9EA880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31548" w14:textId="77777777" w:rsidR="003E454F" w:rsidRPr="00AB76B4" w:rsidRDefault="003E454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4462BE" w14:textId="77777777" w:rsidR="003E454F" w:rsidRPr="00AB76B4" w:rsidRDefault="003E454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68CE8F7" w14:textId="77777777" w:rsidR="003E454F" w:rsidRPr="00AB76B4" w:rsidRDefault="003E454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26D232AF" w14:textId="77777777" w:rsidR="003E454F" w:rsidRDefault="003E454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68EF2D14" w14:textId="77777777" w:rsidR="003E454F" w:rsidRPr="0068517F" w:rsidRDefault="003E454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13960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2DAEF" w14:textId="77777777" w:rsidR="003E454F" w:rsidRPr="00AB76B4" w:rsidRDefault="003E454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5F278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3B1CC" w14:textId="77777777" w:rsidR="003E454F" w:rsidRPr="00AB76B4" w:rsidRDefault="003E454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8AE89" w14:textId="77777777" w:rsidR="003E454F" w:rsidRDefault="003E454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D7C85ED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6884F0A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242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821C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54DF9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D3281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5177208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E575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CE9E53E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C7BA7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0808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F59C3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379D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3E454F" w:rsidRPr="00AB76B4" w14:paraId="25D7662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63E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26CF5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ADD40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56CFD2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D6F7085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C983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A8B0DB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5757D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8EB2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2914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C6E12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3E454F" w:rsidRPr="00AB76B4" w14:paraId="479560E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E5A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8974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F730E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7D9CDB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9F73CF3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A036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890768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1090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3B9B8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88475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E7AAF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24FCC79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ECF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59DA9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3BCE3A81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74618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3901C0" w14:textId="77777777" w:rsidR="003E454F" w:rsidRPr="00AB76B4" w:rsidRDefault="003E454F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5067A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66D74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1F400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A7D63" w14:textId="77777777" w:rsidR="003E454F" w:rsidRPr="00AB76B4" w:rsidRDefault="003E454F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338D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1B9A57" w14:textId="77777777" w:rsidR="003E454F" w:rsidRPr="00AB76B4" w:rsidRDefault="003E454F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2F8E9EE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800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8C79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E815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A3CB81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BC2EE00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0031638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4BAE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380A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C0A47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061354F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FFF8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A5F18" w14:textId="77777777" w:rsidR="003E454F" w:rsidRDefault="003E454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A4EE407" w14:textId="77777777" w:rsidR="003E454F" w:rsidRPr="00AB76B4" w:rsidRDefault="003E454F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300795AA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22B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AB6FF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F2751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83265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B636EE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A3CD0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FD1EF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0798F37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1C210D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D0D3A2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5F7C1A5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70C773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44573F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7F549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DC76E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CB2EA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4BCA6EC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2BDD004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736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28E55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F26FC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6075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24498B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A3142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6748B8B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6BE3262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3CD3E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9953D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32A85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71CD4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7805EE2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45D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C127F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2706E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415D8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DAEF7E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6991F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12A0D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B1B46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62616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40918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1BB65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2F20B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3E454F" w:rsidRPr="00AB76B4" w14:paraId="2DD50B1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55C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7DF78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8DEB6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8BD37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63C2CE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94A93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2C550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C6FAA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89F3D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5B600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7FFB3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3E454F" w:rsidRPr="00AB76B4" w14:paraId="7C36974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858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6A5A2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11850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2A195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21BF63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C1E91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16C40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6C449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90708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3AE2A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16368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3E454F" w:rsidRPr="00AB76B4" w14:paraId="419377C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897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40828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37DB492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92698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E6823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71F01C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93076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8EEBE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FCEAD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C9FF7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5B56E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2F216C0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3A246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3E454F" w:rsidRPr="00AB76B4" w14:paraId="78857A72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10D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FEECF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D685A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D2D05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9007B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854E2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A13F10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118E1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85540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F4C56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45601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3E454F" w:rsidRPr="00AB76B4" w14:paraId="4999A8E4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6AE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8D647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53A0F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53E47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71CD2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D7418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9F9D06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BBE84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CB2A8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2C9B5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4F7DC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3E454F" w:rsidRPr="00AB76B4" w14:paraId="20938D36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0BF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65EEF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8D051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0A411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E70E0F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73E92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8C4738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91E82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82EFC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35DBE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41ACE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3E454F" w:rsidRPr="00AB76B4" w14:paraId="19B475AE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224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394A4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E32DA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5B51C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25D580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05B28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F9E6CD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C2236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D4580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4277F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01DE2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3E454F" w:rsidRPr="00AB76B4" w14:paraId="47E03BCC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633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0ED2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693E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61C7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B7E65E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75D79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69EB28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4C6F55A4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6355502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270B252A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719D8443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7ED8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0698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D21D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7AE4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66127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B76B4" w14:paraId="505C8CC3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DAA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AEE7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B351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4127F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EA83DA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1F3A0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DFC37A8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035D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800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E97F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8539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BAB91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B76B4" w14:paraId="57445B7E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FF0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415B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10DF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511DA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5EAC17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BF3FA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B953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7245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9BF2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7E33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66BB04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D88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E62A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B7AC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A31E6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BD15E8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370F4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CB0FE4E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0D18E2FC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EC89F90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419E0BC3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6736175F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12B880E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1E0F542F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4D1D5369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7915AFCB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5F7F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72E2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1689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5BF4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D79B4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B76B4" w14:paraId="7646761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7F5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F130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8D94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63DF9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A86890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419E7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4DA281AB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6E555349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9136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92D7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1A45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A785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27A08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B76B4" w14:paraId="7998A63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634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8C93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B646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C8543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A5442D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4D8B2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9ED0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7AAA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BFB3CB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4DCB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561E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DAAB96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21734FB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BCC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144D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1CA9C3E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CE3F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53127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FF72EF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78D2E47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2D456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8C8E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F06D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6ABF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0FE1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E80E23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3E33CE6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035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BBF2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0459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5B255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3B5941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F0376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D3475E6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09BBC97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019EC400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42D1F0FE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7149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CF13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FA6F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4806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EFF91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3E454F" w:rsidRPr="00AB76B4" w14:paraId="6E020A3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561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FF3E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C354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24377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D7087D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7A151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29456FA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FD9714A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BEDC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D2F6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13D6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DFD0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D0B02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3E454F" w:rsidRPr="00AB76B4" w14:paraId="66C8A99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3E7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013E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8849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93A8D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4C1100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1BBBC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DBDC30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ADC7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81EC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109C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05F6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3E454F" w:rsidRPr="00AB76B4" w14:paraId="19D483E4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ED8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E235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DBB0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C1AB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12A846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7132D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31178D6D" w14:textId="77777777" w:rsidR="003E454F" w:rsidRPr="00AB76B4" w:rsidRDefault="003E454F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94D9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350A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A27F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B9D3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AA740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0432543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E454F" w:rsidRPr="00AB76B4" w14:paraId="75F73776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7C2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A973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8E12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62F89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CE703F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F9EB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01C8366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B230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B535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9A10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4452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1D529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3E454F" w:rsidRPr="00AB76B4" w14:paraId="55545E50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8F6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4F45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DFDC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7E7FA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7F4363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16C5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364FE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75A4F66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E06A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19C0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B288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DE20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3E454F" w:rsidRPr="00AB76B4" w14:paraId="77A6354C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F90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78DC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6F32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3AA2D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E85E83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9BB0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F9C95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0AAE3D3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96E3CF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5CA7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4FEF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5109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A045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A539C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3E454F" w:rsidRPr="00AB76B4" w14:paraId="18A837CB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92A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2F09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45F54A8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88C7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72456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5CDDE1B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97DD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CFF0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FFD7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C97B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582F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59D8FF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37081BA8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2A6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4B27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910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DF29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9903DC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D9FF57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4C98596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9A9D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5818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415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E25ED7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3CAE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C674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6DF3A4D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34776EE8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DB9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913D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B8BA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39707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29B72A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AFF3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F6E76F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1BD6CE3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AB2618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8539B4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A78F7F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CA9C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9E6D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ADFF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ED03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4131794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7D5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3623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CFD7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541AA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28ED4C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1C85AFE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4FBA3A6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FB3E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54BA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4425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233C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89B1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F7B223F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482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8F3A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7642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2AA90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1A432F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4D08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0A2D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4A74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1B14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A8E8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7379B30A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83C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47E2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3F38350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6EA0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C763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2D2F0E5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6FA7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2E08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B565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28DCCDD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AA8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B1AE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1B4785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17DB3CAF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762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E8E4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42B4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9D309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2D5CE22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BA8F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EB0B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DA51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6633F41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81D2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3323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3E454F" w:rsidRPr="00AB76B4" w14:paraId="3456F38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B5F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91EB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B7B9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C0288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22E01F2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B191B0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EA3E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3806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1F04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C574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CCCB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7A9716A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7AD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A005D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356CD87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8F74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F2C1B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8FE9DC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72DA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F94D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E043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5E6A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ED24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39B4122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417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8020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31FF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1EE50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2D453F9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676D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9621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57D6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16C898D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CEB7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303C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709D6E58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327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2DAD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19C5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A72DE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4C98427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83AC9B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A30D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FEE5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7315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D614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9A5E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322EA966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1C5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FA89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2CC3D1B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24FE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FF74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1C4E5EF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F2E5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0661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94E9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875E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F2B1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B247F2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7F4F33F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8AA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5891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89EA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DA629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804844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49B8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18E0235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7FC5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8A9F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D351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A43F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BF273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3E454F" w:rsidRPr="00AB76B4" w14:paraId="3B15923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F77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AC31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AEC9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02851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FB98ED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997C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712FDC8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BBB7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4E79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5F17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C1E2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5D3DB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3E454F" w:rsidRPr="00AB76B4" w14:paraId="78EA8A19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F23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33F4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076B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638B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3DBC61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A230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42E03B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0F38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B1B1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A4EA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7BFE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6997A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E454F" w:rsidRPr="00AB76B4" w14:paraId="4C2A3B1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CB0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9C5B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43A6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2171B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C151DE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9E4C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9FA9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0107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5286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C030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4C4CC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3E454F" w:rsidRPr="00AB76B4" w14:paraId="2403CDF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E88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A509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2B0F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CC7E4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61143AC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01F18B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30D9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42CA0F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8C28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CA7B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AE11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8E48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62481A7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063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4C19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272DF3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A57B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34B2D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58BD05D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6A2D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1C46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7B8D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C119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C7C4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3EC454E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1D7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5615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38ED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CC795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2058F71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D304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65023A0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217A2D9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6734A38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6972FE9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9A5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6808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E7AC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8670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4AFCA7F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E21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6D94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A973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170C3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023B821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FFAF22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9237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2F79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0D70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742A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5B3B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0F94A7E2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380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42BD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01124D7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1B16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6FB5F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77A4286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F04A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28A0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534A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116B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28CC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CB0A41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3E454F" w:rsidRPr="00AB76B4" w14:paraId="2773266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372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6D4B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21DC98F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47BF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749CD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62B152A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C77C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C067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05EF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806D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C440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442A57B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399943F2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FB2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5FB0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D084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43EF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5831B25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0593E7E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3A3F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5627076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4339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B152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7139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872C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17B2572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05F1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D272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42B0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62C0C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58A25A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FD256B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5CAC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D5015E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4CC7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55FC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9228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D58F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6D7260B6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49D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5F5F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96F9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8B383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75F97F6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F9AA82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1D07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11809A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238099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4B44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5F4F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49A6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42AF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0240195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0B6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3F7E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6F09AE8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8928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9B4FF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0658872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5F91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21FA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629C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CBF4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2214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277302D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1B288F2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08E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A3C8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17AE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2605E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1FBC678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C50F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41B63B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DDFC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E2C1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DFF3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4B5C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EF44A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3E454F" w:rsidRPr="00AB76B4" w14:paraId="44B81FC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D3F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95E5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3EEF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D353A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7B3CB99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85E6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D3A3DC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1DE0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EA1D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4321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1720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60EED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3E454F" w:rsidRPr="00AB76B4" w14:paraId="23A0866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DAA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EDA3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7CA7180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16B0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84E00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5392AA7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21C6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8635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8358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B7BD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A356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70BD990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847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6B6C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EB93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3A94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4A0E04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AC8F07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CE11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E12FDA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8C2A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0979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3B5A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C73A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2B21A2E4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30D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0371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F79E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D3698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E835F9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7FD8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4C4EDD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44E5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ED45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430E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58D1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D3D1B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3E454F" w:rsidRPr="00AB76B4" w14:paraId="2E7189F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C1E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5497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FCA1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D9DF1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B4FE32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9FD5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A0845D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D6B5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C58C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59DA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E230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B38E9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3E454F" w:rsidRPr="00AB76B4" w14:paraId="5EF3F2B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F6D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95B3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D528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C2ECB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FF7C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4FD087B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0DF2ADA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1FDA2E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F8F0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FA75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452C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7AA5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493E27C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708950F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3E454F" w:rsidRPr="00AB76B4" w14:paraId="1BF00924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22C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768F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28D7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90D5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67225B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41DA62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C543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CB80D0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BD8F58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0EF8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B91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331B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6560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5C991760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6A7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F4C0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3FC9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CE25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0A364F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7765374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5F5E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5CB6B25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4D29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0542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A5AA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5834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3B1861B2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A00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22AC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0B07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4FD08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80097F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9D2203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BB1A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04A55D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CDA1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7D09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079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E8BD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0DFF90B2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BD4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2684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6F53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8AD44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FFEFE6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1FE3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431A30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7F55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D0F5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2173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1123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C57AA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3E454F" w:rsidRPr="00AB76B4" w14:paraId="02A63D73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B45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91F8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667A970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057B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3294A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7F7C82F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9D49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E679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8326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204D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F924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13CB8B2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:rsidRPr="00AB76B4" w14:paraId="73F348F6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15E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62B4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59D7D94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83EE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512AC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47E2395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4CBE381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387A856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4F5C78F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299A611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ABD3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AB4D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944B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F31A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0741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25FB8696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E9B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C33E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FB70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E45E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621CF3D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2F35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E3CF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5292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5DB8356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481E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89FE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373017D3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F34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F828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FFE9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26B68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C344FE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2DEB018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5739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FB3B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DF06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74ECB4D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1E3D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E52D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4ED1AF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3E454F" w:rsidRPr="00AB76B4" w14:paraId="3A83C29A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C5E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C11D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5C29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7185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D8E64D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FDA75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D2C9D7C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73A275DC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3A9074A1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2D71A21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2112556F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436F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CE7E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8C09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2160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9335C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3E454F" w:rsidRPr="00AB76B4" w14:paraId="34D2DFE3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729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1491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CFF1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E3277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DE1B8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790006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7B02B826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F7F1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A935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3DE4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329E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AC44A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3E454F" w:rsidRPr="00AB76B4" w14:paraId="23784138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CEC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13EF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8DE1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4E303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D9B94F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F181B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3CA31E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7D4A9188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30BE143B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71ADECC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CE1F6E7" w14:textId="77777777" w:rsidR="003E454F" w:rsidRPr="00AB76B4" w:rsidRDefault="003E454F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9B7A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6B92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9542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E06E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CAADB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3E454F" w:rsidRPr="00AB76B4" w14:paraId="042EB424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CA1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8093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708B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45CD4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AE158E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321DCCE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B5C9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2AF08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B552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F4DC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8A2F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1A4D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5DD32A6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743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5139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E448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36D3D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E6ABEA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02189D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240F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33CB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E05E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5A10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F33C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29DB111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464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9CBC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A86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1AF92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FD4BAB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CA44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06F37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5D9A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B4D2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AF90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1508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6BE91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3E454F" w:rsidRPr="00AB76B4" w14:paraId="46592594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ABF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4071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FAC9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D8E3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9F516D6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A078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680971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0682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7849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777F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12A8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3E454F" w:rsidRPr="00AB76B4" w14:paraId="3B2A9F87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82F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3522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2C27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5BEA9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79443B2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E81A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60E134A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D684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6001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EA18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7F88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166B9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3E454F" w:rsidRPr="00AB76B4" w14:paraId="0B5E6E8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DAC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4E5B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E092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D11AD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900955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EB4A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0162AE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D79133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48E33EC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D618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2E86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9D2D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B4B4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83479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3E454F" w:rsidRPr="00AB76B4" w14:paraId="4A43CACF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28D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31E0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4669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00531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181A2C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F8AC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78CF61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45CA014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F3B8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CBD1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EAA4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6D22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79587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3E454F" w:rsidRPr="00AB76B4" w14:paraId="006FD9FA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518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C5D5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56C4CBE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E86A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1721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5451BA2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5E5EA0E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6F4F0BF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9F07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B163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0280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C6B8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63C3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1CAE405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0BC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3E2A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C3AB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F6B62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56B717A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2B2C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6D60C7E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34E25D7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331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9D96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68C4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F5DC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06C4AFD3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0C4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F7D0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D337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AC2A9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AEB562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4C17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1B8F3ED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616B5A1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6E6BC18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36EB3E9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79CD00B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48A07E5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B82C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50ED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651C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CF23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24685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3E454F" w:rsidRPr="00AB76B4" w14:paraId="7CF0D289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E4A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6B57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B557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999C0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1003996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BF1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DB78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71AA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6334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96CD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5A47D36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C39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1280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9B33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6E206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3DEC1B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AC50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569D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973D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D845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3F9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138E5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3E454F" w:rsidRPr="00AB76B4" w14:paraId="6B568700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FAA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E73A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8698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4091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73ECF2D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E2E1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B743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7050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7BDB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62B4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07330D4A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FDD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8F2A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1FC1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A1994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73825A8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9265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1DF4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EAB3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C08D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1D7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77769B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860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0AD7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A802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33F3B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5718DA1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389C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E7AA1C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DA94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331E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D439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75F7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87669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3E454F" w:rsidRPr="00AB76B4" w14:paraId="6EA3C5F5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4BC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AD0E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D364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B87ED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05E6BC4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804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1223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AE88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68A1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D279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3E454F" w:rsidRPr="00AB76B4" w14:paraId="3C5EE2E1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E318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DF21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E0A9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A1F3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0DABAC2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8896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CB6A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6C90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BE90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70A8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ADEB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3E454F" w:rsidRPr="00AB76B4" w14:paraId="129A845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A7C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A850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2CAE6FA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E3B4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35C67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180AFC93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8623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D283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C4AB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A9FE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42EF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652D1B0B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93F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D3CB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E944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9BBEF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10FABD2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7B22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9BA36F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C8A5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CE5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C3D5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AF24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1C567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3E454F" w:rsidRPr="00AB76B4" w14:paraId="051BBA7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67B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E8E7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CC49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5EF92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3F89F3C9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A47F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4871EA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EC8C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A30C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ED12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ADD9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932C6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3E454F" w:rsidRPr="00AB76B4" w14:paraId="5557E9E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7C6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C94B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1230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592CB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4144CC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25D4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50AD8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EEEB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98D8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6FE6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9D1F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5C9AF5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3E454F" w:rsidRPr="00AB76B4" w14:paraId="2531FD3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37C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C9B5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5871495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6EFB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F7DF6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17435A87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49F2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225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0544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DA2A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49982" w14:textId="77777777" w:rsidR="003E454F" w:rsidRPr="00AB76B4" w:rsidRDefault="003E454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4AB9E4E2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CED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003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56B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0E589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226A14C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B709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BB62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72FA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C433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C0A4D" w14:textId="77777777" w:rsidR="003E454F" w:rsidRPr="00AB76B4" w:rsidRDefault="003E454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0263D39D" w14:textId="77777777" w:rsidR="003E454F" w:rsidRPr="00AB76B4" w:rsidRDefault="003E454F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3E454F" w:rsidRPr="00AB76B4" w14:paraId="6EFF8EC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8A7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207C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28C9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67F7B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4595E05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B8B4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18AABBF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8F9F42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78A6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65BC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BB58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F42B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6451A4A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F40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3AAD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E715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00CD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3A2AAC2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BA95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4A3C3F8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DFE7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85F6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06DB2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D34D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29EA6A6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690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3EAE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7B22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B57C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50F2D7D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0151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540F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8F22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EC07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BAB6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ABF53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3E454F" w:rsidRPr="00AB76B4" w14:paraId="4BB6F3B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2F0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9224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56FA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98D1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2107B93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9AD2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B557FA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ED72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0B07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E68A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2651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4D6F6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3E454F" w:rsidRPr="00AB76B4" w14:paraId="3FF4658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A48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0B29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040D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5561C8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9952D6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B395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2D444B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45C95C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0EEA5B0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FB29EF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128A376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B7BA4E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1715CB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F114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5C19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12CB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DB81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4CCA2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3E454F" w:rsidRPr="00AB76B4" w14:paraId="0F012A6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D5C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0A55B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4762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5140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59D246F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B877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FBE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5C48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184E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4502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A4F2B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3E454F" w:rsidRPr="00AB76B4" w14:paraId="2017D21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9BD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89E2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86BE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B1458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19C625FD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C26B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6F39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C5E1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1AD6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74D7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52EB3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3E454F" w:rsidRPr="00AB76B4" w14:paraId="17754812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E470A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3D4B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48D4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6DC9E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06E81B6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F3E5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865B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378A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8375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F156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3E454F" w:rsidRPr="00AB76B4" w14:paraId="08E8C8A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5A95B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F13C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79CC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E56690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7F9C830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C29F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4C1E09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6CD1B2C1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43C3954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234F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774E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B7A3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D26D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0019656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6746E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7CC4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4C11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71895E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75AFC372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9E69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1457F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3C39E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2A44843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17A6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20A1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3E454F" w:rsidRPr="00AB76B4" w14:paraId="5A3A364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52F1F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A2FC9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7EDF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0DC3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C3E3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C562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194D2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70BCA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C1381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7E3534D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11, S 13, S 15 și S 40</w:t>
            </w:r>
          </w:p>
        </w:tc>
      </w:tr>
      <w:tr w:rsidR="003E454F" w:rsidRPr="00AB76B4" w14:paraId="729D8D5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408DD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F5C3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13FF0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8E9634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535A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970E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C8708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5448D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3BECC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566B6F6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23,  și S 34</w:t>
            </w:r>
          </w:p>
        </w:tc>
      </w:tr>
      <w:tr w:rsidR="003E454F" w:rsidRPr="00AB76B4" w14:paraId="4E9B053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445B6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2A68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B606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E6E0B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063E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6635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D3408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1D851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48B38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0F3DBD7C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25,  și S 34</w:t>
            </w:r>
          </w:p>
        </w:tc>
      </w:tr>
      <w:tr w:rsidR="003E454F" w:rsidRPr="00AB76B4" w14:paraId="281A6C8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24715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CE65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D088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FDA924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EB273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0E707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BDE1E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4095185D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47E2E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96EC0" w14:textId="77777777" w:rsidR="003E454F" w:rsidRPr="00344E0A" w:rsidRDefault="003E454F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3E454F" w:rsidRPr="00AB76B4" w14:paraId="7DC6254F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C25A6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2CF59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33A9706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B29C5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E1D12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DFF59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9E1EF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D572E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652E3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67367" w14:textId="77777777" w:rsidR="003E454F" w:rsidRDefault="003E454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3E454F" w:rsidRPr="00AB76B4" w14:paraId="2C405886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92414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0460C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24EC05B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4F32A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113B06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20177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EF31F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1AB48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4936A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8346E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1893905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90CA1F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6DF01" w14:textId="77777777" w:rsidR="003E454F" w:rsidRPr="00AB76B4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5F7BC" w14:textId="77777777" w:rsidR="003E454F" w:rsidRPr="00AB76B4" w:rsidRDefault="003E454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BDE75A" w14:textId="77777777" w:rsidR="003E454F" w:rsidRDefault="003E454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12B6E" w14:textId="77777777" w:rsidR="003E454F" w:rsidRPr="00AB76B4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FCBFC98" w14:textId="77777777" w:rsidR="003E454F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620B2" w14:textId="77777777" w:rsidR="003E454F" w:rsidRDefault="003E454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11F75" w14:textId="77777777" w:rsidR="003E454F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C0B1" w14:textId="77777777" w:rsidR="003E454F" w:rsidRDefault="003E454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D2370" w14:textId="77777777" w:rsidR="003E454F" w:rsidRDefault="003E454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3ED5510F" w14:textId="77777777" w:rsidR="003E454F" w:rsidRDefault="003E454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3E454F" w:rsidRPr="00AB76B4" w14:paraId="4D5490A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14C53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F0C52" w14:textId="77777777" w:rsidR="003E454F" w:rsidRPr="00AB76B4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8A64A" w14:textId="77777777" w:rsidR="003E454F" w:rsidRPr="00AB76B4" w:rsidRDefault="003E454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40526D" w14:textId="77777777" w:rsidR="003E454F" w:rsidRDefault="003E454F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70F04" w14:textId="77777777" w:rsidR="003E454F" w:rsidRPr="00AB76B4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7EA1E" w14:textId="77777777" w:rsidR="003E454F" w:rsidRDefault="003E454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D3653" w14:textId="77777777" w:rsidR="003E454F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1179D530" w14:textId="77777777" w:rsidR="003E454F" w:rsidRDefault="003E454F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44D69" w14:textId="77777777" w:rsidR="003E454F" w:rsidRDefault="003E454F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A66BE" w14:textId="77777777" w:rsidR="003E454F" w:rsidRPr="00AB76B4" w:rsidRDefault="003E454F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3E454F" w:rsidRPr="00AB76B4" w14:paraId="39606B6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3EBD8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9898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D132D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755BBE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D8348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CB2335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8E781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5F13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4A5E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D423F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71432E9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3E454F" w:rsidRPr="00AB76B4" w14:paraId="0A80C56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04CF3E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F574A" w14:textId="77777777" w:rsidR="003E454F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47C96" w14:textId="77777777" w:rsidR="003E454F" w:rsidRDefault="003E454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FC6401" w14:textId="77777777" w:rsidR="003E454F" w:rsidRPr="00AB76B4" w:rsidRDefault="003E454F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54838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7003541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7DF33" w14:textId="77777777" w:rsidR="003E454F" w:rsidRDefault="003E454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A6BA3" w14:textId="77777777" w:rsidR="003E454F" w:rsidRPr="00AB76B4" w:rsidRDefault="003E454F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02A53" w14:textId="77777777" w:rsidR="003E454F" w:rsidRPr="00AB76B4" w:rsidRDefault="003E454F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49164" w14:textId="77777777" w:rsidR="003E454F" w:rsidRDefault="003E454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627A57A2" w14:textId="77777777" w:rsidR="003E454F" w:rsidRDefault="003E454F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3E454F" w:rsidRPr="00AB76B4" w14:paraId="4031F40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22F62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A5DA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6E86B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F1F2C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BADB4" w14:textId="77777777" w:rsidR="003E454F" w:rsidRPr="00AB76B4" w:rsidRDefault="003E454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A63C09C" w14:textId="77777777" w:rsidR="003E454F" w:rsidRPr="00AB76B4" w:rsidRDefault="003E454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101E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3D876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3E7E8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47C3C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35DED22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3E454F" w:rsidRPr="00AB76B4" w14:paraId="764DD07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6B3E5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3068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EB6C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781B5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7CF2D" w14:textId="77777777" w:rsidR="003E454F" w:rsidRPr="00AB76B4" w:rsidRDefault="003E454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8B3C3B2" w14:textId="77777777" w:rsidR="003E454F" w:rsidRPr="00AB76B4" w:rsidRDefault="003E454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74F0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0287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E5F44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95FFD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abaterea</w:t>
            </w:r>
          </w:p>
          <w:p w14:paraId="17B42DCD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S9, S14 și S16</w:t>
            </w:r>
          </w:p>
        </w:tc>
      </w:tr>
      <w:tr w:rsidR="003E454F" w:rsidRPr="00AB76B4" w14:paraId="098CAF9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441C0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449D5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566+800</w:t>
            </w:r>
          </w:p>
          <w:p w14:paraId="1BC12B9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16CE9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BFD90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6A2B4BC3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65880" w14:textId="77777777" w:rsidR="003E454F" w:rsidRPr="00AB76B4" w:rsidRDefault="003E454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DE61E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1C88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7467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699F2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:rsidRPr="00AB76B4" w14:paraId="4B40E1B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39AD3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70400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158EE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5D6FA3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09D81" w14:textId="77777777" w:rsidR="003E454F" w:rsidRPr="00AB76B4" w:rsidRDefault="003E454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716CF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2DED7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B9733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4691A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3E454F" w:rsidRPr="00AB76B4" w14:paraId="04C3388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20DA9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E9EE8" w14:textId="77777777" w:rsidR="003E454F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24D31222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B72E6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23C582" w14:textId="77777777" w:rsidR="003E454F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CF1E8" w14:textId="77777777" w:rsidR="003E454F" w:rsidRPr="00AB76B4" w:rsidRDefault="003E454F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91769" w14:textId="77777777" w:rsidR="003E454F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417F3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7820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4C5C0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24323DA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3E454F" w:rsidRPr="00AB76B4" w14:paraId="183E2633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DD05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AE414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414CB63F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866C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8BBC9A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75CF57C1" w14:textId="77777777" w:rsidR="003E454F" w:rsidRPr="00AB76B4" w:rsidRDefault="003E454F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6720A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1A4E7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FFF65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5987C" w14:textId="77777777" w:rsidR="003E454F" w:rsidRPr="00AB76B4" w:rsidRDefault="003E454F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7C23D" w14:textId="77777777" w:rsidR="003E454F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CE354EE" w14:textId="77777777" w:rsidR="003E454F" w:rsidRPr="00AB76B4" w:rsidRDefault="003E454F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3E454F" w:rsidRPr="00AB76B4" w14:paraId="2FFECCA2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300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BF4B5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78E02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FBCCB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A77F5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8E564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5230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E1E43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BABE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3E454F" w:rsidRPr="00AB76B4" w14:paraId="0B3076B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255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D4C52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5D2F6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6AF3DE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1A76F2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1FFF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7D4E58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6DE49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A79B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C9AEE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0657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B76B4" w14:paraId="510D8E7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370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3155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6FE6D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5B888B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921A88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0ABA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3796BE4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E66A3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4419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46D63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51F4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3E602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3FBA53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7FD074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3E454F" w:rsidRPr="00AB76B4" w14:paraId="5FDBF25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D98D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CAEC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A80E7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D011FB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4EB1E3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13E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08495B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3156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804AE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843FA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4B39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29DB81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1D6BA2E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5B15A24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3E454F" w:rsidRPr="00AB76B4" w14:paraId="5757EB6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D69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1104E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B7C0B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287A3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3A69A7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42C2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4F5B3E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C2966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CF9A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2866F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C397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E4C4A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3E454F" w:rsidRPr="00AB76B4" w14:paraId="6B99F73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31AC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1907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FFE2C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6A8C4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0652552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5848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9B1F8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D2DCB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28F28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AA3C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BB1177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3E454F" w:rsidRPr="00AB76B4" w14:paraId="1221A0A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016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B5D6D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C015B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2CC2F7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4085CC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9DDE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34F1F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F2E6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50774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BD0A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C02C2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016B72D9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3E454F" w:rsidRPr="00AB76B4" w14:paraId="048C42D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4538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541D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A76D5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DD964B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DB9353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FB1A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FB0C7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DC365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DD255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ADC2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CC6C67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F679A0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3E454F" w:rsidRPr="00AB76B4" w14:paraId="330BCCD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7B69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72E0E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EB0CB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913031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F29679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39584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0BE901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4F6B57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C518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F68F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B119E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FA939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3E454F" w:rsidRPr="00AB76B4" w14:paraId="16475B4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4BD7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05AFD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F5442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30323B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3DB7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9087DB7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5CBA282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62494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602F4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C2587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8928B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F1ACAEB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1E76CD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3E454F" w:rsidRPr="00AB76B4" w14:paraId="06004F9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B79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00A6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C956B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FD0EF4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335B64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5E05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D7C93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0C1A1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14078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2DC3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05F7CD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3E454F" w:rsidRPr="00AB76B4" w14:paraId="010FA96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03D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5B967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6A44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87DA3B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BDF0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436ED79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A411924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E6047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07AB5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02F6B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8088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AFB9854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E454F" w:rsidRPr="00AB76B4" w14:paraId="4AA362E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BAEB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9B5CC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00BAE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3CF15E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4973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29DA52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93E41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5FB82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E9766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2F08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3E454F" w:rsidRPr="00AB76B4" w14:paraId="552EC65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5622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654FB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6FA2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66867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01BE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E0B104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97C902B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39EAE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B69FB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D83D3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6ED9F" w14:textId="77777777" w:rsidR="003E454F" w:rsidRPr="007B5A25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5746E0E6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E454F" w:rsidRPr="00AB76B4" w14:paraId="059F9D0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1D26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4379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4536D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13459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A1F334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BE69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3EC8DF8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4273E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2504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DF2E8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C7C95" w14:textId="77777777" w:rsidR="003E454F" w:rsidRPr="00AB76B4" w:rsidRDefault="003E454F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8432D9" w14:textId="77777777" w:rsidR="003E454F" w:rsidRPr="00AB76B4" w:rsidRDefault="003E454F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E454F" w:rsidRPr="00AB76B4" w14:paraId="67CDF3C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DCF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25A2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A7E1D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F4EB7C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FAE2CB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B4B35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0F258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DD56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0126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DDDCA" w14:textId="77777777" w:rsidR="003E454F" w:rsidRPr="00AB76B4" w:rsidRDefault="003E454F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F28464" w14:textId="77777777" w:rsidR="003E454F" w:rsidRPr="00AB76B4" w:rsidRDefault="003E454F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E454F" w:rsidRPr="00AB76B4" w14:paraId="7417C4F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FDAA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C58B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37AC2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D93300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E866EA0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ED20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D4C84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D06D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D6537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0BE67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4563F1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E454F" w:rsidRPr="00AB76B4" w14:paraId="5A62F72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AB84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FCFEE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8A34B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1D592E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4F2E085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C51F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1501E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4B2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E7F6B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AEF89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240F12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E454F" w:rsidRPr="00AB76B4" w14:paraId="3DB27DF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CC23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72D0F" w14:textId="77777777" w:rsidR="003E454F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0FC88A32" w14:textId="77777777" w:rsidR="003E454F" w:rsidRPr="00AB76B4" w:rsidRDefault="003E454F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A4974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909DD6" w14:textId="77777777" w:rsidR="003E454F" w:rsidRPr="00AB76B4" w:rsidRDefault="003E454F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62040B82" w14:textId="77777777" w:rsidR="003E454F" w:rsidRPr="00AB76B4" w:rsidRDefault="003E454F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A623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72967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C488E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85E67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A881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3E454F" w:rsidRPr="00AB76B4" w14:paraId="5858789A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4B40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B7ECA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768BC91F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F9DE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487EB4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3731A19F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22FA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9BEF5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F6877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75E32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58127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:rsidRPr="00AB76B4" w14:paraId="316305D1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981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1A224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5EA03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8F5200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5649ACD4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83142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5068E91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7FF22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38681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BE3D2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FCAC8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3E454F" w:rsidRPr="00AB76B4" w14:paraId="16E87FD2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EE61" w14:textId="77777777" w:rsidR="003E454F" w:rsidRPr="00AB76B4" w:rsidRDefault="003E454F" w:rsidP="003E454F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FD5B5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64BC3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65247F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2D35FFDF" w14:textId="77777777" w:rsidR="003E454F" w:rsidRPr="00AB76B4" w:rsidRDefault="003E454F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5C623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EE21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3663D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617B0" w14:textId="77777777" w:rsidR="003E454F" w:rsidRPr="00AB76B4" w:rsidRDefault="003E454F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79980" w14:textId="77777777" w:rsidR="003E454F" w:rsidRPr="00AB76B4" w:rsidRDefault="003E454F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707C573B" w14:textId="77777777" w:rsidR="003E454F" w:rsidRPr="00A8307A" w:rsidRDefault="003E454F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6F716701" w14:textId="77777777" w:rsidR="003E454F" w:rsidRPr="005905D7" w:rsidRDefault="003E454F" w:rsidP="006B4CB8">
      <w:pPr>
        <w:pStyle w:val="Heading1"/>
        <w:spacing w:line="360" w:lineRule="auto"/>
      </w:pPr>
      <w:r w:rsidRPr="005905D7">
        <w:t>LINIA 116</w:t>
      </w:r>
    </w:p>
    <w:p w14:paraId="6C8977B7" w14:textId="77777777" w:rsidR="003E454F" w:rsidRPr="005905D7" w:rsidRDefault="003E454F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3E454F" w:rsidRPr="00743905" w14:paraId="3561E86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861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F04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F93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290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E33523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316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5701BD9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2CA3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6C0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9B2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8ADF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17F8D7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3E454F" w:rsidRPr="00743905" w14:paraId="7D2102C5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0579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BA1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E01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8C6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47A25FE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BB4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7D2F03A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4FCE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55C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434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08A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3E454F" w:rsidRPr="00743905" w14:paraId="1CE1C417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2A30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5F8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CEF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71C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AA5115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59978CF9" w14:textId="77777777" w:rsidR="003E454F" w:rsidRPr="00743905" w:rsidRDefault="003E454F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202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16AB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4ED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D10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450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2472D48B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5AF5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301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8A7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17CD" w14:textId="77777777" w:rsidR="003E454F" w:rsidRPr="00743905" w:rsidRDefault="003E454F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93AF720" w14:textId="77777777" w:rsidR="003E454F" w:rsidRPr="00743905" w:rsidRDefault="003E454F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76C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2071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489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DC3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F504" w14:textId="77777777" w:rsidR="003E454F" w:rsidRPr="00743905" w:rsidRDefault="003E454F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703460CF" w14:textId="77777777" w:rsidR="003E454F" w:rsidRPr="00743905" w:rsidRDefault="003E454F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E454F" w:rsidRPr="00743905" w14:paraId="49CE0D4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AF56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641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84C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5F2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A94DA2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C25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4C9D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134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688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E5C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41DCAC6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E454F" w:rsidRPr="00743905" w14:paraId="58D67D1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6426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AE1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DE3841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982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380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8AA79C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5AA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80B8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EF7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227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E34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3770A65" w14:textId="77777777" w:rsidR="003E454F" w:rsidRPr="0007721B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3FA053D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92C2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F26B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095CD9D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3D2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08A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8183EA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E2D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DE21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410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57E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298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78D37BE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72040D4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DE9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EFA7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62237923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18A6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561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B7DB77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C9D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327E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BDE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0E3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841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C2D543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7859841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4F04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12A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5D63BEC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9D6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7DF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3D6544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02F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0D1A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7CB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F29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4ABD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AE618FD" w14:textId="77777777" w:rsidR="003E454F" w:rsidRPr="00537749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19FD22D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5812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609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05F44CB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624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D893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07C468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D18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FBE3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171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CA3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8488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7FF94C9D" w14:textId="77777777" w:rsidR="003E454F" w:rsidRPr="005A7670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4AEC4340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4DA1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EF0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D68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0A2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6651A08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6489382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544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21E1A0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D1A8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21C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946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38F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5AE7B44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D5F3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B41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27B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119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4DB08DD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4FD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88F6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F74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EAD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B6C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5AF7438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E454F" w:rsidRPr="00743905" w14:paraId="0C8CAB6C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8654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F94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7AB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D17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78F8D70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7D5D445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848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DD162C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74C642E1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7500977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32C08A0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1F7BEC8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02D196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9C7F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6A2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7F5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0E06C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1CE909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3E454F" w:rsidRPr="00743905" w14:paraId="0094EC48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102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3BD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17A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EB4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48F14C8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6C10A37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F0D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1CD5D9A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669B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361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7B1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71A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3E454F" w:rsidRPr="00743905" w14:paraId="1ED872F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41DF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FF4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F29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0E3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5F7A79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B0C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B916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4A3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4BC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4B6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6302DCB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7FDB65A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E454F" w:rsidRPr="00743905" w14:paraId="18B09C5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54C1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66F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2431556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94F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3F7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969790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3BFB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39E6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20C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F4E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9C8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78FF4D6" w14:textId="77777777" w:rsidR="003E454F" w:rsidRPr="001D7D9E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0E8CBAB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C2D1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9B4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B3F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7F1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270BC0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B80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CA3C48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11B862C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69B1B13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B8FE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D2D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A75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9C43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E4A96E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3E454F" w:rsidRPr="00743905" w14:paraId="50A61C23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F127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2EC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3D7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CBD2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B720AA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FE4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73D0B5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ADAA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E360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EAF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A43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69B21DC4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471B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88D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46A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295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E30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47D012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2AA30692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4B3FE61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7631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349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F87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D4B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3E454F" w:rsidRPr="00743905" w14:paraId="59C0732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D093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989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4BCC454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652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5C4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E44611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692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F249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8A6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478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725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D282FDA" w14:textId="77777777" w:rsidR="003E454F" w:rsidRPr="0007721B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38B8D4A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2292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0EB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7278180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238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BB7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7F7C50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80D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A5C2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C68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656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5FB7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510988B" w14:textId="77777777" w:rsidR="003E454F" w:rsidRPr="00951746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0C3B1A2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E170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4633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C44FB6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69D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ACB3" w14:textId="77777777" w:rsidR="003E454F" w:rsidRDefault="003E454F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2C944232" w14:textId="77777777" w:rsidR="003E454F" w:rsidRDefault="003E454F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329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583A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5C7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58A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28E8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102A864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59A0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2FB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18F811C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4BF7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32AD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01B5D8B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8AF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1A0E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452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E09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6251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5BA749A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5ABB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A01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31E6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3073" w14:textId="77777777" w:rsidR="003E454F" w:rsidRPr="00743905" w:rsidRDefault="003E454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D6A9B31" w14:textId="77777777" w:rsidR="003E454F" w:rsidRDefault="003E454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AAE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49391C6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CBEC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DAE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86C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C0BA4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3E454F" w:rsidRPr="00743905" w14:paraId="03D6C74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528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BE9F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939B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83D8" w14:textId="77777777" w:rsidR="003E454F" w:rsidRPr="00743905" w:rsidRDefault="003E454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D5ABA7A" w14:textId="77777777" w:rsidR="003E454F" w:rsidRDefault="003E454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BF53" w14:textId="77777777" w:rsidR="003E454F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13A8A74D" w14:textId="77777777" w:rsidR="003E454F" w:rsidRPr="00743905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E7C6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769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3D2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CC07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3E454F" w:rsidRPr="00743905" w14:paraId="4DD0904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584F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A8E4" w14:textId="77777777" w:rsidR="003E454F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2F35" w14:textId="77777777" w:rsidR="003E454F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F22C" w14:textId="77777777" w:rsidR="003E454F" w:rsidRPr="00743905" w:rsidRDefault="003E454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A956DCF" w14:textId="77777777" w:rsidR="003E454F" w:rsidRDefault="003E454F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605D" w14:textId="77777777" w:rsidR="003E454F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1D57922D" w14:textId="77777777" w:rsidR="003E454F" w:rsidRPr="00743905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7947" w14:textId="77777777" w:rsidR="003E454F" w:rsidRPr="00743905" w:rsidRDefault="003E454F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63B8" w14:textId="77777777" w:rsidR="003E454F" w:rsidRPr="00743905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7C43" w14:textId="77777777" w:rsidR="003E454F" w:rsidRPr="00743905" w:rsidRDefault="003E454F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D7E7" w14:textId="77777777" w:rsidR="003E454F" w:rsidRDefault="003E454F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3E454F" w:rsidRPr="00743905" w14:paraId="7821B31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126A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5AC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52B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69F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FEA8AA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81DB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0E384F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48AD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EBF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2C4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00FF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1201DB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3E454F" w:rsidRPr="00743905" w14:paraId="0D7059F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C563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31D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0A6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CA7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2FFFC71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284D71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F66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0699D7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0EB0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46B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869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0E5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358B018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B584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548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1D27AFF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660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3B0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270FCB5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D6B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00B8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95A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A0A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1736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3BE45DE" w14:textId="77777777" w:rsidR="003E454F" w:rsidRPr="00351657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4C8C8F9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8F5C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900A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3949C4B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A9A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61F3" w14:textId="77777777" w:rsidR="003E454F" w:rsidRPr="00743905" w:rsidRDefault="003E454F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A8786A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E40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AF56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603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0B8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DCDB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5FE6414D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032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B55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4B8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749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5E7BD82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020A12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D2C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8ECB09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C00A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0D0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DE1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380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2FF086E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2262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C34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0F3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1A8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18C58DD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8BA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DA061C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0C18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CC8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791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231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2D57048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C38F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04CA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56E789E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536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EF30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EBBCA9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1D7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B460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A5A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159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245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7C2C3BE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AB73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623F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651F45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6A5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7E2C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BC72D6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E8C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75F4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CE7C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C5B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FAE1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51E72F1" w14:textId="77777777" w:rsidR="003E454F" w:rsidRPr="003B409E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1052EC0A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CBAA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073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73865CE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3CA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81D8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CFB0C6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38C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961E9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160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604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9946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10DFA9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E454F" w:rsidRPr="00743905" w14:paraId="24E18D69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012B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7A32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E1B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362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17E0D48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747299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910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00C925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AA28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AB43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B39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98B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5C101F1D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CD8E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CDA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035B40E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128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1C5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238BFD4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934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5971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42E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85B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8EC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E454F" w:rsidRPr="00743905" w14:paraId="0A7BC28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67152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4E8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4EB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6267" w14:textId="77777777" w:rsidR="003E454F" w:rsidRPr="00743905" w:rsidRDefault="003E454F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1EACB6E" w14:textId="77777777" w:rsidR="003E454F" w:rsidRPr="00743905" w:rsidRDefault="003E454F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15C6" w14:textId="77777777" w:rsidR="003E454F" w:rsidRPr="00743905" w:rsidRDefault="003E454F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DCF2C76" w14:textId="77777777" w:rsidR="003E454F" w:rsidRPr="00743905" w:rsidRDefault="003E454F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9B69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DE6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749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FC82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13CAB70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4F9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0CD6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163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A607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72E72BEA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298C93E4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4A4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5B74A7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D9E6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338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CBB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A60B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197B59D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83BA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6922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6EB53323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B43C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38A3" w14:textId="77777777" w:rsidR="003E454F" w:rsidRPr="00743905" w:rsidRDefault="003E454F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16BB310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2B3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35AD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BED0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6AA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44FC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5EB9F3F3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E606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484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917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A63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DB88A1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B963C5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BBF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AB6AA9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EF85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8F8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934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CA3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1B0D4C58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AC29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768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573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8C9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E61F5E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098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48E024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BC1A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2EE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23C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C84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3E454F" w:rsidRPr="00743905" w14:paraId="4BA8FDC3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8091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282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FBB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D7BD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CC5D74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952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5CB1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F19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C921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3A7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3E454F" w:rsidRPr="00743905" w14:paraId="46109541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F889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595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3F1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ED7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746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82C4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4988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1AECC65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D81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827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3E454F" w:rsidRPr="00743905" w14:paraId="5702F155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C006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5EC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CAE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1A59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89A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4DF2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1B2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5427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4EF6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3E454F" w:rsidRPr="00743905" w14:paraId="23E6943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2C09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2D2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5A3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74B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634EE1F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08E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145A01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980F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464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C89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340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37E67D1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C6DE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234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C1C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62C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2E785FAF" w14:textId="77777777" w:rsidR="003E454F" w:rsidRPr="00D73778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8BEC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F33C44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FF67" w14:textId="77777777" w:rsidR="003E454F" w:rsidRPr="00D73778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1F5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D98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BFF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69E1F6A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D071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3BA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E6F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5A8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E8FA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82EF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C29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3A4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641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3E454F" w:rsidRPr="00743905" w14:paraId="7CC569F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9AAC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73D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607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5D8C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C786CB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C248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CA000E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4150437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3F39F68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2DB2F33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F625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C4A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308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7A71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3C9EFA9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74FBD91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3E454F" w:rsidRPr="00743905" w14:paraId="11DA914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396B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8E1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035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16EC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08807F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88D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3CE1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53FC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3C55D8F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581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958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3E454F" w:rsidRPr="00743905" w14:paraId="023E0FC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D313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37C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7A47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E895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385807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EAB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0D27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8FB9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01027E1C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99B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CFE4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5FD6105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3199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734E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83C5513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764C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048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E5D440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6E9F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BECD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8DD3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2EA498D7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84AF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D8C7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5B2B2F2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202B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D270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CABB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630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0CB614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E6BB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4C69842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61CBED6C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760331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8737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39FA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DBFF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BDF9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8F8C85B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3E454F" w:rsidRPr="00743905" w14:paraId="2FF0EF56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2B83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FE7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8FD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3A0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C73D41E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57D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B8BE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037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35F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CAE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08A46AD4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93FA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C094" w14:textId="77777777" w:rsidR="003E454F" w:rsidRDefault="003E454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2707B0AE" w14:textId="77777777" w:rsidR="003E454F" w:rsidRPr="00743905" w:rsidRDefault="003E454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BE8D" w14:textId="77777777" w:rsidR="003E454F" w:rsidRPr="00743905" w:rsidRDefault="003E454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2207" w14:textId="77777777" w:rsidR="003E454F" w:rsidRDefault="003E454F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04CE5BA9" w14:textId="77777777" w:rsidR="003E454F" w:rsidRPr="00743905" w:rsidRDefault="003E454F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1232" w14:textId="77777777" w:rsidR="003E454F" w:rsidRPr="00743905" w:rsidRDefault="003E454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0406" w14:textId="77777777" w:rsidR="003E454F" w:rsidRPr="00743905" w:rsidRDefault="003E454F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1765" w14:textId="77777777" w:rsidR="003E454F" w:rsidRDefault="003E454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29366E4" w14:textId="77777777" w:rsidR="003E454F" w:rsidRPr="00743905" w:rsidRDefault="003E454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1391" w14:textId="77777777" w:rsidR="003E454F" w:rsidRPr="00743905" w:rsidRDefault="003E454F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7A3E" w14:textId="77777777" w:rsidR="003E454F" w:rsidRPr="00743905" w:rsidRDefault="003E454F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57B98B5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F360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71B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F43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CCC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273B959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6F6A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A4CF9C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6616C03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2E3F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D5F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5B1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416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1381D28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C6BF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4DD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799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327A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277F5AF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B8F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846B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C88C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28EC8E3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527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66D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1A02758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6FE2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02D3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3E3349D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B51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45B2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177B6754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B4B1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D4D5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B60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5C2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FDFC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366B4BB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92BC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163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52BDB5E9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907F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44B6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B74B529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C4D4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D82D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040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281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B047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0808CD3A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8C1C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DA9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03E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E3CD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2C7B0784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16D8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FF4F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654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E82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0E63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4D04A576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D4B4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E4CA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502F0CB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F76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3C73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1A7208A8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23C2D8B2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04FFD8F8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4D5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61EF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068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3812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5E4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3AB0934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7283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F2D6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077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F0C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568D9AF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C051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6D01A62F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7351533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F518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4F4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C53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A81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3E454F" w:rsidRPr="00743905" w14:paraId="23C10502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00DA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75A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367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DA6F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1CBF8315" w14:textId="77777777" w:rsidR="003E454F" w:rsidRPr="00CD295A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7D4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76B7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4DFB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EE667A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765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9BD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E454F" w:rsidRPr="00743905" w14:paraId="2EFFC985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F445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CD0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C78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908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EEDBED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1BF225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FE9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15582A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58834F8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298F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2C0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545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B69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115A4664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BBED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26F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066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6EB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387657C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C4D268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EDA1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EC4FD5F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1514" w14:textId="77777777" w:rsidR="003E454F" w:rsidRPr="00743905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8BF0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50B3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CD0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69040BA2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1590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07BD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89A4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4A51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D48FB70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D4BF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9428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842B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43F5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DBC8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42264FF6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52D67512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856122D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3E454F" w:rsidRPr="00743905" w14:paraId="52942DFA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2409" w14:textId="77777777" w:rsidR="003E454F" w:rsidRPr="00743905" w:rsidRDefault="003E454F" w:rsidP="003E454F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5379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1982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4DD2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BAE309A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7072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4465797D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3F29378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C101B05" w14:textId="77777777" w:rsidR="003E454F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39AC" w14:textId="77777777" w:rsidR="003E454F" w:rsidRDefault="003E454F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77CA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6757" w14:textId="77777777" w:rsidR="003E454F" w:rsidRPr="00743905" w:rsidRDefault="003E454F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17E6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5149B3D" w14:textId="77777777" w:rsidR="003E454F" w:rsidRDefault="003E454F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19B4C037" w14:textId="77777777" w:rsidR="003E454F" w:rsidRPr="005905D7" w:rsidRDefault="003E454F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81F50A0" w14:textId="77777777" w:rsidR="003E454F" w:rsidRDefault="003E454F" w:rsidP="00E56A6A">
      <w:pPr>
        <w:pStyle w:val="Heading1"/>
        <w:spacing w:line="360" w:lineRule="auto"/>
      </w:pPr>
      <w:r>
        <w:t>LINIA 200</w:t>
      </w:r>
    </w:p>
    <w:p w14:paraId="5464E011" w14:textId="77777777" w:rsidR="003E454F" w:rsidRDefault="003E454F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E454F" w14:paraId="16C228E8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4D321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627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B535CE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0D29" w14:textId="77777777" w:rsidR="003E454F" w:rsidRPr="00032DF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CD8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2601F35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F9A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DD47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C38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3A22BD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268D" w14:textId="77777777" w:rsidR="003E454F" w:rsidRPr="00032DF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D473" w14:textId="77777777" w:rsidR="003E454F" w:rsidRPr="00F716C0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3E454F" w14:paraId="20B2F3F7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F9C4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917F" w14:textId="77777777" w:rsidR="003E454F" w:rsidRDefault="003E454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004B7EF2" w14:textId="77777777" w:rsidR="003E454F" w:rsidRDefault="003E454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BA2A" w14:textId="77777777" w:rsidR="003E454F" w:rsidRDefault="003E454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DC90" w14:textId="77777777" w:rsidR="003E454F" w:rsidRDefault="003E454F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2D9D598E" w14:textId="77777777" w:rsidR="003E454F" w:rsidRDefault="003E454F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5CE1" w14:textId="77777777" w:rsidR="003E454F" w:rsidRDefault="003E454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D15E" w14:textId="77777777" w:rsidR="003E454F" w:rsidRDefault="003E454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F4BE" w14:textId="77777777" w:rsidR="003E454F" w:rsidRDefault="003E454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869DE95" w14:textId="77777777" w:rsidR="003E454F" w:rsidRDefault="003E454F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F7DD" w14:textId="77777777" w:rsidR="003E454F" w:rsidRDefault="003E454F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84F9" w14:textId="77777777" w:rsidR="003E454F" w:rsidRDefault="003E454F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E454F" w14:paraId="6FE576E4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045B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BE5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A8F308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4B56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071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104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C84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9DD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3A2A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0B9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738CDA4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F207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D14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8FB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7A8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9FF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F522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FA9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C2903A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9E8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47A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692CB51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D4F9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515C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1D02ED5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7752" w14:textId="77777777" w:rsidR="003E454F" w:rsidRDefault="003E454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6BBD" w14:textId="77777777" w:rsidR="003E454F" w:rsidRDefault="003E454F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2187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1927" w14:textId="77777777" w:rsidR="003E454F" w:rsidRDefault="003E454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B03B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EA290B6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88AE" w14:textId="77777777" w:rsidR="003E454F" w:rsidRDefault="003E454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7113" w14:textId="77777777" w:rsidR="003E454F" w:rsidRDefault="003E454F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5A09AE5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800F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A295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ED97" w14:textId="77777777" w:rsidR="003E454F" w:rsidRDefault="003E454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B449" w14:textId="77777777" w:rsidR="003E454F" w:rsidRDefault="003E454F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6F4A4D3A" w14:textId="77777777" w:rsidR="003E454F" w:rsidRDefault="003E454F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9BE4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2A02" w14:textId="77777777" w:rsidR="003E454F" w:rsidRDefault="003E454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60B3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0A7881EE" w14:textId="77777777" w:rsidR="003E454F" w:rsidRDefault="003E454F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4534" w14:textId="77777777" w:rsidR="003E454F" w:rsidRDefault="003E454F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A925" w14:textId="77777777" w:rsidR="003E454F" w:rsidRDefault="003E454F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54D7C9A8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CE11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3E3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9361" w14:textId="77777777" w:rsidR="003E454F" w:rsidRPr="00032DF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9ED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30E99D8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4FA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5308F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E91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EC8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EB15" w14:textId="77777777" w:rsidR="003E454F" w:rsidRPr="00032DF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2C6B" w14:textId="77777777" w:rsidR="003E454F" w:rsidRPr="00F716C0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1160F8B5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0220" w14:textId="77777777" w:rsidR="003E454F" w:rsidRDefault="003E454F" w:rsidP="00531292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C7E" w14:textId="77777777" w:rsidR="003E454F" w:rsidRDefault="003E454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DA0BC2E" w14:textId="77777777" w:rsidR="003E454F" w:rsidRDefault="003E454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F4AC" w14:textId="77777777" w:rsidR="003E454F" w:rsidRDefault="003E454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3AA9" w14:textId="77777777" w:rsidR="003E454F" w:rsidRDefault="003E454F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6AE92681" w14:textId="77777777" w:rsidR="003E454F" w:rsidRDefault="003E454F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1D26" w14:textId="77777777" w:rsidR="003E454F" w:rsidRDefault="003E454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FF11" w14:textId="77777777" w:rsidR="003E454F" w:rsidRDefault="003E454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F4DC" w14:textId="77777777" w:rsidR="003E454F" w:rsidRDefault="003E454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B5C72EA" w14:textId="77777777" w:rsidR="003E454F" w:rsidRDefault="003E454F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506E" w14:textId="77777777" w:rsidR="003E454F" w:rsidRDefault="003E454F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4223" w14:textId="77777777" w:rsidR="003E454F" w:rsidRDefault="003E454F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031EFE0" w14:textId="77777777" w:rsidR="003E454F" w:rsidRDefault="003E454F" w:rsidP="00623FF6">
      <w:pPr>
        <w:spacing w:before="40" w:after="40" w:line="192" w:lineRule="auto"/>
        <w:ind w:right="57"/>
        <w:rPr>
          <w:lang w:val="ro-RO"/>
        </w:rPr>
      </w:pPr>
    </w:p>
    <w:p w14:paraId="2E3F436F" w14:textId="77777777" w:rsidR="003E454F" w:rsidRDefault="003E454F" w:rsidP="006D4098">
      <w:pPr>
        <w:pStyle w:val="Heading1"/>
        <w:spacing w:line="360" w:lineRule="auto"/>
      </w:pPr>
      <w:r>
        <w:lastRenderedPageBreak/>
        <w:t>LINIA 201</w:t>
      </w:r>
    </w:p>
    <w:p w14:paraId="4C0AB4E4" w14:textId="77777777" w:rsidR="003E454F" w:rsidRDefault="003E454F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3E454F" w14:paraId="3AAF59B9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782D" w14:textId="77777777" w:rsidR="003E454F" w:rsidRDefault="003E454F" w:rsidP="003E454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3F0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9981" w14:textId="77777777" w:rsidR="003E454F" w:rsidRPr="00C937B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B8E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9EB4B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88F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84090E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0045B8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7237B01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4EBB" w14:textId="77777777" w:rsidR="003E454F" w:rsidRPr="00C937B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421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2965" w14:textId="77777777" w:rsidR="003E454F" w:rsidRPr="00C937B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C96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76C01B02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D7DC" w14:textId="77777777" w:rsidR="003E454F" w:rsidRDefault="003E454F" w:rsidP="003E454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01F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4211" w14:textId="77777777" w:rsidR="003E454F" w:rsidRPr="00C937B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37D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A9907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45A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6D6C74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5C9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E11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9C20" w14:textId="77777777" w:rsidR="003E454F" w:rsidRPr="00C937B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773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25D2C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14B71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3E454F" w14:paraId="2769A023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0407" w14:textId="77777777" w:rsidR="003E454F" w:rsidRDefault="003E454F" w:rsidP="003E454F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546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3D9F" w14:textId="77777777" w:rsidR="003E454F" w:rsidRPr="00C937B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C69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0247F4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392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582B13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6F7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CB9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7C3B" w14:textId="77777777" w:rsidR="003E454F" w:rsidRPr="00C937B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C07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B93928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1A3116B0" w14:textId="77777777" w:rsidR="003E454F" w:rsidRPr="003012FC" w:rsidRDefault="003E454F">
      <w:pPr>
        <w:spacing w:before="40" w:after="40" w:line="192" w:lineRule="auto"/>
        <w:ind w:right="57"/>
      </w:pPr>
    </w:p>
    <w:p w14:paraId="5BBBE34B" w14:textId="77777777" w:rsidR="003E454F" w:rsidRDefault="003E454F" w:rsidP="00C53936">
      <w:pPr>
        <w:pStyle w:val="Heading1"/>
        <w:spacing w:line="360" w:lineRule="auto"/>
      </w:pPr>
      <w:r>
        <w:t>LINIA 202 A</w:t>
      </w:r>
    </w:p>
    <w:p w14:paraId="520BAB28" w14:textId="77777777" w:rsidR="003E454F" w:rsidRDefault="003E454F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3E454F" w14:paraId="3B334786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017D" w14:textId="77777777" w:rsidR="003E454F" w:rsidRDefault="003E454F" w:rsidP="003E454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D7B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C0B5" w14:textId="77777777" w:rsidR="003E454F" w:rsidRPr="0087494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93D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0F1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747045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B55F" w14:textId="77777777" w:rsidR="003E454F" w:rsidRPr="0048429E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F9D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ADF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3A1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3E454F" w14:paraId="083CCA30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A331" w14:textId="77777777" w:rsidR="003E454F" w:rsidRDefault="003E454F" w:rsidP="003E454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5B8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23E1" w14:textId="77777777" w:rsidR="003E454F" w:rsidRPr="0087494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66C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935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7F17" w14:textId="77777777" w:rsidR="003E454F" w:rsidRPr="0048429E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681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8F20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798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207AB45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64487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3E454F" w:rsidRPr="00743905" w14:paraId="3FE83E0E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3575" w14:textId="77777777" w:rsidR="003E454F" w:rsidRPr="00743905" w:rsidRDefault="003E454F" w:rsidP="003E454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8ECF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6BF39C13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6EEC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54D6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AEE6E62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380D7ADF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782F8B9C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530BCE44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E471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7F71" w14:textId="77777777" w:rsidR="003E454F" w:rsidRPr="00743905" w:rsidRDefault="003E454F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FB53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380F0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2C3D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2F7BEAB7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3E454F" w:rsidRPr="00743905" w14:paraId="2238F2D3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752E" w14:textId="77777777" w:rsidR="003E454F" w:rsidRPr="00743905" w:rsidRDefault="003E454F" w:rsidP="003E454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343D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C96C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1618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78552BC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30C3E318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DFAA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4F075B2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E796" w14:textId="77777777" w:rsidR="003E454F" w:rsidRPr="00743905" w:rsidRDefault="003E454F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28A1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78BD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FB2BE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E454F" w:rsidRPr="00743905" w14:paraId="4E3CBEFD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4D49" w14:textId="77777777" w:rsidR="003E454F" w:rsidRPr="00743905" w:rsidRDefault="003E454F" w:rsidP="003E454F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D20C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D8D3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CE8C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9C5BE07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62180555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7235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CD73D69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BD0A" w14:textId="77777777" w:rsidR="003E454F" w:rsidRPr="00743905" w:rsidRDefault="003E454F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DE94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CB93" w14:textId="77777777" w:rsidR="003E454F" w:rsidRPr="00743905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B140" w14:textId="77777777" w:rsidR="003E454F" w:rsidRPr="00743905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0B77C87B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2A310987" w14:textId="77777777" w:rsidR="003E454F" w:rsidRDefault="003E454F" w:rsidP="00BD3926">
      <w:pPr>
        <w:pStyle w:val="Heading1"/>
        <w:spacing w:line="360" w:lineRule="auto"/>
      </w:pPr>
      <w:r>
        <w:t>LINIA 202 B</w:t>
      </w:r>
    </w:p>
    <w:p w14:paraId="36473D09" w14:textId="77777777" w:rsidR="003E454F" w:rsidRDefault="003E454F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3E454F" w14:paraId="6A4DA32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5690" w14:textId="77777777" w:rsidR="003E454F" w:rsidRDefault="003E454F" w:rsidP="003E454F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B96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EEF3" w14:textId="77777777" w:rsidR="003E454F" w:rsidRPr="007C5BF9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B92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1B3D844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73D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2F43B8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6365" w14:textId="77777777" w:rsidR="003E454F" w:rsidRPr="007C5BF9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E4F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D32B" w14:textId="77777777" w:rsidR="003E454F" w:rsidRPr="00BD268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EBD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9975E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3F789610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379B103E" w14:textId="77777777" w:rsidR="003E454F" w:rsidRDefault="003E454F" w:rsidP="001B4DE9">
      <w:pPr>
        <w:pStyle w:val="Heading1"/>
        <w:spacing w:line="360" w:lineRule="auto"/>
      </w:pPr>
      <w:r>
        <w:t>LINIA 213</w:t>
      </w:r>
    </w:p>
    <w:p w14:paraId="52CAE06E" w14:textId="77777777" w:rsidR="003E454F" w:rsidRDefault="003E454F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3E454F" w14:paraId="032344F6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C7DB" w14:textId="77777777" w:rsidR="003E454F" w:rsidRDefault="003E454F" w:rsidP="003E454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0BF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537B" w14:textId="77777777" w:rsidR="003E454F" w:rsidRPr="00BA7F8C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717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F5F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4F1CC3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5B353E7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24AB24B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4AB67A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5059" w14:textId="77777777" w:rsidR="003E454F" w:rsidRPr="009E006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3D6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4E71" w14:textId="77777777" w:rsidR="003E454F" w:rsidRPr="00BA7F8C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C1D7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3E454F" w14:paraId="22063A54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45F7" w14:textId="77777777" w:rsidR="003E454F" w:rsidRDefault="003E454F" w:rsidP="003E454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023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5DD5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7F2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386060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6AD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C9F0" w14:textId="77777777" w:rsidR="003E454F" w:rsidRPr="009E006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D93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36A7" w14:textId="77777777" w:rsidR="003E454F" w:rsidRPr="00BA7F8C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8CB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210209D6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722B" w14:textId="77777777" w:rsidR="003E454F" w:rsidRDefault="003E454F" w:rsidP="003E454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CAA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BCF1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339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3D3A04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037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91C5" w14:textId="77777777" w:rsidR="003E454F" w:rsidRPr="009E006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0C7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A353" w14:textId="77777777" w:rsidR="003E454F" w:rsidRPr="00BA7F8C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7C6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1605252B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1F0C" w14:textId="77777777" w:rsidR="003E454F" w:rsidRDefault="003E454F" w:rsidP="003E454F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F41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E872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470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4630F0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32E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805128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05A47E8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2964DA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B2D758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8E6C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83C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1CA6" w14:textId="77777777" w:rsidR="003E454F" w:rsidRPr="00BA7F8C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E99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E6F97E5" w14:textId="77777777" w:rsidR="003E454F" w:rsidRPr="006A7611" w:rsidRDefault="003E454F">
      <w:pPr>
        <w:spacing w:before="40" w:after="40" w:line="192" w:lineRule="auto"/>
        <w:ind w:right="57"/>
      </w:pPr>
    </w:p>
    <w:p w14:paraId="75AD09E2" w14:textId="77777777" w:rsidR="003E454F" w:rsidRDefault="003E454F" w:rsidP="005B00A7">
      <w:pPr>
        <w:pStyle w:val="Heading1"/>
        <w:spacing w:line="360" w:lineRule="auto"/>
      </w:pPr>
      <w:r>
        <w:lastRenderedPageBreak/>
        <w:t>LINIA 218</w:t>
      </w:r>
    </w:p>
    <w:p w14:paraId="0A612CF9" w14:textId="77777777" w:rsidR="003E454F" w:rsidRDefault="003E454F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3E454F" w14:paraId="059B316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0853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370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4647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09F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C2A32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9AECA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25B347E3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9466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EB1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A99F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118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:rsidRPr="00A8307A" w14:paraId="3D09915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0F52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85C5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AD43" w14:textId="77777777" w:rsidR="003E454F" w:rsidRPr="00A830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9CE2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3A7720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C51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6FAED61B" w14:textId="77777777" w:rsidR="003E454F" w:rsidRPr="00664FA3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AB4B" w14:textId="77777777" w:rsidR="003E454F" w:rsidRPr="00A830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1BDC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A8EE" w14:textId="77777777" w:rsidR="003E454F" w:rsidRPr="00A830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7C6B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ABD31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14CCDD8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25AB61F" w14:textId="77777777" w:rsidR="003E454F" w:rsidRPr="00664FA3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3E454F" w:rsidRPr="00A8307A" w14:paraId="0DE9BBA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746C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2773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6D46" w14:textId="77777777" w:rsidR="003E454F" w:rsidRPr="00A830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F211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9955A2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7116D" w14:textId="77777777" w:rsidR="003E454F" w:rsidRPr="00664FA3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4E459D1" w14:textId="77777777" w:rsidR="003E454F" w:rsidRPr="00664FA3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6AE3" w14:textId="77777777" w:rsidR="003E454F" w:rsidRPr="00A830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56A3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92B1" w14:textId="77777777" w:rsidR="003E454F" w:rsidRPr="00A830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6438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CCA2F7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394C9C7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E0DAE70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3E454F" w:rsidRPr="00A8307A" w14:paraId="4F8F71E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D681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EF9F7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502D" w14:textId="77777777" w:rsidR="003E454F" w:rsidRPr="003F40D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80DA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AD3EF02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E1F6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8A16" w14:textId="77777777" w:rsidR="003E454F" w:rsidRPr="003F40D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413C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936F" w14:textId="77777777" w:rsidR="003E454F" w:rsidRPr="003F40D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CDE3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C938A8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3E454F" w:rsidRPr="00A8307A" w14:paraId="5633208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81E9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9D10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4B59" w14:textId="77777777" w:rsidR="003E454F" w:rsidRPr="003F40D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7BB0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6BC70F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662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1C1952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443D" w14:textId="77777777" w:rsidR="003E454F" w:rsidRPr="003F40D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D61E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FD56" w14:textId="77777777" w:rsidR="003E454F" w:rsidRPr="003F40D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AE2C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91B756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3E454F" w:rsidRPr="00A8307A" w14:paraId="3C8E6FB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B7EA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34B1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5C58" w14:textId="77777777" w:rsidR="003E454F" w:rsidRPr="007328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77FA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40B41E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DE4E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3679" w14:textId="77777777" w:rsidR="003E454F" w:rsidRPr="007B4F6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7527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5806" w14:textId="77777777" w:rsidR="003E454F" w:rsidRPr="007328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A58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33696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D608EC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53599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4A1C1A4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3E454F" w:rsidRPr="00A8307A" w14:paraId="4BF4060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AA95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F8D0" w14:textId="77777777" w:rsidR="003E454F" w:rsidRPr="00A8307A" w:rsidRDefault="003E454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FF81" w14:textId="77777777" w:rsidR="003E454F" w:rsidRPr="00732832" w:rsidRDefault="003E454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DDB1" w14:textId="77777777" w:rsidR="003E454F" w:rsidRPr="00A8307A" w:rsidRDefault="003E454F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7DA35F" w14:textId="77777777" w:rsidR="003E454F" w:rsidRPr="00A8307A" w:rsidRDefault="003E454F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45B5" w14:textId="77777777" w:rsidR="003E454F" w:rsidRDefault="003E454F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0C148F" w14:textId="77777777" w:rsidR="003E454F" w:rsidRDefault="003E454F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B7D89B0" w14:textId="77777777" w:rsidR="003E454F" w:rsidRDefault="003E454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19AE" w14:textId="77777777" w:rsidR="003E454F" w:rsidRPr="007B4F6A" w:rsidRDefault="003E454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DBB0" w14:textId="77777777" w:rsidR="003E454F" w:rsidRPr="00A8307A" w:rsidRDefault="003E454F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C09C" w14:textId="77777777" w:rsidR="003E454F" w:rsidRPr="00732832" w:rsidRDefault="003E454F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FA0F" w14:textId="77777777" w:rsidR="003E454F" w:rsidRDefault="003E454F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3E454F" w:rsidRPr="00A8307A" w14:paraId="67D12CD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7962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96F1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7C95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4297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6B41E4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BA06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3BC5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A1E6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CA45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B17A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896B3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5E1F06C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8307A" w14:paraId="1C6B21F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D4A7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F79E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1FEC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6B10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25D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A49B1E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83B9E80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6053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84976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10A2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C56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AF212B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63C5200B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8307A" w14:paraId="74B3E2B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A2CB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1ED6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D075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F4BE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E78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49A087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443BDCF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7C5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4D7A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37C8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D43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9A4072C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E454F" w:rsidRPr="00A8307A" w14:paraId="715C772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A955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E3BE" w14:textId="77777777" w:rsidR="003E454F" w:rsidRPr="00A8307A" w:rsidRDefault="003E454F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BCE7" w14:textId="77777777" w:rsidR="003E454F" w:rsidRPr="00B26991" w:rsidRDefault="003E454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AB54" w14:textId="77777777" w:rsidR="003E454F" w:rsidRPr="00A8307A" w:rsidRDefault="003E454F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A550" w14:textId="77777777" w:rsidR="003E454F" w:rsidRDefault="003E454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97DA1D7" w14:textId="77777777" w:rsidR="003E454F" w:rsidRDefault="003E454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3B67C4A" w14:textId="77777777" w:rsidR="003E454F" w:rsidRDefault="003E454F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EBC9" w14:textId="77777777" w:rsidR="003E454F" w:rsidRDefault="003E454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741B" w14:textId="77777777" w:rsidR="003E454F" w:rsidRPr="00A8307A" w:rsidRDefault="003E454F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13D6" w14:textId="77777777" w:rsidR="003E454F" w:rsidRPr="00B26991" w:rsidRDefault="003E454F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E563" w14:textId="77777777" w:rsidR="003E454F" w:rsidRPr="00FD3B28" w:rsidRDefault="003E454F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D5CEF7D" w14:textId="77777777" w:rsidR="003E454F" w:rsidRDefault="003E454F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E454F" w:rsidRPr="00A8307A" w14:paraId="19A6555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3757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B72E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50DC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B6AE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F1E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EED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D7D2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56CD" w14:textId="77777777" w:rsidR="003E454F" w:rsidRPr="00B2699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C33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E454F" w:rsidRPr="00A8307A" w14:paraId="7482BD2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C8E6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D98C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C053" w14:textId="77777777" w:rsidR="003E454F" w:rsidRPr="000D3BB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22A5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8EDC66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015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01F047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7177" w14:textId="77777777" w:rsidR="003E454F" w:rsidRPr="000D3BB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B960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6055" w14:textId="77777777" w:rsidR="003E454F" w:rsidRPr="000D3BB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6928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EAF9EC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E454F" w:rsidRPr="00A8307A" w14:paraId="66589DE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987E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FD35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8F28" w14:textId="77777777" w:rsidR="003E454F" w:rsidRPr="009658E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AE27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8FBF9F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0C1B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3D61" w14:textId="77777777" w:rsidR="003E454F" w:rsidRPr="009658E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7659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1270" w14:textId="77777777" w:rsidR="003E454F" w:rsidRPr="009658E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5849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BBBD44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E454F" w:rsidRPr="00A8307A" w14:paraId="2462513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F28A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999C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CAB7" w14:textId="77777777" w:rsidR="003E454F" w:rsidRPr="00472E19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AE8A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5CB8BA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942E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9607" w14:textId="77777777" w:rsidR="003E454F" w:rsidRPr="00472E19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8B45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B228" w14:textId="77777777" w:rsidR="003E454F" w:rsidRPr="00472E19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6513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EC5AC0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E454F" w:rsidRPr="00A8307A" w14:paraId="5301D50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2802C" w14:textId="77777777" w:rsidR="003E454F" w:rsidRPr="00A75A00" w:rsidRDefault="003E454F" w:rsidP="003E454F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C05FB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3A8A" w14:textId="77777777" w:rsidR="003E454F" w:rsidRPr="00530A8D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7721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EF1344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EF38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172E" w14:textId="77777777" w:rsidR="003E454F" w:rsidRPr="00530A8D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FF79" w14:textId="77777777" w:rsidR="003E454F" w:rsidRPr="00A8307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B4E6" w14:textId="77777777" w:rsidR="003E454F" w:rsidRPr="00530A8D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C3C8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19C9D" w14:textId="77777777" w:rsidR="003E454F" w:rsidRPr="00A8307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E454F" w14:paraId="43963365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3F66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EBA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E121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78F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EF99A1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899CE8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1CC0" w14:textId="77777777" w:rsidR="003E454F" w:rsidRPr="00447EF5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01FF58D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E92F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641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08FD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B4D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4386C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3E454F" w14:paraId="0696D06D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7EE2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921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956F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A0A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8553FD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497F65C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B6D2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783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E5B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A01F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C9E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3E454F" w14:paraId="1A799C6F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99AC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3E8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12EC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92A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4F7870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20BD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BC8A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D7B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82AA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7EE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57919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3E454F" w14:paraId="3AFF385F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1FD9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934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2DFD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0DE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4039D0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F946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C33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746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D347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386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AB0A6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6CBA1D3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3E454F" w14:paraId="15794044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5E50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9200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109F1EF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2A80A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731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63CB23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9E2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4A9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453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7909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415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1D8CBB11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1C02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787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8D4E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BA6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A57A70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BEC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1FFA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966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E747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8F8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F8BD8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3E454F" w14:paraId="4FF13BB3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43EF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E99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F1F2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967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3CF82D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0309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3F107292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2014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A5B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25AF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6EC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C7ED8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3E454F" w14:paraId="4F0422F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1711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ED9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5770DB5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E9B4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5D1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6374AFE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C5C8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435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A84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9FB91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DDF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3E454F" w14:paraId="23E0A2E5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86EB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C4C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236B02C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080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C08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3B54C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D071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62D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434D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AF6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3E454F" w14:paraId="3245038F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EAF4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8295" w14:textId="77777777" w:rsidR="003E454F" w:rsidRDefault="003E454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13D5765B" w14:textId="77777777" w:rsidR="003E454F" w:rsidRDefault="003E454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4DEE" w14:textId="77777777" w:rsidR="003E454F" w:rsidRDefault="003E454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B19A" w14:textId="77777777" w:rsidR="003E454F" w:rsidRDefault="003E454F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2A73" w14:textId="77777777" w:rsidR="003E454F" w:rsidRPr="00465A98" w:rsidRDefault="003E454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5EE2" w14:textId="77777777" w:rsidR="003E454F" w:rsidRDefault="003E454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ED86" w14:textId="77777777" w:rsidR="003E454F" w:rsidRDefault="003E454F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1D52" w14:textId="77777777" w:rsidR="003E454F" w:rsidRPr="00984D71" w:rsidRDefault="003E454F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C55A" w14:textId="77777777" w:rsidR="003E454F" w:rsidRDefault="003E454F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7BC092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5413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2F8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F51C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188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A9D8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AE64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13F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91D7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DE4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55A58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3E454F" w14:paraId="1E36695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FB15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388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B1EF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0E7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7DEEDF3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21FB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A25899B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B69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341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6A1D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BBD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5C0B9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3E454F" w14:paraId="744EAB43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2CC2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CA4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4BC490F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E351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6BD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34134D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795B68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8A39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73F6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9A9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F80F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49C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3E454F" w14:paraId="48100B3A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243A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745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6BC6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64EC" w14:textId="77777777" w:rsidR="003E454F" w:rsidRDefault="003E454F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80E6AFA" w14:textId="77777777" w:rsidR="003E454F" w:rsidRDefault="003E454F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F054" w14:textId="77777777" w:rsidR="003E454F" w:rsidRDefault="003E454F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7652BBED" w14:textId="77777777" w:rsidR="003E454F" w:rsidRPr="0017470F" w:rsidRDefault="003E454F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6523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DB3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7FBC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419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4129089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88B6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836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3B90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AF1E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04F2F0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8F36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441CD87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95B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BB3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3BEA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562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B2D1D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3E454F" w14:paraId="646D9E8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2AE7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BEC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B07C" w14:textId="77777777" w:rsidR="003E454F" w:rsidRPr="00CF78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56D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18D69F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61CE" w14:textId="77777777" w:rsidR="003E454F" w:rsidRPr="00465A98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E856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220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C647" w14:textId="77777777" w:rsidR="003E454F" w:rsidRPr="00984D7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7A2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3E454F" w14:paraId="31A844A5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C7BA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16F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6DC3E1B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1D5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CBC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78777E9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1B40014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EBD3" w14:textId="77777777" w:rsidR="003E454F" w:rsidRPr="00465A98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B2F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ED6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5FA9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DA4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4C9956E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3B8C44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4E87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49A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CB10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14D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F81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38A2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68E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6B42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B5E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3E454F" w14:paraId="37E87A0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8B58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879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40F1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2C4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5C2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A692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128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40BA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FE8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3E454F" w14:paraId="3D24041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0607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302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3571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1CF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40A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DED3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246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AF3A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312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3E454F" w14:paraId="1AFE687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5BB8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5D4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AEC0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ECA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34A2BC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01A0" w14:textId="77777777" w:rsidR="003E454F" w:rsidRPr="00465A98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47E4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DDE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CC39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705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BFA7B9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7E6A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728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DD4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52D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438A34B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C53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ABEC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52C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A7DAD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F4E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E5E12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3E454F" w14:paraId="576A8C6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3595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48A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13D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677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62C0ED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C99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4369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CF8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A40C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1BB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819CD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3E454F" w14:paraId="7481840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B412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F02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EB4C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A87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B1FA4C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78A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24249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E89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107F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D85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63535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3E454F" w14:paraId="375157D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D731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3F0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D8C9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858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B98D5E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BF6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C7DC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282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2E51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C4A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2CEB7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3E454F" w14:paraId="6C04F3A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D4BB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ECE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A4D3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D07F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D68973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905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1DE6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B96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5F44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974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208E6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3E454F" w14:paraId="7998FC5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BB91" w14:textId="77777777" w:rsidR="003E454F" w:rsidRDefault="003E454F" w:rsidP="003E454F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786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C3C5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0BD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2AE4EE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1AA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9877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CF1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9899" w14:textId="77777777" w:rsidR="003E454F" w:rsidRPr="00984D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E6F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2A8E1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7D14769B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3056F567" w14:textId="77777777" w:rsidR="003E454F" w:rsidRDefault="003E454F" w:rsidP="0095691E">
      <w:pPr>
        <w:pStyle w:val="Heading1"/>
        <w:spacing w:line="360" w:lineRule="auto"/>
      </w:pPr>
      <w:r>
        <w:lastRenderedPageBreak/>
        <w:t>LINIA 300</w:t>
      </w:r>
    </w:p>
    <w:p w14:paraId="13114CA8" w14:textId="77777777" w:rsidR="003E454F" w:rsidRDefault="003E454F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3E454F" w14:paraId="06C5EDF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938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D133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4560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D6864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E8A892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CD8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AA66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F16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0144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696B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466E603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CF4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AE6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CC7B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4D4B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8EE2272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2DF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C35C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7DB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6810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0973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3C7EE0D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C760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5EB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EFE4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F45D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76B7B6A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4D00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18DB6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0509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FA3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08EA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D94B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D8D561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3E454F" w14:paraId="08D067D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D35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FA77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67BE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CCEC" w14:textId="77777777" w:rsidR="003E454F" w:rsidRDefault="003E454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0535EF6" w14:textId="77777777" w:rsidR="003E454F" w:rsidRDefault="003E454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EC6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91D3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140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6294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A24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7C0EEB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979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4D7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2D8F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BFA9" w14:textId="77777777" w:rsidR="003E454F" w:rsidRDefault="003E454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81C6" w14:textId="77777777" w:rsidR="003E454F" w:rsidRPr="00E4222D" w:rsidRDefault="003E454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80B586E" w14:textId="77777777" w:rsidR="003E454F" w:rsidRPr="00E4222D" w:rsidRDefault="003E454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64C4315" w14:textId="77777777" w:rsidR="003E454F" w:rsidRPr="00E4222D" w:rsidRDefault="003E454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6B675A3" w14:textId="77777777" w:rsidR="003E454F" w:rsidRDefault="003E454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D58C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FB7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6A2F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83D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513A07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6B5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395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33DA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D2DE" w14:textId="77777777" w:rsidR="003E454F" w:rsidRPr="00E4222D" w:rsidRDefault="003E454F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499E" w14:textId="77777777" w:rsidR="003E454F" w:rsidRPr="00E4222D" w:rsidRDefault="003E454F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215E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ED6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2194B6C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E3DC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65C1" w14:textId="77777777" w:rsidR="003E454F" w:rsidRPr="00E4222D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3E454F" w14:paraId="23B9BE4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B8B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1DC1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2896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FA86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D81E696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BE5E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CEE6A0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7718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ADEE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77F9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769C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4DADE86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3BE13CB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006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B831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3505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FF84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21E97127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A4E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B122E67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0D7F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802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28CA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B84E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6E69E5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3E454F" w14:paraId="748847E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75F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935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0BC9377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D02E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3E4B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5BA584F5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904E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F05A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9BD0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62C9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AC43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7D8EB5E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404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0292" w14:textId="77777777" w:rsidR="003E454F" w:rsidRDefault="003E454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4A8B" w14:textId="77777777" w:rsidR="003E454F" w:rsidRPr="00600D25" w:rsidRDefault="003E454F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967C" w14:textId="77777777" w:rsidR="003E454F" w:rsidRDefault="003E454F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58AEBA4F" w14:textId="77777777" w:rsidR="003E454F" w:rsidRDefault="003E454F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496F" w14:textId="77777777" w:rsidR="003E454F" w:rsidRDefault="003E454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EDE9" w14:textId="77777777" w:rsidR="003E454F" w:rsidRDefault="003E454F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BB2A" w14:textId="77777777" w:rsidR="003E454F" w:rsidRDefault="003E454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443B2AF3" w14:textId="77777777" w:rsidR="003E454F" w:rsidRDefault="003E454F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8D50" w14:textId="77777777" w:rsidR="003E454F" w:rsidRDefault="003E454F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F227" w14:textId="77777777" w:rsidR="003E454F" w:rsidRDefault="003E454F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080C374F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5DA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A29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3DCC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900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487C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99E2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4EF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09D27BC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0E38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59A7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36B7D97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8AC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7751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5C02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7CAF" w14:textId="77777777" w:rsidR="003E454F" w:rsidRDefault="003E454F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1E73C1C" w14:textId="77777777" w:rsidR="003E454F" w:rsidRDefault="003E454F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E5A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E54C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8633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06D13A7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4B96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6BF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3F4585D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D30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09D0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61D5E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90D1" w14:textId="77777777" w:rsidR="003E454F" w:rsidRDefault="003E454F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32FD7612" w14:textId="77777777" w:rsidR="003E454F" w:rsidRDefault="003E454F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69B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FE12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F70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00D245A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9C92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52A7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2CC15B5B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FE3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ED80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34D3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36A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28B80C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4F0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43A9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AA39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220D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224B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27BAA98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902C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A0D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C63A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82A7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A9A038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469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0F25A83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2C8721E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572BFA8C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4D37BB1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CF85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18AE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8C53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2013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53E43D29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60B39F0" w14:textId="77777777" w:rsidR="003E454F" w:rsidRPr="004870EE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3E454F" w14:paraId="5AA208E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0EF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E36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2ADF3BBE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103A085" w14:textId="77777777" w:rsidR="003E454F" w:rsidRDefault="003E454F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1331E683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DB0B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42B0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1FF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4D1C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EBF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00F6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8BB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027D0F5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9DE8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8207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41F3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E76A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82B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323E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6239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290FD530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59EB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7126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31A46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3E454F" w14:paraId="6B11138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284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4EAA" w14:textId="77777777" w:rsidR="003E454F" w:rsidRDefault="003E454F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0007C58" w14:textId="77777777" w:rsidR="003E454F" w:rsidRDefault="003E454F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F25E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D50C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DE6E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18F1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940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3034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1C60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9144E6B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3E454F" w14:paraId="7866A06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AFF0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4827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E253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620A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1C4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D426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7A4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4F2B437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4396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A809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99C333D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3E454F" w14:paraId="11F93DC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336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3DC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C894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86D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E55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D80E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535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7EB16081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2E78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AA4D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21F251D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44D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2A3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F69B98C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1396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6417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B74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BC815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845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54EB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A35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26EA1E65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BF9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8BF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DA87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7255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57B7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BF4E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D32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8C135E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7625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4F1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0B617AAC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E320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4C0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20EE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29A0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04218677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449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7C3577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A7C3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AACC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2E79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B40B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9BECE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ADC2AC5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3E454F" w14:paraId="375C00A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C75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360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A9CE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FAD5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F71A3A7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3B9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29A4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3B1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ACC3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9DE4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2D59114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014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8E29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94A8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E21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B69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B312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88D1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50C6742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8E73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C35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9F6D514" w14:textId="77777777" w:rsidR="003E454F" w:rsidRPr="00D344C9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E454F" w14:paraId="6868D80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55F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ACA9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111AB79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1BB6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03DD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FA9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73BC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B6F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AFAB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04B7" w14:textId="77777777" w:rsidR="003E454F" w:rsidRDefault="003E454F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931D943" w14:textId="77777777" w:rsidR="003E454F" w:rsidRPr="00D344C9" w:rsidRDefault="003E454F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E454F" w14:paraId="3ED7F6B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361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52F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489FDD0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9B48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DA0A" w14:textId="77777777" w:rsidR="003E454F" w:rsidRDefault="003E454F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6CDBD5F" w14:textId="77777777" w:rsidR="003E454F" w:rsidRDefault="003E454F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DC9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A8BEE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10B18DE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69D7771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61FBD71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57720D7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9447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15CC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76D212E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B509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CD26" w14:textId="77777777" w:rsidR="003E454F" w:rsidRDefault="003E454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831EB18" w14:textId="77777777" w:rsidR="003E454F" w:rsidRDefault="003E454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E14CBB7" w14:textId="77777777" w:rsidR="003E454F" w:rsidRPr="00D344C9" w:rsidRDefault="003E454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3E454F" w14:paraId="771F2DE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65A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9B9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4ED1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576E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5A4F6F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6F8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69DE1D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C83C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5D5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DD1F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BFEE" w14:textId="77777777" w:rsidR="003E454F" w:rsidRDefault="003E454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BF0D38" w14:textId="77777777" w:rsidR="003E454F" w:rsidRDefault="003E454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C6AC549" w14:textId="77777777" w:rsidR="003E454F" w:rsidRDefault="003E454F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3E454F" w14:paraId="22472E7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D89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208E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9930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7C0B6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D49041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0D6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02C5847D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4EF4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D28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D845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8444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DDFD32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3E454F" w14:paraId="57B82FD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94F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28A9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E68A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FB73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30E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3516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49A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590BB45C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1BF1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C35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808E14E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111F126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633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043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586B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E1AF" w14:textId="77777777" w:rsidR="003E454F" w:rsidRDefault="003E454F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9DC3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21B9B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D40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549A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65CC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61AECE2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1A2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5C1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77C1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170E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0435C2A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3763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A4C2E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6FC3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374C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45F0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BEA264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3A7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9258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1802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B6A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0271748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E1F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E05C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F267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301C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8215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6FB1C85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A35F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603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A6C6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F722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F52C146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5FE3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5E46FE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17A645C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0D031C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29AA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2E55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48FA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46FB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A3F2D0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9A6D121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3E454F" w14:paraId="64D449B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73EC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CEC4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3195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0F0E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AB42B1B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8C4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A0E440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3E59" w14:textId="77777777" w:rsidR="003E454F" w:rsidRPr="00600D25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A0AB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8CC5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5ACC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5E4044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3E454F" w14:paraId="31F87E7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E99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2636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D615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D61F" w14:textId="77777777" w:rsidR="003E454F" w:rsidRDefault="003E454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5B82BB7" w14:textId="77777777" w:rsidR="003E454F" w:rsidRDefault="003E454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FE1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C1CD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CDCF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4D3F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5BEE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E454F" w14:paraId="5E24F66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A69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0FBA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2BBB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AAFC" w14:textId="77777777" w:rsidR="003E454F" w:rsidRDefault="003E454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8F23760" w14:textId="77777777" w:rsidR="003E454F" w:rsidRDefault="003E454F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2FB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A6FE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2442" w14:textId="77777777" w:rsidR="003E454F" w:rsidRDefault="003E454F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C47B" w14:textId="77777777" w:rsidR="003E454F" w:rsidRDefault="003E454F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679F" w14:textId="77777777" w:rsidR="003E454F" w:rsidRDefault="003E454F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E454F" w14:paraId="7D1A7DA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D89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F1A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2A25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BA2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2049A63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490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72D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AD40" w14:textId="77777777" w:rsidR="003E454F" w:rsidRPr="00E731A9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20092F7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B6FB3F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DCC0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6E11" w14:textId="77777777" w:rsidR="003E454F" w:rsidRDefault="003E454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4A0E647B" w14:textId="77777777" w:rsidR="003E454F" w:rsidRDefault="003E454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531A883" w14:textId="77777777" w:rsidR="003E454F" w:rsidRPr="001D4392" w:rsidRDefault="003E454F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E454F" w14:paraId="5611332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8E9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1AB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7D1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5FD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1501042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99A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FEA0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213B" w14:textId="77777777" w:rsidR="003E454F" w:rsidRPr="00E731A9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355BBDDC" w14:textId="77777777" w:rsidR="003E454F" w:rsidRPr="00E731A9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1B8F6A4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7ECF8F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E70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0CCC" w14:textId="77777777" w:rsidR="003E454F" w:rsidRPr="00616BAF" w:rsidRDefault="003E454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82E7B8" w14:textId="77777777" w:rsidR="003E454F" w:rsidRDefault="003E454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B005030" w14:textId="77777777" w:rsidR="003E454F" w:rsidRPr="003B726B" w:rsidRDefault="003E454F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3E454F" w14:paraId="4EF75AB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3B5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157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009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E38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DB83B6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F9A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FCB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0D3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22BEE5E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BBB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2B6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7AED8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333FEE2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FB7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C7F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0A46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DFDE" w14:textId="77777777" w:rsidR="003E454F" w:rsidRDefault="003E454F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1D2299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1FC1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CD3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60F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CC9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FB9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52682D8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F735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3E3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2A0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3AC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DA16FA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576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DC1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5DD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0C95CD03" w14:textId="77777777" w:rsidR="003E454F" w:rsidRPr="00E731A9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69E69FA3" w14:textId="77777777" w:rsidR="003E454F" w:rsidRPr="00E731A9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F872F38" w14:textId="77777777" w:rsidR="003E454F" w:rsidRPr="001D4392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4C9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F1A2" w14:textId="77777777" w:rsidR="003E454F" w:rsidRDefault="003E454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10C272" w14:textId="77777777" w:rsidR="003E454F" w:rsidRDefault="003E454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3006D26" w14:textId="77777777" w:rsidR="003E454F" w:rsidRPr="003B726B" w:rsidRDefault="003E454F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E454F" w14:paraId="6D8B1AA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B03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5C6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22F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C4C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1915F3D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480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6AD0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919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CDB3A80" w14:textId="77777777" w:rsidR="003E454F" w:rsidRPr="00E731A9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016028E1" w14:textId="77777777" w:rsidR="003E454F" w:rsidRPr="00E731A9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10CF443" w14:textId="77777777" w:rsidR="003E454F" w:rsidRPr="001D4392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94D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F3FE" w14:textId="77777777" w:rsidR="003E454F" w:rsidRPr="00616BAF" w:rsidRDefault="003E454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AA22BB" w14:textId="77777777" w:rsidR="003E454F" w:rsidRDefault="003E454F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103100B" w14:textId="77777777" w:rsidR="003E454F" w:rsidRPr="003B726B" w:rsidRDefault="003E454F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3E454F" w14:paraId="5BBB235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B23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971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36E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F99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FB4B5C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6C4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886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E89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05D2894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A1B65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FC6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DC41DD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7B9533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3E454F" w14:paraId="3BFBF8C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058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804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1025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019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25FF761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46121D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5A1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49D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D33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3A1AD1B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AF5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A63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3E454F" w14:paraId="78FB799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972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B1D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71AD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DB4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A522B8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790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828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E9A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947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841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E0F3F2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3E454F" w14:paraId="0F5EED7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2DD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230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45BF13B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17D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9FA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0B0A5A0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C8D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859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2B1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78B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747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9C185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572D2FCC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C87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B1A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ED862D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49D1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C41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BF9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A26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0DA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5D81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CFB0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555C7624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74F8252D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947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FCD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575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586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390694E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4C8A425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21A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B42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036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ABA82B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B410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BC1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E454F" w14:paraId="1592D525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2E5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080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3D46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97E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FA9200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7F9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5554D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CB43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B46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1E0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AC03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620BF271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AF3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31A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FD1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DCA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47F3E9B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505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05E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748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EEAC09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775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2DE2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48D9AE46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D3D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6D9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55E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730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14F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A153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B33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2DD0F21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1D2B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D908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2975DCA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99EB6DB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3E454F" w14:paraId="7462890B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8E8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3F8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713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396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279BB44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DB4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A69B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8AC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451D177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BB6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EE0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C556DC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01FE5369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6C1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D3B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357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6F0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5429192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07C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D55B37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4BD1AE7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61F292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9FA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B0A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8D4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4AD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4F86D09F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3A89F28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88FC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FAF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019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D84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6E58DE8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9B4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386D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745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1AC2A65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19B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7D1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26D6A0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4D5D216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DACC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B13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A5303B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459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3AD7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3CE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CDE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CCA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FEFB8B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941B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B62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791474A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620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6D9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512781B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E14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AA9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632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0E1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34F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B7F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BA2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540FC1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3E454F" w14:paraId="30867FF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B9C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E1F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6BB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5BC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285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6E6B66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44C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B60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AF9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2DC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4E60EF4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C0D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A6D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2CF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36B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40B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4CE562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A2B5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F9F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FDC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8F1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632E68F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42E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203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C42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E98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C65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F540F4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032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6EA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A57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65B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2F2AC09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4C2F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5E0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D82DEF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C58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91A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5BF3A9C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5B3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9F72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307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540F9C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016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E43F3" w14:textId="77777777" w:rsidR="003E454F" w:rsidRPr="0019324E" w:rsidRDefault="003E454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FD1AD53" w14:textId="77777777" w:rsidR="003E454F" w:rsidRPr="000160B5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69F3204B" w14:textId="77777777" w:rsidR="003E454F" w:rsidRPr="006B78FD" w:rsidRDefault="003E454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6692AA8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A83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134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C8C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798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80ACD7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1D0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4B7C57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799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3AC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6CA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A2D2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A8A4AEC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3E454F" w14:paraId="45C66D6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6509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775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01C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04B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9B496A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0046B0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88C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0AF3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C41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D94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AD11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1E666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C4C4A2C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3E454F" w14:paraId="07C562B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CB3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314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8BD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83C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827A27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9C8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774817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4B989D2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8D2E8D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847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8FB0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636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7BA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3C491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ACC3976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3E454F" w14:paraId="17CB706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1A9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D6D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063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6B0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A45D49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980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0949D8A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3FA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A99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6E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0DEA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E8D8F9D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3E454F" w14:paraId="1B8CF72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B8C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601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3C6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2FE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52F828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D45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393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0B2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FA5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8CC9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D60F467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3E454F" w14:paraId="565F20D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3D9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294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C8A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9C4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6A692C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2F58E81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0CC2BA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4283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CCA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313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0DEB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C706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5F341A77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0AD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42F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85B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213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E17C24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6085029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69C080A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F91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5F5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7BD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5653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6D9F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5CB9C03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3FC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0C3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BB4652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641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79A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88EF25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A25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645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C9D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864A56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7DB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8D08" w14:textId="77777777" w:rsidR="003E454F" w:rsidRPr="0019324E" w:rsidRDefault="003E454F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1344FCA" w14:textId="77777777" w:rsidR="003E454F" w:rsidRPr="000160B5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4EE5B0BA" w14:textId="77777777" w:rsidR="003E454F" w:rsidRPr="005C2BB7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20FE61F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D6F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A04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1267199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8B9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123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0E90F2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AA4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233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8C8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588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4CEA" w14:textId="77777777" w:rsidR="003E454F" w:rsidRPr="00DE4F3A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762971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C4BC87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02556488" w14:textId="77777777" w:rsidR="003E454F" w:rsidRPr="00DE4F3A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E454F" w14:paraId="400BA9C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03AC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3C96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1B617DA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73B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291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6BA1E6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0D2C9D4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449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29EA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6CE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9EC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0F5C" w14:textId="77777777" w:rsidR="003E454F" w:rsidRPr="00DE4F3A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F0618C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67F2959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0628EC3" w14:textId="77777777" w:rsidR="003E454F" w:rsidRPr="00DE4F3A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E454F" w14:paraId="3D2B6F2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0AF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A7D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2A0B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A55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4A4BB18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8D7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27B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F83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3FAD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9B7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0E288D5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20D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9C8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1956479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A12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2B5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23657B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AAC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5CB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444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2371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77D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6B0C3C3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089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555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2B306F5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D41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74F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481C07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463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83E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981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ED1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8EC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155936" w14:textId="77777777" w:rsidR="003E454F" w:rsidRPr="00CB2A72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2BDF507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F9E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94C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F7F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0F8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88F9D5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FBE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C873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91D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739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922C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093BDA3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CA3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24D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919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2CB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0BD566C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3CB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2D29948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5E9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FAD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A2C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BD1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CE530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3532EEB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E454F" w14:paraId="221E469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6A7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5CC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DF9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89C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350BB28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400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30B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FD6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7E51EB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C77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2BC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3E454F" w14:paraId="3263BFD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D0E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693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26E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7020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5556A1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9F0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2BF11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CA8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BE2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EC9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21D6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60FDA32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493286A2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E454F" w14:paraId="3B538C0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4079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9C7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84E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B14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DC84B2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3CB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2E1A28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0C8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B8D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9D6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24D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2B8E0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8F432F4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E454F" w14:paraId="7463F51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32F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32C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D31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EF36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C3D369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668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DBECFF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1F0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49C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2E6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1596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5BF21C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3E454F" w14:paraId="153037A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2450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F5B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5EF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17A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16E272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DF2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C809D8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27E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ADA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452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90D7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C53223" w14:textId="77777777" w:rsidR="003E454F" w:rsidRPr="00D344C9" w:rsidRDefault="003E454F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4D216518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E454F" w14:paraId="0B5A788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53F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E5D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52A69BC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363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593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24BB2ACF" w14:textId="77777777" w:rsidR="003E454F" w:rsidRDefault="003E454F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3B6617E6" w14:textId="77777777" w:rsidR="003E454F" w:rsidRDefault="003E454F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9E1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691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780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AAD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00A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DF2CF6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170A909C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3E454F" w14:paraId="6F000B2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B44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BEF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01961780" w14:textId="77777777" w:rsidR="003E454F" w:rsidRPr="001F1B3D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7610301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6611AABC" w14:textId="77777777" w:rsidR="003E454F" w:rsidRPr="001F1B3D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E58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85B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7AA9AC7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4BC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90E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64B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403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2F2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21A727C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F020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E4C0" w14:textId="77777777" w:rsidR="003E454F" w:rsidRDefault="003E454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207D6D99" w14:textId="77777777" w:rsidR="003E454F" w:rsidRDefault="003E454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243E1" w14:textId="77777777" w:rsidR="003E454F" w:rsidRPr="00600D25" w:rsidRDefault="003E454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B22E" w14:textId="77777777" w:rsidR="003E454F" w:rsidRDefault="003E454F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6554" w14:textId="77777777" w:rsidR="003E454F" w:rsidRDefault="003E454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2074" w14:textId="77777777" w:rsidR="003E454F" w:rsidRPr="00600D25" w:rsidRDefault="003E454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F348" w14:textId="77777777" w:rsidR="003E454F" w:rsidRDefault="003E454F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F5C9" w14:textId="77777777" w:rsidR="003E454F" w:rsidRPr="00600D25" w:rsidRDefault="003E454F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F7B0" w14:textId="77777777" w:rsidR="003E454F" w:rsidRDefault="003E454F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7BE257" w14:textId="77777777" w:rsidR="003E454F" w:rsidRPr="00E134F4" w:rsidRDefault="003E454F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3E454F" w14:paraId="5EBDC95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DE70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699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4163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6A4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F9A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C147FA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E25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FD3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0A6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1351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4F7C1123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F04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B7B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9464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4CD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24B1AFC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4FB1A542" w14:textId="77777777" w:rsidR="003E454F" w:rsidRDefault="003E454F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BCC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018B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0BA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700A336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98F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E52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6E674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29651E3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547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308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4F9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DFB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121AA41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A3D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91D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1FC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5964F47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8D9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CC4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DF810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084CFB02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F54F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A7C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1D9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0E7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A41C8E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686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E9FAFE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EAA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83B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2A8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1F4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2EE7A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C79660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3E454F" w14:paraId="7152A69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3FF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929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A83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F51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FDE16A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E41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F2CF6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3B3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D80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31F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CDB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73BE27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3E454F" w14:paraId="6759740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1468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89F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745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FC8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59C50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0B4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62FCF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26F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90D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C5F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C5E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BE51EA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3E454F" w14:paraId="4ADE5DE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C0F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220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B12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B88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F7394E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20D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EAF3B7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CF0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072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5BE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4BE5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51DA87D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DB8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B2DE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CCE9" w14:textId="77777777" w:rsidR="003E454F" w:rsidRPr="00600D25" w:rsidRDefault="003E454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CD74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BDBA791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4A01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CFBEA84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C836" w14:textId="77777777" w:rsidR="003E454F" w:rsidRPr="00600D25" w:rsidRDefault="003E454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75A3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ECFF" w14:textId="77777777" w:rsidR="003E454F" w:rsidRPr="00600D25" w:rsidRDefault="003E454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B301" w14:textId="77777777" w:rsidR="003E454F" w:rsidRPr="00D344C9" w:rsidRDefault="003E454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A5E1F7" w14:textId="77777777" w:rsidR="003E454F" w:rsidRPr="00D344C9" w:rsidRDefault="003E454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3E454F" w14:paraId="6EE47F8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108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86F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D3B0C0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CDE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CA7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FA0363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711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67C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058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C36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9C56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E454F" w14:paraId="501F7EE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758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A6B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6D9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C25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3B1B1C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385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71D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5E4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E64146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6CE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2685" w14:textId="77777777" w:rsidR="003E454F" w:rsidRPr="00FF6B4A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E454F" w14:paraId="3E65500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364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C02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4B86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30F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530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8246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708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0403AE4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D64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DD8C" w14:textId="77777777" w:rsidR="003E454F" w:rsidRPr="00FF6B4A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3E454F" w14:paraId="6E9FDBE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D6D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DBD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027C9A4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3B0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603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206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C56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E6B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CBF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540B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19DE9F6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DF5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164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629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8C9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AD3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0D3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C2D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22E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B000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69CA1A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040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3BD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D7F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4F7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34B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52A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91A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DFE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77A4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120135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2E2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8DB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EB8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03B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61F586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2D1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863EF5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DAB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467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297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7DF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594E5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3E454F" w14:paraId="41CE64F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A40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AB9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384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3B8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C9A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6E5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0B8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0BC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24B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3E454F" w14:paraId="63E06E3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213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222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14510D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2BE6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F2F1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458DFF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ED7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7C7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CED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511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EB2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4CA4A87C" w14:textId="77777777" w:rsidR="003E454F" w:rsidRPr="00F10273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E454F" w14:paraId="5B52CD7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432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80C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8E8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1C39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E6C6802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027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9FF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F0A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AB7825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323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D25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3E454F" w14:paraId="4CBD2B2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2BD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EBD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3FC5FF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42F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FFB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624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E981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E94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4CE5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A99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522A26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34FF4C3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3F1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643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612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FB5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824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E9E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5CB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4C9E1B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99D2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E88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3E454F" w14:paraId="6F7E559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B3EB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7B1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641C43A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21C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AD6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27A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0656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F4F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C53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3B1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75E1127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6E3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8D8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E05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4C1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1E17F54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A13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677290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A81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371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5FE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B02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44DD0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3E454F" w14:paraId="5719A21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2C4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D57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2EF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C50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D5E446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143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5D5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D66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F49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5AC2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53E67B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14A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560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B07455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3646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136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41AB5C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591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DF75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815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C25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A9F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B98C0A" w14:textId="77777777" w:rsidR="003E454F" w:rsidRPr="00056F61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E454F" w14:paraId="1408FC8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FE00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2A5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BAB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103E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B54193A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A5E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750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16F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2800DD4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38A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DB9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57454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3E454F" w14:paraId="1C9FA1D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6AB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8D4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A95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6D6A" w14:textId="77777777" w:rsidR="003E454F" w:rsidRDefault="003E454F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081E556D" w14:textId="77777777" w:rsidR="003E454F" w:rsidRDefault="003E454F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E8E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AEA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BE8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2BAFA2C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772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D7F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5A8D2E1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469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E885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A37E080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7273" w14:textId="77777777" w:rsidR="003E454F" w:rsidRDefault="003E454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B1D1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35458B7F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689E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5B4E" w14:textId="77777777" w:rsidR="003E454F" w:rsidRDefault="003E454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7404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881652A" w14:textId="77777777" w:rsidR="003E454F" w:rsidRDefault="003E454F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E070" w14:textId="77777777" w:rsidR="003E454F" w:rsidRDefault="003E454F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FCE8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74B306A" w14:textId="77777777" w:rsidR="003E454F" w:rsidRDefault="003E454F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3E454F" w14:paraId="256BECC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410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973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D600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ABD9" w14:textId="77777777" w:rsidR="003E454F" w:rsidRDefault="003E454F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1D4D6266" w14:textId="77777777" w:rsidR="003E454F" w:rsidRDefault="003E454F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B03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BBB8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7E7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3766DE3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A98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1C1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E454F" w14:paraId="1336515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ACF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5B2B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8B17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BE9A" w14:textId="77777777" w:rsidR="003E454F" w:rsidRDefault="003E454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2490" w14:textId="77777777" w:rsidR="003E454F" w:rsidRPr="00DF66C9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5C683A6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6141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CE4F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826A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14EC" w14:textId="77777777" w:rsidR="003E454F" w:rsidRDefault="003E454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E0325C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510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CFF5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CB1C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DA99" w14:textId="77777777" w:rsidR="003E454F" w:rsidRDefault="003E454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E8DC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327C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B4E9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1DD9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C116" w14:textId="77777777" w:rsidR="003E454F" w:rsidRDefault="003E454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5CC8C86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693A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C9B0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22D3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FA34" w14:textId="77777777" w:rsidR="003E454F" w:rsidRDefault="003E454F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78E7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11DC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D388" w14:textId="77777777" w:rsidR="003E454F" w:rsidRDefault="003E454F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BB21" w14:textId="77777777" w:rsidR="003E454F" w:rsidRDefault="003E454F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E011" w14:textId="77777777" w:rsidR="003E454F" w:rsidRDefault="003E454F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3E8D862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54F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368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402B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7FC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C2693B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A39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379454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667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F3E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4E8B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11FA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5C8516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0E6BA7F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3E454F" w14:paraId="112F8C27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901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B19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F0C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028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2E7C4D9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621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C3B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996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1DDACE6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F71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17E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64AB7F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B80D63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08A731D6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3E454F" w14:paraId="1910233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6A7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31B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764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118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479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C2F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910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E46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F63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3BEC820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3E454F" w14:paraId="335E0CAE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68D8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EFF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0491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F1B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66EDA8F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F1C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488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9E4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053153A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EE2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439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1B269CE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3E454F" w14:paraId="23E6A35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42F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73D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8FFE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06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2990880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D67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1C664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3C0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E0D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813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CE6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1430A16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3E454F" w14:paraId="2C82593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2708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435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F803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71E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20019C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10D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575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01D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642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1E3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AC7C2A1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3E454F" w14:paraId="21D4E112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FB0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2A6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B7D7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87B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BAA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EC8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1E2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DA7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DD98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3E454F" w14:paraId="5CC39786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22A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C2C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EDA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598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B60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727517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1A6CAA2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5C974C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C92273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A3B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B68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E7F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5B2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FA40E75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E923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CE6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852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48C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4685CF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7BA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6C8876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CDDD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87C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C33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E9FB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3E454F" w14:paraId="366861D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9B4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1D7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A2E4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BDB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1F150B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51B1A03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53C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9AD0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185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C330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D7A3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75832B73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E52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A23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254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780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3B3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BB26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83C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8DE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FFF5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246E9030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C5A0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65DE" w14:textId="77777777" w:rsidR="003E454F" w:rsidRDefault="003E454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A7DB" w14:textId="77777777" w:rsidR="003E454F" w:rsidRDefault="003E454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247E" w14:textId="77777777" w:rsidR="003E454F" w:rsidRDefault="003E454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7090EEDB" w14:textId="77777777" w:rsidR="003E454F" w:rsidRDefault="003E454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032835C8" w14:textId="77777777" w:rsidR="003E454F" w:rsidRDefault="003E454F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F4A0" w14:textId="77777777" w:rsidR="003E454F" w:rsidRDefault="003E454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7619" w14:textId="77777777" w:rsidR="003E454F" w:rsidRDefault="003E454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4AA3" w14:textId="77777777" w:rsidR="003E454F" w:rsidRDefault="003E454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5AEB39D6" w14:textId="77777777" w:rsidR="003E454F" w:rsidRDefault="003E454F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B2DE" w14:textId="77777777" w:rsidR="003E454F" w:rsidRDefault="003E454F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A63F" w14:textId="77777777" w:rsidR="003E454F" w:rsidRDefault="003E454F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01EA5E1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37FC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A16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D01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EC7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1ACA25D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80C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196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6C7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494D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DA6C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5E7AC8A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7D5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E07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7472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283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7EBF521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794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5861CB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75089CF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1BDF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351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AA7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BCA4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404E3D2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954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18B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0BDB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840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1EF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DCF1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D7C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B90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CD5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45870C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C926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661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2511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FD8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03BB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CEB1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00C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2A9247D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3D4F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E51D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0844241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B48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3D7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C95F47F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914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A5F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C5A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781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4E8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0C79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54BA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48D8B0D7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2287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7A4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921D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55D9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54A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5B1956F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629587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B33527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E15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C53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ADF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82F2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09EC49D2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3E454F" w14:paraId="33A4DC4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00BF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74A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1FA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C5216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2165CD5E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4B8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A67E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357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5C28D0D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303C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3CFE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3A6BBB3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6661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7CF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0B4DE96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DE31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E13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6FB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E2A5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ABD6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E6B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E5C0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04D4F6C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C76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EB99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FCC4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96C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7877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2AF9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5FB5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51EB870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32EA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1705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E454F" w14:paraId="7E8BD22E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1F1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41B8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08A3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120F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8FD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040C12E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D867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C753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A82C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84E9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7A2E2395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328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928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DF3A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69CB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20A73A8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9E84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076B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6911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78CE" w14:textId="77777777" w:rsidR="003E454F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698C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2BD5183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F18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BA1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C918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8067" w14:textId="77777777" w:rsidR="003E454F" w:rsidRDefault="003E454F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AB5D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CEDCE4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3A0E4152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FECB8FC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47817F5A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777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D210" w14:textId="77777777" w:rsidR="003E454F" w:rsidRDefault="003E454F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8980" w14:textId="77777777" w:rsidR="003E454F" w:rsidRPr="00600D25" w:rsidRDefault="003E454F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DD9A" w14:textId="77777777" w:rsidR="003E454F" w:rsidRPr="00D344C9" w:rsidRDefault="003E454F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E454F" w14:paraId="6E3F180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C37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324D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82CD" w14:textId="77777777" w:rsidR="003E454F" w:rsidRPr="00600D25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A93F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689EA742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72DC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2DA1A45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742E9351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9D68ADB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699B3EB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1983FB4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8D07D49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2966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DEC2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94DC" w14:textId="77777777" w:rsidR="003E454F" w:rsidRPr="00600D25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C62A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5A5357E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2F3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4D4A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D07A" w14:textId="77777777" w:rsidR="003E454F" w:rsidRPr="00600D25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7B75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3E223EFA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BFE2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0A62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1DCD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3742" w14:textId="77777777" w:rsidR="003E454F" w:rsidRPr="00600D25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CD7F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5EFFBC2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1FC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97A5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7A2B" w14:textId="77777777" w:rsidR="003E454F" w:rsidRPr="00600D25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ACAC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0F49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D714453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7D571810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1E05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5133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F1E2" w14:textId="77777777" w:rsidR="003E454F" w:rsidRPr="00600D25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5B91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3E454F" w14:paraId="4A9E4D9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861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798A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1BC99FE4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B1F1" w14:textId="77777777" w:rsidR="003E454F" w:rsidRPr="00600D25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224C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672A9CD7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DF23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254C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9772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CB27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6FBC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2316884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B94E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8AD32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120F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9A72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EED1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94E1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441E" w14:textId="77777777" w:rsidR="003E454F" w:rsidRDefault="003E454F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1E93" w14:textId="77777777" w:rsidR="003E454F" w:rsidRDefault="003E454F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A18E" w14:textId="77777777" w:rsidR="003E454F" w:rsidRDefault="003E454F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0098953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B38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F9D1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10FDBFB7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7B76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4F9C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463E352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9DDA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7E9A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9B95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8176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8002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1CE6A4A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F85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6B17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3A42101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006D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2001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BCC8800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4657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1F04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CB1F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546D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D6A8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5EEDA5D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684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E5FA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E1B94C4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0116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99AF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D51AF9B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AFC5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BF9A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6923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4DAA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4674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504C1C3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BAF8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91F6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6A5B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CC53" w14:textId="77777777" w:rsidR="003E454F" w:rsidRDefault="003E454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4685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4942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6D61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6A41D437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21BC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2EBE" w14:textId="77777777" w:rsidR="003E454F" w:rsidRDefault="003E454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4D89262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7698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6330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E43B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8353" w14:textId="77777777" w:rsidR="003E454F" w:rsidRDefault="003E454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E377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1DAE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60B2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7ACB6740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F33D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6811" w14:textId="77777777" w:rsidR="003E454F" w:rsidRDefault="003E454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4FC2CB7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4EB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337F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5C63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2639" w14:textId="77777777" w:rsidR="003E454F" w:rsidRDefault="003E454F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0D87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F66B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42CE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D6DD42A" w14:textId="77777777" w:rsidR="003E454F" w:rsidRDefault="003E454F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4EB6" w14:textId="77777777" w:rsidR="003E454F" w:rsidRDefault="003E454F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74E7" w14:textId="77777777" w:rsidR="003E454F" w:rsidRDefault="003E454F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E454F" w14:paraId="766CC30F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40C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8E8D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1C7367B4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2BE0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EECA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A0FC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C913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BC77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118ADD8D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262B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FF16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11D60BDB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0F0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A39A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5005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9A13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5DE7E9B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C086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AD2B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3850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5245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2E89F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11030783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3C43E7DC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22B067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E454F" w14:paraId="762BE349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7905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91F3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0F04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CA1F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D8ACD8B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35DF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86E6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0C0F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6182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8BB2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7A4312D6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7A36A083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B8BCB3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E454F" w14:paraId="00B6BE6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539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B8D2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0D48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5774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745BDE1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382E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1594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9293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FA02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C1B8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64908304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16FF12C3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7F824E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E454F" w14:paraId="7FEBA28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6DF9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F3A0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2467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771C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3209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33F8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B3D9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3DF5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CDB2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14CB22DF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058C7E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E454F" w14:paraId="288E615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E0D4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E42E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9746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14C0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1D6C5B2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FD21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AF0F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BBA6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AA0B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4090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2359A29D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C033C2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E454F" w14:paraId="3E58C76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DB2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9EB7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9398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0225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661E357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4649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675E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840C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A6C8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528D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4806A37E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BB026C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E454F" w14:paraId="0C49F6C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3A12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BB73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0ECE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E17B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1410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3DC5E56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EFBE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3871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40F5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3E526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0ABD19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60516D7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3E454F" w14:paraId="321AA69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B40B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C09F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18615733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0549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9F7A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02FC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3418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5F8E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96E2E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98E7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E454F" w14:paraId="53509FE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C6ED" w14:textId="77777777" w:rsidR="003E454F" w:rsidRDefault="003E454F" w:rsidP="003E454F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4F89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0C8A01A8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3711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4106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3F58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0DB3" w14:textId="77777777" w:rsidR="003E454F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7A3F" w14:textId="77777777" w:rsidR="003E454F" w:rsidRDefault="003E454F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A424" w14:textId="77777777" w:rsidR="003E454F" w:rsidRPr="00600D25" w:rsidRDefault="003E454F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F096" w14:textId="77777777" w:rsidR="003E454F" w:rsidRDefault="003E454F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7135308" w14:textId="77777777" w:rsidR="003E454F" w:rsidRPr="00836022" w:rsidRDefault="003E454F" w:rsidP="0095691E">
      <w:pPr>
        <w:spacing w:before="40" w:line="192" w:lineRule="auto"/>
        <w:ind w:right="57"/>
        <w:rPr>
          <w:sz w:val="20"/>
          <w:lang w:val="en-US"/>
        </w:rPr>
      </w:pPr>
    </w:p>
    <w:p w14:paraId="182AEDC6" w14:textId="77777777" w:rsidR="003E454F" w:rsidRPr="0095691E" w:rsidRDefault="003E454F" w:rsidP="0095691E"/>
    <w:p w14:paraId="339B404E" w14:textId="77777777" w:rsidR="003E454F" w:rsidRDefault="003E454F" w:rsidP="00956F37">
      <w:pPr>
        <w:pStyle w:val="Heading1"/>
        <w:spacing w:line="360" w:lineRule="auto"/>
      </w:pPr>
      <w:r>
        <w:t>LINIA 301 N</w:t>
      </w:r>
    </w:p>
    <w:p w14:paraId="65FEC886" w14:textId="77777777" w:rsidR="003E454F" w:rsidRDefault="003E454F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E454F" w14:paraId="2A9C663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B4DD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699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721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D63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3C8D69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238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811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AFE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8C4E" w14:textId="77777777" w:rsidR="003E454F" w:rsidRPr="0022092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868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7341BA9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8FD8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23F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940C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579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11B184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010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7450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E3D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E96C" w14:textId="77777777" w:rsidR="003E454F" w:rsidRPr="0022092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B0E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DC9BCC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F8A4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61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093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FF0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71AFDF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DFD0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62B1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F60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EFDE" w14:textId="77777777" w:rsidR="003E454F" w:rsidRPr="0022092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C72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140327" w14:textId="77777777" w:rsidR="003E454F" w:rsidRPr="00474FB0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3E454F" w14:paraId="284F433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987B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6D4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A796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162E" w14:textId="77777777" w:rsidR="003E454F" w:rsidRDefault="003E454F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07EA1B" w14:textId="77777777" w:rsidR="003E454F" w:rsidRDefault="003E454F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F05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0DF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F7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891B" w14:textId="77777777" w:rsidR="003E454F" w:rsidRPr="0022092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A1C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AED90D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481E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48EA" w14:textId="77777777" w:rsidR="003E454F" w:rsidRDefault="003E454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24AE" w14:textId="77777777" w:rsidR="003E454F" w:rsidRDefault="003E454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01B9" w14:textId="77777777" w:rsidR="003E454F" w:rsidRDefault="003E454F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003A" w14:textId="77777777" w:rsidR="003E454F" w:rsidRPr="00E4222D" w:rsidRDefault="003E454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BB8B219" w14:textId="77777777" w:rsidR="003E454F" w:rsidRPr="00E4222D" w:rsidRDefault="003E454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7953AD4" w14:textId="77777777" w:rsidR="003E454F" w:rsidRPr="00E4222D" w:rsidRDefault="003E454F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2FEB75F" w14:textId="77777777" w:rsidR="003E454F" w:rsidRDefault="003E454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A7FB" w14:textId="77777777" w:rsidR="003E454F" w:rsidRDefault="003E454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1462" w14:textId="77777777" w:rsidR="003E454F" w:rsidRDefault="003E454F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E964" w14:textId="77777777" w:rsidR="003E454F" w:rsidRPr="0022092F" w:rsidRDefault="003E454F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697C" w14:textId="77777777" w:rsidR="003E454F" w:rsidRDefault="003E454F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68042AB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6271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4B9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9EB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E1E6" w14:textId="77777777" w:rsidR="003E454F" w:rsidRDefault="003E454F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DAFE" w14:textId="77777777" w:rsidR="003E454F" w:rsidRDefault="003E454F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2316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AA2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807B" w14:textId="77777777" w:rsidR="003E454F" w:rsidRPr="0022092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930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E60B42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AD29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9DB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1E93D1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AB1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4DA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593E80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A2B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2857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4D9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B98F" w14:textId="77777777" w:rsidR="003E454F" w:rsidRPr="0022092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72E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4D98FA07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0FE9" w14:textId="77777777" w:rsidR="003E454F" w:rsidRDefault="003E454F" w:rsidP="003E454F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2C3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351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9DA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40A329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4DB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66EE9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6FF7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4C8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5278" w14:textId="77777777" w:rsidR="003E454F" w:rsidRPr="0022092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C2C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0BCCA5E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3278266F" w14:textId="77777777" w:rsidR="003E454F" w:rsidRDefault="003E454F" w:rsidP="00E81B3B">
      <w:pPr>
        <w:pStyle w:val="Heading1"/>
        <w:spacing w:line="360" w:lineRule="auto"/>
      </w:pPr>
      <w:r>
        <w:lastRenderedPageBreak/>
        <w:t>LINIA 314 G</w:t>
      </w:r>
    </w:p>
    <w:p w14:paraId="466748F7" w14:textId="77777777" w:rsidR="003E454F" w:rsidRDefault="003E454F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E454F" w14:paraId="658DFA01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0101" w14:textId="77777777" w:rsidR="003E454F" w:rsidRDefault="003E454F" w:rsidP="003E454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2B9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7B2D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4B1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19A476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6B163E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6A2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5BF2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1D7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542A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CBB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042D7C8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DFFE" w14:textId="77777777" w:rsidR="003E454F" w:rsidRDefault="003E454F" w:rsidP="003E454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CEC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1796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9C0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92C82E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BA73FD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3BF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990B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049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637A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24A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75C6958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DC57" w14:textId="77777777" w:rsidR="003E454F" w:rsidRDefault="003E454F" w:rsidP="003E454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B06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0FA1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58A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83FA4E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3E2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4618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DE1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C3E4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C9C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216FFB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70EFCB7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1D59" w14:textId="77777777" w:rsidR="003E454F" w:rsidRDefault="003E454F" w:rsidP="003E454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CB0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BFF4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BE4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574339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B9B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9DB7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2F4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85CF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550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EBEC16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2107022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BFF6" w14:textId="77777777" w:rsidR="003E454F" w:rsidRDefault="003E454F" w:rsidP="003E454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252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E20B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A58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DC1E45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3260BAB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3E7B64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8E2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24E5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492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F61E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C96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7CDBE6C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8F1F" w14:textId="77777777" w:rsidR="003E454F" w:rsidRDefault="003E454F" w:rsidP="003E454F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57A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6EC5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51E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23B2E8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6374F2A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88E6D4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160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F178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388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364A" w14:textId="77777777" w:rsidR="003E454F" w:rsidRPr="00DF53C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902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B0F0D0E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0E46B48C" w14:textId="77777777" w:rsidR="003E454F" w:rsidRDefault="003E454F" w:rsidP="003A5387">
      <w:pPr>
        <w:pStyle w:val="Heading1"/>
        <w:spacing w:line="360" w:lineRule="auto"/>
      </w:pPr>
      <w:r>
        <w:lastRenderedPageBreak/>
        <w:t>LINIA 316</w:t>
      </w:r>
    </w:p>
    <w:p w14:paraId="49890885" w14:textId="77777777" w:rsidR="003E454F" w:rsidRDefault="003E454F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51900F98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AFDC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40B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BCB7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AB9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5AD8D9E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5E7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9B6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AEE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0697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BDA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52622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D8B3C2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3E454F" w14:paraId="64D70E9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2020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204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F80C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C88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2A5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5629ED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374069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52D344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723A8F6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4B9B806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79A25D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9AC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8C8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F483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FFA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1EC77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3E454F" w14:paraId="41AE925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F2C7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850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0583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388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1FB64C0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BE5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88553D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2E5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F9B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35E8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B6E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88DF6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EE7FE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3E454F" w14:paraId="2589880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02AEE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CFD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593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A07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9070CD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066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476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497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DDD5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EB7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6931608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2194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E49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1734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FA5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01D83E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9DB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8364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94B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9802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68E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27F21B9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EEA3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986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241DF30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0E5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A9B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47A5E5B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75B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D31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B22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8717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600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15B0A8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BC3C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F78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E20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3D4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BBE5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776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B70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D831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8B1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00DD517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4B67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574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74DDA22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F32E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285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5C0F87F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CEB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4754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3D3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C080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AD9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611A1D5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6937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44E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79375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D02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34CE9AD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3F0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6CC5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A63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A3D4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E9C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A267CCD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2BBD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D6D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CBCB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099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6E8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C71139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490A7CA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25BD31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07BD6EA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9B9E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0B08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D4E2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BCC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7736059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96E4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A18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F696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AEF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0788DE6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B59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108EE60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51AA76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071B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92F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E6D2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DF0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3E454F" w14:paraId="1BD09316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AF6C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B15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5A27B1E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779D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91D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205836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DE266" w14:textId="77777777" w:rsidR="003E454F" w:rsidRPr="00273EC0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4BCE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F52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BDEB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AC6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6888BEA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8364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695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42E3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EA3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67BDFB1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D3F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4595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59A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D3BB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56A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6B78D12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FE87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6B4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E573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586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5C82E6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AD0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4CBF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EA2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4E1C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324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04026D89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3BE1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EC8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A219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6A6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692E82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DCA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2319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2D4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DE27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6FB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2BDC4B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D5E4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83B7" w14:textId="77777777" w:rsidR="003E454F" w:rsidRDefault="003E454F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4EBCEE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7D4B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714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5D0A774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75C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E3E1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27C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B1B6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7F7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C505E9E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253B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267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A1D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4DB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07E226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707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0454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03D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9269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C16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74811AE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90D7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5FD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D635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88F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9006FA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14E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08AA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34B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BA27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3F0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2611F4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1FAA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725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FB8FBD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8CEC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127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1A20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3DEE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C26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D02D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1C8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41AB16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039F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B34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2E10177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0F1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E3A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742BDA13" w14:textId="77777777" w:rsidR="003E454F" w:rsidRPr="00830247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006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CEFA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0DB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BE21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EEF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9624EA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B7CB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D39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2B51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90E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275C20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92E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CA1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5E2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D62E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736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86B97C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F9EB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999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215F2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ACB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13E02F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1FC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3C81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F15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4D3B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93D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6C7A9CA4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3E86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925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F084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DAC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85C1AE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C74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44A3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0A7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3F1E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365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C00B97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3524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7FC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6C4D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A79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5B9EB2C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9BD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6FC0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F5E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D6D7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B3A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690AB24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2137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EEA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6FCA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656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B473C7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955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6C0B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A22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DEC6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256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08B83C" w14:textId="77777777" w:rsidR="003E454F" w:rsidRPr="000D7AA7" w:rsidRDefault="003E454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3E454F" w14:paraId="4799C40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59A6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F96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359E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CDA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0E1CA2E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7D1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DD67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856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55E5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F78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F394BA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911D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F733" w14:textId="77777777" w:rsidR="003E454F" w:rsidRDefault="003E454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4E80" w14:textId="77777777" w:rsidR="003E454F" w:rsidRPr="00F6236C" w:rsidRDefault="003E454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385A" w14:textId="77777777" w:rsidR="003E454F" w:rsidRDefault="003E454F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CAEA2D8" w14:textId="77777777" w:rsidR="003E454F" w:rsidRDefault="003E454F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239E" w14:textId="77777777" w:rsidR="003E454F" w:rsidRDefault="003E454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347F" w14:textId="77777777" w:rsidR="003E454F" w:rsidRDefault="003E454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BCCA5" w14:textId="77777777" w:rsidR="003E454F" w:rsidRDefault="003E454F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ADFB" w14:textId="77777777" w:rsidR="003E454F" w:rsidRPr="00F6236C" w:rsidRDefault="003E454F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606F" w14:textId="77777777" w:rsidR="003E454F" w:rsidRDefault="003E454F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70B850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2561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EC0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B5BAB8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3197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40E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B51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9D94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2F9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E671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444F" w14:textId="77777777" w:rsidR="003E454F" w:rsidRPr="007F77BB" w:rsidRDefault="003E454F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595C5A92" w14:textId="77777777" w:rsidR="003E454F" w:rsidRDefault="003E454F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3E454F" w14:paraId="61CD359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5BC5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575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054A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9E3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3973252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2BF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B10C1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20D3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479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7A1A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FB0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CB3348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2AAA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8DC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39D7EDB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F260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1A8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AFE813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A16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E420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69F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96AC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26F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60BBB8F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3E454F" w14:paraId="6FFBB501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926A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9EC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5A4A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977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470384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D98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F2CC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656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4262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850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778DF6B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DD4D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5A93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7F71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F17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8AD11E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B2C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260F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E12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1E29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DCF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2B18688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EBDC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FE2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31D0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AFC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78286D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B14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11F0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D97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6353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50E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3E454F" w14:paraId="27B8F03D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CB1F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5B8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015F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687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4992481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966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5EF6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B4A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F1E6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ACA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E454F" w14:paraId="167F234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13C5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74E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E52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7AB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496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C67BA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2077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43F9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48FC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C4F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693AF96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0CC2479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8D52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3D4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D43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3DF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EDDF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570D0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72E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F73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BC29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54E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6168CE6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74BCB0A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43DB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D8A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BCC4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57D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7F0E76A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B57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F3F82B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CDEB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6F6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F996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DA6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10F61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3E454F" w14:paraId="346427F8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007F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B03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5B5E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E4C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57B8EED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C4C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E1D379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D340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17B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9CAE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608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3BFAE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156F8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E454F" w14:paraId="028C36CE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2918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229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960F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79F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5D32662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07D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443C89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3702C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129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E795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EAB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2F238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74090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E454F" w14:paraId="452D0C1D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32B5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3A9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7179DF3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2BF2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D853" w14:textId="77777777" w:rsidR="003E454F" w:rsidRDefault="003E454F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DA4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550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67E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02B8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40D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182565D3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7B1E" w14:textId="77777777" w:rsidR="003E454F" w:rsidRDefault="003E454F" w:rsidP="003E454F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0BC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E86C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5F3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EF56AA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153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DC927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642E" w14:textId="77777777" w:rsidR="003E454F" w:rsidRPr="00514DA4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EBB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7FE4" w14:textId="77777777" w:rsidR="003E454F" w:rsidRPr="00F6236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F33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A3775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6DC00BBE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0A180520" w14:textId="77777777" w:rsidR="003E454F" w:rsidRDefault="003E454F" w:rsidP="0080110B">
      <w:pPr>
        <w:pStyle w:val="Heading1"/>
        <w:spacing w:line="360" w:lineRule="auto"/>
      </w:pPr>
      <w:r>
        <w:t>LINIA 322</w:t>
      </w:r>
    </w:p>
    <w:p w14:paraId="5689478F" w14:textId="77777777" w:rsidR="003E454F" w:rsidRDefault="003E454F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E454F" w14:paraId="03C03F5C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15DC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7BC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6512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21B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DB6D3A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B96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23919B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240E02B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9354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DDB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E4BC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8FB0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E3299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3E454F" w14:paraId="6DE8835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5F4D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CD4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5757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54E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EE434B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D6F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337F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555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F261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2BC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3E454F" w14:paraId="1FD8028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2E20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430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A010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5FF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69CDAD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998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D2AC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F48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323C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105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3E454F" w14:paraId="2164D76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E63F6D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038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1E19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669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F1EBF7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49A301B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445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9A767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D4E5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3B1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E2C1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FA8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E377D6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A85EA3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735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F8E5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41A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6459DE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77C7A41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271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8191BB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5649EED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6D5C650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9CDB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32D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F4D7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9F7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DEED33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FAAF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DC7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0D39D49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B62F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1E6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EC98D5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541263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E85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3690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190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6F99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07B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502DAE4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9F02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CD0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029F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646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0744B62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20DCD7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169118E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ACA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320F997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6989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778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1A56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455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A446FC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5731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97B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1C8D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46D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072D2BA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6A1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2254E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5737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AF2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1A4D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B91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1BC7D2D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9111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EB0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5730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8D6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A976E6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1E7331E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EFB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3107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ADB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1219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4F2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4F55BF5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1F88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8BB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021E714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A3A8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4F5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2EA33E8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47A39CC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A4A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BDFB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2BE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634A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E43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2032559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A144" w14:textId="77777777" w:rsidR="003E454F" w:rsidRDefault="003E454F" w:rsidP="003E454F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90A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6163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0EA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9FBB22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671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D12B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17D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70CB" w14:textId="77777777" w:rsidR="003E454F" w:rsidRPr="00147A63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112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A231D9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460941E4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3B077B72" w14:textId="77777777" w:rsidR="003E454F" w:rsidRDefault="003E454F" w:rsidP="00C022B2">
      <w:pPr>
        <w:pStyle w:val="Heading1"/>
        <w:spacing w:line="276" w:lineRule="auto"/>
      </w:pPr>
      <w:r>
        <w:t>LINIA 328</w:t>
      </w:r>
    </w:p>
    <w:p w14:paraId="29179424" w14:textId="77777777" w:rsidR="003E454F" w:rsidRDefault="003E454F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018ABB85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E6BF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F3A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CF7F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15F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23B1EAD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7B89F7B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76F2071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F4A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3E2E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406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1EAC8E0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B898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7F3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F780C9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97B0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018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34AB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469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409CA06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E32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8224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836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20EF0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E51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5D9CF54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5B36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117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DCF8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EEA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1FE97B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5A7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B12FB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7671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781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BB54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643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57A2EA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7D37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8D8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73F9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0D2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700A123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DCB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A3478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E6F4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0CB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7584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02C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872C27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2C56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A22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28+700</w:t>
            </w:r>
          </w:p>
          <w:p w14:paraId="2DE293E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CCD1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62F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Șimand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6CE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C014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67C0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24AA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347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FEFF37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BF92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1F4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34+550</w:t>
            </w:r>
          </w:p>
          <w:p w14:paraId="0521AFF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FB74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8CD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Șimand,</w:t>
            </w:r>
            <w:r>
              <w:rPr>
                <w:b/>
                <w:bCs/>
                <w:sz w:val="20"/>
                <w:lang w:val="ro-RO"/>
              </w:rPr>
              <w:br/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367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B166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700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359B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4C7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4A4105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C7A64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3DD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58E085E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600A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270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55E1887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40C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D115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F4B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BB09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4F1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B18FD57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0F21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29B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70A4812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C028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BCA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5DDC87A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656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797C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6C2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5FEE9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111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4AD9C21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BA9C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E1D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CA67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B99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6E9FDBF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BED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FA9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5D0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E43C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BF3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606514CA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9C51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B2D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56D2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994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5539C3E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8A7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F80CF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E3A8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823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5E2E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01A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2DFE5CD5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7608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D2E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5DE75C2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569C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68D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464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6F95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73C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9286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1AD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39C5C19C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3019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E4F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7215557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3EA7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66F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614F9A1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7E4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AD5C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590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E4CD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E2BD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4D796727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5A6E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293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1B8B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60E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AE9AEE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AED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216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630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1815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AB2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32DBDD7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37CC5C0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F32FB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E454F" w14:paraId="67839CB3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1271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59A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7ADC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300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DE82C4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6E3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8677B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A22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0B5A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787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15A8BE4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05977B5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6457A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E454F" w14:paraId="63ED10AE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629C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BD8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FEF7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224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8BE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3C5D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AA0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C99F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A9C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38D85EE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BCAAB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E454F" w14:paraId="486BFD7F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CEE3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8E9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070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A51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85C1B2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B9C7" w14:textId="77777777" w:rsidR="003E454F" w:rsidRPr="002A60A1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B347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762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50F3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416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2F9B34E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4955C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E454F" w14:paraId="04F2F294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BB17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45E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CC7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D73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4A7145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AEB1" w14:textId="77777777" w:rsidR="003E454F" w:rsidRPr="002A60A1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88A7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4C0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8ED3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E5E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0270CF8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3CD6C31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06262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3E454F" w14:paraId="1154C800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B8A8" w14:textId="77777777" w:rsidR="003E454F" w:rsidRDefault="003E454F" w:rsidP="003E454F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FB4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51D2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B15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28F3E7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DEE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19E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D3B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0BC5" w14:textId="77777777" w:rsidR="003E454F" w:rsidRPr="00FA2F25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663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7E93801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7BA5590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5552C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7C897493" w14:textId="77777777" w:rsidR="003E454F" w:rsidRDefault="003E454F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05D20189" w14:textId="77777777" w:rsidR="003E454F" w:rsidRDefault="003E454F" w:rsidP="00DE004B">
      <w:pPr>
        <w:pStyle w:val="Heading1"/>
        <w:spacing w:line="360" w:lineRule="auto"/>
      </w:pPr>
      <w:r>
        <w:t>LINIA 333</w:t>
      </w:r>
    </w:p>
    <w:p w14:paraId="6491A91A" w14:textId="77777777" w:rsidR="003E454F" w:rsidRDefault="003E454F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3E454F" w14:paraId="17059736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3D76" w14:textId="77777777" w:rsidR="003E454F" w:rsidRDefault="003E454F" w:rsidP="003E454F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AABE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61F5EA74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3D28" w14:textId="77777777" w:rsidR="003E454F" w:rsidRPr="00E15203" w:rsidRDefault="003E454F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F946" w14:textId="77777777" w:rsidR="003E454F" w:rsidRDefault="003E454F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43B5F927" w14:textId="77777777" w:rsidR="003E454F" w:rsidRDefault="003E454F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176C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644B" w14:textId="77777777" w:rsidR="003E454F" w:rsidRDefault="003E454F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9E2F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648A" w14:textId="77777777" w:rsidR="003E454F" w:rsidRDefault="003E454F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F1DD873" w14:textId="77777777" w:rsidR="003E454F" w:rsidRDefault="003E454F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404E5DA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A784" w14:textId="77777777" w:rsidR="003E454F" w:rsidRDefault="003E454F" w:rsidP="003E454F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55EE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674E89A3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12+670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2DEC" w14:textId="77777777" w:rsidR="003E454F" w:rsidRPr="00E15203" w:rsidRDefault="003E454F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8C4D" w14:textId="77777777" w:rsidR="003E454F" w:rsidRDefault="003E454F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-</w:t>
            </w:r>
          </w:p>
          <w:p w14:paraId="73E45071" w14:textId="77777777" w:rsidR="003E454F" w:rsidRDefault="003E454F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0387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0AEA" w14:textId="77777777" w:rsidR="003E454F" w:rsidRDefault="003E454F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87AE" w14:textId="77777777" w:rsidR="003E454F" w:rsidRDefault="003E454F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DB6E" w14:textId="77777777" w:rsidR="003E454F" w:rsidRDefault="003E454F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E95CDCC" w14:textId="77777777" w:rsidR="003E454F" w:rsidRDefault="003E454F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AF28E66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26408D54" w14:textId="77777777" w:rsidR="003E454F" w:rsidRDefault="003E454F" w:rsidP="008C333F">
      <w:pPr>
        <w:pStyle w:val="Heading1"/>
        <w:spacing w:line="360" w:lineRule="auto"/>
      </w:pPr>
      <w:r>
        <w:lastRenderedPageBreak/>
        <w:t>LINIA 335</w:t>
      </w:r>
    </w:p>
    <w:p w14:paraId="157AA144" w14:textId="77777777" w:rsidR="003E454F" w:rsidRDefault="003E454F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E454F" w14:paraId="301B2208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67B3" w14:textId="77777777" w:rsidR="003E454F" w:rsidRDefault="003E454F" w:rsidP="003E454F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082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CC7B" w14:textId="77777777" w:rsidR="003E454F" w:rsidRPr="009050E5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532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585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01ED717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0D26334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FC5E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4BA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0206" w14:textId="77777777" w:rsidR="003E454F" w:rsidRPr="009050E5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72C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0A100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15EC6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1BF554FD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1A015A51" w14:textId="77777777" w:rsidR="003E454F" w:rsidRDefault="003E454F" w:rsidP="00274DBB">
      <w:pPr>
        <w:pStyle w:val="Heading1"/>
        <w:spacing w:line="360" w:lineRule="auto"/>
      </w:pPr>
      <w:r>
        <w:t>LINIA 400</w:t>
      </w:r>
    </w:p>
    <w:p w14:paraId="40F28515" w14:textId="77777777" w:rsidR="003E454F" w:rsidRDefault="003E454F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4107B77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3E30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7CD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65C6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1C7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02A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419ECEE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04753E4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FE04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9939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FB45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5E8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415B4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57AFF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3E454F" w14:paraId="1493F20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CE76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6A7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7930631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7AD2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AD1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482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6AA9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D093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88EB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805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3507B4F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E1E4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A3EC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6222" w14:textId="77777777" w:rsidR="003E454F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A48C" w14:textId="77777777" w:rsidR="003E454F" w:rsidRDefault="003E454F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3B71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3AD0" w14:textId="77777777" w:rsidR="003E454F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1275" w14:textId="77777777" w:rsidR="003E454F" w:rsidRDefault="003E454F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E49F" w14:textId="77777777" w:rsidR="003E454F" w:rsidRPr="00F344E1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AAF7" w14:textId="77777777" w:rsidR="003E454F" w:rsidRDefault="003E454F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489DDBE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344F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6D6C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5478C750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244D" w14:textId="77777777" w:rsidR="003E454F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6874" w14:textId="77777777" w:rsidR="003E454F" w:rsidRDefault="003E454F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F2C0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639A" w14:textId="77777777" w:rsidR="003E454F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D919" w14:textId="77777777" w:rsidR="003E454F" w:rsidRDefault="003E454F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58DE" w14:textId="77777777" w:rsidR="003E454F" w:rsidRPr="00F344E1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0CBF" w14:textId="77777777" w:rsidR="003E454F" w:rsidRDefault="003E454F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BBBD64E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B83B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99AE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2C2D97EE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58B4" w14:textId="77777777" w:rsidR="003E454F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EA07" w14:textId="77777777" w:rsidR="003E454F" w:rsidRDefault="003E454F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D31A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6E01" w14:textId="77777777" w:rsidR="003E454F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E2DF" w14:textId="77777777" w:rsidR="003E454F" w:rsidRDefault="003E454F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5BEE" w14:textId="77777777" w:rsidR="003E454F" w:rsidRPr="00F344E1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87E9" w14:textId="77777777" w:rsidR="003E454F" w:rsidRDefault="003E454F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5C6F2F0D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2DF3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A54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AB79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258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653BE34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597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CE74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FAE8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43B0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93A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3E454F" w14:paraId="72A1AB5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DBF7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6F3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8A30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0FA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7301618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21D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D60C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147A7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9B79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479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64E9F62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19BF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990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1972061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9AAB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6FE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660DE72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ADB3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2227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0317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69CA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3B8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29F8DF5F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53750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C13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763+600</w:t>
            </w:r>
          </w:p>
          <w:p w14:paraId="526B596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A8A0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EFE5" w14:textId="77777777" w:rsidR="003E454F" w:rsidRDefault="003E454F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23CF0214" w14:textId="77777777" w:rsidR="003E454F" w:rsidRDefault="003E454F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839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3F40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5CB5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5928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1F5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F5003DB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F5FC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A06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AA25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2AA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084D210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297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5921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3416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F574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253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FA5799E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9D9D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3FBB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0BE8A0CC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623F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12E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2365A58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E67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5D2E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AFA3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D8DC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1ED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129BCB6C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6AB4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6019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3844575B" w14:textId="77777777" w:rsidR="003E454F" w:rsidRDefault="003E454F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0158" w14:textId="77777777" w:rsidR="003E454F" w:rsidRDefault="003E454F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6B2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9D5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160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2168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5218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4F3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6DB3195A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AAFF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04C0" w14:textId="77777777" w:rsidR="003E454F" w:rsidRDefault="003E454F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756B2D5D" w14:textId="77777777" w:rsidR="003E454F" w:rsidRDefault="003E454F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2D0A" w14:textId="77777777" w:rsidR="003E454F" w:rsidRDefault="003E454F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B3F8" w14:textId="77777777" w:rsidR="003E454F" w:rsidRDefault="003E454F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1B0A" w14:textId="77777777" w:rsidR="003E454F" w:rsidRDefault="003E454F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48B1" w14:textId="77777777" w:rsidR="003E454F" w:rsidRDefault="003E454F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8418" w14:textId="77777777" w:rsidR="003E454F" w:rsidRDefault="003E454F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65BD" w14:textId="77777777" w:rsidR="003E454F" w:rsidRPr="00F344E1" w:rsidRDefault="003E454F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AF0B" w14:textId="77777777" w:rsidR="003E454F" w:rsidRDefault="003E454F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3893D5D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E0822B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517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EB4B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646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2F7A9A3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E3F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CA2E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0594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C174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4BF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7463F8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BFF9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8D3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8E69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2FA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107324E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DED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0DA2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D68C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7267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C67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A79B8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6F06E9D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3E454F" w14:paraId="0426C40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67F9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A96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B3A0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BC6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3C2A" w14:textId="77777777" w:rsidR="003E454F" w:rsidRDefault="003E454F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46BF106B" w14:textId="77777777" w:rsidR="003E454F" w:rsidRDefault="003E454F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A7B3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34CD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6DD9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DB5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2BFD414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A440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055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B4A4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C49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277E3DA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3D9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5717580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877F5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B810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1148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DE5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096185D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88A1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4C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7E66478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3A6D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482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3A27EBB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D7F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3509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8259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4F59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D9F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2A509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62257109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8285" w14:textId="77777777" w:rsidR="003E454F" w:rsidRDefault="003E454F" w:rsidP="003E454F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163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8B9B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9FB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54F2D4C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A15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26D68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10B8" w14:textId="77777777" w:rsidR="003E454F" w:rsidRDefault="003E454F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1679" w14:textId="77777777" w:rsidR="003E454F" w:rsidRPr="00F344E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D93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16E5B9B" w14:textId="77777777" w:rsidR="003E454F" w:rsidRDefault="003E454F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0154FB62" w14:textId="77777777" w:rsidR="003E454F" w:rsidRDefault="003E454F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343C7F32" w14:textId="77777777" w:rsidR="003E454F" w:rsidRDefault="003E454F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57FD8C7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7B88" w14:textId="77777777" w:rsidR="003E454F" w:rsidRDefault="003E454F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D1A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FF0B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1A3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07E4AC4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537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1276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19F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4EE2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FD6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8264C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7162024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3E454F" w14:paraId="7DD167B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BAFB" w14:textId="77777777" w:rsidR="003E454F" w:rsidRDefault="003E454F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F6A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BC8A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B97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36E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6315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FFB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BB5C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C89A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B954E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FA490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3E454F" w14:paraId="4EFE55EA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ACB4" w14:textId="77777777" w:rsidR="003E454F" w:rsidRDefault="003E454F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56B9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1CEECF2D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AE45" w14:textId="77777777" w:rsidR="003E454F" w:rsidRPr="00BB2EA6" w:rsidRDefault="003E454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3407" w14:textId="77777777" w:rsidR="003E454F" w:rsidRDefault="003E454F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DBC5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3C544" w14:textId="77777777" w:rsidR="003E454F" w:rsidRDefault="003E454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C475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6EA2" w14:textId="77777777" w:rsidR="003E454F" w:rsidRPr="00BB2EA6" w:rsidRDefault="003E454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0430" w14:textId="77777777" w:rsidR="003E454F" w:rsidRDefault="003E454F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8C2DCB4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DFDB" w14:textId="77777777" w:rsidR="003E454F" w:rsidRDefault="003E454F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92F9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538D400F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64FA" w14:textId="77777777" w:rsidR="003E454F" w:rsidRPr="00BB2EA6" w:rsidRDefault="003E454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A961" w14:textId="77777777" w:rsidR="003E454F" w:rsidRDefault="003E454F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D111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696C" w14:textId="77777777" w:rsidR="003E454F" w:rsidRDefault="003E454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0B9C" w14:textId="77777777" w:rsidR="003E454F" w:rsidRDefault="003E454F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1C10" w14:textId="77777777" w:rsidR="003E454F" w:rsidRPr="00BB2EA6" w:rsidRDefault="003E454F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7B17" w14:textId="77777777" w:rsidR="003E454F" w:rsidRDefault="003E454F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DD0D67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9379" w14:textId="77777777" w:rsidR="003E454F" w:rsidRDefault="003E454F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57A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DB10C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195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DB5E" w14:textId="77777777" w:rsidR="003E454F" w:rsidRDefault="003E454F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1DF2B144" w14:textId="77777777" w:rsidR="003E454F" w:rsidRDefault="003E454F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4AF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56E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6A61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FE4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90020B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28D8" w14:textId="77777777" w:rsidR="003E454F" w:rsidRDefault="003E454F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991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0C270C0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8915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DB1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1A35" w14:textId="77777777" w:rsidR="003E454F" w:rsidRDefault="003E454F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5212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6F4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EE0C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2F9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1F50025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7998" w14:textId="77777777" w:rsidR="003E454F" w:rsidRDefault="003E454F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C51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2BDFB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14D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3D000B1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7DE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DD82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839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1180" w14:textId="77777777" w:rsidR="003E454F" w:rsidRPr="00BB2EA6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31D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B773852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3BC2EF76" w14:textId="77777777" w:rsidR="003E454F" w:rsidRDefault="003E454F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40695317" w14:textId="77777777" w:rsidR="003E454F" w:rsidRDefault="003E454F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3E808B1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6F4D" w14:textId="77777777" w:rsidR="003E454F" w:rsidRDefault="003E454F" w:rsidP="003E454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9D9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66D0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410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2254B95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BB2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56E01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EE82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B96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BB5F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EC0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AC4BB3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637E" w14:textId="77777777" w:rsidR="003E454F" w:rsidRDefault="003E454F" w:rsidP="003E454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9C1D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8873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AB0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7E15D9C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5D8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21647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9082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80F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CD2F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54E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6FC4174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68DF" w14:textId="77777777" w:rsidR="003E454F" w:rsidRDefault="003E454F" w:rsidP="003E454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089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003C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024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3369F04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8EA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510D2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A0BD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17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1759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8BF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0C59EF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A646" w14:textId="77777777" w:rsidR="003E454F" w:rsidRDefault="003E454F" w:rsidP="003E454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9DA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E6ED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103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53B6694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2F6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1AB3F96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0574AC3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20E8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5D7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86E0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1C8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DC861B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2766" w14:textId="77777777" w:rsidR="003E454F" w:rsidRDefault="003E454F" w:rsidP="003E454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3A5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DD9E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D14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7E31C40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E03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57B6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828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9C0F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C09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10E6883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06F0" w14:textId="77777777" w:rsidR="003E454F" w:rsidRDefault="003E454F" w:rsidP="003E454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092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8FC2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CB9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7089FA1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E74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9525AC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27723E9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4D90C9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CFFE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41C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53F8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164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2054FF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8BB3" w14:textId="77777777" w:rsidR="003E454F" w:rsidRDefault="003E454F" w:rsidP="003E454F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524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52FA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161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52B93EF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053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AC88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C02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CE2B" w14:textId="77777777" w:rsidR="003E454F" w:rsidRPr="00307FCB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295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0D95F0A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224A7786" w14:textId="77777777" w:rsidR="003E454F" w:rsidRDefault="003E454F" w:rsidP="004636F3">
      <w:pPr>
        <w:pStyle w:val="Heading1"/>
        <w:spacing w:line="360" w:lineRule="auto"/>
      </w:pPr>
      <w:r>
        <w:t>LINIA 408</w:t>
      </w:r>
    </w:p>
    <w:p w14:paraId="1DD80AF3" w14:textId="77777777" w:rsidR="003E454F" w:rsidRDefault="003E454F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2EA48949" w14:textId="77777777">
        <w:trPr>
          <w:cantSplit/>
          <w:trHeight w:val="569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D9C2" w14:textId="77777777" w:rsidR="003E454F" w:rsidRDefault="003E454F" w:rsidP="003E454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93E9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52+300</w:t>
            </w:r>
          </w:p>
          <w:p w14:paraId="7ED52077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78BB" w14:textId="77777777" w:rsidR="003E454F" w:rsidRPr="00276B7A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6F61" w14:textId="77777777" w:rsidR="003E454F" w:rsidRDefault="003E454F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C717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7194" w14:textId="77777777" w:rsidR="003E454F" w:rsidRPr="00276B7A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2BC2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8806" w14:textId="77777777" w:rsidR="003E454F" w:rsidRPr="00276B7A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F9CA" w14:textId="77777777" w:rsidR="003E454F" w:rsidRDefault="003E454F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2D9392C0" w14:textId="77777777">
        <w:trPr>
          <w:cantSplit/>
          <w:trHeight w:val="34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8A43" w14:textId="77777777" w:rsidR="003E454F" w:rsidRDefault="003E454F" w:rsidP="003E454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16E3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56+590</w:t>
            </w:r>
          </w:p>
          <w:p w14:paraId="0716E7B2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5A5A" w14:textId="77777777" w:rsidR="003E454F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FB80" w14:textId="77777777" w:rsidR="003E454F" w:rsidRPr="00501A39" w:rsidRDefault="003E454F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17F3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6C78" w14:textId="77777777" w:rsidR="003E454F" w:rsidRPr="00276B7A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EAFF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0358" w14:textId="77777777" w:rsidR="003E454F" w:rsidRPr="00276B7A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FE1E" w14:textId="77777777" w:rsidR="003E454F" w:rsidRDefault="003E454F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3A1E8A5" w14:textId="77777777">
        <w:trPr>
          <w:cantSplit/>
          <w:trHeight w:val="419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9F07" w14:textId="77777777" w:rsidR="003E454F" w:rsidRDefault="003E454F" w:rsidP="003E454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89C3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56+640</w:t>
            </w:r>
          </w:p>
          <w:p w14:paraId="3027DCDA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56F7" w14:textId="77777777" w:rsidR="003E454F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E4F3" w14:textId="77777777" w:rsidR="003E454F" w:rsidRPr="00501A39" w:rsidRDefault="003E454F" w:rsidP="004E791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FFFE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7236" w14:textId="77777777" w:rsidR="003E454F" w:rsidRPr="00276B7A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71A2" w14:textId="77777777" w:rsidR="003E454F" w:rsidRDefault="003E454F" w:rsidP="004E791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42E6" w14:textId="77777777" w:rsidR="003E454F" w:rsidRPr="00276B7A" w:rsidRDefault="003E454F" w:rsidP="004E791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2C87" w14:textId="77777777" w:rsidR="003E454F" w:rsidRDefault="003E454F" w:rsidP="004E791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FB64950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E539" w14:textId="77777777" w:rsidR="003E454F" w:rsidRDefault="003E454F" w:rsidP="003E454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891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66+200</w:t>
            </w:r>
          </w:p>
          <w:p w14:paraId="4CBCC30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A9F3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85A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  <w:r>
              <w:rPr>
                <w:b/>
                <w:bCs/>
                <w:sz w:val="20"/>
                <w:lang w:val="ro-RO"/>
              </w:rPr>
              <w:t xml:space="preserve"> - Zalău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12B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E0C2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553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A1B5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7E7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69D08D72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50BD" w14:textId="77777777" w:rsidR="003E454F" w:rsidRDefault="003E454F" w:rsidP="003E454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31D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9E89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D0E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5232ED6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9C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F8C44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333AB0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3034903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9C89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33D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E977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3C7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8790F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3E454F" w14:paraId="235E8C81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4016" w14:textId="77777777" w:rsidR="003E454F" w:rsidRDefault="003E454F" w:rsidP="003E454F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2E2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AE24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78D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20CB164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8FA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908ED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7A6E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7F1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5B5E" w14:textId="77777777" w:rsidR="003E454F" w:rsidRPr="00276B7A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0B3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D40F6C5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4DD6F21E" w14:textId="77777777" w:rsidR="003E454F" w:rsidRDefault="003E454F" w:rsidP="00C70386">
      <w:pPr>
        <w:pStyle w:val="Heading1"/>
        <w:spacing w:line="360" w:lineRule="auto"/>
      </w:pPr>
      <w:r>
        <w:t>LINIA 409</w:t>
      </w:r>
    </w:p>
    <w:p w14:paraId="4A13535F" w14:textId="77777777" w:rsidR="003E454F" w:rsidRDefault="003E454F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429F1A71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419F" w14:textId="77777777" w:rsidR="003E454F" w:rsidRDefault="003E454F" w:rsidP="003E454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4FF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BE4F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99EB" w14:textId="77777777" w:rsidR="003E454F" w:rsidRDefault="003E454F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38578F3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BEF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34EED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7C67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748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240B8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B41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48C96CDD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4873" w14:textId="77777777" w:rsidR="003E454F" w:rsidRDefault="003E454F" w:rsidP="003E454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571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72D7FC2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169F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CEAA" w14:textId="77777777" w:rsidR="003E454F" w:rsidRDefault="003E454F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42B74818" w14:textId="77777777" w:rsidR="003E454F" w:rsidRDefault="003E454F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8FC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443E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E9E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DB32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E14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21DA8F81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39F7" w14:textId="77777777" w:rsidR="003E454F" w:rsidRDefault="003E454F" w:rsidP="003E454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B73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5D79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B00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E7B5B9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7D76195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AB6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DB041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70A7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7F4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7AA5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DA1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286E87F6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181C" w14:textId="77777777" w:rsidR="003E454F" w:rsidRDefault="003E454F" w:rsidP="003E454F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D89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F532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6A2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8F6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E4A0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7F0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1E03" w14:textId="77777777" w:rsidR="003E454F" w:rsidRPr="00C42B7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0CC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3362B565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69BC6F5E" w14:textId="77777777" w:rsidR="003E454F" w:rsidRDefault="003E454F" w:rsidP="00503CFC">
      <w:pPr>
        <w:pStyle w:val="Heading1"/>
        <w:spacing w:line="360" w:lineRule="auto"/>
      </w:pPr>
      <w:r>
        <w:lastRenderedPageBreak/>
        <w:t>LINIA 412</w:t>
      </w:r>
    </w:p>
    <w:p w14:paraId="7D094A54" w14:textId="77777777" w:rsidR="003E454F" w:rsidRDefault="003E454F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E454F" w14:paraId="59FCA85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7FE9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F02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C2B8" w14:textId="77777777" w:rsidR="003E454F" w:rsidRPr="005C35B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D4B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B84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255A99A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0419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F7C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EFE1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490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69B1830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3E454F" w14:paraId="2652C89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002B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5C2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C2B3" w14:textId="77777777" w:rsidR="003E454F" w:rsidRPr="005C35B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282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3FAFC21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FF5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C163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A93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A8869F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F68D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5B5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EAD18E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B328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DEF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EB1D5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000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0EC23F7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AF7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41154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B1A5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C0C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C18E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129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2912E5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0F6B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551D" w14:textId="77777777" w:rsidR="003E454F" w:rsidRDefault="003E454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3C6BF9D3" w14:textId="77777777" w:rsidR="003E454F" w:rsidRDefault="003E454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E7A6" w14:textId="77777777" w:rsidR="003E454F" w:rsidRDefault="003E454F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9689" w14:textId="77777777" w:rsidR="003E454F" w:rsidRDefault="003E454F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06E5C756" w14:textId="77777777" w:rsidR="003E454F" w:rsidRDefault="003E454F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DF40" w14:textId="77777777" w:rsidR="003E454F" w:rsidRDefault="003E454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5CC7" w14:textId="77777777" w:rsidR="003E454F" w:rsidRPr="00396332" w:rsidRDefault="003E454F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143D" w14:textId="77777777" w:rsidR="003E454F" w:rsidRDefault="003E454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6D8E28BF" w14:textId="77777777" w:rsidR="003E454F" w:rsidRDefault="003E454F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1742" w14:textId="77777777" w:rsidR="003E454F" w:rsidRDefault="003E454F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EF9CB" w14:textId="77777777" w:rsidR="003E454F" w:rsidRDefault="003E454F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C11D124" w14:textId="77777777" w:rsidR="003E454F" w:rsidRDefault="003E454F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3EA1C70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A3E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C3E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2D8DB5A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A25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8E92" w14:textId="77777777" w:rsidR="003E454F" w:rsidRDefault="003E454F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75E4724" w14:textId="77777777" w:rsidR="003E454F" w:rsidRDefault="003E454F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EA3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64C0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DDA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7F6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177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1B413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3E454F" w14:paraId="1A179355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2E88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133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671FF4F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DAC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15B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4A54B64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F4F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CD5E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66B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4776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5BCC" w14:textId="77777777" w:rsidR="003E454F" w:rsidRDefault="003E454F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8C78A75" w14:textId="77777777" w:rsidR="003E454F" w:rsidRDefault="003E454F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3E454F" w14:paraId="511B138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DBDA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07F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A3C3" w14:textId="77777777" w:rsidR="003E454F" w:rsidRPr="005C35B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548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CA7372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D6A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09096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7442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D88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70A3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ADC8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97E6A1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6F93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171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D282" w14:textId="77777777" w:rsidR="003E454F" w:rsidRPr="005C35B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701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F14D1F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A4C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AC2FC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17B2863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6D3D56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7AEC00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F205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52F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29C4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16D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7182B66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8D02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565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6E2B7F4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C22C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D8A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F06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9888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7AD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302D5C7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534B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585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3E454F" w14:paraId="5C28469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4FE1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491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654D2BA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7A84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FEA8" w14:textId="77777777" w:rsidR="003E454F" w:rsidRDefault="003E454F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51A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D068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041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C0A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754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61E2FD9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3E454F" w14:paraId="0AAF762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6DBE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BA8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E40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BA5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6995599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183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F9F0E0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0B67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198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2E5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E71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1A097B4D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980F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26A7" w14:textId="77777777" w:rsidR="003E454F" w:rsidRDefault="003E454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4B52BF24" w14:textId="77777777" w:rsidR="003E454F" w:rsidRDefault="003E454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A630" w14:textId="77777777" w:rsidR="003E454F" w:rsidRDefault="003E454F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5EAB" w14:textId="77777777" w:rsidR="003E454F" w:rsidRDefault="003E454F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C128" w14:textId="77777777" w:rsidR="003E454F" w:rsidRDefault="003E454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D8BF" w14:textId="77777777" w:rsidR="003E454F" w:rsidRPr="00396332" w:rsidRDefault="003E454F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0096" w14:textId="77777777" w:rsidR="003E454F" w:rsidRDefault="003E454F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553B" w14:textId="77777777" w:rsidR="003E454F" w:rsidRDefault="003E454F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9100" w14:textId="77777777" w:rsidR="003E454F" w:rsidRDefault="003E454F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3E454F" w14:paraId="4CF8BED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0BB1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7385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050196A7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3646" w14:textId="77777777" w:rsidR="003E454F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D859" w14:textId="77777777" w:rsidR="003E454F" w:rsidRDefault="003E454F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9BA8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6741" w14:textId="77777777" w:rsidR="003E454F" w:rsidRPr="00396332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FFAE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412D9299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D000" w14:textId="77777777" w:rsidR="003E454F" w:rsidRPr="00396332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505E" w14:textId="77777777" w:rsidR="003E454F" w:rsidRDefault="003E454F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7B74DABF" w14:textId="77777777" w:rsidR="003E454F" w:rsidRDefault="003E454F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3E454F" w14:paraId="65BA32B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BFEE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0EA4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62C0" w14:textId="77777777" w:rsidR="003E454F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29EE" w14:textId="77777777" w:rsidR="003E454F" w:rsidRDefault="003E454F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628E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FCC49" w14:textId="77777777" w:rsidR="003E454F" w:rsidRPr="00396332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D92C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6E343FDA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8A59" w14:textId="77777777" w:rsidR="003E454F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77C9" w14:textId="77777777" w:rsidR="003E454F" w:rsidRDefault="003E454F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198F1C7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3289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7C40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282F6BDB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8AC6" w14:textId="77777777" w:rsidR="003E454F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9C15" w14:textId="77777777" w:rsidR="003E454F" w:rsidRDefault="003E454F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9669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309B" w14:textId="77777777" w:rsidR="003E454F" w:rsidRPr="00396332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8AE4" w14:textId="77777777" w:rsidR="003E454F" w:rsidRDefault="003E454F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2BE9" w14:textId="77777777" w:rsidR="003E454F" w:rsidRDefault="003E454F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76BE" w14:textId="77777777" w:rsidR="003E454F" w:rsidRDefault="003E454F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66AEED9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8323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9122" w14:textId="77777777" w:rsidR="003E454F" w:rsidRDefault="003E454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5537A0C3" w14:textId="77777777" w:rsidR="003E454F" w:rsidRDefault="003E454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49C2" w14:textId="77777777" w:rsidR="003E454F" w:rsidRDefault="003E454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670E" w14:textId="77777777" w:rsidR="003E454F" w:rsidRDefault="003E454F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3B4733D1" w14:textId="77777777" w:rsidR="003E454F" w:rsidRDefault="003E454F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A774" w14:textId="77777777" w:rsidR="003E454F" w:rsidRDefault="003E454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3CE68" w14:textId="77777777" w:rsidR="003E454F" w:rsidRPr="00396332" w:rsidRDefault="003E454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2747" w14:textId="77777777" w:rsidR="003E454F" w:rsidRDefault="003E454F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8AD0" w14:textId="77777777" w:rsidR="003E454F" w:rsidRDefault="003E454F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13FF" w14:textId="77777777" w:rsidR="003E454F" w:rsidRDefault="003E454F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3E454F" w14:paraId="25E98FD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6610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541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0639" w14:textId="77777777" w:rsidR="003E454F" w:rsidRPr="005C35B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629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4546294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3EC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93F69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DAD6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2C7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B510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181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21FB89A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D2C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C65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5A88" w14:textId="77777777" w:rsidR="003E454F" w:rsidRPr="005C35B0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0153" w14:textId="77777777" w:rsidR="003E454F" w:rsidRDefault="003E454F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49BCB8F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10E8" w14:textId="77777777" w:rsidR="003E454F" w:rsidRDefault="003E454F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C2760F" w14:textId="77777777" w:rsidR="003E454F" w:rsidRDefault="003E454F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C381F39" w14:textId="77777777" w:rsidR="003E454F" w:rsidRDefault="003E454F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BEA0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CFB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DC1F" w14:textId="77777777" w:rsidR="003E454F" w:rsidRPr="00396332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5FC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617FC0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60CC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547E" w14:textId="77777777" w:rsidR="003E454F" w:rsidRDefault="003E454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2C35" w14:textId="77777777" w:rsidR="003E454F" w:rsidRPr="005C35B0" w:rsidRDefault="003E454F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BD33" w14:textId="77777777" w:rsidR="003E454F" w:rsidRDefault="003E454F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4677" w14:textId="77777777" w:rsidR="003E454F" w:rsidRDefault="003E454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AFD26" w14:textId="77777777" w:rsidR="003E454F" w:rsidRDefault="003E454F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844D" w14:textId="77777777" w:rsidR="003E454F" w:rsidRDefault="003E454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33F67496" w14:textId="77777777" w:rsidR="003E454F" w:rsidRDefault="003E454F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6694" w14:textId="77777777" w:rsidR="003E454F" w:rsidRPr="00396332" w:rsidRDefault="003E454F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E533" w14:textId="77777777" w:rsidR="003E454F" w:rsidRDefault="003E454F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3E454F" w14:paraId="121F51D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BD34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5CA3" w14:textId="77777777" w:rsidR="003E454F" w:rsidRPr="00003CB6" w:rsidRDefault="003E454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D704" w14:textId="77777777" w:rsidR="003E454F" w:rsidRPr="00003CB6" w:rsidRDefault="003E454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B3C1" w14:textId="77777777" w:rsidR="003E454F" w:rsidRPr="00003CB6" w:rsidRDefault="003E454F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E442" w14:textId="77777777" w:rsidR="003E454F" w:rsidRDefault="003E454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C763F" w14:textId="77777777" w:rsidR="003E454F" w:rsidRDefault="003E454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0031" w14:textId="77777777" w:rsidR="003E454F" w:rsidRDefault="003E454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1F36" w14:textId="77777777" w:rsidR="003E454F" w:rsidRDefault="003E454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2911" w14:textId="77777777" w:rsidR="003E454F" w:rsidRDefault="003E454F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3E454F" w14:paraId="1D0617F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3E81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CACE" w14:textId="77777777" w:rsidR="003E454F" w:rsidRPr="00003CB6" w:rsidRDefault="003E454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28EA" w14:textId="77777777" w:rsidR="003E454F" w:rsidRPr="00003CB6" w:rsidRDefault="003E454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57F3" w14:textId="77777777" w:rsidR="003E454F" w:rsidRPr="00003CB6" w:rsidRDefault="003E454F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CEEE" w14:textId="77777777" w:rsidR="003E454F" w:rsidRPr="00003CB6" w:rsidRDefault="003E454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6F81" w14:textId="77777777" w:rsidR="003E454F" w:rsidRPr="00003CB6" w:rsidRDefault="003E454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890C" w14:textId="77777777" w:rsidR="003E454F" w:rsidRPr="00003CB6" w:rsidRDefault="003E454F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5B64" w14:textId="77777777" w:rsidR="003E454F" w:rsidRPr="00003CB6" w:rsidRDefault="003E454F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D07C" w14:textId="77777777" w:rsidR="003E454F" w:rsidRPr="00003CB6" w:rsidRDefault="003E454F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3E454F" w14:paraId="42D06DC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10F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953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7CEF55B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301F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BD7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D9FB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A6AC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D0E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0AA6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7B0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D1A13E9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3C7A81C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3E454F" w14:paraId="2CF76F7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5822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F41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3D049A6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433E9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7152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446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4005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CB9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6C04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B65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74AD5C4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66AA827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CB320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AC9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E2A5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A51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325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D6AB9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308188F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102C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6604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6F03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8B79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7268ABF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E89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C3E4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F645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72E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36C41C52" w14:textId="77777777" w:rsidR="003E454F" w:rsidRDefault="003E454F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55E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101A4C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AE19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E2C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C323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DD3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CA0E10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223B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F7A4" w14:textId="77777777" w:rsidR="003E454F" w:rsidRDefault="003E454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2FFC" w14:textId="77777777" w:rsidR="003E454F" w:rsidRPr="005C35B0" w:rsidRDefault="003E454F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B57C" w14:textId="77777777" w:rsidR="003E454F" w:rsidRDefault="003E454F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0ED8" w14:textId="77777777" w:rsidR="003E454F" w:rsidRDefault="003E454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3D422B" w14:textId="77777777" w:rsidR="003E454F" w:rsidRDefault="003E454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5352" w14:textId="77777777" w:rsidR="003E454F" w:rsidRPr="00396332" w:rsidRDefault="003E454F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599C" w14:textId="77777777" w:rsidR="003E454F" w:rsidRDefault="003E454F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BA4B" w14:textId="77777777" w:rsidR="003E454F" w:rsidRPr="00396332" w:rsidRDefault="003E454F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BC92" w14:textId="77777777" w:rsidR="003E454F" w:rsidRDefault="003E454F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92CB6A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18B9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393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2A52BBD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E351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829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2DA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0B61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77A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45B1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731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91006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2C8B74B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3E454F" w14:paraId="4C005D1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E88D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58C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4FC828F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F8BA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E5B7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14DB77C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95A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4199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816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C301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F52C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DA83D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14BD444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207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438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8B20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38D9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484597BA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8B9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2114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C939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47C231B9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71E0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9F4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78EB6D4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0C18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C651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59E9E3D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CE2D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8616" w14:textId="77777777" w:rsidR="003E454F" w:rsidRDefault="003E454F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2A14F002" w14:textId="77777777" w:rsidR="003E454F" w:rsidRDefault="003E454F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336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A700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930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53B8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A93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3E454F" w14:paraId="5A26F3E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2AA2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942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7D1C1CB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968E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A0E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044367B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784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C4C9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251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FD30B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2CFA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5A66C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623FDC6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DE69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919AC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7F74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3FC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1504CAA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5C6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DA26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DD1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63C97E4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FE81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6CF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107D63D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777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DE3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77C75AA4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4448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5DF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45F98F7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FE5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3BCC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0C6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98AC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BC6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7C08A1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3BFC242C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719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82D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4D34B1B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9ECF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74C5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6CC6FEC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A013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F5F6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97F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9289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728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7D18585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004F5F1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725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62F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DAF8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3C1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696598E4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438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B1E6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7C3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9557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DD0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EC5A45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A1E6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972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0F67580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BF9F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E285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E52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E508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31E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6E7D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B01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B7B284C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3E454F" w14:paraId="0E7A076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179C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A77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2252753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EDA3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6F9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108CFF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ED3C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E5D8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8183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43C0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E95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599E523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6DC8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90A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77CD78BC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C04E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3B7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0B5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F0A2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6EB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141D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730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62BB85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64CC13E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21C8CF7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215C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994C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5B0EA80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60A5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920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DD1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38BC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506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2E0D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9B5E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85155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590097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6B0E9A9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AD8C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98D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716E61A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17D0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5FCE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15B222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3038F9A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2AF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3123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BD8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4F52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BDC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0175B19" w14:textId="77777777" w:rsidR="003E454F" w:rsidRDefault="003E454F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D3F6B5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316E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00A1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1F1F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9AD6" w14:textId="77777777" w:rsidR="003E454F" w:rsidRDefault="003E454F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7491F4E2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669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A82BE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4671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35F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1C0D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0359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EB1B63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965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7359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56D0252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1554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F32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21EA35DA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AA63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68AA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0D4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86F4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2BE2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1D976DB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69CF2D9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D277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F673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6C985DBC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EBD6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320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7FAF3237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70B9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5615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144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FD65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F3B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8DABA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FE59F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4BF8D5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6B78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B93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2DADCFB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6A408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86B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49711DF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4B7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C163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A133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D7C7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B44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4106F5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7C420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BC2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8E79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6B0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F3A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C893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7BC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787A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A03D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3E454F" w14:paraId="6CEEBFC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DDE5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803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65E2B37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FB55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D0C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52E1626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2B87DA2A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363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4487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CE8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EE13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263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5C171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485431E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D06B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696C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97811D3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B155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D004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2BCBDD8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6719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08DE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FDD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29F5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5C97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88FCB9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E454F" w14:paraId="3ADE93F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4070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05B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5E1629E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7C7C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5F8A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6EECF757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13D9A604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A00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E558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084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800A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C21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539F0FB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491747E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43B4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0E5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9B38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64E0" w14:textId="77777777" w:rsidR="003E454F" w:rsidRDefault="003E454F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6C29B54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9099" w14:textId="77777777" w:rsidR="003E454F" w:rsidRDefault="003E454F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31286E" w14:textId="77777777" w:rsidR="003E454F" w:rsidRDefault="003E454F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DE8C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91D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2EBC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DAA1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5D5E8A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34AC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767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6DC1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3345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1B16B3B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183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7F22102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8D287C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AE71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F40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7541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07BE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9825CAF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2656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78A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561E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8042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060456C5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818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53209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0C5A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C2F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871F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757E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883C95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6D6E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F638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9357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5802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11AD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0897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748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398F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E69C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3E454F" w14:paraId="3B3CD3F8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B9D6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3F9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1A9D05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4177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645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677C764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959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49A6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3AF3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475B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480C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0EE87C1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9CA23E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08F38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723A35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2FF2C0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3C806E04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09671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C5D7A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EF98EF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CACC2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080C3B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C9EF2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7BF1C8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ED5ECB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5A3C7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166+400</w:t>
            </w:r>
          </w:p>
          <w:p w14:paraId="78CE1C8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28966C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1F75FE" w14:textId="77777777" w:rsidR="003E454F" w:rsidRDefault="003E454F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07FE5310" w14:textId="77777777" w:rsidR="003E454F" w:rsidRDefault="003E454F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C552B9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0348BE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0A6A14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945EED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0A85E2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3E454F" w14:paraId="14A585C3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1579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748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1355753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25C2" w14:textId="77777777" w:rsidR="003E454F" w:rsidRPr="005C35B0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6EB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621BA018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951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053A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427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7749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18F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030A13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69B64F1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481B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0B79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60650EB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D362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19F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D785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EB66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78FA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EF40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61AF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4BC75F29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60D2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2817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335DBEF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D870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0313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C73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9418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28C6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F56A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DA45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621F4C63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766C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CE7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56A7BFF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55A7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D476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A92E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1C5C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B650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DA15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01E4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141BC0A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5385" w14:textId="77777777" w:rsidR="003E454F" w:rsidRDefault="003E454F" w:rsidP="003E454F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022F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  <w:p w14:paraId="205FC25B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EB83" w14:textId="77777777" w:rsidR="003E454F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BAE2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5614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1F47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8A62" w14:textId="77777777" w:rsidR="003E454F" w:rsidRDefault="003E454F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B627" w14:textId="77777777" w:rsidR="003E454F" w:rsidRPr="00396332" w:rsidRDefault="003E454F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ED3B" w14:textId="77777777" w:rsidR="003E454F" w:rsidRDefault="003E454F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84EAF95" w14:textId="77777777" w:rsidR="003E454F" w:rsidRDefault="003E454F" w:rsidP="0002281B">
      <w:pPr>
        <w:pStyle w:val="Heading1"/>
        <w:spacing w:line="360" w:lineRule="auto"/>
      </w:pPr>
      <w:r>
        <w:lastRenderedPageBreak/>
        <w:t>LINIA 416</w:t>
      </w:r>
    </w:p>
    <w:p w14:paraId="7DB2F26B" w14:textId="77777777" w:rsidR="003E454F" w:rsidRDefault="003E454F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58207E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E67C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076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D009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9AC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53B0606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306FE0AF" w14:textId="77777777" w:rsidR="003E454F" w:rsidRDefault="003E454F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5E0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24400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8A43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02E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8113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A21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A600A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0643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3BF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384C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77D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998C18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1445685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3EC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219147D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5D7D886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3E7937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6111C3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379B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160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6A93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8DA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29E79AC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3C8A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587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C15F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21D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12133A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61C6861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18143CE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94D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2F676F3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2E2287E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7DC419C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71DF35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030CF07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22714D3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FAAE30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B9E4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248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8B44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6DF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06508F9E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FDB6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04E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2FBB37A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2025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F0F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449BFFE7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1D2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5202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05B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57E1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20E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5ED7AE92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4A22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DAD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301F7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24B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DEF6A7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8B6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18F5F53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2ECE362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3800157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645336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CBD6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AD4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6324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60E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983FE3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3E454F" w14:paraId="12335342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FF58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807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9F70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2F2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DB9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B93F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585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2AE3483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CA5E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67A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748187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C4AC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CF1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0EE1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94B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77D34B0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27A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2E79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897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365C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38D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3E454F" w14:paraId="76187BC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EDBA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C34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32FB31F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B866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16B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64E3" w14:textId="77777777" w:rsidR="003E454F" w:rsidRPr="0011403A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111C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454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64A0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3D2C" w14:textId="77777777" w:rsidR="003E454F" w:rsidRPr="0011403A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486F368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57DE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A4D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65C8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4F32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0B1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D6E8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579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70486AB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F2ED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33D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6750FD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5D9C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2CF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273022B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C343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E54A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0151CC8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D06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4F58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CC7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E7D7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11A1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4CC4D1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FAB5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B44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601C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FB3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69086A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C9C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9C9A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9A7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4B29648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69B6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165B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8CC16F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4A3F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1E4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E633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2803" w14:textId="77777777" w:rsidR="003E454F" w:rsidRDefault="003E454F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B2CF41A" w14:textId="77777777" w:rsidR="003E454F" w:rsidRDefault="003E454F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4A5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39844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A899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E08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966C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73B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46EFD7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EA00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E2B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2E80CE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F1A0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5174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F0DB02D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6A70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3E74" w14:textId="77777777" w:rsidR="003E454F" w:rsidRPr="00C4423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B40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BE3EA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3A4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233707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2EFB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41C8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4D07" w14:textId="77777777" w:rsidR="003E454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E84C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16894E3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83CE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70A5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38B1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B477" w14:textId="77777777" w:rsidR="003E454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3516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3E454F" w14:paraId="7AC7EB8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9A5F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E702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0FEC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7C30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BC44B21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0296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06EA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115B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9B6F" w14:textId="77777777" w:rsidR="003E454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E72F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7632081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C5F5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B2F54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95DC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0BCA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5EC60964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2654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CC25F05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426B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E999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6D9E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3AD6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3E454F" w14:paraId="57B7DBC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7CB1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90B4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7ED433B6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C3BB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A517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1D573A20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9E24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8D9D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A543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E465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9D21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222E14A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EEA9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A328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2699" w14:textId="77777777" w:rsidR="003E454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992C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C18DB70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4935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3C4F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9C88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F4BB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9647" w14:textId="77777777" w:rsidR="003E454F" w:rsidRPr="00620605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E454F" w14:paraId="48A216D2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5C67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C06B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C361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3968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CE10419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3190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2C2B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32B4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0F5D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32D0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FE08BD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3E454F" w14:paraId="56015336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602B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F7FC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5863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9FA3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55D9099A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4D8A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4C86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7CA8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30EA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72D2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6ADF32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3E454F" w14:paraId="1234BA8C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147D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B907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3588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8324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D94C2A9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CAB48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E43B37B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7D15" w14:textId="77777777" w:rsidR="003E454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4ACC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487B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35E64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38F5A6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3E454F" w14:paraId="46E54A0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4D27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7ECC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49B3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3FF3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6904B02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A5DC6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4ACC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E5419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EA58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12B3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65409C5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9336" w14:textId="77777777" w:rsidR="003E454F" w:rsidRDefault="003E454F" w:rsidP="003E454F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6B30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F1D8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0CA66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301B093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EB9E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DBAB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3612" w14:textId="77777777" w:rsidR="003E454F" w:rsidRDefault="003E454F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0943" w14:textId="77777777" w:rsidR="003E454F" w:rsidRPr="00C4423F" w:rsidRDefault="003E454F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1613" w14:textId="77777777" w:rsidR="003E454F" w:rsidRDefault="003E454F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7ABB5DDE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5308768C" w14:textId="77777777" w:rsidR="003E454F" w:rsidRDefault="003E454F" w:rsidP="003146F4">
      <w:pPr>
        <w:pStyle w:val="Heading1"/>
        <w:spacing w:line="360" w:lineRule="auto"/>
      </w:pPr>
      <w:r>
        <w:lastRenderedPageBreak/>
        <w:t>LINIA 417</w:t>
      </w:r>
    </w:p>
    <w:p w14:paraId="06B8C92E" w14:textId="77777777" w:rsidR="003E454F" w:rsidRDefault="003E454F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E454F" w14:paraId="3CA037B1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A7E6" w14:textId="77777777" w:rsidR="003E454F" w:rsidRDefault="003E454F" w:rsidP="003E454F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199F" w14:textId="77777777" w:rsidR="003E454F" w:rsidRDefault="003E454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8E00" w14:textId="77777777" w:rsidR="003E454F" w:rsidRPr="002D7BD3" w:rsidRDefault="003E454F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7A68" w14:textId="77777777" w:rsidR="003E454F" w:rsidRDefault="003E454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85BAA8A" w14:textId="77777777" w:rsidR="003E454F" w:rsidRDefault="003E454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1FAA6A45" w14:textId="77777777" w:rsidR="003E454F" w:rsidRDefault="003E454F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8F63" w14:textId="77777777" w:rsidR="003E454F" w:rsidRDefault="003E454F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2178BD41" w14:textId="77777777" w:rsidR="003E454F" w:rsidRDefault="003E454F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3CDB" w14:textId="77777777" w:rsidR="003E454F" w:rsidRPr="00655FB7" w:rsidRDefault="003E454F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7A05" w14:textId="77777777" w:rsidR="003E454F" w:rsidRDefault="003E454F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F134" w14:textId="77777777" w:rsidR="003E454F" w:rsidRPr="002D7BD3" w:rsidRDefault="003E454F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1422" w14:textId="77777777" w:rsidR="003E454F" w:rsidRDefault="003E454F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698544E2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073CEDF7" w14:textId="77777777" w:rsidR="003E454F" w:rsidRDefault="003E454F" w:rsidP="00D37279">
      <w:pPr>
        <w:pStyle w:val="Heading1"/>
        <w:spacing w:line="276" w:lineRule="auto"/>
      </w:pPr>
      <w:r>
        <w:t>LINIA 418</w:t>
      </w:r>
    </w:p>
    <w:p w14:paraId="4781E3D6" w14:textId="77777777" w:rsidR="003E454F" w:rsidRDefault="003E454F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59627A6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710A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86D8" w14:textId="77777777" w:rsidR="003E454F" w:rsidRDefault="003E454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1E28C9C3" w14:textId="77777777" w:rsidR="003E454F" w:rsidRDefault="003E454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07A6" w14:textId="77777777" w:rsidR="003E454F" w:rsidRPr="00896D96" w:rsidRDefault="003E454F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1B8E" w14:textId="77777777" w:rsidR="003E454F" w:rsidRDefault="003E454F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7F7115E3" w14:textId="77777777" w:rsidR="003E454F" w:rsidRDefault="003E454F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96AF" w14:textId="77777777" w:rsidR="003E454F" w:rsidRDefault="003E454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7CBC" w14:textId="77777777" w:rsidR="003E454F" w:rsidRPr="00896D96" w:rsidRDefault="003E454F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04E0" w14:textId="77777777" w:rsidR="003E454F" w:rsidRDefault="003E454F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D146" w14:textId="77777777" w:rsidR="003E454F" w:rsidRPr="00896D96" w:rsidRDefault="003E454F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6AB5" w14:textId="77777777" w:rsidR="003E454F" w:rsidRDefault="003E454F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3E454F" w14:paraId="3884917E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49F6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30F9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6253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E7E3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0337D239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979F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6A1C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C7942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9E95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B084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0609016D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6AEF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3CB3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6BC2" w14:textId="77777777" w:rsidR="003E454F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A4F4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0C88F651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3473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145E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25E7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DAE5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6412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3F686D3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61E1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BFD1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0E0E8EEB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869D" w14:textId="77777777" w:rsidR="003E454F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2C8B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5E23C5D5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6774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9645" w14:textId="77777777" w:rsidR="003E454F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B9B2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FB967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9929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0F2D9C7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E772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BBAF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3B5DF60D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2385" w14:textId="77777777" w:rsidR="003E454F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7425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6637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1D5B" w14:textId="77777777" w:rsidR="003E454F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CE993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8B1D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A1CB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2F6105BE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A7FD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884C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C152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4E56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6A403A7E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DA5A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A957BB9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63B8378E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D382A23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5B9A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0972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46D5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5349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3E454F" w14:paraId="20B9EFB0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604EB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7C5F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098D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332C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408A0DBB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843F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1909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584A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0FE8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2F65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94A4A0A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FD0B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5B20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A316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28E8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1AF22AD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0AE2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573E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C8E0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3409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FE15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3D37D637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3660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EB6D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25FD7377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5EEC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2A2C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2E67BACB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CB4C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FC60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B995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4047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B1A5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5379E85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DC91" w14:textId="77777777" w:rsidR="003E454F" w:rsidRDefault="003E454F" w:rsidP="003E454F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5F53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B2EC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AAF4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42C7145A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A5FF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17A8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50B7" w14:textId="77777777" w:rsidR="003E454F" w:rsidRDefault="003E454F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374D" w14:textId="77777777" w:rsidR="003E454F" w:rsidRPr="00896D96" w:rsidRDefault="003E454F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4F00" w14:textId="77777777" w:rsidR="003E454F" w:rsidRDefault="003E454F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1C94741" w14:textId="77777777" w:rsidR="003E454F" w:rsidRDefault="003E454F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250013D2" w14:textId="77777777" w:rsidR="003E454F" w:rsidRDefault="003E454F" w:rsidP="00BF55B4">
      <w:pPr>
        <w:pStyle w:val="Heading1"/>
        <w:spacing w:line="360" w:lineRule="auto"/>
      </w:pPr>
      <w:r>
        <w:lastRenderedPageBreak/>
        <w:t>LINIA 421</w:t>
      </w:r>
    </w:p>
    <w:p w14:paraId="0F0517DD" w14:textId="77777777" w:rsidR="003E454F" w:rsidRDefault="003E454F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E454F" w14:paraId="09916F4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3214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B1D5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073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B1CE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3F380A19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27E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F2241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FBF1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2EB6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ADA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52483E1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E210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4FC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1A682E5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D77D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9101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AED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B2B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084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2214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2445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348D90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B5B9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4AFC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51AD" w14:textId="77777777" w:rsidR="003E454F" w:rsidRPr="00FE111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5986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1E34574D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F4D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F46F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2AB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0AB2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2270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E454F" w14:paraId="4196CFE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1603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6DB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17DC223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E4E0" w14:textId="77777777" w:rsidR="003E454F" w:rsidRPr="00FE111C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6A3A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4024E87F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172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DADF3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419B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BA97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002E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1A8AFE3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DAF7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191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64+300</w:t>
            </w:r>
          </w:p>
          <w:p w14:paraId="78A33549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64+350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18B3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4326" w14:textId="77777777" w:rsidR="003E454F" w:rsidRDefault="003E454F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2B1CE485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7826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A8B2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165E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C2A1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7C6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E454F" w14:paraId="0A6569F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9305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02A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67+140</w:t>
            </w:r>
          </w:p>
          <w:p w14:paraId="59D22B3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67+190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9EF2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974E" w14:textId="77777777" w:rsidR="003E454F" w:rsidRDefault="003E454F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6F789307" w14:textId="77777777" w:rsidR="003E454F" w:rsidRDefault="003E454F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71F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3B3D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6368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7B3A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2FDF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valabil numai dinspre</w:t>
            </w:r>
          </w:p>
          <w:p w14:paraId="5D1942A5" w14:textId="77777777" w:rsidR="003E454F" w:rsidRPr="00E406F5" w:rsidRDefault="003E454F" w:rsidP="00E406F5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Bistriţa Nord spre </w:t>
            </w:r>
          </w:p>
          <w:p w14:paraId="2D1E9C78" w14:textId="77777777" w:rsidR="003E454F" w:rsidRDefault="003E454F" w:rsidP="00E406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06F5">
              <w:rPr>
                <w:b/>
                <w:bCs/>
                <w:i/>
                <w:iCs/>
                <w:sz w:val="20"/>
                <w:lang w:val="ro-RO"/>
              </w:rPr>
              <w:t xml:space="preserve">Susenii 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>Bârgăului</w:t>
            </w:r>
            <w:r>
              <w:rPr>
                <w:b/>
                <w:bCs/>
                <w:i/>
                <w:iCs/>
                <w:sz w:val="19"/>
                <w:szCs w:val="19"/>
                <w:lang w:val="ro-RO"/>
              </w:rPr>
              <w:t>.</w:t>
            </w:r>
            <w:r w:rsidRPr="00E406F5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3E454F" w14:paraId="0B1F25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9979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A83F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68+050</w:t>
            </w:r>
          </w:p>
          <w:p w14:paraId="31766B4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50D3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7F0D" w14:textId="77777777" w:rsidR="003E454F" w:rsidRDefault="003E454F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5F32EBBD" w14:textId="77777777" w:rsidR="003E454F" w:rsidRDefault="003E454F" w:rsidP="00E406F5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9F95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DC83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6F13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EB71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2916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25BC563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D124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264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4AA111B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8197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2FFB" w14:textId="77777777" w:rsidR="003E454F" w:rsidRDefault="003E454F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5179DE2" w14:textId="77777777" w:rsidR="003E454F" w:rsidRDefault="003E454F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979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F69C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A39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1832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1A6C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299D62C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1934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CA96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5473CF8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8118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71E1" w14:textId="77777777" w:rsidR="003E454F" w:rsidRDefault="003E454F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B1A7776" w14:textId="77777777" w:rsidR="003E454F" w:rsidRDefault="003E454F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E8F2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73B0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16BA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DE13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4629" w14:textId="77777777" w:rsidR="003E454F" w:rsidRDefault="003E454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E454F" w14:paraId="38B20C1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EB2C" w14:textId="77777777" w:rsidR="003E454F" w:rsidRDefault="003E454F" w:rsidP="003E454F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B507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5B81904D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D41C" w14:textId="77777777" w:rsidR="003E454F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EC80" w14:textId="77777777" w:rsidR="003E454F" w:rsidRPr="00160207" w:rsidRDefault="003E454F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006F9211" w14:textId="77777777" w:rsidR="003E454F" w:rsidRDefault="003E454F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460E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638C" w14:textId="77777777" w:rsidR="003E454F" w:rsidRPr="007B5B08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DCB4" w14:textId="77777777" w:rsidR="003E454F" w:rsidRDefault="003E454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E657" w14:textId="77777777" w:rsidR="003E454F" w:rsidRPr="00E22A01" w:rsidRDefault="003E454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88AD" w14:textId="77777777" w:rsidR="003E454F" w:rsidRPr="00821666" w:rsidRDefault="003E454F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2185E35C" w14:textId="77777777" w:rsidR="003E454F" w:rsidRDefault="003E454F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FEFFC6C" w14:textId="77777777" w:rsidR="003E454F" w:rsidRDefault="003E454F" w:rsidP="0050463B">
      <w:pPr>
        <w:pStyle w:val="Heading1"/>
        <w:spacing w:line="360" w:lineRule="auto"/>
      </w:pPr>
      <w:r>
        <w:lastRenderedPageBreak/>
        <w:t>LINIA 422</w:t>
      </w:r>
    </w:p>
    <w:p w14:paraId="64B3AA80" w14:textId="77777777" w:rsidR="003E454F" w:rsidRDefault="003E454F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2AF1C2DB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E6A9" w14:textId="77777777" w:rsidR="003E454F" w:rsidRDefault="003E454F" w:rsidP="003E454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CC64" w14:textId="77777777" w:rsidR="003E454F" w:rsidRDefault="003E454F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7A5700DA" w14:textId="77777777" w:rsidR="003E454F" w:rsidRDefault="003E454F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93F1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825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4AF5B60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E8C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5FEC5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BBA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120B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0D1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0EF139D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D0D33" w14:textId="77777777" w:rsidR="003E454F" w:rsidRDefault="003E454F" w:rsidP="003E454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1580" w14:textId="77777777" w:rsidR="003E454F" w:rsidRDefault="003E454F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3CC59D47" w14:textId="77777777" w:rsidR="003E454F" w:rsidRDefault="003E454F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751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24CA" w14:textId="77777777" w:rsidR="003E454F" w:rsidRDefault="003E454F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060C11A8" w14:textId="77777777" w:rsidR="003E454F" w:rsidRDefault="003E454F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1D5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8A9C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68E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29EC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26B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3219DE6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5A88" w14:textId="77777777" w:rsidR="003E454F" w:rsidRDefault="003E454F" w:rsidP="003E454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04DA" w14:textId="77777777" w:rsidR="003E454F" w:rsidRDefault="003E454F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727CD2F8" w14:textId="77777777" w:rsidR="003E454F" w:rsidRDefault="003E454F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61A4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99A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582EB983" w14:textId="77777777" w:rsidR="003E454F" w:rsidRPr="002E25CE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B26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FA46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0A6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C305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7A1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E454F" w14:paraId="5DCA392D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2701" w14:textId="77777777" w:rsidR="003E454F" w:rsidRDefault="003E454F" w:rsidP="003E454F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286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E05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8EC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25921C1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5F7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4055789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BAAF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A66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0380" w14:textId="77777777" w:rsidR="003E454F" w:rsidRPr="00077620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0FC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20059ED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03DFC231" w14:textId="77777777" w:rsidR="003E454F" w:rsidRDefault="003E454F" w:rsidP="00380064">
      <w:pPr>
        <w:pStyle w:val="Heading1"/>
        <w:spacing w:line="360" w:lineRule="auto"/>
      </w:pPr>
      <w:r>
        <w:t>LINIA 500</w:t>
      </w:r>
    </w:p>
    <w:p w14:paraId="3A297F0F" w14:textId="77777777" w:rsidR="003E454F" w:rsidRPr="00071303" w:rsidRDefault="003E454F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E454F" w14:paraId="56D4883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3132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47B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4D29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DB0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57C6CA8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00536F5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F49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32BFCD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5346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659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3949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8C0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5EAE3D6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5FA2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8AA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7A2C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985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9B5125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028D2BF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311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65520F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B49D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B69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8FB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7FA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461D4A0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39D6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A10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64F850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1E35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A7B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678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9C62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47B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623E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BCD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14655E3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673A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B1719" w14:textId="77777777" w:rsidR="003E454F" w:rsidRDefault="003E454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242D" w14:textId="77777777" w:rsidR="003E454F" w:rsidRPr="00D33E71" w:rsidRDefault="003E454F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A332" w14:textId="77777777" w:rsidR="003E454F" w:rsidRDefault="003E454F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8EA0" w14:textId="77777777" w:rsidR="003E454F" w:rsidRDefault="003E454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8BAF" w14:textId="77777777" w:rsidR="003E454F" w:rsidRDefault="003E454F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8049" w14:textId="77777777" w:rsidR="003E454F" w:rsidRDefault="003E454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9481D79" w14:textId="77777777" w:rsidR="003E454F" w:rsidRDefault="003E454F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AA90" w14:textId="77777777" w:rsidR="003E454F" w:rsidRPr="00D33E71" w:rsidRDefault="003E454F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2D9B" w14:textId="77777777" w:rsidR="003E454F" w:rsidRDefault="003E454F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459EBA3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1637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FD7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276DB4F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54A4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E6CD" w14:textId="77777777" w:rsidR="003E454F" w:rsidRPr="0008670B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6206323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22C16FD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D78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3D9F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F14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F5A6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DEB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:rsidRPr="00456545" w14:paraId="58D7BB01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F412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4ECD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D67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F58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3D491B5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B4E8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EE30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9355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134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2845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E454F" w:rsidRPr="00456545" w14:paraId="182BAF9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EA54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97F7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DDC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2A6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9BBD52B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9B61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9A07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C474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5BAC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C4E8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E454F" w:rsidRPr="00456545" w14:paraId="754BA4C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9C8D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BA9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E5120BB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7DF9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A3B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AD71FF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E59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187E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618E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5EE0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8C7F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E454F" w:rsidRPr="00456545" w14:paraId="4476037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1CF1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4D0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5FDBD2B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F0578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A72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AC780B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4FE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55C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422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8E2EA92" w14:textId="77777777" w:rsidR="003E454F" w:rsidRPr="00456545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CE69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7727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88BC0F4" w14:textId="77777777" w:rsidR="003E454F" w:rsidRPr="00A3090B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:rsidRPr="00456545" w14:paraId="12E44DEB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E5BB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356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EE5D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2AF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872527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64D377A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1FA301C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6E7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39F4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143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EB756C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07D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F296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:rsidRPr="00456545" w14:paraId="11B1656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F9A6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47D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0570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61D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3E4C723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4EA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A22056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65D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5F1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DBF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E6A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667C0A" w14:textId="77777777" w:rsidR="003E454F" w:rsidRPr="005F21B7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E454F" w:rsidRPr="00456545" w14:paraId="0993578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C4C2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23F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96EC4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FE1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7F1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080E9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2A6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11EDC7B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EC4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6B76" w14:textId="77777777" w:rsidR="003E454F" w:rsidRPr="005F21B7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:rsidRPr="00456545" w14:paraId="620ED40E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785B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429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FE69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F4A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44FFD9A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67D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8F25A1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7DB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F9B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0E0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A7BA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57D18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3E454F" w:rsidRPr="00456545" w14:paraId="2EA31F62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0203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20A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9DE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53F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3C5997B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A8B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73B4EC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B0AF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109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B47E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29B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2FAA4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E454F" w:rsidRPr="00456545" w14:paraId="1675A71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CD0A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DBB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CDB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036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138A68E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4CD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D08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390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2591DDE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A3B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101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3E454F" w:rsidRPr="00456545" w14:paraId="514A30AF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CC24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5B4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1A66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7FD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5FB12B3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4A6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6DA031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99F7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884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B74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1FB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23AD0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69B148F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3E454F" w:rsidRPr="00456545" w14:paraId="44AF61FD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7F72" w14:textId="77777777" w:rsidR="003E454F" w:rsidRPr="00456545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F20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564D10E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01E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A7A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9C1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3569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DE2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46CD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1A3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69F82407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F9DC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235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D5A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6CB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753C58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9B7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4B73ECA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94AC21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F7F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0E0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1FED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B63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47442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20D926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DB6999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130033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3E454F" w14:paraId="68818B3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1295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C98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1894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C0E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3FE4CC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74B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A8E651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3C8668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9CE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710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35F6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0F3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98533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5BD8BE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73ADAAE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3E454F" w14:paraId="32F39DFA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E67F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849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2C0517E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CA18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CE33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1A46AA4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23FF16B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822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44C3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FB0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18A3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E2E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EBBE6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3E454F" w14:paraId="185CDFBD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5AA2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D86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2F7182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16AF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303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E234C2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3BF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D9A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FB5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155E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8C0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1E39541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3E454F" w14:paraId="2E3DC38D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0B29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F1E6" w14:textId="77777777" w:rsidR="003E454F" w:rsidRDefault="003E454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BB67" w14:textId="77777777" w:rsidR="003E454F" w:rsidRDefault="003E454F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36C3" w14:textId="77777777" w:rsidR="003E454F" w:rsidRDefault="003E454F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2DF903B" w14:textId="77777777" w:rsidR="003E454F" w:rsidRDefault="003E454F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2CE3" w14:textId="77777777" w:rsidR="003E454F" w:rsidRDefault="003E454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A0E8" w14:textId="77777777" w:rsidR="003E454F" w:rsidRDefault="003E454F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D713" w14:textId="77777777" w:rsidR="003E454F" w:rsidRDefault="003E454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E03B1DE" w14:textId="77777777" w:rsidR="003E454F" w:rsidRDefault="003E454F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73CE" w14:textId="77777777" w:rsidR="003E454F" w:rsidRPr="00D33E71" w:rsidRDefault="003E454F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7DB9" w14:textId="77777777" w:rsidR="003E454F" w:rsidRDefault="003E454F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5B224E2" w14:textId="77777777" w:rsidR="003E454F" w:rsidRDefault="003E454F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3E454F" w14:paraId="0F83453E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BCB6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465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76F6689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8C1F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79A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CB3915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09A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25D7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637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05E6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4CC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6073474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1D29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8C3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D13813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BCE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8E8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3A41D4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A63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BCCF7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02C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B7CE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2B10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1F6B465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728A045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5EA9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5A8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C9E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526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8E21F9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C13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4141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587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486B99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556F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7357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5AABFBA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059D44F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0355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997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206F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1BD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785C97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047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175B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A94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74A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9677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2D14828E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D3F4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2D2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1DA2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B71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68A145D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804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E85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A64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2CC9D21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C62D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A129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0AD70EE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4134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238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08B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85C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6525A8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2BB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AFB4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4F2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5EF1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FA07" w14:textId="77777777" w:rsidR="003E454F" w:rsidRPr="00534A5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CCA940A" w14:textId="77777777" w:rsidR="003E454F" w:rsidRPr="00534A5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29E3800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E454F" w14:paraId="0D6481D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530B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BFA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4ABE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514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37842F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FC0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88B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84B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F93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63F0" w14:textId="77777777" w:rsidR="003E454F" w:rsidRPr="00534A5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F0ED2AA" w14:textId="77777777" w:rsidR="003E454F" w:rsidRPr="00534A5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6B4B3D9" w14:textId="77777777" w:rsidR="003E454F" w:rsidRPr="00534A55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E454F" w14:paraId="374FBD1A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189A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C3A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CE1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271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1B3816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330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53C3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069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031A321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3310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A1B6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4C264F3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5D33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1D5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1B5E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EF03" w14:textId="77777777" w:rsidR="003E454F" w:rsidRPr="000C4604" w:rsidRDefault="003E454F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4EA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B2F6E8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75AF506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BB3A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688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1933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93AC" w14:textId="77777777" w:rsidR="003E454F" w:rsidRPr="000C4604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9FBCE4D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3E454F" w14:paraId="08414651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E43F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463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733E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BB0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3C4213D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366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69A2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3FA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742B937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70B4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7FA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3064B89C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4A99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99C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6334A0E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DB8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705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1CCA3FD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15FF5E6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DD6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8A8B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ACF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8D7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9E26" w14:textId="77777777" w:rsidR="003E454F" w:rsidRPr="00BB30B6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BF11BD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0BC56FF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3E454F" w14:paraId="3562F45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11C4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3E8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9D3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CE3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486B96D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194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D570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091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DA24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98C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577F009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A217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1DF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EC11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FF42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0D6944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10E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4997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D22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31466FF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3C41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8E8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02B34637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DDD3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C53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E7389F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2D57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1D3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090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B00D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B52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1ECA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F6D6" w14:textId="77777777" w:rsidR="003E454F" w:rsidRPr="000C4604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3E454F" w14:paraId="3BF279D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509F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B6C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116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F10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B99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C619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8AA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F6D96F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66B4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E858" w14:textId="77777777" w:rsidR="003E454F" w:rsidRPr="000C4604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3E454F" w14:paraId="6A89B3B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3EE2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5CE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42E542D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F0F0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1D0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632F4AE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195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4E77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EA9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22EA2D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CE9B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CD60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D87B724" w14:textId="77777777" w:rsidR="003E454F" w:rsidRPr="006C1F61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63C32B9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A8C7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B076" w14:textId="77777777" w:rsidR="003E454F" w:rsidRDefault="003E454F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745D" w14:textId="77777777" w:rsidR="003E454F" w:rsidRDefault="003E454F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D0EE" w14:textId="77777777" w:rsidR="003E454F" w:rsidRDefault="003E454F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F654" w14:textId="77777777" w:rsidR="003E454F" w:rsidRDefault="003E454F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D35F" w14:textId="77777777" w:rsidR="003E454F" w:rsidRDefault="003E454F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E210" w14:textId="77777777" w:rsidR="003E454F" w:rsidRDefault="003E454F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7812" w14:textId="77777777" w:rsidR="003E454F" w:rsidRDefault="003E454F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38D6" w14:textId="77777777" w:rsidR="003E454F" w:rsidRPr="004143AF" w:rsidRDefault="003E454F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44292FF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A62F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40D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B49F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384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4FE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8060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8C3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BBDD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344C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03EB9BC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C85C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6E4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12B7EC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0628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39E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64715C4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07E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2F5E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175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2EB526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30C8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29B3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8655E9E" w14:textId="77777777" w:rsidR="003E454F" w:rsidRPr="00D84BDE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769EA4C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0CF8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3A3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2DF1468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4F24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C93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608BC4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62D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4EF6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F53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A550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AF7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5300B3E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4246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604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7BE0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072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2A4628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ACD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232D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26E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01643BB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A062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BA7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00BA3B2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94DC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A3F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52F1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B13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CF606F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E02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FC8368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896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9B3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B863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8509" w14:textId="77777777" w:rsidR="003E454F" w:rsidRPr="00534C03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60B3604B" w14:textId="77777777" w:rsidR="003E454F" w:rsidRPr="00534C03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C81F5A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3E454F" w14:paraId="6AEFBE0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EF3B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4B2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70A8F12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F34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543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4813D4B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109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E743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EBF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BBDB7C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E3E1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EF41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0515327" w14:textId="77777777" w:rsidR="003E454F" w:rsidRPr="00D84BDE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774B869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21F6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80F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1FC0FF6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3E46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DDF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BAE509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7955F21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47C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496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B3F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BF37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4D57" w14:textId="77777777" w:rsidR="003E454F" w:rsidRPr="001F07B1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887CA7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6C6EF21F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3E454F" w14:paraId="4BAABF18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693D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1D2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52C2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C46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0577AD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22C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770633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3767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33C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061A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DEE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21D4F40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1A2553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3E454F" w14:paraId="235553FD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DF72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1B0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3302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A34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D61971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35B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E31FBA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1786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521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F652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97EB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EEB43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6840F8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E454F" w14:paraId="05E439E3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DA7E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D57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DB5A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D55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423A66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920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9A137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A1AD7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9D0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A142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614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FBD34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3E454F" w14:paraId="4C217752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61B4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FEA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F77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A5E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601051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982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E49D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29B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FA51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CF0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0F95C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12F13F9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E454F" w14:paraId="2405840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5B1B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FE3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456C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235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2AD8C8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573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6F31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6ED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DEE1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677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EAC7F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3E454F" w14:paraId="69B6BF0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D6B7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D99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192E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CC9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85345E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47C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203627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8280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0C6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3264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0CE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31E2ED4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3E454F" w14:paraId="294BEE8D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16EA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C38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1EE8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96B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5754AE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A0F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ED4246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98B9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B1D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887C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DA0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FC4EB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1D643B8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E454F" w14:paraId="5951C398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6885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933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FAE8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39CD" w14:textId="77777777" w:rsidR="003E454F" w:rsidRPr="00AD0C48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B8924B2" w14:textId="77777777" w:rsidR="003E454F" w:rsidRPr="00AD0C48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957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FE08134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627D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40A8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FB4C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4EB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5CEEC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4172F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0FE4D87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E454F" w14:paraId="5B9B2B7D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810D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999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8687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E439" w14:textId="77777777" w:rsidR="003E454F" w:rsidRDefault="003E454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0E2503A" w14:textId="77777777" w:rsidR="003E454F" w:rsidRDefault="003E454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552C7BAA" w14:textId="77777777" w:rsidR="003E454F" w:rsidRDefault="003E454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2691043F" w14:textId="77777777" w:rsidR="003E454F" w:rsidRPr="002532C4" w:rsidRDefault="003E454F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B66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A59A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B50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7EB9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78A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60FC8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72C4C10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012DF84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3E454F" w14:paraId="200B4FAE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36DF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F3D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19AA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40F7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B8AEBAA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D1D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1EDE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E47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984E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BCB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0F3376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5C36093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E454F" w14:paraId="2D8377EC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867F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B07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C371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8E94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91FBD60" w14:textId="77777777" w:rsidR="003E454F" w:rsidRPr="0037264C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DE3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FC16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A7A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1BA3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2CF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DB812F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25F7C66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E454F" w14:paraId="04DE789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610B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A15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3EE0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0107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E022184" w14:textId="77777777" w:rsidR="003E454F" w:rsidRPr="003A070D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92B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D83E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80F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5CCA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96E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5E473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3E454F" w14:paraId="648F750A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5B58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24C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7A2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08E9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4939017" w14:textId="77777777" w:rsidR="003E454F" w:rsidRPr="00F401CD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73B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4E63C1AC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BD2C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2B1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A643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25D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1295B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5206A90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E454F" w14:paraId="4089E4D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F85E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120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7554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E8BE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C5C7099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0158AAE7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033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F74C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0B4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CA4FD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58B9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B290B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2067934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E454F" w14:paraId="4B450CA3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8C24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E7B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335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AB0F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23A5FB3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54763C9A" w14:textId="77777777" w:rsidR="003E454F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56FFD355" w14:textId="77777777" w:rsidR="003E454F" w:rsidRPr="002532C4" w:rsidRDefault="003E454F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599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DD68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B9AB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BB9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AF2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D0718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78A0C8D2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3E454F" w14:paraId="22870D18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295DE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388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1C1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373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F41FE2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316F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3995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BCD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F798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4F3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35C2F33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12FA2C6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3E454F" w14:paraId="167F6F6D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0DBD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D217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B2AA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1CB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4BD92B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075E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8F85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AA3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1C6F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8BF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7555558E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65C01F58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3E454F" w14:paraId="6B3A96D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7720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C7E3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3153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F92C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9DCD36B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7FD2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6DD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713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C176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C973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25D804BD" w14:textId="77777777" w:rsidR="003E454F" w:rsidRPr="00CB3447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3E454F" w14:paraId="698DABB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50DB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FB58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4D3D0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BA7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F4524C7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B83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F7BB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A92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57D856D8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8B37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824B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8002B65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3B2511D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6624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6B09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3121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9860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8F76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1C293FD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F687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5391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A6D5" w14:textId="77777777" w:rsidR="003E454F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2C53" w14:textId="77777777" w:rsidR="003E454F" w:rsidRPr="004143A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E454F" w14:paraId="49BF9A3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4CF6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3144" w14:textId="77777777" w:rsidR="003E454F" w:rsidRDefault="003E454F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C483" w14:textId="77777777" w:rsidR="003E454F" w:rsidRPr="00D33E71" w:rsidRDefault="003E454F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A205" w14:textId="77777777" w:rsidR="003E454F" w:rsidRDefault="003E454F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B0857C9" w14:textId="77777777" w:rsidR="003E454F" w:rsidRDefault="003E454F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75D0" w14:textId="77777777" w:rsidR="003E454F" w:rsidRDefault="003E454F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8475" w14:textId="77777777" w:rsidR="003E454F" w:rsidRDefault="003E454F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3273" w14:textId="77777777" w:rsidR="003E454F" w:rsidRDefault="003E454F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5D98" w14:textId="77777777" w:rsidR="003E454F" w:rsidRDefault="003E454F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2E57" w14:textId="77777777" w:rsidR="003E454F" w:rsidRPr="004143AF" w:rsidRDefault="003E454F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3E454F" w14:paraId="71AE94E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486E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7CC0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B4F4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E15D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204075C4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B6E5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4F19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5F1A" w14:textId="77777777" w:rsidR="003E454F" w:rsidRDefault="003E454F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4D60" w14:textId="77777777" w:rsidR="003E454F" w:rsidRPr="00D33E71" w:rsidRDefault="003E454F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2921" w14:textId="77777777" w:rsidR="003E454F" w:rsidRDefault="003E454F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E454F" w14:paraId="5EFE2B4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56ED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9E2E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694A53FA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9508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2D5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35176AB5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6975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A72F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B5AD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9493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A65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E454F" w14:paraId="6C7DD6AC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44EA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98DB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C6DA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62FF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2F59CD9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FF57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7762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CF15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225B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F313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21234780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7C39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545F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AD29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C00F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7A33C1D5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0609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5246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1A73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9182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F901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26680B3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AC73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A566" w14:textId="77777777" w:rsidR="003E454F" w:rsidRDefault="003E454F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5D7409ED" w14:textId="77777777" w:rsidR="003E454F" w:rsidRDefault="003E454F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BB10" w14:textId="77777777" w:rsidR="003E454F" w:rsidRPr="00D33E71" w:rsidRDefault="003E454F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3937" w14:textId="77777777" w:rsidR="003E454F" w:rsidRDefault="003E454F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DC1B" w14:textId="77777777" w:rsidR="003E454F" w:rsidRDefault="003E454F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CBA8" w14:textId="77777777" w:rsidR="003E454F" w:rsidRPr="00D33E71" w:rsidRDefault="003E454F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A953" w14:textId="77777777" w:rsidR="003E454F" w:rsidRDefault="003E454F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6ACA9EF4" w14:textId="77777777" w:rsidR="003E454F" w:rsidRDefault="003E454F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F39E" w14:textId="77777777" w:rsidR="003E454F" w:rsidRPr="00D33E71" w:rsidRDefault="003E454F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F3B4" w14:textId="77777777" w:rsidR="003E454F" w:rsidRDefault="003E454F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E454F" w14:paraId="2AEEA938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34FA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FA10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2E33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3F9C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1FEFF86C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1C47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BBAFDB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12CB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ABFF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1C99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CD96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35D70318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85E3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2651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A487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A43D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F767FCA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5B1A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E0AB72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F454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1209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9CBE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E4B6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6C06DF6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758E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08727" w14:textId="77777777" w:rsidR="003E454F" w:rsidRDefault="003E454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B057" w14:textId="77777777" w:rsidR="003E454F" w:rsidRPr="00D33E71" w:rsidRDefault="003E454F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FD41" w14:textId="77777777" w:rsidR="003E454F" w:rsidRDefault="003E454F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6BA85FF" w14:textId="77777777" w:rsidR="003E454F" w:rsidRDefault="003E454F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6A3E" w14:textId="77777777" w:rsidR="003E454F" w:rsidRDefault="003E454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FFA7DC" w14:textId="77777777" w:rsidR="003E454F" w:rsidRDefault="003E454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8CDE" w14:textId="77777777" w:rsidR="003E454F" w:rsidRPr="00D33E71" w:rsidRDefault="003E454F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1ADB" w14:textId="77777777" w:rsidR="003E454F" w:rsidRDefault="003E454F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2737" w14:textId="77777777" w:rsidR="003E454F" w:rsidRPr="00D33E71" w:rsidRDefault="003E454F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32F0" w14:textId="77777777" w:rsidR="003E454F" w:rsidRDefault="003E454F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3261A070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5CEF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2ECA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DFC9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0B26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DD35E37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1A4F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747F044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DD91095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4B5E0C17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202BC59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950B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CACC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BB12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5589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596B38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0F732654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4F9215F8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3E454F" w14:paraId="54416AEB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BE41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AE16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6019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A4AD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85B7BF5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2A44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3863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04F6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006C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0BC6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E454F" w14:paraId="20C9EDE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97DA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8846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A57E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B83A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C9A60AA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1A32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A8D218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CC11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90DB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CB84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7C5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0C35DF7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82E4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6C13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E97F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89C1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38B51B5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671F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9E2D173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1D8A03AB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52BB7742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0B65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1B86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CB02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D1C8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62DD75D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A5BD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09A4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CB72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9959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AE4C95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DF36B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040024D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2A500D1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2F1D1849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7181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1231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C1B5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29C6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643AF0F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4619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A5E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9775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3F23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0C52789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A9C7E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7301" w14:textId="77777777" w:rsidR="003E454F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B00C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AF87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887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06166786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E722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CE0F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CC9A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D76F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9F08C99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B7CE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2EE14CF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2A0FACD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4C26DC2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31F95271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7DE9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2AB6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6481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8148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3082A08F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3448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7542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73A3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2E6C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B6DC8F7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7C81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8C335C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29BD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FEEA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4D3E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35A4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023BB09A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4878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F81C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462E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1DD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444883F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8E02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45F3DA9D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847D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85E0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D3BF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F31F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E454F" w14:paraId="75539ABF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B5BC" w14:textId="77777777" w:rsidR="003E454F" w:rsidRDefault="003E454F" w:rsidP="003E454F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CED1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151A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2C83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9F35B8E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380C471C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D822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7DD3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C996" w14:textId="77777777" w:rsidR="003E454F" w:rsidRDefault="003E454F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79B3" w14:textId="77777777" w:rsidR="003E454F" w:rsidRPr="00D33E71" w:rsidRDefault="003E454F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C2AF" w14:textId="77777777" w:rsidR="003E454F" w:rsidRDefault="003E454F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364963D" w14:textId="77777777" w:rsidR="003E454F" w:rsidRPr="00BA7DAE" w:rsidRDefault="003E454F" w:rsidP="000A5D7E">
      <w:pPr>
        <w:tabs>
          <w:tab w:val="left" w:pos="2748"/>
        </w:tabs>
        <w:rPr>
          <w:sz w:val="20"/>
          <w:lang w:val="ro-RO"/>
        </w:rPr>
      </w:pPr>
    </w:p>
    <w:p w14:paraId="5056DE01" w14:textId="77777777" w:rsidR="003E454F" w:rsidRDefault="003E454F" w:rsidP="007E1810">
      <w:pPr>
        <w:pStyle w:val="Heading1"/>
        <w:spacing w:line="360" w:lineRule="auto"/>
      </w:pPr>
      <w:r>
        <w:lastRenderedPageBreak/>
        <w:t>LINIA 511</w:t>
      </w:r>
    </w:p>
    <w:p w14:paraId="2F8F9B44" w14:textId="77777777" w:rsidR="003E454F" w:rsidRPr="009B4FEF" w:rsidRDefault="003E454F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E454F" w14:paraId="22407591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3D72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0BA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5D04" w14:textId="77777777" w:rsidR="003E454F" w:rsidRPr="00D33E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174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46CDAC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ECC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4123CE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AB71CA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DD2BEA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0F45" w14:textId="77777777" w:rsidR="003E454F" w:rsidRPr="00D33E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948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8777" w14:textId="77777777" w:rsidR="003E454F" w:rsidRPr="00D33E71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BA71" w14:textId="77777777" w:rsidR="003E454F" w:rsidRPr="009E7CE7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E454F" w14:paraId="549FC228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008A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5ED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1420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0E6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357D6C2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A26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582536E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6B78AC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550C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910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1043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8A9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3A86561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69AD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CFF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1F79007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7E85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6B0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43BB42D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C13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33B1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0FE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F266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18F5" w14:textId="77777777" w:rsidR="003E454F" w:rsidRPr="00193954" w:rsidRDefault="003E454F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3DD54A0B" w14:textId="77777777" w:rsidR="003E454F" w:rsidRPr="00176852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6AF6A54A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D4B8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6B1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24F3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337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A5AA7D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2E49DE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310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B87EDD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8BBA36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6189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AAA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6386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D9C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01F8E4C7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0278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6F5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1E5A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14D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4A6CA9F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FF64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3E6F66CF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52C7F7FA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5C81176C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6FC3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6A6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ADBD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E79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3C60F63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5400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563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B6F8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3D2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4FE910B3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8A9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FB2AA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2F2B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710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8677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6A6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5288A4E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8A8B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E10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483A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9BD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2A8C0E2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A4A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0370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D40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D403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D300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4ED02BA1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37BD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373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D003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ED6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6041CBA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572FB9B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68D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010A843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C4C3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1D7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6583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3DD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04BBD6C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9BE0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B8C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041D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812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7064E2D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7AA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A6A5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9EE7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5179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626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7A121CD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4857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065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6EE2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92D2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370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4FAD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7FE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BBE0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5CF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0FF8A7CD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4B04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8E5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F6FF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5D6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31B7AD7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6E870D9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45C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D7DC62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D283D4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5BC3CF1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01ECA0B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5906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3A4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E94B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AAA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3DE57E8F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179F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18C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B1AF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582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894626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022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775E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20A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4F6E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019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410A639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197B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3BE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096C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302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6474142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E1E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6548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4E4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D7F4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51E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D4EA5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2E94A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3E454F" w14:paraId="7F5674A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D71E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762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E732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31C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5132CC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C2C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AA343F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EACC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5C3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939A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3F9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C6F94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3E454F" w14:paraId="1365D2E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4225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507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F86F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89E0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1A944FD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7D6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4804B3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37B2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778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B4BC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74B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A3E02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DB0BF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3E454F" w14:paraId="4107138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A94D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C53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AB72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ED9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2585DA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629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B278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62E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6846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F5B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7C6C6999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79BC" w14:textId="77777777" w:rsidR="003E454F" w:rsidRDefault="003E454F" w:rsidP="003E454F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EAE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7B73" w14:textId="77777777" w:rsidR="003E454F" w:rsidRPr="002108A9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D01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1C47F4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DC3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71B5" w14:textId="77777777" w:rsidR="003E454F" w:rsidRPr="00F02EF7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1D2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FFF7" w14:textId="77777777" w:rsidR="003E454F" w:rsidRPr="00BE2D76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734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61C12DB" w14:textId="77777777" w:rsidR="003E454F" w:rsidRDefault="003E454F">
      <w:pPr>
        <w:spacing w:before="40" w:after="40" w:line="192" w:lineRule="auto"/>
        <w:ind w:right="57"/>
        <w:rPr>
          <w:sz w:val="20"/>
          <w:lang w:val="ro-RO"/>
        </w:rPr>
      </w:pPr>
    </w:p>
    <w:p w14:paraId="6EFB07E6" w14:textId="77777777" w:rsidR="003E454F" w:rsidRDefault="003E454F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2F6AEB02" w14:textId="77777777" w:rsidR="003E454F" w:rsidRDefault="003E454F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3E454F" w14:paraId="748A7C2D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674C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919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5CE6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8D84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1F0D00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990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1D4D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4F8C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A48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3AB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637F0511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CF6B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2C7E" w14:textId="77777777" w:rsidR="003E454F" w:rsidRDefault="003E454F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918D" w14:textId="77777777" w:rsidR="003E454F" w:rsidRDefault="003E454F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9568" w14:textId="77777777" w:rsidR="003E454F" w:rsidRDefault="003E454F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99F7FAF" w14:textId="77777777" w:rsidR="003E454F" w:rsidRDefault="003E454F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252A8" w14:textId="77777777" w:rsidR="003E454F" w:rsidRDefault="003E454F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A016C" w14:textId="77777777" w:rsidR="003E454F" w:rsidRDefault="003E454F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78F5" w14:textId="77777777" w:rsidR="003E454F" w:rsidRDefault="003E454F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17FD" w14:textId="77777777" w:rsidR="003E454F" w:rsidRDefault="003E454F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F53D" w14:textId="77777777" w:rsidR="003E454F" w:rsidRDefault="003E454F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21539E6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4A33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450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9706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A29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78D336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BBD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04AF1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2BF22E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9AA243A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F3C7CB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5D4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B8D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416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FD7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8FDA1C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6534454E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3E454F" w14:paraId="76542CE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7976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658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E432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464D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C7AE6A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064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D6CA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ED0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4118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412D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E454F" w14:paraId="63675A6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8A58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0A65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6F8D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74A2B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005143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251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F75F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C87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2AC1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258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21C303C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1215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9771D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51F3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BCE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22B1E945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B444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5105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0F2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FE16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8C6C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1588D52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668D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06F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001B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E58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233C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966E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C771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E67D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F1DF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E454F" w14:paraId="23D370A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E42D" w14:textId="77777777" w:rsidR="003E454F" w:rsidRDefault="003E454F" w:rsidP="003E454F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763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6DC7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5BE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34E1D3B6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AD7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4A322A6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175016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0173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464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35A3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51A8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1958040" w14:textId="77777777" w:rsidR="003E454F" w:rsidRDefault="003E454F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324D661A" w14:textId="77777777" w:rsidR="003E454F" w:rsidRDefault="003E454F" w:rsidP="00DE3370">
      <w:pPr>
        <w:pStyle w:val="Heading1"/>
        <w:spacing w:line="360" w:lineRule="auto"/>
      </w:pPr>
      <w:r>
        <w:t>LINIA 610</w:t>
      </w:r>
    </w:p>
    <w:p w14:paraId="5E52B60E" w14:textId="77777777" w:rsidR="003E454F" w:rsidRDefault="003E454F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E454F" w14:paraId="3C74FE31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2349" w14:textId="77777777" w:rsidR="003E454F" w:rsidRDefault="003E454F" w:rsidP="003E454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6616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E272A" w14:textId="77777777" w:rsidR="003E454F" w:rsidRPr="00F81D6F" w:rsidRDefault="003E454F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79E9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38E98AA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945C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2DF8F20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55828249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0ACD0530" w14:textId="77777777" w:rsidR="003E454F" w:rsidRDefault="003E454F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C4AC" w14:textId="77777777" w:rsidR="003E454F" w:rsidRPr="00F81D6F" w:rsidRDefault="003E454F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EA3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A024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3111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E454F" w14:paraId="7ED6372C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844A" w14:textId="77777777" w:rsidR="003E454F" w:rsidRDefault="003E454F" w:rsidP="003E454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0E62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970C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9236" w14:textId="77777777" w:rsidR="003E454F" w:rsidRDefault="003E454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584D5FE" w14:textId="77777777" w:rsidR="003E454F" w:rsidRDefault="003E454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49D7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CA78B6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629BE78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120D07B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FF1A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5970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2B73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CE1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3E454F" w14:paraId="1650A82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859F" w14:textId="77777777" w:rsidR="003E454F" w:rsidRDefault="003E454F" w:rsidP="003E454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21A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6F2B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9A7E" w14:textId="77777777" w:rsidR="003E454F" w:rsidRDefault="003E454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F6A8D65" w14:textId="77777777" w:rsidR="003E454F" w:rsidRDefault="003E454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55BF2951" w14:textId="77777777" w:rsidR="003E454F" w:rsidRDefault="003E454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F4A9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CCAA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645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E5A6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156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510F340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3E454F" w14:paraId="4EFEC688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D793" w14:textId="77777777" w:rsidR="003E454F" w:rsidRDefault="003E454F" w:rsidP="003E454F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F738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10DC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A8F5" w14:textId="77777777" w:rsidR="003E454F" w:rsidRDefault="003E454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06D67B1A" w14:textId="77777777" w:rsidR="003E454F" w:rsidRDefault="003E454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3B7B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611FCFDF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C769753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018E" w14:textId="77777777" w:rsidR="003E454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531E" w14:textId="77777777" w:rsidR="003E454F" w:rsidRDefault="003E454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7805" w14:textId="77777777" w:rsidR="003E454F" w:rsidRPr="00F81D6F" w:rsidRDefault="003E454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34A7" w14:textId="77777777" w:rsidR="003E454F" w:rsidRDefault="003E45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F131D69" w14:textId="77777777" w:rsidR="003E454F" w:rsidRPr="00F54A4F" w:rsidRDefault="003E454F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3B5BFBFE" w14:textId="77777777" w:rsidR="003E454F" w:rsidRPr="00C60E02" w:rsidRDefault="003E454F">
      <w:pPr>
        <w:tabs>
          <w:tab w:val="left" w:pos="3768"/>
        </w:tabs>
        <w:rPr>
          <w:sz w:val="20"/>
          <w:szCs w:val="20"/>
          <w:lang w:val="ro-RO"/>
        </w:rPr>
      </w:pPr>
    </w:p>
    <w:p w14:paraId="1D89721B" w14:textId="77777777" w:rsidR="003E454F" w:rsidRPr="00C21F42" w:rsidRDefault="003E454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CEB3B6B" w14:textId="77777777" w:rsidR="003E454F" w:rsidRPr="00C21F42" w:rsidRDefault="003E454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75347E5" w14:textId="77777777" w:rsidR="003E454F" w:rsidRPr="00C21F42" w:rsidRDefault="003E454F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0F9F5BB" w14:textId="77777777" w:rsidR="003E454F" w:rsidRPr="00C21F42" w:rsidRDefault="003E454F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054E318" w14:textId="77777777" w:rsidR="003E454F" w:rsidRDefault="003E454F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398F997" w14:textId="77777777" w:rsidR="003E454F" w:rsidRPr="00C21F42" w:rsidRDefault="003E454F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7EAC08F1" w14:textId="77777777" w:rsidR="003E454F" w:rsidRPr="00C21F42" w:rsidRDefault="003E454F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28E005C1" w14:textId="77777777" w:rsidR="003E454F" w:rsidRPr="00C21F42" w:rsidRDefault="003E454F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35498EDC" w14:textId="77777777" w:rsidR="003E454F" w:rsidRPr="00C21F42" w:rsidRDefault="003E454F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CF2275" w:rsidRDefault="00FB37F1" w:rsidP="00CF2275"/>
    <w:sectPr w:rsidR="00FB37F1" w:rsidRPr="00CF2275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39757" w14:textId="77777777" w:rsidR="00013905" w:rsidRDefault="00013905">
      <w:r>
        <w:separator/>
      </w:r>
    </w:p>
  </w:endnote>
  <w:endnote w:type="continuationSeparator" w:id="0">
    <w:p w14:paraId="7CAB1168" w14:textId="77777777" w:rsidR="00013905" w:rsidRDefault="00013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EE12A" w14:textId="77777777" w:rsidR="00013905" w:rsidRDefault="00013905">
      <w:r>
        <w:separator/>
      </w:r>
    </w:p>
  </w:footnote>
  <w:footnote w:type="continuationSeparator" w:id="0">
    <w:p w14:paraId="07368DAD" w14:textId="77777777" w:rsidR="00013905" w:rsidRDefault="00013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0A3B0A86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334DFB">
      <w:rPr>
        <w:b/>
        <w:bCs/>
        <w:i/>
        <w:iCs/>
        <w:sz w:val="22"/>
      </w:rPr>
      <w:t>decada 1-10 noiembrie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66268C32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334DFB">
      <w:rPr>
        <w:b/>
        <w:bCs/>
        <w:i/>
        <w:iCs/>
        <w:sz w:val="22"/>
      </w:rPr>
      <w:t>decada 1-10 noiembrie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1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8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D2C203F"/>
    <w:multiLevelType w:val="hybridMultilevel"/>
    <w:tmpl w:val="05AAB9B4"/>
    <w:lvl w:ilvl="0" w:tplc="A03E020A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6"/>
  </w:num>
  <w:num w:numId="2" w16cid:durableId="49425750">
    <w:abstractNumId w:val="18"/>
  </w:num>
  <w:num w:numId="3" w16cid:durableId="1084766755">
    <w:abstractNumId w:val="22"/>
  </w:num>
  <w:num w:numId="4" w16cid:durableId="925267448">
    <w:abstractNumId w:val="15"/>
  </w:num>
  <w:num w:numId="5" w16cid:durableId="2121487831">
    <w:abstractNumId w:val="25"/>
  </w:num>
  <w:num w:numId="6" w16cid:durableId="500585142">
    <w:abstractNumId w:val="10"/>
  </w:num>
  <w:num w:numId="7" w16cid:durableId="702445140">
    <w:abstractNumId w:val="14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4"/>
  </w:num>
  <w:num w:numId="11" w16cid:durableId="19207109">
    <w:abstractNumId w:val="5"/>
  </w:num>
  <w:num w:numId="12" w16cid:durableId="1236934328">
    <w:abstractNumId w:val="30"/>
  </w:num>
  <w:num w:numId="13" w16cid:durableId="1870335516">
    <w:abstractNumId w:val="28"/>
  </w:num>
  <w:num w:numId="14" w16cid:durableId="2014606414">
    <w:abstractNumId w:val="12"/>
  </w:num>
  <w:num w:numId="15" w16cid:durableId="1359816668">
    <w:abstractNumId w:val="23"/>
  </w:num>
  <w:num w:numId="16" w16cid:durableId="1912083846">
    <w:abstractNumId w:val="20"/>
  </w:num>
  <w:num w:numId="17" w16cid:durableId="1631859490">
    <w:abstractNumId w:val="9"/>
  </w:num>
  <w:num w:numId="18" w16cid:durableId="943655160">
    <w:abstractNumId w:val="1"/>
  </w:num>
  <w:num w:numId="19" w16cid:durableId="163017956">
    <w:abstractNumId w:val="29"/>
  </w:num>
  <w:num w:numId="20" w16cid:durableId="910503826">
    <w:abstractNumId w:val="13"/>
  </w:num>
  <w:num w:numId="21" w16cid:durableId="1685790779">
    <w:abstractNumId w:val="27"/>
  </w:num>
  <w:num w:numId="22" w16cid:durableId="1729650970">
    <w:abstractNumId w:val="26"/>
  </w:num>
  <w:num w:numId="23" w16cid:durableId="377441754">
    <w:abstractNumId w:val="11"/>
  </w:num>
  <w:num w:numId="24" w16cid:durableId="1220871115">
    <w:abstractNumId w:val="3"/>
  </w:num>
  <w:num w:numId="25" w16cid:durableId="729811093">
    <w:abstractNumId w:val="19"/>
  </w:num>
  <w:num w:numId="26" w16cid:durableId="854537712">
    <w:abstractNumId w:val="7"/>
  </w:num>
  <w:num w:numId="27" w16cid:durableId="287666559">
    <w:abstractNumId w:val="8"/>
  </w:num>
  <w:num w:numId="28" w16cid:durableId="1543710383">
    <w:abstractNumId w:val="31"/>
  </w:num>
  <w:num w:numId="29" w16cid:durableId="1635136514">
    <w:abstractNumId w:val="32"/>
  </w:num>
  <w:num w:numId="30" w16cid:durableId="1514875602">
    <w:abstractNumId w:val="4"/>
  </w:num>
  <w:num w:numId="31" w16cid:durableId="225380356">
    <w:abstractNumId w:val="17"/>
  </w:num>
  <w:num w:numId="32" w16cid:durableId="1139152006">
    <w:abstractNumId w:val="21"/>
  </w:num>
  <w:num w:numId="33" w16cid:durableId="307369690">
    <w:abstractNumId w:val="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BGSlPnFrF2p5zfewlqG4hxSh1pun4h+e+FeFhcZQIYWtlPgpF8ISj9DsvGpe+3nSDTWwrGVC6f+/G272zkxKiQ==" w:salt="dR7qRth9lfDM3QnOVq18N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05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2F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6E88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9C2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4DFB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E5E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54F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F3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3A6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3C6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1292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01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5060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6ED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2C6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C4E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17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367F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4A28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1B4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7B2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75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17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938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13531</Words>
  <Characters>77129</Characters>
  <Application>Microsoft Office Word</Application>
  <DocSecurity>0</DocSecurity>
  <Lines>642</Lines>
  <Paragraphs>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2026-10-22T07:16:00Z</dcterms:created>
  <dcterms:modified xsi:type="dcterms:W3CDTF">2026-10-22T08:53:00Z</dcterms:modified>
</cp:coreProperties>
</file>