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28C12" w14:textId="77777777" w:rsidR="00573901" w:rsidRPr="00B26C8D" w:rsidRDefault="00573901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B26C8D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381175CB" w14:textId="4D8441CC" w:rsidR="00573901" w:rsidRPr="00B26C8D" w:rsidRDefault="00573901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B26C8D">
        <w:rPr>
          <w:b/>
          <w:sz w:val="16"/>
          <w:szCs w:val="16"/>
          <w:lang w:val="ro-RO"/>
        </w:rPr>
        <w:t xml:space="preserve"> (de la pagina 1 la pagina )</w:t>
      </w:r>
    </w:p>
    <w:p w14:paraId="10E0BA00" w14:textId="77777777" w:rsidR="00573901" w:rsidRDefault="00573901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184C4FE5" w14:textId="77777777" w:rsidR="00573901" w:rsidRDefault="00573901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42A1B904" w14:textId="77777777" w:rsidR="00573901" w:rsidRDefault="00573901">
      <w:pPr>
        <w:jc w:val="center"/>
        <w:rPr>
          <w:sz w:val="28"/>
        </w:rPr>
      </w:pPr>
    </w:p>
    <w:p w14:paraId="5143AA77" w14:textId="77777777" w:rsidR="00573901" w:rsidRDefault="00573901">
      <w:pPr>
        <w:jc w:val="center"/>
        <w:rPr>
          <w:sz w:val="28"/>
        </w:rPr>
      </w:pPr>
    </w:p>
    <w:p w14:paraId="1C220D98" w14:textId="77777777" w:rsidR="00573901" w:rsidRDefault="00573901">
      <w:pPr>
        <w:jc w:val="center"/>
        <w:rPr>
          <w:sz w:val="28"/>
        </w:rPr>
      </w:pPr>
    </w:p>
    <w:p w14:paraId="617032F2" w14:textId="77777777" w:rsidR="00573901" w:rsidRDefault="00573901">
      <w:pPr>
        <w:jc w:val="center"/>
        <w:rPr>
          <w:sz w:val="28"/>
        </w:rPr>
      </w:pPr>
    </w:p>
    <w:p w14:paraId="285F46A2" w14:textId="77777777" w:rsidR="00573901" w:rsidRDefault="00573901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CLUJ</w:t>
      </w:r>
    </w:p>
    <w:p w14:paraId="6A256AB9" w14:textId="77777777" w:rsidR="00573901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595BAEE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387C2C0D" w14:textId="77777777" w:rsidR="00573901" w:rsidRDefault="00573901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0EB2B755" w14:textId="77777777" w:rsidR="00573901" w:rsidRDefault="00573901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octombrie 2026</w:t>
      </w:r>
    </w:p>
    <w:p w14:paraId="792FEBBA" w14:textId="77777777" w:rsidR="00573901" w:rsidRDefault="00573901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573901" w14:paraId="6CAADD12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E733316" w14:textId="77777777" w:rsidR="00573901" w:rsidRDefault="00573901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647B97D9" w14:textId="77777777" w:rsidR="00573901" w:rsidRDefault="00573901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747D5D42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086FAFBB" w14:textId="77777777" w:rsidR="00573901" w:rsidRDefault="00573901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3FB54B10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90D6C25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2FA9E4A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63971E00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3766CAC8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7D7E30E5" w14:textId="77777777" w:rsidR="00573901" w:rsidRDefault="00573901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6D26C404" w14:textId="77777777" w:rsidR="00573901" w:rsidRDefault="00573901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033AACFE" w14:textId="77777777" w:rsidR="00573901" w:rsidRDefault="00573901" w:rsidP="00E046C7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7D0B3029" w14:textId="77777777" w:rsidR="00573901" w:rsidRDefault="00573901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31439553" w14:textId="77777777" w:rsidR="00573901" w:rsidRDefault="00573901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08C46873" w14:textId="77777777" w:rsidR="00573901" w:rsidRDefault="00573901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71E7A857" w14:textId="77777777" w:rsidR="00573901" w:rsidRDefault="00573901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5F320405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CD11BBF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D221F64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411B113A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4670A600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6A9D3639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2C361BF3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32DAFAB1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5D021BC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573901" w14:paraId="23F9964D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71EFE915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1BCDBA0D" w14:textId="77777777" w:rsidR="00573901" w:rsidRDefault="0057390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3E673C18" w14:textId="77777777" w:rsidR="00573901" w:rsidRDefault="0057390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1979477A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5CB7D63B" w14:textId="77777777" w:rsidR="00573901" w:rsidRDefault="0057390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3A27725" w14:textId="77777777" w:rsidR="00573901" w:rsidRDefault="0057390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5AC17485" w14:textId="77777777" w:rsidR="00573901" w:rsidRDefault="0057390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AA0075B" w14:textId="77777777" w:rsidR="00573901" w:rsidRDefault="0057390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7846FD41" w14:textId="77777777" w:rsidR="00573901" w:rsidRDefault="0057390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566EA697" w14:textId="77777777" w:rsidR="00573901" w:rsidRDefault="0057390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6DF9D1FC" w14:textId="77777777" w:rsidR="00573901" w:rsidRDefault="00573901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3907D539" w14:textId="77777777" w:rsidR="00573901" w:rsidRDefault="00573901">
      <w:pPr>
        <w:spacing w:line="192" w:lineRule="auto"/>
        <w:jc w:val="center"/>
      </w:pPr>
    </w:p>
    <w:p w14:paraId="7C8BCFF5" w14:textId="77777777" w:rsidR="00573901" w:rsidRDefault="00573901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1AB5EB8F" w14:textId="77777777" w:rsidR="00573901" w:rsidRPr="006310EB" w:rsidRDefault="00573901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501A82AC" w14:textId="77777777" w:rsidR="00573901" w:rsidRPr="006310EB" w:rsidRDefault="00573901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413E364" w14:textId="77777777" w:rsidR="00573901" w:rsidRPr="006310EB" w:rsidRDefault="00573901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442BAEAE" w14:textId="77777777" w:rsidR="00573901" w:rsidRPr="00A8307A" w:rsidRDefault="00573901" w:rsidP="00516DD3">
      <w:pPr>
        <w:pStyle w:val="Heading1"/>
        <w:spacing w:line="360" w:lineRule="auto"/>
      </w:pPr>
      <w:r w:rsidRPr="00A8307A">
        <w:t>LINIA 100</w:t>
      </w:r>
    </w:p>
    <w:p w14:paraId="5AD92DC3" w14:textId="77777777" w:rsidR="00573901" w:rsidRPr="00A8307A" w:rsidRDefault="00573901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573901" w:rsidRPr="00AB76B4" w14:paraId="0E927840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88E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9D171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4DFD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AC7526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F173387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0C4A5" w14:textId="77777777" w:rsidR="00573901" w:rsidRPr="00AB76B4" w:rsidRDefault="0057390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C24B87E" w14:textId="77777777" w:rsidR="00573901" w:rsidRPr="00AB76B4" w:rsidRDefault="0057390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6AFB7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FAF3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17924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141B3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71B124D9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EB6B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33C3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ADE3C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BC50C0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872D55A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FC458" w14:textId="77777777" w:rsidR="00573901" w:rsidRPr="00AB76B4" w:rsidRDefault="0057390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2CC5E7B" w14:textId="77777777" w:rsidR="00573901" w:rsidRPr="00AB76B4" w:rsidRDefault="0057390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1477D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03FB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9C10C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FDA94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7802C443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84C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6A2F0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58B5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4F13EC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3BC089E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384F8" w14:textId="77777777" w:rsidR="00573901" w:rsidRPr="00AB76B4" w:rsidRDefault="0057390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0F30E368" w14:textId="77777777" w:rsidR="00573901" w:rsidRPr="00AB76B4" w:rsidRDefault="0057390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0C0E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6547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3F3B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95EB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C364E7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573901" w:rsidRPr="00AB76B4" w14:paraId="2A6BDD1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03E7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8946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2DA7D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44AC6E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897A238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72944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6F742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88BD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9DAD2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CA611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299FB4B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085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563F9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8F8A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C93861" w14:textId="77777777" w:rsidR="00573901" w:rsidRPr="00AB76B4" w:rsidRDefault="00573901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B849CCF" w14:textId="77777777" w:rsidR="00573901" w:rsidRPr="00AB76B4" w:rsidRDefault="00573901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0742F" w14:textId="77777777" w:rsidR="00573901" w:rsidRPr="00AB76B4" w:rsidRDefault="00573901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FF617BF" w14:textId="77777777" w:rsidR="00573901" w:rsidRPr="00AB76B4" w:rsidRDefault="00573901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7EF9F112" w14:textId="77777777" w:rsidR="00573901" w:rsidRPr="00AB76B4" w:rsidRDefault="00573901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5A234F3" w14:textId="77777777" w:rsidR="00573901" w:rsidRPr="00AB76B4" w:rsidRDefault="00573901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6406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12EA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83701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2F5E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7217FD7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CE7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E8539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99506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9705AA" w14:textId="77777777" w:rsidR="00573901" w:rsidRPr="00AB76B4" w:rsidRDefault="00573901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EC0FACA" w14:textId="77777777" w:rsidR="00573901" w:rsidRPr="00AB76B4" w:rsidRDefault="00573901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1DB6B" w14:textId="77777777" w:rsidR="00573901" w:rsidRPr="00AB76B4" w:rsidRDefault="00573901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12B6F04" w14:textId="77777777" w:rsidR="00573901" w:rsidRPr="00AB76B4" w:rsidRDefault="00573901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EA972" w14:textId="77777777" w:rsidR="00573901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74EB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35CD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E1500" w14:textId="77777777" w:rsidR="00573901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6879DD" w14:textId="77777777" w:rsidR="00573901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573901" w:rsidRPr="00AB76B4" w14:paraId="7FBBFE6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35A2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7671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B7330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CEE65C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0C681CE2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1128CC31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E2F3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652C2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1A70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6FE1AD7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91DC7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829E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573901" w:rsidRPr="00AB76B4" w14:paraId="282F81F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C52F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7D6E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50ED0BF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15368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19919A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30F38C1A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0A527C0B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D671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9E1C9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7A77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0A36C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A579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35163CC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C47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2B3A4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26D13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9F4B38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3F156A9A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33A765D2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9F4E4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4B33C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CC78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6E108CB7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34BA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B2E27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3CEF599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510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F0589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40EA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329A6C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7C5AE9D6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9B75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A92F0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3EC5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E6F58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23D1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7AA9D05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521D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70A17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AC8E1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09463E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35D87E95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CED99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CB3EDC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2DB509E3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5491E3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8C1C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FBA8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48E56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54E4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D92694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573901" w:rsidRPr="00AB76B4" w14:paraId="27FD1038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360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4BE3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2916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D22B69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63D83E0C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14991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03F80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10D3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47FE7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B65A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96D1D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73901" w:rsidRPr="00AB76B4" w14:paraId="0CB4FC40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EDC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5BAA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76F77D10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5BADD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5E6111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77BE862A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632DF3EA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33F2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BCC7C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085C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980E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40F8B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53D26A8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DD1E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B778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4FDE9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5DB041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263F9AF0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71279D43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8F66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15FA1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E5C49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5D872A3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B8E0C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524D3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6BAF1609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6A0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6815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C7E3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E29969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75242908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71A9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DD39793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496ACD40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2150EAD7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E04BC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876D7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3E813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B162B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CE2D5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573901" w:rsidRPr="00AB76B4" w14:paraId="2080184A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3B8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15F04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3770667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D711D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293B41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40D2FEA9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06F4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93D53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266D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0A0E6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95A04" w14:textId="77777777" w:rsidR="00573901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2CF29B7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43BE47B5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09B4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30A0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490C6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12DADD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0632F71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FF61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19E4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32C7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EB7E9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25331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527ED81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1BA7A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BBE5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2490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E96710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4523CDDE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D9DA3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51D79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8B20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389B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822E0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6D428B10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000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03C80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E00C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E07296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1C98C959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121B1" w14:textId="77777777" w:rsidR="00573901" w:rsidRPr="00AB76B4" w:rsidRDefault="0057390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64C49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93CD9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030B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AAFA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3E18CAB3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D16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67E1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FD187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E62973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45D0C890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B2775" w14:textId="77777777" w:rsidR="00573901" w:rsidRPr="00AB76B4" w:rsidRDefault="0057390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5A9F7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64950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76112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3D5A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232F4798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1D4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0137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88A31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BA1CDF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12F24ACA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BEE90" w14:textId="77777777" w:rsidR="00573901" w:rsidRPr="00AB76B4" w:rsidRDefault="0057390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BF99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298E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4C1A71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42C3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22F5A" w14:textId="77777777" w:rsidR="00573901" w:rsidRPr="00AB76B4" w:rsidRDefault="00573901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7689F9D4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590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62DF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26E676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27C6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EAE039" w14:textId="77777777" w:rsidR="00573901" w:rsidRPr="00AB76B4" w:rsidRDefault="0057390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55A8A0A8" w14:textId="77777777" w:rsidR="00573901" w:rsidRPr="00AB76B4" w:rsidRDefault="0057390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829FB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F555B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A4F5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36B50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8D5A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1B11FBC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2BC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5980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71E1D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4B0DE3" w14:textId="77777777" w:rsidR="00573901" w:rsidRPr="00AB76B4" w:rsidRDefault="00573901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07EA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7A78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3D916" w14:textId="77777777" w:rsidR="00573901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7F7C0D69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B6EF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D542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745FBF1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40E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70967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06C17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FF869F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45DC5A8D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AB66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3185605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64CCF2C4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A4643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631E3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49820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CC21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4432587E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504B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C0CD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635E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6FB56A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238F8810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39E8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CC4D31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4035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0C120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DBC2B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8ABC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38A115E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9AEE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747D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C6D09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7FA8E4" w14:textId="77777777" w:rsidR="00573901" w:rsidRPr="00AB76B4" w:rsidRDefault="00573901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F1CA0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A1240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AD8DA" w14:textId="77777777" w:rsidR="00573901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4EFDCE21" w14:textId="77777777" w:rsidR="00573901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9A4E5" w14:textId="77777777" w:rsidR="00573901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7EE63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73EF492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2BCED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6A0C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37DA2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A7B3A7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3D4A0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0120D87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641E0F7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0455E0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3035A84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586B02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06649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0FF7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58FA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523E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3F2C7AA4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6CA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516D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213ABC8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E7EB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315613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00C01E4D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72C23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53572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04FF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7E896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264A9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3F35B509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C351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6B6D1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05933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7ADB4F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E3C4130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D9FF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320E6BD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B2DC1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7367B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1DFC7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2BFF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1C3FE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CD39F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573901" w:rsidRPr="00AB76B4" w14:paraId="610FBE1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F013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EB13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145B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4CB3A1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02941723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84DF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EE2E12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58F40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543E9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AFF93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B816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56FB245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CF76A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C5CA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C110C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D6B5AC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3D049027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B0DF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4C3B4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4C91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3B5E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60F0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721F535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DB1D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C3A3B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2BB09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EDF453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4FC30CDC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145B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5F6D3A20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BCEFD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0B94B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155F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C289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AE21B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5042C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573901" w:rsidRPr="00AB76B4" w14:paraId="56D1F53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240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8E32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103F3B5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543B6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9390A8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0C215A52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2B4BB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C6BE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58F5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986AD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074E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4186389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58B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DF3A6" w14:textId="77777777" w:rsidR="00573901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24C8E87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C04A9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9BADE5" w14:textId="77777777" w:rsidR="00573901" w:rsidRPr="00AB76B4" w:rsidRDefault="00573901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B169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F589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613E9" w14:textId="77777777" w:rsidR="00573901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6ABEE" w14:textId="77777777" w:rsidR="00573901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EC4F1" w14:textId="77777777" w:rsidR="00573901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177FD36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565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D1F03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15DBC22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35890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59475B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25134CFF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707D8B6E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AEF07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0A0F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BA06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69C76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D4869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06ABEF9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E593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2107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E6B84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3F691D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6DB06648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0D5F7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D174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3FC7B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5859B8F3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919F3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5205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B5C799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42B7224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181D1D7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505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1CC97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2774C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179285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465CF872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3F844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83426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581E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45563F0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DF3C0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CC34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71856CB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41E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1250B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5147122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139D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65B43F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1CC08A03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B669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C607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E71E0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38FB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E3F0B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7B06B9F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8EC5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FBE9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74C07449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9F9E7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34BD41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74D3225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96C84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4CAD6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64723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3E9EC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1E54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E853613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783E9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573901" w:rsidRPr="00AB76B4" w14:paraId="728194A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A1E8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16E52" w14:textId="77777777" w:rsidR="00573901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34C1F464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96770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91F5A0" w14:textId="77777777" w:rsidR="00573901" w:rsidRPr="00AB76B4" w:rsidRDefault="00573901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688CEF8" w14:textId="77777777" w:rsidR="00573901" w:rsidRPr="00AB76B4" w:rsidRDefault="00573901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8E3C1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6068D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64C34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63FD4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B9927" w14:textId="77777777" w:rsidR="00573901" w:rsidRPr="00AB76B4" w:rsidRDefault="00573901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0F7829" w14:textId="77777777" w:rsidR="00573901" w:rsidRPr="00AB76B4" w:rsidRDefault="00573901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73901" w:rsidRPr="00AB76B4" w14:paraId="54FDF76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FF9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D1DB1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9076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3E2794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38129D7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EF093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1CD01E9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7731F22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52247D17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FC5F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AF3D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A62A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702F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DACD2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573901" w:rsidRPr="00AB76B4" w14:paraId="34D47B3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5C9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2312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54BC8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893FF4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366736B4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A60A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34B72B1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507B995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74CF1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F905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05A4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524D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573901" w:rsidRPr="00AB76B4" w14:paraId="082583F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87DA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8FC6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7F6FB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9A9C74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0DA7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AF123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18BA1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51D67701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04133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2013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25293AD8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413D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9DDAC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9DCA8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131CAE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43401E98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28FD4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7B46CFD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60FDB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B3E9F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E0930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375D1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3BA4A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573901" w:rsidRPr="00AB76B4" w14:paraId="20640062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3A9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AE588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45ADC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8E9C90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451916B4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8E1C9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44AD987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7CD1D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4866F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6334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B0F3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573901" w:rsidRPr="00AB76B4" w14:paraId="46D87039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810D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69435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08FD8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7B1C19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5AF1C19F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DE91A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432FB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4AB4A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35CC0323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1139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9FC7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55632895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1D9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AE0E3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217A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61CABD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08AB9E8A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DBA92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B53D9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C7962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58797E5D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1A6D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AD6B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7B2BAB9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04BC2971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BCD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230DE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7CE99288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75C1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850C1D" w14:textId="77777777" w:rsidR="00573901" w:rsidRDefault="00573901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3D2E96FE" w14:textId="77777777" w:rsidR="00573901" w:rsidRDefault="00573901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3F635BAD" w14:textId="77777777" w:rsidR="00573901" w:rsidRPr="00AB76B4" w:rsidRDefault="00573901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0C7AC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90ACB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FEA82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4521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F416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40FCBF18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E898D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FB43A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1CBE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28CEB6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0D8EFBF4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47F54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5A27D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7819C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7A63FC3C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07D56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529A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AB76B4" w14:paraId="5741DDA0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CF1D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56BBF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33A8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6A2DF5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3671E336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4A2670A0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3FBB7414" w14:textId="77777777" w:rsidR="00573901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156107D3" w14:textId="77777777" w:rsidR="00573901" w:rsidRPr="00075656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5D3FD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25C70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11220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07111C83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F7A9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005F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AB76B4" w14:paraId="1D043A0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177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22AD7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273C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00E59F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3575EB6A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51582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4A6C118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5C4A7748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FCEDC86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ED294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13FB2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577E4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532B4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6C70B2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573901" w:rsidRPr="00AB76B4" w14:paraId="6C378AB9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3DEDD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98B77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8437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F25538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3BC4FBE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BCC04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8DEA4CB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064FCCE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0D432476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A6A21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654B8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D03C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73A4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9E3336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573901" w:rsidRPr="00AB76B4" w14:paraId="4BE959B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BDAA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5F04E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0E076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700016" w14:textId="77777777" w:rsidR="00573901" w:rsidRPr="00AB76B4" w:rsidRDefault="00573901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6CC01113" w14:textId="77777777" w:rsidR="00573901" w:rsidRPr="00AB76B4" w:rsidRDefault="00573901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BF1E0" w14:textId="77777777" w:rsidR="00573901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55AEE7A" w14:textId="77777777" w:rsidR="00573901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C7B7877" w14:textId="77777777" w:rsidR="00573901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17C94546" w14:textId="77777777" w:rsidR="00573901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F735251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9B6A2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02A16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B618B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9B2EA" w14:textId="77777777" w:rsidR="00573901" w:rsidRPr="00AB76B4" w:rsidRDefault="00573901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2A1954C" w14:textId="77777777" w:rsidR="00573901" w:rsidRPr="00AB76B4" w:rsidRDefault="00573901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573901" w:rsidRPr="00AB76B4" w14:paraId="3D77B415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41B9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38D0E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72F13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25AF57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19C4625E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E67BF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EDBA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EA57C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7C3F68E0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7499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0102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7E37CB1B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499DD9B5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46B6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9768F" w14:textId="77777777" w:rsidR="00573901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14A61681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A2270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C7F8C7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FDF2F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1CF57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BF819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9B977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CD0AA" w14:textId="77777777" w:rsidR="00573901" w:rsidRPr="001C2009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AB76B4" w14:paraId="61E71B78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C75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C9B70" w14:textId="77777777" w:rsidR="00573901" w:rsidRPr="00AB76B4" w:rsidRDefault="00573901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3DAD3" w14:textId="77777777" w:rsidR="00573901" w:rsidRPr="00AB76B4" w:rsidRDefault="0057390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7EA0E6" w14:textId="77777777" w:rsidR="00573901" w:rsidRPr="00AB76B4" w:rsidRDefault="0057390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F8600" w14:textId="77777777" w:rsidR="00573901" w:rsidRPr="00AB76B4" w:rsidRDefault="00573901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47DF3" w14:textId="77777777" w:rsidR="00573901" w:rsidRPr="00AB76B4" w:rsidRDefault="0057390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0A5D9" w14:textId="77777777" w:rsidR="00573901" w:rsidRPr="00AB76B4" w:rsidRDefault="00573901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6637561D" w14:textId="77777777" w:rsidR="00573901" w:rsidRPr="00AB76B4" w:rsidRDefault="00573901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F8008" w14:textId="77777777" w:rsidR="00573901" w:rsidRPr="00AB76B4" w:rsidRDefault="0057390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FA985" w14:textId="77777777" w:rsidR="00573901" w:rsidRPr="00AB76B4" w:rsidRDefault="00573901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20E82C38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C7B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BEB16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66D9A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F79924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4EBADF02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A1CF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9068714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A78BF3D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654D711B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912DD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5A45D" w14:textId="77777777" w:rsidR="00573901" w:rsidRPr="00AB76B4" w:rsidRDefault="0057390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F7C31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C601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1FD2D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573901" w:rsidRPr="00AB76B4" w14:paraId="2F475362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16F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EEB8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E8629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0DD738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420650CA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6403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2EAF20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A539ACF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6CDBE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FC400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EDC89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F57E1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FAF9A0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573901" w:rsidRPr="00AB76B4" w14:paraId="6853CDC1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696E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77CD3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C75E1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3320AA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078F121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72A8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5B71E9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2D1E2EE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79F9FA6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60935B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F5D2B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5F55E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2DA3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A12E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06A3AAD9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5AE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1181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567B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D9D1F1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4157F64C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6690A33D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34F00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68A85CC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BB1EF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5FAF6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980BD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CB68B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1177A0F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EAB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29546" w14:textId="77777777" w:rsidR="00573901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1FA55EA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CACF8" w14:textId="77777777" w:rsidR="00573901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F47572" w14:textId="77777777" w:rsidR="00573901" w:rsidRPr="00AB76B4" w:rsidRDefault="00573901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A579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F89D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796E2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42229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F525D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4085D84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DBDA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D15E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E4BB4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7B4434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2DF47CFF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C1104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7D579C8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DB164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B2AF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BECD9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9ED6B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573901" w:rsidRPr="00AB76B4" w14:paraId="2BD90208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A3F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CF1F5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AF276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A46405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7D9DF4C5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FC42B6B" w14:textId="77777777" w:rsidR="00573901" w:rsidRPr="00AB76B4" w:rsidRDefault="0057390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27979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6BAC304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842CC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77DD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3E3B2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2F2CA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5348FFD3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ADCB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B2A20" w14:textId="77777777" w:rsidR="00573901" w:rsidRDefault="0057390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BDE3F" w14:textId="77777777" w:rsidR="00573901" w:rsidRDefault="0057390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8A01CF" w14:textId="77777777" w:rsidR="00573901" w:rsidRPr="00AB76B4" w:rsidRDefault="0057390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6F7443C1" w14:textId="77777777" w:rsidR="00573901" w:rsidRPr="00AB76B4" w:rsidRDefault="0057390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5A582FFC" w14:textId="77777777" w:rsidR="00573901" w:rsidRPr="00AB76B4" w:rsidRDefault="0057390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5AD8B" w14:textId="77777777" w:rsidR="00573901" w:rsidRPr="00AB76B4" w:rsidRDefault="0057390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F5C8E" w14:textId="77777777" w:rsidR="00573901" w:rsidRPr="00AB76B4" w:rsidRDefault="0057390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E69C2" w14:textId="77777777" w:rsidR="00573901" w:rsidRPr="00AB76B4" w:rsidRDefault="0057390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654C1DD4" w14:textId="77777777" w:rsidR="00573901" w:rsidRPr="00AB76B4" w:rsidRDefault="0057390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12CA7" w14:textId="77777777" w:rsidR="00573901" w:rsidRPr="00AB76B4" w:rsidRDefault="0057390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AC5F3" w14:textId="77777777" w:rsidR="00573901" w:rsidRDefault="00573901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7ED15898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27E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7ACFB" w14:textId="77777777" w:rsidR="00573901" w:rsidRDefault="0057390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3D2A8" w14:textId="77777777" w:rsidR="00573901" w:rsidRDefault="0057390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B536B9" w14:textId="77777777" w:rsidR="00573901" w:rsidRPr="00AB76B4" w:rsidRDefault="0057390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270119D2" w14:textId="77777777" w:rsidR="00573901" w:rsidRDefault="0057390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8531F" w14:textId="77777777" w:rsidR="00573901" w:rsidRPr="00AB76B4" w:rsidRDefault="0057390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1A9B131" w14:textId="77777777" w:rsidR="00573901" w:rsidRPr="00AB76B4" w:rsidRDefault="0057390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F720E" w14:textId="77777777" w:rsidR="00573901" w:rsidRPr="00AB76B4" w:rsidRDefault="0057390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740FA" w14:textId="77777777" w:rsidR="00573901" w:rsidRPr="00AB76B4" w:rsidRDefault="0057390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49201" w14:textId="77777777" w:rsidR="00573901" w:rsidRPr="00AB76B4" w:rsidRDefault="0057390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232BC" w14:textId="77777777" w:rsidR="00573901" w:rsidRDefault="00573901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5E9216A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BAA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46C43" w14:textId="77777777" w:rsidR="00573901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71F9FB89" w14:textId="77777777" w:rsidR="00573901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3B5A0" w14:textId="77777777" w:rsidR="00573901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CB8288" w14:textId="77777777" w:rsidR="00573901" w:rsidRPr="00AB76B4" w:rsidRDefault="00573901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B7937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61CB5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80A8B" w14:textId="77777777" w:rsidR="00573901" w:rsidRPr="00AB76B4" w:rsidRDefault="0057390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95894" w14:textId="77777777" w:rsidR="00573901" w:rsidRPr="00AB76B4" w:rsidRDefault="0057390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80DB1" w14:textId="77777777" w:rsidR="00573901" w:rsidRDefault="0057390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3EA8765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700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237C0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1829D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7C8DE9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D0B6C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BF7A9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90EE5" w14:textId="77777777" w:rsidR="00573901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22AD54D0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B7F6F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4B74A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6BF6F056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978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E729B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F5B01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032621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67DAA810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E531E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5776F8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F6344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008E2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1B67F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2EB4C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F98F2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573901" w:rsidRPr="00AB76B4" w14:paraId="4B009256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138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CADF4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A6558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CEDCF9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63002DF9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08A6B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EFADFFE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00B28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8EF5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2FFCC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C267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2CE956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73901" w:rsidRPr="00AB76B4" w14:paraId="6B268109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ABE1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B51D3" w14:textId="77777777" w:rsidR="00573901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275EBAA2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AAE6B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7234D9" w14:textId="77777777" w:rsidR="00573901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0622F56" w14:textId="77777777" w:rsidR="00573901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01BEF387" w14:textId="77777777" w:rsidR="00573901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5912A22" w14:textId="77777777" w:rsidR="00573901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A14A5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6FAED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508AD" w14:textId="77777777" w:rsidR="00573901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A9FA0" w14:textId="77777777" w:rsidR="00573901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AA19B" w14:textId="77777777" w:rsidR="00573901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143D4ADF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2C4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CA34A" w14:textId="77777777" w:rsidR="00573901" w:rsidRDefault="0057390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1459F" w14:textId="77777777" w:rsidR="00573901" w:rsidRDefault="0057390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28A247" w14:textId="77777777" w:rsidR="00573901" w:rsidRDefault="0057390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65C80" w14:textId="77777777" w:rsidR="00573901" w:rsidRPr="00AB76B4" w:rsidRDefault="0057390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78B1E" w14:textId="77777777" w:rsidR="00573901" w:rsidRPr="00AB76B4" w:rsidRDefault="0057390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0D7F6" w14:textId="77777777" w:rsidR="00573901" w:rsidRDefault="0057390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7109DEF1" w14:textId="77777777" w:rsidR="00573901" w:rsidRDefault="0057390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AB704" w14:textId="77777777" w:rsidR="00573901" w:rsidRDefault="0057390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BEAD8" w14:textId="77777777" w:rsidR="00573901" w:rsidRDefault="00573901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599E00A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DFDCB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E11BD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B53F5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009EBE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41D6B677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522CC18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C9EE5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3068796E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33073A52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7551F9A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A192E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4E96E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BF421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187A8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1712435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476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0151D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6BE52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701FE5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22843EFA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0CBCC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0472CD2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58F5AB7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17980403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E9F5D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47613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26EB8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E9568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16ADB2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573901" w:rsidRPr="00AB76B4" w14:paraId="24FF02E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DA2A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73F45" w14:textId="77777777" w:rsidR="00573901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314E2" w14:textId="77777777" w:rsidR="00573901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24DB45" w14:textId="77777777" w:rsidR="00573901" w:rsidRPr="00AB76B4" w:rsidRDefault="00573901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0BFCD69D" w14:textId="77777777" w:rsidR="00573901" w:rsidRPr="00AB76B4" w:rsidRDefault="00573901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1F1C4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4D6E7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52891" w14:textId="77777777" w:rsidR="00573901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24423BE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12F97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B7471" w14:textId="77777777" w:rsidR="00573901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0D262B5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FD28D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D5B9D" w14:textId="77777777" w:rsidR="00573901" w:rsidRDefault="0057390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6010818E" w14:textId="77777777" w:rsidR="00573901" w:rsidRDefault="0057390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71799" w14:textId="77777777" w:rsidR="00573901" w:rsidRDefault="0057390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6141D0" w14:textId="77777777" w:rsidR="00573901" w:rsidRPr="00AB76B4" w:rsidRDefault="0057390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6C4DE" w14:textId="77777777" w:rsidR="00573901" w:rsidRPr="00AB76B4" w:rsidRDefault="0057390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B5F9A" w14:textId="77777777" w:rsidR="00573901" w:rsidRPr="00AB76B4" w:rsidRDefault="0057390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F6073" w14:textId="77777777" w:rsidR="00573901" w:rsidRDefault="0057390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3FCE2" w14:textId="77777777" w:rsidR="00573901" w:rsidRDefault="0057390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95386" w14:textId="77777777" w:rsidR="00573901" w:rsidRDefault="00573901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32EEEA1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8DB5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4017C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1119BA35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933A9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0F9AE9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78B69F2D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11058CF1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CFCBC50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11CD6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BF411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EFE1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701B1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89966" w14:textId="77777777" w:rsidR="00573901" w:rsidRPr="00AB76B4" w:rsidRDefault="00573901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5A41BD70" w14:textId="77777777" w:rsidR="00573901" w:rsidRPr="00AB76B4" w:rsidRDefault="00573901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270D544C" w14:textId="77777777" w:rsidR="00573901" w:rsidRPr="00AB76B4" w:rsidRDefault="00573901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45679C95" w14:textId="77777777" w:rsidR="00573901" w:rsidRPr="00AB76B4" w:rsidRDefault="00573901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7A7AC13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6D4F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4B716" w14:textId="77777777" w:rsidR="00573901" w:rsidRPr="00AB76B4" w:rsidRDefault="00573901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09909" w14:textId="77777777" w:rsidR="00573901" w:rsidRPr="00AB76B4" w:rsidRDefault="00573901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1BEA80" w14:textId="77777777" w:rsidR="00573901" w:rsidRPr="00AB76B4" w:rsidRDefault="00573901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90010A2" w14:textId="77777777" w:rsidR="00573901" w:rsidRPr="00AB76B4" w:rsidRDefault="00573901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AF269" w14:textId="77777777" w:rsidR="00573901" w:rsidRPr="00AB76B4" w:rsidRDefault="00573901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2A4FF" w14:textId="77777777" w:rsidR="00573901" w:rsidRPr="00AB76B4" w:rsidRDefault="00573901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0B868" w14:textId="77777777" w:rsidR="00573901" w:rsidRPr="00AB76B4" w:rsidRDefault="00573901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18AF4B98" w14:textId="77777777" w:rsidR="00573901" w:rsidRPr="00AB76B4" w:rsidRDefault="00573901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3C995" w14:textId="77777777" w:rsidR="00573901" w:rsidRPr="00AB76B4" w:rsidRDefault="00573901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917EA" w14:textId="77777777" w:rsidR="00573901" w:rsidRPr="00AB76B4" w:rsidRDefault="00573901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C677473" w14:textId="77777777" w:rsidR="00573901" w:rsidRPr="00AB76B4" w:rsidRDefault="00573901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57EB5723" w14:textId="77777777" w:rsidR="00573901" w:rsidRPr="00AB76B4" w:rsidRDefault="00573901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573901" w:rsidRPr="00AB76B4" w14:paraId="1C3677D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248B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CA578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4B248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D824C9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6E08086F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88D3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EAA23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1BFCD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8196D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4517A" w14:textId="77777777" w:rsidR="00573901" w:rsidRPr="00AB76B4" w:rsidRDefault="00573901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573901" w:rsidRPr="00AB76B4" w14:paraId="5A43A50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F1C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89511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BA07D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B8CA27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C3025FE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4E2E435C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B0234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0604D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B5AE3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0FCAAC7B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7A174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9D6E0" w14:textId="77777777" w:rsidR="00573901" w:rsidRPr="00AB76B4" w:rsidRDefault="00573901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4853368" w14:textId="77777777" w:rsidR="00573901" w:rsidRPr="00AB76B4" w:rsidRDefault="00573901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11E324" w14:textId="77777777" w:rsidR="00573901" w:rsidRPr="00AB76B4" w:rsidRDefault="00573901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573901" w:rsidRPr="00AB76B4" w14:paraId="5EFC6AF0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0072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ECFFD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DE392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501687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67D259D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8D985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465D82DB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1E69A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849A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E9636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569D7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6A16D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573901" w:rsidRPr="00AB76B4" w14:paraId="35D9861D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51D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3074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B4A1E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274F7E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3217283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2C7FC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282ED176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65736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C8711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63F7E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E6D9B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7FD34A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573901" w:rsidRPr="00AB76B4" w14:paraId="11C319F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E44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40DD2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31AB7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04A7C3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2A4B00C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2656D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DF9A865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3DBDF218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3AFD58E8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889E9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F6A04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2E209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65127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F435DB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573901" w:rsidRPr="00AB76B4" w14:paraId="384420D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7882D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FD45A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26EC3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A0289A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14255CB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208E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27CCD61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FD569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AE872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44C50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045F2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F38272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573901" w:rsidRPr="00AB76B4" w14:paraId="138B4E9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F87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448E5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D2900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8A9422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561997F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A5901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2B455A3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314E6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58D60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D8333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F27F3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3C68B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573901" w:rsidRPr="00AB76B4" w14:paraId="5F658E3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C8B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E35F3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895D3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58A4E1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FBA34CA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7F656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209A0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8046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EF0D7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A2BC5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ADD8DE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573901" w:rsidRPr="00AB76B4" w14:paraId="0A3B39E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D94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37E0C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75DBE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D3EB29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2F15305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AB976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9CB1F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2236E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5EB28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B4037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573901" w:rsidRPr="00AB76B4" w14:paraId="7646229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F89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18061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701CB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ACD2FE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62712B3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507E2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C6569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B2DCE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92EAD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06742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573901" w:rsidRPr="00AB76B4" w14:paraId="348993B9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165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7911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72ECC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CB2E76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9C2435A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EAF6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EBC0F36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049B5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87C5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722C5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DC180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850E7D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573901" w:rsidRPr="00AB76B4" w14:paraId="195E124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4F08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C6074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D342F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57B43C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2AA2E5F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05C1E4C8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28047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029C5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F155A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2ECAB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E4731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6EDFA11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0ABE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E880A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5D567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C8AE3A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5D0D0CB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66E6E0E6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EB9C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A32E1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EB9E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FB147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0FE7C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0F1E756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45C4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4F71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1A49263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D0B64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BAC043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06EA861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E5A24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50D2B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6E84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A252B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0A4C8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642301E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EE1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C19D4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7CC6E" w14:textId="77777777" w:rsidR="00573901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CA7FD0" w14:textId="77777777" w:rsidR="00573901" w:rsidRDefault="0057390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60961EF5" w14:textId="77777777" w:rsidR="00573901" w:rsidRPr="00AB76B4" w:rsidRDefault="0057390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E9962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F3285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20424" w14:textId="77777777" w:rsidR="00573901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0A659B2B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E7C09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9670C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078CFC4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3D9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0533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2085803C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53F0F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A1044E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702F06B7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18746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F7EBE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E1198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5D481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61C00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049E247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EB5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1EBAD" w14:textId="77777777" w:rsidR="00573901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668B36D8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3E4FF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34CD06" w14:textId="77777777" w:rsidR="00573901" w:rsidRPr="00AB76B4" w:rsidRDefault="00573901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FAA3678" w14:textId="77777777" w:rsidR="00573901" w:rsidRPr="00AB76B4" w:rsidRDefault="00573901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88AE2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4F285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899CE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1443B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387D1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573901" w:rsidRPr="00AB76B4" w14:paraId="31766F8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6E6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B5371" w14:textId="77777777" w:rsidR="00573901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36DCFBF4" w14:textId="77777777" w:rsidR="00573901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A9AAD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CCD349" w14:textId="77777777" w:rsidR="00573901" w:rsidRPr="00AB76B4" w:rsidRDefault="00573901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7FD27BB2" w14:textId="77777777" w:rsidR="00573901" w:rsidRPr="00AB76B4" w:rsidRDefault="00573901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0563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98F05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08E61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2F7BB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68844" w14:textId="77777777" w:rsidR="00573901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7531D96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155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98F63" w14:textId="77777777" w:rsidR="00573901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3F9E8834" w14:textId="77777777" w:rsidR="00573901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C186B" w14:textId="77777777" w:rsidR="00573901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A19F6D" w14:textId="77777777" w:rsidR="00573901" w:rsidRPr="00AB76B4" w:rsidRDefault="00573901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86E21A4" w14:textId="77777777" w:rsidR="00573901" w:rsidRPr="00AB76B4" w:rsidRDefault="00573901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D72F6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00DCD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E416C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09ECE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9251F" w14:textId="77777777" w:rsidR="00573901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1E2DB59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DEE4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BEE7E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59D92E8A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B4B02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D974A1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7F5C0359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97CC0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37857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C69FD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AD439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C42DC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7AB8555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BEFCA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B1058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79BED263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A18AD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B1704D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442E1071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98A0E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20E1B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4058A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54FE9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749C7" w14:textId="77777777" w:rsidR="00573901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CD6309C" w14:textId="77777777" w:rsidR="00573901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01397EE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573901" w:rsidRPr="00AB76B4" w14:paraId="5D9D5E6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8FD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135F3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F7502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089D60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198A48F0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CE997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A2DDC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E08E4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73A806F7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0208D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D8D93" w14:textId="77777777" w:rsidR="00573901" w:rsidRDefault="00573901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07D1DC3" w14:textId="77777777" w:rsidR="00573901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AEBA81F" w14:textId="77777777" w:rsidR="00573901" w:rsidRPr="00AB76B4" w:rsidRDefault="00573901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573901" w:rsidRPr="00AB76B4" w14:paraId="74E2A98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E85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D37A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D1128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67FF4D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70BA09A8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C116652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F2E08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9E5C55E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18688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2F204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B386D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0978B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49CAC53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F824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6BC62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5DF5D178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1C894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28A364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11410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B7065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3B094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9E819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9C1C1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08B572D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C4FA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8ABDC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5E9DF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59DD69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F8FF756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0712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31B33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74893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F37E91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638AE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92176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647F320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2E30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BEC8A" w14:textId="77777777" w:rsidR="00573901" w:rsidRPr="00AB76B4" w:rsidRDefault="0057390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33E4D0A" w14:textId="77777777" w:rsidR="00573901" w:rsidRPr="00AB76B4" w:rsidRDefault="0057390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E497B" w14:textId="77777777" w:rsidR="00573901" w:rsidRPr="00AB76B4" w:rsidRDefault="0057390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F5CD26" w14:textId="77777777" w:rsidR="00573901" w:rsidRPr="00AB76B4" w:rsidRDefault="0057390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CCC0000" w14:textId="77777777" w:rsidR="00573901" w:rsidRPr="00AB76B4" w:rsidRDefault="0057390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0928C7A3" w14:textId="77777777" w:rsidR="00573901" w:rsidRDefault="0057390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7C7F5E33" w14:textId="77777777" w:rsidR="00573901" w:rsidRPr="0068517F" w:rsidRDefault="0057390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DCE40" w14:textId="77777777" w:rsidR="00573901" w:rsidRPr="00AB76B4" w:rsidRDefault="0057390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E53AD" w14:textId="77777777" w:rsidR="00573901" w:rsidRPr="00AB76B4" w:rsidRDefault="0057390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CF94E" w14:textId="77777777" w:rsidR="00573901" w:rsidRPr="00AB76B4" w:rsidRDefault="0057390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4D6B7" w14:textId="77777777" w:rsidR="00573901" w:rsidRPr="00AB76B4" w:rsidRDefault="0057390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DF8DA" w14:textId="77777777" w:rsidR="00573901" w:rsidRDefault="00573901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9F0C340" w14:textId="77777777" w:rsidR="00573901" w:rsidRPr="00AB76B4" w:rsidRDefault="00573901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192967E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520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88614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C8082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EAF3DC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F9A29D7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4251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95023F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1C767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B851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ED3C7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F20C9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573901" w:rsidRPr="00AB76B4" w14:paraId="41CD715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4F60B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FE301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4837E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05425B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9CF5EC5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390D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38984AA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35CCC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C05CD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787E1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486A0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573901" w:rsidRPr="00AB76B4" w14:paraId="11DD941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18F1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C1F14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1306A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4B11E6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9FA71A8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7275B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9DD8223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63568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BB590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14CE6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FE97F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32ACC52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FFDB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27C07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7A2D01F7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15060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653F3A" w14:textId="77777777" w:rsidR="00573901" w:rsidRPr="00AB76B4" w:rsidRDefault="0057390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7716E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76F3D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34EAC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E22AF" w14:textId="77777777" w:rsidR="00573901" w:rsidRPr="00AB76B4" w:rsidRDefault="0057390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55357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48AFA30" w14:textId="77777777" w:rsidR="00573901" w:rsidRPr="00AB76B4" w:rsidRDefault="0057390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537BFBD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281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383D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524B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8DA1D9" w14:textId="77777777" w:rsidR="00573901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686CBF0" w14:textId="77777777" w:rsidR="00573901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4C4A825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625E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81B6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F2EA1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588CC0E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09B9C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E6CAA" w14:textId="77777777" w:rsidR="00573901" w:rsidRDefault="00573901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8CB8A0E" w14:textId="77777777" w:rsidR="00573901" w:rsidRPr="00AB76B4" w:rsidRDefault="00573901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39235C5D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A51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62629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6CD84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B2EAA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EE0B2B3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34796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12278B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427D56C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D76CB6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166610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3FA5E46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5A37EB2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44352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B886D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19C63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D6EDB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0A6AAAB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701A21F4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B234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A4707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7B8F1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2D945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79F9FFF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C9D8C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478ED7C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4DFA07E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0DEB6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0BC68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CAE34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7F1A2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090594E2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6FC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0EEBD2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DB450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F4F34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726497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DDC73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130EA3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961A4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7A9E3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13639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DF7A2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5D36A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573901" w:rsidRPr="00AB76B4" w14:paraId="63AD92A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663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B703B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16D5C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151482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34C07C72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72E44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AB45FC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A8D37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C5BDC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0E0F3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6AE3B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573901" w:rsidRPr="00AB76B4" w14:paraId="3ED91F6C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07F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9DFC1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DC35F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0F7FFB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30AD709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C5115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382C0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FEAD9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563C8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5D6D4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36DD6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573901" w:rsidRPr="00AB76B4" w14:paraId="6118F0E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74C0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4B66B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2CAFE4E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ED3FC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B437D8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6CF13D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38E5A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D06ED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385F0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A3841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0F1E5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010B4A4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2DE78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573901" w:rsidRPr="00AB76B4" w14:paraId="2D2CCA0C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F9E3D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C635C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09957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B7DA5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3FE27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BE0E00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0CFF47B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6FACF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4A9BD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49CF2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9D575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573901" w:rsidRPr="00AB76B4" w14:paraId="2E4CC5E0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0A9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B35A0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92E06C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B8431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F2712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1EB5D3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D644A2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7E342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A2AE0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FB2CC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F230F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573901" w:rsidRPr="00AB76B4" w14:paraId="2B2A1505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F5EB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9A268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C4703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12CFA4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FB4AD9B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74E3C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C534CA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B0197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CD43D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B1757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F50E1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573901" w:rsidRPr="00AB76B4" w14:paraId="27797091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2F0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9A84C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E385B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8E1174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84063A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3C200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12A5EAB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2A224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71052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BDFBECC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A7A53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573901" w:rsidRPr="00AB76B4" w14:paraId="0C050DC2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38B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E01E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CDBC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176238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B1FAF6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99B1A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4DFF842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1F43BE37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04E50D57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623D6F69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69E800CF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3F41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80FF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9490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26FE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7C924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73901" w:rsidRPr="00AB76B4" w14:paraId="60644320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7C1B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EED3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FA69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C76EA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4ED280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57E30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E66FBFD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DD8D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3EE2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4C77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4933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CFA7C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73901" w:rsidRPr="00AB76B4" w14:paraId="7C5D9738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078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E9FC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3D92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CD8B6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4699BA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60A9A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165B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94C3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EE10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BC91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01739FE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3DD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3928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84A5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D7A4A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6D52A82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C96C4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5C0B95E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4D940EA9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4403361F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4A401D1A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18A9401F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300D984A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14981D1C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2AA186ED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11C1FE14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CFFC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D968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501C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1FA7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01C87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73901" w:rsidRPr="00AB76B4" w14:paraId="272612FD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FB6A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1DD5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50AA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267D6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5A60FB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4DE87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5BC9CA17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675AC785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51A2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80B2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1971C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EFE6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42077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73901" w:rsidRPr="00AB76B4" w14:paraId="5DF04E3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33FC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3E87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A68F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397AA4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8228DD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75329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E11A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811A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2B791EC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EE1E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E4A4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884E92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2F46FD9D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426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28DD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7F08520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10B4C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5B5A92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2AE658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177A121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49D40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1701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7473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4607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5EB1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358587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5FDB0F4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C39D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3C3B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8692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26A19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A11B59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0EB67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B039E12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4D3CF3C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7CC22190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3E8E7963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3B05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0F09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ABBC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2A2D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EE4BB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573901" w:rsidRPr="00AB76B4" w14:paraId="3B379F5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7182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64A7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376F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E8DE3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0A1CC0F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E1A77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FEA17DA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2A1F11E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BED8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447E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67BE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BF56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91676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573901" w:rsidRPr="00AB76B4" w14:paraId="644666F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7F7A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402C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C637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40A2C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7B157E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607F8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5EC80C6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4F0F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C0C3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C87F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8281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573901" w:rsidRPr="00AB76B4" w14:paraId="75A4F57D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506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0FD8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BA90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BFF16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A9C7B98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E5023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119500FF" w14:textId="77777777" w:rsidR="00573901" w:rsidRPr="00AB76B4" w:rsidRDefault="0057390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3E58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9D41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A8B4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F59C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D4C9F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7353EC8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573901" w:rsidRPr="00AB76B4" w14:paraId="0B852836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BA8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2286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4D81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F236E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13037BE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7645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0F31422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3EF9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B65B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B2DD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9BE8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3F615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573901" w:rsidRPr="00AB76B4" w14:paraId="4E77E7CB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538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5D09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0FE1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9F7C4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46FD982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813A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517268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242D73E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4A94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FF23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D3DB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585B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573901" w:rsidRPr="00AB76B4" w14:paraId="08875A77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42B9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824D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9B9F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E060F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DF3F57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B952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4355C8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6E2C31D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081BE4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E9A1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94EF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692EC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F4EF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35FF1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573901" w:rsidRPr="00AB76B4" w14:paraId="05E9623A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6438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A342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1F30151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5C11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EC550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34861188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B662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A8E2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D546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BB72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E34C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1F2C69F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6EB7F418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A017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72D7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8E68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20CC3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4B484263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2E279E1E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40E9A9AF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F6EA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59CF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4945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27AAB4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AE54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A4D4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0E44568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73901" w:rsidRPr="00AB76B4" w14:paraId="5820E2DF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3D5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B3AB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7F96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E7175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4765BC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C144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3937F2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5C80CE7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47D448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4BBE48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73C2E2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3265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3D7B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6585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921C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1BFD7497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654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6D7B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F8AA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F662E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7B3D5A5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7BC073D4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21288853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298D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D5A6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1D80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9E16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A251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57048913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E962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3331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B691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0BADF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5D1D93F4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1CC7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D960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11EC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66D9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6332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221328F9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830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F922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72874C8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050E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7D8B9B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3D61AEA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5DB2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5B15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0998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0E1F1B8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0B09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3457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39FC609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31EF81D9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AC4D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9E9A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48F4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BA06D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4DA6253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EECE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4052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7A1D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6618465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F48E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CA2D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573901" w:rsidRPr="00AB76B4" w14:paraId="48BD8EA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52BB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AC2B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C483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BB0AC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2499088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1DE8D82B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9BB2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D45E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F38A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D766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3FA1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19441F0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ADA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2A59E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55889E1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52C8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29E08E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1798735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D9C9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CE10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1049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AAA5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4B08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411810C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6308B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133C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BB5E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4F292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7BE99D4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3487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EF1F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46AB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610DCE5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272E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E7C0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59C92A65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50A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BC10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934FC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B282A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094B627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C0C42BF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96DF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D12C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6E31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1DD8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CDEB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09A0E4BE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C5C51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E55B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1BCAE92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E71E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4384E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154D71C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3729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F7EF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5C1F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ECF1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C4FC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56E0AC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2123A3F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3FC1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A67C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D09E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C1A203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E70FE52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9503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7EE7A30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5206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9BEF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F69D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B1BD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F8DC2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573901" w:rsidRPr="00AB76B4" w14:paraId="2E44D3E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C05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1081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F908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394E4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757D10E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F15B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29F1ABA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233A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36FC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4A37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F516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9312C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573901" w:rsidRPr="00AB76B4" w14:paraId="1BC89720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37AA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B454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EA54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37ED8F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50A17372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6B6D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3431AC4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9F20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7147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9FBB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A826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4AA5D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73901" w:rsidRPr="00AB76B4" w14:paraId="517E923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69A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54E3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686B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CA380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CD4247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7741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DA38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7073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DE53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0177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814D4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73901" w:rsidRPr="00AB76B4" w14:paraId="2BA6ED3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C6E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B83D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D677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C6CE9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73F1587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CDAC71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551E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CF4688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BF4A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5F8D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9580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3F12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5167D9E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60E9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BCED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4ECAE93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1DE6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9D5C0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21E026C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C568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0D97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3118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35DF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8162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2D9CCF1D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0C3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0D5B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3E1D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4BC17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3A4982D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E3E9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5622F1D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15A431D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571937E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7D81C21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F3F1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4870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C4B5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32CD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67E63552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4FA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64B0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A10F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D95BA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329EC48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FE6503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08B1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5299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9EBE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B2F5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5032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5924F180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8824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B92F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0AD138F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40B0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A86343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39F4D902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5E92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D9B2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65D9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2670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84E7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B96897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573901" w:rsidRPr="00AB76B4" w14:paraId="71883C2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8FCB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645D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10B26D4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6EF4C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E6FA6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4221C37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4C25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F4A3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FAB1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3CCF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B661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25776C7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7DFC4E54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D11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5FB3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2A9B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84E72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49A4CD0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525AB48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B715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23C8AE9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F8EE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B2EC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D8A5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0F88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733C0091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5D85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943C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99EF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A3CDEF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672014C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54C8FC2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EBF1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276659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3680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BCF0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1451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524A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71164080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EBC1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2196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5E2A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55172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51652D7F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318F392E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15D9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09C07FC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8F32D9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9D9F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AE0B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AE6F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AF3C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2757FB47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655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D716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3FF367B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D8F6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D3FCD4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2496F55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F819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A8BE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5791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3BB0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ADA8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114F395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4909DCE8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9481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0FE2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3814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23497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33C68824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1971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54EED25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7D37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7FB6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49EB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8EB4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F7E49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573901" w:rsidRPr="00AB76B4" w14:paraId="4939756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C9EE1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7D51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775E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53EE6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45EC9438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EFCC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1434B71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FA6F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46C5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D9BC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CF38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B7AB7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573901" w:rsidRPr="00AB76B4" w14:paraId="6EC2BDFD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D33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54E5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607BB21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B8BE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E1C55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6C5CD14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58AD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CA2FC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59CE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201D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D9BE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6E9002DF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814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F701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AE58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549CC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8102AC2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F45167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C943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E4F2E3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DCAC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90E5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89FA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0FD3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17711600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0CA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0AB2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293C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0C953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6C4F084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BBEC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30E20B4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7140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8591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D92D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79F7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1CA19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573901" w:rsidRPr="00AB76B4" w14:paraId="39B4254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5AB2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4F1D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F38D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54B1F3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53B9E4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4E6D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0787705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D649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9BEE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DF5C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B3DF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75290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573901" w:rsidRPr="00AB76B4" w14:paraId="2A29DDE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7A51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4F39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2B7D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23527F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0D67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16D03E5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4DF36DE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0ECC5E3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7EE6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2A22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3110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1EE9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7F7C2DD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59F86AE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573901" w:rsidRPr="00AB76B4" w14:paraId="6D66E62E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0942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A00D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020F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9D4ED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8E56C6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47CD2BB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D40E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48A09AA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459578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08B2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6085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BCB6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7034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226E69E7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75EA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D479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FF41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043C2B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8853CC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A795B3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CF40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621A2FA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29FE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CA43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519F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1EAE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317FD01C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9AAA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713C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E464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9A212E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FF794F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281A848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9E1E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F3BB4E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8E4C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D89B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9598C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D137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1606F81D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F97F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5B7B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6EC2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4DB4B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91A743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97AD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561A2C3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E6CC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0F13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3287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45AB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79C1A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573901" w:rsidRPr="00AB76B4" w14:paraId="7507F193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3F4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DA9A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45539A6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8518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3D045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65DC0B9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684F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7C60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4F3A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32F5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C243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5D96961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:rsidRPr="00AB76B4" w14:paraId="490CD936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B87B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2664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3DBB644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1C1A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6E9AF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353C3FF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636EA3B8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268BC48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5AFE499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685A7062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65ED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0D53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F7B1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2D7D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FE1F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1C1CC86E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B89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7801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A39F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4E8E6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4EB8C3F4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241A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C9D1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3993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029A3B6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5F00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52D6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749019E4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1D3EB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B9B7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6F2F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13374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093BB6C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52E05F1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CCAE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1AA3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B915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51A47C0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6A07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798A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E671B5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573901" w:rsidRPr="00AB76B4" w14:paraId="1F4E061B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E23E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3E52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BD92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B64C8F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3A40E5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744AC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72A25A3D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596CDB9B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4031B67B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E32591C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7C916B7F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5EFA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7D81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914D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2327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0699F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573901" w:rsidRPr="00AB76B4" w14:paraId="79B7AC06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FE12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BBE3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D67B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001373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6D8F4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FEDC8A1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5036A6F9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07A2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BAA0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773D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2CA2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0220F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573901" w:rsidRPr="00AB76B4" w14:paraId="2838D5D9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F4B9B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442A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E46E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03E3E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94B5E7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43978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4CDB7EA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531567A5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77360466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6E53A6A0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1A2C45C8" w14:textId="77777777" w:rsidR="00573901" w:rsidRPr="00AB76B4" w:rsidRDefault="0057390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DD4A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42A6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C083C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4DCF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9C8F7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573901" w:rsidRPr="00AB76B4" w14:paraId="2AC91830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A4D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0E97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8F21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2B315F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711D00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616626BB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8C8C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6A280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F13F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E197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3B43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453A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3472EF43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1C36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30C3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81E6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53246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7A7FB6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7264678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5617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9ED8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A03D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2715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260A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72BFCBC1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1BC4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0A89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0768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110D4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0B37925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6183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50C563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5550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BB27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AD05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80B5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E747F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573901" w:rsidRPr="00AB76B4" w14:paraId="3BB9CE3E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97D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5B5C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C30C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67D15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4CD7571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4EEA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15B5ADE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D5A5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FE39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B215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B391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573901" w:rsidRPr="00AB76B4" w14:paraId="28A4ED5B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04C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6217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F47B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AE539B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73CA1B6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9295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4802AA3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8FD1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3020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26F4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31C3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9DDFF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573901" w:rsidRPr="00AB76B4" w14:paraId="0BD6828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84E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0E79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1274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2CBB1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7D1140B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C4F2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9A628B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674FD9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2131BFD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A164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5032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6977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E18E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9D6FC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573901" w:rsidRPr="00AB76B4" w14:paraId="5FB7BAAA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6A3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57CC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14AE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F3E4A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11988962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B217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8A0645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2C35623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5122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60A8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FBFC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C249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E531E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573901" w:rsidRPr="00AB76B4" w14:paraId="767AEF2C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0E67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76EB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2FFEBDB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0020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1A680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7716028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226BC60B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1B99551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2E71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847F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E2DD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274A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18CF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61FFCBF4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515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B2EE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2310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3F9183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3CBE42BB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2C83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6D98B0D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15C5ECE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EDD1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4C6D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E3B1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DD8B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20217626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049ED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0CD5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3081C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4ACAC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0D52EFE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9DA5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77CB082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4304053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0C48515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4D64577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1D7C04D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39D25DB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1CC0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D429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0AC7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4421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9960C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573901" w:rsidRPr="00AB76B4" w14:paraId="34C18333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E65D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5173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8380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39397B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235F099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F9A8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8217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94FD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9A58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F25F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6B7367E5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140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3CB2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547A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1A72CB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4BB284C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D890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E0F1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56E0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B9EE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B9D8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77BBF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573901" w:rsidRPr="00AB76B4" w14:paraId="6B05A19F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A29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C6CE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B9EA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5275B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097AA96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27A1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18BE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02F4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35A6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06C4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2FC20F9C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50D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725B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F85E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2091E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578A6AD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09F3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962F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670F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8F91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8D22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24F0ED6C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A26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CDF6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347E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EA9927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4D02290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D1D2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183532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ADD8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191B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09F4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B59A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8B6D6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573901" w:rsidRPr="00AB76B4" w14:paraId="1EDB8E17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11C61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A8E6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5E51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E2EEA3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24E9B50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3019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1109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5572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E44A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C4BF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573901" w:rsidRPr="00AB76B4" w14:paraId="5D2EFBE4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6D1D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DC60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2E3F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A06A6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431DB114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F1BB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61D7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4E84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F861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8173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8E8FC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573901" w:rsidRPr="00AB76B4" w14:paraId="71557B76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24CEA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DAD3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487AC25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F4A2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4C378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24FBC1F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DCF5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9156C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7CCF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FF04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2DDD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7E9D8463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4F7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B236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B0A6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8AEA48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664AB654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19D1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7F35514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AFDC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6D37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B9F6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FE3C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C11DB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573901" w:rsidRPr="00AB76B4" w14:paraId="6A823A02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CFC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C3BB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CCD4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1AF94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5ADACBE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E0B7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99B32F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014C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A4D0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A79A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A19F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43F7B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573901" w:rsidRPr="00AB76B4" w14:paraId="59B30D54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507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3DB17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458+000</w:t>
            </w:r>
          </w:p>
          <w:p w14:paraId="6D68F6D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28F1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C932D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Slatina Timiș - </w:t>
            </w:r>
            <w:r w:rsidRPr="00AB76B4">
              <w:rPr>
                <w:b/>
                <w:bCs/>
                <w:sz w:val="20"/>
                <w:lang w:val="ro-RO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10E5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0197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CC4D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930B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DF16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082DA933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3498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5865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F3FE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9420C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7DBAE07D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3060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74B4D0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6E38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29D5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9CA8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C377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0208017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573901" w:rsidRPr="00AB76B4" w14:paraId="3FE1A93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B10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3CCB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02E19D7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1AF6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93A4FE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052D7E3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ED01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1648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AAA5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6C6B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344C2" w14:textId="77777777" w:rsidR="00573901" w:rsidRPr="00AB76B4" w:rsidRDefault="00573901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7A6BF284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625DB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7323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DC11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058524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6FD1A498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4586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1152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564E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D467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60F50" w14:textId="77777777" w:rsidR="00573901" w:rsidRPr="00AB76B4" w:rsidRDefault="00573901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66B64B19" w14:textId="77777777" w:rsidR="00573901" w:rsidRPr="00AB76B4" w:rsidRDefault="00573901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573901" w:rsidRPr="00AB76B4" w14:paraId="1677252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3BC8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3286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2EB1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109C41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7D47427A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2C7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4D8DC67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302FA1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1867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181D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DF3F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3FCD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266D70D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6F0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6722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55A8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FF586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58EEE2B2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BB5D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27FC81A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7B200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46FE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6032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4C4C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7CB264D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FAA39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221A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2C2E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0D49E8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2ED8FF28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16C0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977B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1C1E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7A2E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0C99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C35C2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573901" w:rsidRPr="00AB76B4" w14:paraId="67AFB53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23F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47EB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D1C7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AA359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70D676F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F83E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789507F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F8C1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DFD7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2618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5407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A6810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573901" w:rsidRPr="00AB76B4" w14:paraId="3F32974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6EA9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3BD1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9E15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E6931B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09A65E1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50FD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BEDA9B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67956A1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6A13B14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108497C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49BEB25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33CC644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331071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9AF6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B0F8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EC93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923E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737A9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573901" w:rsidRPr="00AB76B4" w14:paraId="1223145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168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7C29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0EA8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7133E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5BE1D58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8778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D47D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9AA8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F8F9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59AC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6ECFB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573901" w:rsidRPr="00AB76B4" w14:paraId="49EB52B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F3ECA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8C3A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658D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6C4B3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428F300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2B10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EE2C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F398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E90D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8373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5A228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573901" w:rsidRPr="00AB76B4" w14:paraId="2F98006D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D0D66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DEF6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729C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2A707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1B294F6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8426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7C89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7805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3F6C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E1FD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573901" w:rsidRPr="00AB76B4" w14:paraId="0F11433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552B7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1543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88FA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6CEDE9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65EFEC78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F95D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834B95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29B8179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166D46BC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F561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6884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5B545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816D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0A51649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4BB03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388F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A4FE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F871DE" w14:textId="77777777" w:rsidR="00573901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18350B6C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3E36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8F1D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1A643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197408D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327C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9955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0403369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73901" w:rsidRPr="00AB76B4" w14:paraId="20F1136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8BED3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8F97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79FB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2682D2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5A89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1EE9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AFE1C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33730" w14:textId="77777777" w:rsidR="00573901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8FD0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573901" w:rsidRPr="00AB76B4" w14:paraId="37AB8E2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81052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F29E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7EF2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CF1385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CB97F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5115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7B031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F235D" w14:textId="77777777" w:rsidR="00573901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C7F4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573901" w:rsidRPr="00AB76B4" w14:paraId="772712C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78387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B1B1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A8CAE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23D4D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8151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DF1EA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680B0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3C23F" w14:textId="77777777" w:rsidR="00573901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FAA5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573901" w:rsidRPr="00AB76B4" w14:paraId="5374979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107BB6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D1BF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57E88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A41806" w14:textId="77777777" w:rsidR="00573901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A783F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3C919" w14:textId="77777777" w:rsidR="00573901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6B779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20196C4F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CD3E4" w14:textId="77777777" w:rsidR="00573901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9865B" w14:textId="77777777" w:rsidR="00573901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7E41133" w14:textId="77777777" w:rsidR="00573901" w:rsidRPr="00344E0A" w:rsidRDefault="00573901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73901" w:rsidRPr="00AB76B4" w14:paraId="758C6C50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E828F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84C8A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5D1D4EE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8EF0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A6A3B9" w14:textId="77777777" w:rsidR="00573901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3FBA7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9EA7F" w14:textId="77777777" w:rsidR="00573901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5BFC9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B5DF4" w14:textId="77777777" w:rsidR="00573901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054F9" w14:textId="77777777" w:rsidR="00573901" w:rsidRDefault="00573901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AD8ADB2" w14:textId="77777777" w:rsidR="00573901" w:rsidRDefault="00573901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73901" w:rsidRPr="00AB76B4" w14:paraId="1B7101BA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24336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5818A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43D753AA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17401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BC1CA2" w14:textId="77777777" w:rsidR="00573901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35D9F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B96BF" w14:textId="77777777" w:rsidR="00573901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2EC22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9D0E2" w14:textId="77777777" w:rsidR="00573901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F4399" w14:textId="77777777" w:rsidR="00573901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0D1764A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5BF87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6BF8C" w14:textId="77777777" w:rsidR="00573901" w:rsidRPr="00AB76B4" w:rsidRDefault="00573901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F360C" w14:textId="77777777" w:rsidR="00573901" w:rsidRPr="00AB76B4" w:rsidRDefault="00573901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C9628B" w14:textId="77777777" w:rsidR="00573901" w:rsidRDefault="00573901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655D3" w14:textId="77777777" w:rsidR="00573901" w:rsidRPr="00AB76B4" w:rsidRDefault="00573901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CA745A2" w14:textId="77777777" w:rsidR="00573901" w:rsidRDefault="00573901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74AB8" w14:textId="77777777" w:rsidR="00573901" w:rsidRDefault="00573901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A39DA" w14:textId="77777777" w:rsidR="00573901" w:rsidRDefault="00573901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A4533" w14:textId="77777777" w:rsidR="00573901" w:rsidRDefault="00573901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D89AD" w14:textId="77777777" w:rsidR="00573901" w:rsidRDefault="00573901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573901" w:rsidRPr="00AB76B4" w14:paraId="4885294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7D13FD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4A907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53C6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6ADA24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F5CB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9D39BF5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305E7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67171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AE61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9419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573901" w:rsidRPr="00AB76B4" w14:paraId="2F7BB70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8D34DA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1618B" w14:textId="77777777" w:rsidR="00573901" w:rsidRDefault="0057390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7DCDF" w14:textId="77777777" w:rsidR="00573901" w:rsidRDefault="0057390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614CDF" w14:textId="77777777" w:rsidR="00573901" w:rsidRPr="00AB76B4" w:rsidRDefault="0057390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EFC7F" w14:textId="77777777" w:rsidR="00573901" w:rsidRPr="00AB76B4" w:rsidRDefault="0057390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FB98D24" w14:textId="77777777" w:rsidR="00573901" w:rsidRPr="00AB76B4" w:rsidRDefault="0057390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8ABB2" w14:textId="77777777" w:rsidR="00573901" w:rsidRDefault="0057390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F8AD5" w14:textId="77777777" w:rsidR="00573901" w:rsidRPr="00AB76B4" w:rsidRDefault="0057390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DC593" w14:textId="77777777" w:rsidR="00573901" w:rsidRPr="00AB76B4" w:rsidRDefault="0057390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17B15" w14:textId="77777777" w:rsidR="00573901" w:rsidRDefault="00573901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573901" w:rsidRPr="00AB76B4" w14:paraId="5022003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28B48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248A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91B0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1FEEBB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6656E" w14:textId="77777777" w:rsidR="00573901" w:rsidRPr="00AB76B4" w:rsidRDefault="0057390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03E2392" w14:textId="77777777" w:rsidR="00573901" w:rsidRPr="00AB76B4" w:rsidRDefault="0057390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7868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1F2B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93D5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3B4F6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573901" w:rsidRPr="00AB76B4" w14:paraId="71AB96E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6FC07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821D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762A3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0FFB20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1FAC1" w14:textId="77777777" w:rsidR="00573901" w:rsidRPr="00AB76B4" w:rsidRDefault="0057390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E9D88F7" w14:textId="77777777" w:rsidR="00573901" w:rsidRPr="00AB76B4" w:rsidRDefault="0057390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C572D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94579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AEAA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7FAC0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S9, S14 și S16</w:t>
            </w:r>
          </w:p>
        </w:tc>
      </w:tr>
      <w:tr w:rsidR="00573901" w:rsidRPr="00AB76B4" w14:paraId="1CD75E4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C8FF32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314E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6BA4B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D57BD4" w14:textId="77777777" w:rsidR="00573901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C50C6" w14:textId="77777777" w:rsidR="00573901" w:rsidRPr="00AB76B4" w:rsidRDefault="0057390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3B730" w14:textId="77777777" w:rsidR="00573901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77EA2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1F0A9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A34C6" w14:textId="77777777" w:rsidR="00573901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573901" w:rsidRPr="00AB76B4" w14:paraId="76D84E3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49B00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2C047" w14:textId="77777777" w:rsidR="00573901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21C7456D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F341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3D8FB2" w14:textId="77777777" w:rsidR="00573901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E94ED" w14:textId="77777777" w:rsidR="00573901" w:rsidRPr="00AB76B4" w:rsidRDefault="0057390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42C34" w14:textId="77777777" w:rsidR="00573901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0942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00D54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C5111" w14:textId="77777777" w:rsidR="00573901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1CED544" w14:textId="77777777" w:rsidR="00573901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73901" w:rsidRPr="00AB76B4" w14:paraId="2361343A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E97B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FF7C3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5DE0E654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11356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7F968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37BE42B6" w14:textId="77777777" w:rsidR="00573901" w:rsidRPr="00AB76B4" w:rsidRDefault="0057390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20428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6234F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5710E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EFA62" w14:textId="77777777" w:rsidR="00573901" w:rsidRPr="00AB76B4" w:rsidRDefault="0057390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84258" w14:textId="77777777" w:rsidR="00573901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B75DB0B" w14:textId="77777777" w:rsidR="00573901" w:rsidRPr="00AB76B4" w:rsidRDefault="0057390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73901" w:rsidRPr="00AB76B4" w14:paraId="78C6A9FB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590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D5814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8DEBD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65F304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8D20A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ED7EC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E502D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6A737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9ACCA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573901" w:rsidRPr="00AB76B4" w14:paraId="1E58E32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F1E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3FE2B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A639C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9BFCB1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939BB70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8924F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D71BA59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6E220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DDC75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F7800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B8FCF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B76B4" w14:paraId="25F4D8F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FDE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207AA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CFDEB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25EF32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E562E4C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B1158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34154100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B6349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CA987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0A139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5C0E0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4541EA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EFEA777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A6B6B02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573901" w:rsidRPr="00AB76B4" w14:paraId="0BB16F1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50A4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8DBC7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436C9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66A086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52916E9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0C781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FD2780E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482E8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EE59C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B57A7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E9489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2510B5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0FEA76D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469D8DD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73901" w:rsidRPr="00AB76B4" w14:paraId="37E2754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F0F1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36B88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10962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81F1A8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F209A03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15915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4833500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50796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0C884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948EF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FB3DF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042A96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573901" w:rsidRPr="00AB76B4" w14:paraId="10439EC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A711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12904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F57FE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3F876F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63B9733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44C40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E3374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8BAE3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676D2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946C2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EC4C9A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73901" w:rsidRPr="00AB76B4" w14:paraId="0BBF1E5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E918F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2D1F2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D1730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BF8A51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B2A2542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43B07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964AB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7C7E4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C5283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65FE1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6910FB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2FBD49A5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573901" w:rsidRPr="00AB76B4" w14:paraId="758A6A4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B38C2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D45D0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C2683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CE4349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0F81D3D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67F34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AEA1F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4873E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54983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20753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7FC1D0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A3B070D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73901" w:rsidRPr="00AB76B4" w14:paraId="23838B8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A0A7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C059B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FC41A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930D82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E7A1BEE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E3BEB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49DAAFE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FB5BF98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40495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0A436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8B4E4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03950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73901" w:rsidRPr="00AB76B4" w14:paraId="00A7D45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C8F3D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FDECB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2DE19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3F4272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4CF54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0F2A108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5718A6BE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1A402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DCA87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F62CD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E306F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15A4E3A0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71BD27AC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573901" w:rsidRPr="00AB76B4" w14:paraId="1374ABA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F161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0FACB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219E8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68C328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613A242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497D1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0FE99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40CF9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27AAF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95753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67FD7E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573901" w:rsidRPr="00AB76B4" w14:paraId="6AC5D06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A208C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F96DE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B8DCE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FBD26D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4A173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2E728A60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B33574B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8D0F4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51276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1E90C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64355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6EE1E2C7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73901" w:rsidRPr="00AB76B4" w14:paraId="59FC7B6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8A64E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0E2AB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475EB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1C69E6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778DF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684AE19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7B992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6E144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CD5A0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C58EE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573901" w:rsidRPr="00AB76B4" w14:paraId="283962B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6E932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D07A4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B0EAC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0EAC22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E716A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581B9E9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CC607A6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02346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62892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F317E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AA16A" w14:textId="77777777" w:rsidR="00573901" w:rsidRPr="007B5A25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422F360D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73901" w:rsidRPr="00AB76B4" w14:paraId="213FC1B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1590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4196A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FEB20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1BE883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0B3EB25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0A02A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6D1D4E29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C721C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24F59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AE57F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2FCA6" w14:textId="77777777" w:rsidR="00573901" w:rsidRPr="00AB76B4" w:rsidRDefault="00573901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D33907" w14:textId="77777777" w:rsidR="00573901" w:rsidRPr="00AB76B4" w:rsidRDefault="00573901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73901" w:rsidRPr="00AB76B4" w14:paraId="441AA9A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88E23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18EB5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CA638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01A4D5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D1D6E33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966E1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CA31A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9DC5C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78CF1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6B305" w14:textId="77777777" w:rsidR="00573901" w:rsidRPr="00AB76B4" w:rsidRDefault="00573901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5EACDE" w14:textId="77777777" w:rsidR="00573901" w:rsidRPr="00AB76B4" w:rsidRDefault="00573901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73901" w:rsidRPr="00AB76B4" w14:paraId="38E9131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24F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8AFEF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23100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3EAA48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21791D4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24DA7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9DF21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1B859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A137C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A5E20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79E8EA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73901" w:rsidRPr="00AB76B4" w14:paraId="00BA7E2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B756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F4C9D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AEBDE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676C68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DB69392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80DF3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BE8CF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F3C9F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5570F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9B63C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B10930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73901" w:rsidRPr="00AB76B4" w14:paraId="34BCF3B2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B665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30493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37C37679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4D3E0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612300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5F887CAF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41C92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8BC19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4C141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6C0F7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5A238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:rsidRPr="00AB76B4" w14:paraId="23E8C4DB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B3BA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4CC07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3D9C5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D6415F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32969515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2099D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B97B4B5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C7A70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2101A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0811F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66DA3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573901" w:rsidRPr="00AB76B4" w14:paraId="0BE50B4D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4D9B4" w14:textId="77777777" w:rsidR="00573901" w:rsidRPr="00AB76B4" w:rsidRDefault="00573901" w:rsidP="0057390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0A78F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8D246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47792F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4F00CAED" w14:textId="77777777" w:rsidR="00573901" w:rsidRPr="00AB76B4" w:rsidRDefault="0057390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5D18B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4AD77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FA4B2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DFAE2" w14:textId="77777777" w:rsidR="00573901" w:rsidRPr="00AB76B4" w:rsidRDefault="0057390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E8F1D" w14:textId="77777777" w:rsidR="00573901" w:rsidRPr="00AB76B4" w:rsidRDefault="0057390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6B7C5497" w14:textId="77777777" w:rsidR="008B39E2" w:rsidRDefault="008B39E2" w:rsidP="006B4CB8">
      <w:pPr>
        <w:pStyle w:val="Heading1"/>
        <w:spacing w:line="360" w:lineRule="auto"/>
      </w:pPr>
    </w:p>
    <w:p w14:paraId="19197CE7" w14:textId="492354E3" w:rsidR="00573901" w:rsidRPr="005905D7" w:rsidRDefault="00573901" w:rsidP="006B4CB8">
      <w:pPr>
        <w:pStyle w:val="Heading1"/>
        <w:spacing w:line="360" w:lineRule="auto"/>
      </w:pPr>
      <w:r w:rsidRPr="005905D7">
        <w:t>LINIA 116</w:t>
      </w:r>
    </w:p>
    <w:p w14:paraId="01D96CAF" w14:textId="77777777" w:rsidR="00573901" w:rsidRPr="005905D7" w:rsidRDefault="00573901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573901" w:rsidRPr="00743905" w14:paraId="1406723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B22FC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D3D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F6E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ECB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5F803A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19323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65665B4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8FADB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564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073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6509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219D4D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573901" w:rsidRPr="00743905" w14:paraId="7036FC0D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8F129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A6C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32E4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620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07B3EF7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BB6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407FBB4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655C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D811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D52C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66F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573901" w:rsidRPr="00743905" w14:paraId="2DA6B0F9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7543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F4C9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91C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47D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02E962F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4E877A39" w14:textId="77777777" w:rsidR="00573901" w:rsidRPr="00743905" w:rsidRDefault="00573901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8AF4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92E14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95B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C51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63E7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4967B0F3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00936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44C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FFA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7098" w14:textId="77777777" w:rsidR="00573901" w:rsidRPr="00743905" w:rsidRDefault="00573901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54AB5E65" w14:textId="77777777" w:rsidR="00573901" w:rsidRPr="00743905" w:rsidRDefault="00573901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1271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5E531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4CF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44A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893D" w14:textId="77777777" w:rsidR="00573901" w:rsidRPr="00743905" w:rsidRDefault="00573901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47A2BE34" w14:textId="77777777" w:rsidR="00573901" w:rsidRPr="00743905" w:rsidRDefault="00573901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73901" w:rsidRPr="00743905" w14:paraId="4017635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2EE0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EFD9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4AA1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C1F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72F8095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F15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F45E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C6D3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057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AE1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2655AE9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73901" w:rsidRPr="00743905" w14:paraId="598085A5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BF3CC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D37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47C16DD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F93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B8A5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26874A3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815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B502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00F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EBA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1636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89F11F4" w14:textId="77777777" w:rsidR="00573901" w:rsidRPr="0007721B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73901" w:rsidRPr="00743905" w14:paraId="086B543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FA23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D978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1976B8B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3D7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11E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0A9EF26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2BF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AF6B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60C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9CE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EF5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72A2F74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73901" w:rsidRPr="00743905" w14:paraId="3904F00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FBCE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AD34C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19B8CCB3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AA72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B2D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628D399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6659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50E21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D68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473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5EAD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00EF61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73901" w:rsidRPr="00743905" w14:paraId="7DA8210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3F67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EFEA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76DB206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1F4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7DD6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6AF5A6D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3C1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0DCB3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AE9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E8E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84D6B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86ECC7F" w14:textId="77777777" w:rsidR="00573901" w:rsidRPr="00537749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73901" w:rsidRPr="00743905" w14:paraId="36479B01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74F8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1D2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1D76E01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0CA6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5DD1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0635C09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2EE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28ADD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164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275E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9794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5760C3E2" w14:textId="77777777" w:rsidR="00573901" w:rsidRPr="005A7670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73901" w:rsidRPr="00743905" w14:paraId="067D018E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25066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4D7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BF1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2AA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68420DC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491790D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6FA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F9634D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56B7B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9059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EBE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2E1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269E328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5119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DB8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099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7510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711D667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FED8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D386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64B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7952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2F37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25E3937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73901" w:rsidRPr="00743905" w14:paraId="5228B254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174B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53F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FBA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161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1792B48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72241A5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AAF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5D364E4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0766C834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0D1B1968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63AA6C3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1C05839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1A96385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CE89B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44B3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64CB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9796B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663EA8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573901" w:rsidRPr="00743905" w14:paraId="5A6DF6B3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1B53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450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CDF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C9E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7003C9A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5C5CE55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6047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1775C08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84547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71C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8005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E42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573901" w:rsidRPr="00743905" w14:paraId="3B70F96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E09E4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5A0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9A9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CF4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734F902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9A6B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B5FE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AB7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A89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611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6F9BCC2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46F4E13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73901" w:rsidRPr="00743905" w14:paraId="4C2DAB3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0ED9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8A6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303456B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FF81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D27A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2B70C5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0EA7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01CBE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B776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42E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F45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57B09A4" w14:textId="77777777" w:rsidR="00573901" w:rsidRPr="001D7D9E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743905" w14:paraId="5E07E7E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E90F6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EC6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3C3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B41A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C119F0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F55D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65DFC9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3EAF152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5DCA4D4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3A922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C5F5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166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456E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59A5DA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573901" w:rsidRPr="00743905" w14:paraId="153D63DB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9262B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A2CD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143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89F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497E33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4170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C238EC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5297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217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22F1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7E0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7143F513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C7A75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2D9A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E55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FB6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F03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1EA83882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368C8940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487A34A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3447D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240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4E3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BC7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573901" w:rsidRPr="00743905" w14:paraId="742AEED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DBDA1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0C0B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56ED6C7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7F2F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DBB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185A3AE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4D1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177FF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5492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43D0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50F0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76F4EB3" w14:textId="77777777" w:rsidR="00573901" w:rsidRPr="0007721B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73901" w:rsidRPr="00743905" w14:paraId="0000BD1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A52DA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427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09A6F3A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C24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2CB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03AD1E0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D40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1F62D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DF51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430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C1435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6FFD7A5" w14:textId="77777777" w:rsidR="00573901" w:rsidRPr="00951746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73901" w:rsidRPr="00743905" w14:paraId="2DAD5AE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307A1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87105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4384CA06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0FBC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8B0B" w14:textId="77777777" w:rsidR="00573901" w:rsidRDefault="00573901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096A067B" w14:textId="77777777" w:rsidR="00573901" w:rsidRDefault="00573901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5C3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9D1BF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5A7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B450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4B194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743905" w14:paraId="7A4A91C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5051D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2865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39744BBC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491C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388EA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57487FB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8F33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5280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DF1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5CF4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3F99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743905" w14:paraId="5A0621D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70D75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01B9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BCDE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C865D" w14:textId="77777777" w:rsidR="00573901" w:rsidRPr="00743905" w:rsidRDefault="0057390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2EB5EFA" w14:textId="77777777" w:rsidR="00573901" w:rsidRDefault="0057390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5158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3FE8837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7F04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8FE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37E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C40D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573901" w:rsidRPr="00743905" w14:paraId="2671401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CB807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C19A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21B7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62B31" w14:textId="77777777" w:rsidR="00573901" w:rsidRPr="00743905" w:rsidRDefault="0057390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6B3DC1B" w14:textId="77777777" w:rsidR="00573901" w:rsidRDefault="0057390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FC177" w14:textId="77777777" w:rsidR="00573901" w:rsidRDefault="0057390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307DBAEA" w14:textId="77777777" w:rsidR="00573901" w:rsidRPr="00743905" w:rsidRDefault="0057390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5DD3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4580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898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7FE5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573901" w:rsidRPr="00743905" w14:paraId="6BB5ABEE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B2A2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C97D" w14:textId="77777777" w:rsidR="00573901" w:rsidRDefault="0057390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FBC0A" w14:textId="77777777" w:rsidR="00573901" w:rsidRDefault="0057390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C0BF" w14:textId="77777777" w:rsidR="00573901" w:rsidRPr="00743905" w:rsidRDefault="0057390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0B8358E" w14:textId="77777777" w:rsidR="00573901" w:rsidRDefault="0057390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B5E14" w14:textId="77777777" w:rsidR="00573901" w:rsidRDefault="0057390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418508C5" w14:textId="77777777" w:rsidR="00573901" w:rsidRPr="00743905" w:rsidRDefault="0057390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E4FCD" w14:textId="77777777" w:rsidR="00573901" w:rsidRPr="00743905" w:rsidRDefault="00573901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823F7" w14:textId="77777777" w:rsidR="00573901" w:rsidRPr="00743905" w:rsidRDefault="0057390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8B949" w14:textId="77777777" w:rsidR="00573901" w:rsidRPr="00743905" w:rsidRDefault="0057390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F757" w14:textId="77777777" w:rsidR="00573901" w:rsidRDefault="00573901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573901" w:rsidRPr="00743905" w14:paraId="4BF36554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B5E2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B72A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A121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B06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0A314F0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2B64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7DA542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1D54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E0D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F40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F4214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6B6C01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573901" w:rsidRPr="00743905" w14:paraId="38D88DE9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2BD8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DF9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D50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8D6C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11A3EEA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5907413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E2FA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655F9F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828F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500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849E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EF1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1359E070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8ED99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EB2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25FC6E6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4A40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CAB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712E48A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568C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C8B2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35E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6FB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406A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DABD011" w14:textId="77777777" w:rsidR="00573901" w:rsidRPr="00351657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73901" w:rsidRPr="00743905" w14:paraId="48FEDFFE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EE5E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C8982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3E93EF5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2599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2CB8C" w14:textId="77777777" w:rsidR="00573901" w:rsidRPr="00743905" w:rsidRDefault="00573901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3387725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E53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9A12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8BD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A89A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D85B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743905" w14:paraId="239AB8D4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3F14E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D3BF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4BA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DD04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7CAB7EF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A32C7C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4B6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D274D6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A32B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8E9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659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1BD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6B19AFC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74B0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24F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8F0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A70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7D22871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539E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DAAFD6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31E2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804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CAB3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235E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5B81B68D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8572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39F6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1FE25A2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3E1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F3D5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AFA3FC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391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4F192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40DF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586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730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743905" w14:paraId="73D2F9C1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53097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E3E0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3EE3EC1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598A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3E7F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250635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7B8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21CF2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26E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9EE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F9B40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803C615" w14:textId="77777777" w:rsidR="00573901" w:rsidRPr="003B409E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73901" w:rsidRPr="00743905" w14:paraId="1C93AD67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510D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6E50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59A2C00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D21D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D40D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58ED13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DD4D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56F4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6A03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169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247B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EC527C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73901" w:rsidRPr="00743905" w14:paraId="5590C7A5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FF898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0D78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317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462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3595136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3316D42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AAD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2A9C99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E857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269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AE7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F07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7C3FA2A8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F5C9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CE8A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19651C5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D03C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5EE4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0412507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B93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18B34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6342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124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3FC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73901" w:rsidRPr="00743905" w14:paraId="72BA11D3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F52D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99CA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9714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92B0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33413B29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688769D6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1DB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923FF2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0F5BA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FC9F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04E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7793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58E53D48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BA2B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00D4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5E8D8C7F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3C8EA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F9E9C" w14:textId="77777777" w:rsidR="00573901" w:rsidRPr="00743905" w:rsidRDefault="00573901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5D84AC33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FF1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CD1AD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95C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34C3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87B0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743905" w14:paraId="1E529458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E4E5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61B0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B74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452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74B50C7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0ACB08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C65B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CD7B67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AC8C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756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356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9EB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6B0824B0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1C0D8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0064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685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AC59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185A1E5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170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3962C00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03B7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480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893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7E34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573901" w:rsidRPr="00743905" w14:paraId="47CDF663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6FB8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C26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E99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5245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1B8FF95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7ED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B56A6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F60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F8B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1E2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573901" w:rsidRPr="00743905" w14:paraId="52A1684B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20D5B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2A4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FE4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8F6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69A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47348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406F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372FD3C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E03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4976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573901" w:rsidRPr="00743905" w14:paraId="7575817B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AD439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536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8F90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59A1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4D2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BEF1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1DAFF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525C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37893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573901" w:rsidRPr="00743905" w14:paraId="00A9E76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542F8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048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801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C6E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223B7B1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ED04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AB98F0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122E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343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1DF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1843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72DFBC7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F47D1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2D7E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4FA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9D20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634A080A" w14:textId="77777777" w:rsidR="00573901" w:rsidRPr="00D73778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350C2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27DDF64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AB94" w14:textId="77777777" w:rsidR="00573901" w:rsidRPr="00D73778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F45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10C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FBF0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21417A5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D198A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789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CCF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9A8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91EB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CC7CE" w14:textId="77777777" w:rsidR="00573901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DEB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B54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1539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573901" w:rsidRPr="00743905" w14:paraId="428371E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2574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FBD8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72E4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16C8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0C1F15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3712A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0B292FB4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4617BEE4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18031B01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4A2FB799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584D" w14:textId="77777777" w:rsidR="00573901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552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237B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62EB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B4CA49E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665413A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573901" w:rsidRPr="00743905" w14:paraId="16A1A5D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31D0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C75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1E3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792ED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33AC719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032C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B434" w14:textId="77777777" w:rsidR="00573901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32D99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7AF9000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3D8C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0D0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573901" w:rsidRPr="00743905" w14:paraId="5A0717F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9F3E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01CF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5ECE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9E160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B07DFD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FFC5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80447" w14:textId="77777777" w:rsidR="00573901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8FE38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42ED8FCC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25CB4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B25D5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743905" w14:paraId="216AC4D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8843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5B03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566678C6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3958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8B0A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60ED955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60312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07752" w14:textId="77777777" w:rsidR="00573901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E5DF4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7E473952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FD45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70AEB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743905" w14:paraId="65F0FF2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720D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D1452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5F15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ABE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30949FC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52A1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238BC813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448755B9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16F0655D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D5B62" w14:textId="77777777" w:rsidR="00573901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773BA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F7817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FC2C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D0CFA74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573901" w:rsidRPr="00743905" w14:paraId="699E1229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90176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9EF9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9915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228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004C7AE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3B72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0939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9A9A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F395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F91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1042B3A8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9B03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6C66A" w14:textId="77777777" w:rsidR="00573901" w:rsidRDefault="0057390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5756A1F4" w14:textId="77777777" w:rsidR="00573901" w:rsidRPr="00743905" w:rsidRDefault="0057390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F87D" w14:textId="77777777" w:rsidR="00573901" w:rsidRPr="00743905" w:rsidRDefault="0057390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CADFF" w14:textId="77777777" w:rsidR="00573901" w:rsidRDefault="00573901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61EC00A0" w14:textId="77777777" w:rsidR="00573901" w:rsidRPr="00743905" w:rsidRDefault="00573901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F708" w14:textId="77777777" w:rsidR="00573901" w:rsidRPr="00743905" w:rsidRDefault="0057390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BFE2" w14:textId="77777777" w:rsidR="00573901" w:rsidRPr="00743905" w:rsidRDefault="00573901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E9A4" w14:textId="77777777" w:rsidR="00573901" w:rsidRDefault="0057390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5941F651" w14:textId="77777777" w:rsidR="00573901" w:rsidRPr="00743905" w:rsidRDefault="0057390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750A" w14:textId="77777777" w:rsidR="00573901" w:rsidRPr="00743905" w:rsidRDefault="0057390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E4E2" w14:textId="77777777" w:rsidR="00573901" w:rsidRPr="00743905" w:rsidRDefault="00573901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743905" w14:paraId="3594BD35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2E9C1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E740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B4A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B738" w14:textId="77777777" w:rsidR="00573901" w:rsidRDefault="00573901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02E1DAE8" w14:textId="77777777" w:rsidR="00573901" w:rsidRPr="00743905" w:rsidRDefault="00573901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97A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A873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0DA8" w14:textId="77777777" w:rsidR="00573901" w:rsidRDefault="00573901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1EF7C39E" w14:textId="77777777" w:rsidR="00573901" w:rsidRPr="004E7F11" w:rsidRDefault="00573901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8593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8480" w14:textId="77777777" w:rsidR="00573901" w:rsidRDefault="00573901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3C9EDD18" w14:textId="77777777" w:rsidR="00573901" w:rsidRPr="00743905" w:rsidRDefault="00573901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52B8F160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B6BC7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27CB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81D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79B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34CC1C1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E065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4D762DDA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49C9CFA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FE9C5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81BE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472D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AC3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1B2F4937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C958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8E3C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F71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F9329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646D694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C8E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6AA58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D1CE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0E9A8B8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77CA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FED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743905" w14:paraId="4F10A732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9029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F2BD1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6320D03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771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1CF3E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0A987856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D23A2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ADA8" w14:textId="77777777" w:rsidR="00573901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DB8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8872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F84F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743905" w14:paraId="2A5FCE3D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B015B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DD58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05FB5848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6776F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0966B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32277072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9CA2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B6CF" w14:textId="77777777" w:rsidR="00573901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C19B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28E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C798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743905" w14:paraId="01AAD2A8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7C098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572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DF3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3B15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3BBA7E21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5883C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8543E" w14:textId="77777777" w:rsidR="00573901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49E7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5A8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DCD54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7BD151EB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020EB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B9F75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17810BF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FE7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69E09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3A598195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16CD0174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51BD8E3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B97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68B2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9336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EB5B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5BF1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751EF975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91FE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D8D3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964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0213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3AAD7C7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D2B8A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3ECC1118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35B895E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334F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0B4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A73D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494D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573901" w:rsidRPr="00743905" w14:paraId="78ECF76C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4F949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C420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EF97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1C2C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59D99FB2" w14:textId="77777777" w:rsidR="00573901" w:rsidRPr="00CD295A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0618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B6206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4710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13AF043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457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A26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73901" w:rsidRPr="00743905" w14:paraId="10C967CF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D84E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2FBB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0152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E89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1437D0B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5520D6B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8AB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1FAB415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07F726B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E81D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6BC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7FFC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D9A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43088F8C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03403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195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074E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622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3837061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047B01C6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FB5CF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5EEBED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BDC4D" w14:textId="77777777" w:rsidR="00573901" w:rsidRPr="00743905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5788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DC2E9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B61E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3ADFACF0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7CE98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63CE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A8D5C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CCC0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724C2C9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1551D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B06EF" w14:textId="77777777" w:rsidR="00573901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F104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F967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B9AD0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280F18D2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6638027C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DC432DB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573901" w:rsidRPr="00743905" w14:paraId="7F975C90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A4190" w14:textId="77777777" w:rsidR="00573901" w:rsidRPr="00743905" w:rsidRDefault="00573901" w:rsidP="0057390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20B00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E91A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45B7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8EA4AF4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A6BCD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7516665F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77622E9D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0CA330A7" w14:textId="77777777" w:rsidR="00573901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E34A2" w14:textId="77777777" w:rsidR="00573901" w:rsidRDefault="0057390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0D02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DDDC5" w14:textId="77777777" w:rsidR="00573901" w:rsidRPr="00743905" w:rsidRDefault="0057390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9274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6DFC3558" w14:textId="77777777" w:rsidR="00573901" w:rsidRDefault="0057390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6CC6FA38" w14:textId="77777777" w:rsidR="00573901" w:rsidRPr="005905D7" w:rsidRDefault="00573901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6CE713DE" w14:textId="77777777" w:rsidR="00573901" w:rsidRDefault="00573901" w:rsidP="00E56A6A">
      <w:pPr>
        <w:pStyle w:val="Heading1"/>
        <w:spacing w:line="360" w:lineRule="auto"/>
      </w:pPr>
      <w:r>
        <w:t>LINIA 200</w:t>
      </w:r>
    </w:p>
    <w:p w14:paraId="77F21452" w14:textId="77777777" w:rsidR="00573901" w:rsidRDefault="00573901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73901" w14:paraId="1376E60B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2848E" w14:textId="77777777" w:rsidR="00573901" w:rsidRDefault="00573901" w:rsidP="008B39E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EB5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1F8750F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61E8" w14:textId="77777777" w:rsidR="00573901" w:rsidRPr="00032DF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BCC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7DEFDA4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6F57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D916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F3A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75479B7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099B" w14:textId="77777777" w:rsidR="00573901" w:rsidRPr="00032DF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765F" w14:textId="77777777" w:rsidR="00573901" w:rsidRPr="00F716C0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573901" w14:paraId="51AC3DF9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EB11" w14:textId="77777777" w:rsidR="00573901" w:rsidRDefault="00573901" w:rsidP="008B39E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D86C" w14:textId="77777777" w:rsidR="00573901" w:rsidRDefault="0057390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4EA47AA1" w14:textId="77777777" w:rsidR="00573901" w:rsidRDefault="0057390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52B3" w14:textId="77777777" w:rsidR="00573901" w:rsidRDefault="00573901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5932" w14:textId="77777777" w:rsidR="00573901" w:rsidRDefault="00573901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0F40A789" w14:textId="77777777" w:rsidR="00573901" w:rsidRDefault="00573901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7FA7A" w14:textId="77777777" w:rsidR="00573901" w:rsidRDefault="0057390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0EDA4" w14:textId="77777777" w:rsidR="00573901" w:rsidRDefault="00573901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85D1" w14:textId="77777777" w:rsidR="00573901" w:rsidRDefault="0057390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6E7F8993" w14:textId="77777777" w:rsidR="00573901" w:rsidRDefault="0057390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C6C3" w14:textId="77777777" w:rsidR="00573901" w:rsidRDefault="00573901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F224" w14:textId="77777777" w:rsidR="00573901" w:rsidRDefault="00573901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73901" w14:paraId="1ED84374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24CB4" w14:textId="77777777" w:rsidR="00573901" w:rsidRDefault="00573901" w:rsidP="008B39E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67A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4AF6A92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AA3D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3DB4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E2A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7BCF3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6F4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9936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AE5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03D50E9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6D70" w14:textId="77777777" w:rsidR="00573901" w:rsidRDefault="00573901" w:rsidP="008B39E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59A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07BB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C3CE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9CEB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6B41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455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5C4A468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043A5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D6E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6646E1BB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EEE2" w14:textId="77777777" w:rsidR="00573901" w:rsidRDefault="00573901" w:rsidP="008B39E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0BC7" w14:textId="77777777" w:rsidR="00573901" w:rsidRDefault="0057390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62EA8332" w14:textId="77777777" w:rsidR="00573901" w:rsidRDefault="0057390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EDF4" w14:textId="77777777" w:rsidR="00573901" w:rsidRDefault="0057390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08CDA" w14:textId="77777777" w:rsidR="00573901" w:rsidRDefault="00573901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82730" w14:textId="77777777" w:rsidR="00573901" w:rsidRDefault="0057390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44BC9" w14:textId="77777777" w:rsidR="00573901" w:rsidRDefault="0057390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1CBB" w14:textId="77777777" w:rsidR="00573901" w:rsidRDefault="0057390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40673369" w14:textId="77777777" w:rsidR="00573901" w:rsidRDefault="0057390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1830" w14:textId="77777777" w:rsidR="00573901" w:rsidRDefault="0057390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8C980" w14:textId="77777777" w:rsidR="00573901" w:rsidRDefault="00573901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342F5A7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9F8C" w14:textId="77777777" w:rsidR="00573901" w:rsidRDefault="00573901" w:rsidP="008B39E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9049" w14:textId="77777777" w:rsidR="00573901" w:rsidRDefault="0057390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EC80" w14:textId="77777777" w:rsidR="00573901" w:rsidRDefault="0057390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FDC3F" w14:textId="77777777" w:rsidR="00573901" w:rsidRDefault="00573901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4331062C" w14:textId="77777777" w:rsidR="00573901" w:rsidRDefault="00573901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A30C" w14:textId="77777777" w:rsidR="00573901" w:rsidRDefault="0057390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CDC3" w14:textId="77777777" w:rsidR="00573901" w:rsidRDefault="0057390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99D8" w14:textId="77777777" w:rsidR="00573901" w:rsidRDefault="0057390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25A5AB71" w14:textId="77777777" w:rsidR="00573901" w:rsidRDefault="0057390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EDBD3" w14:textId="77777777" w:rsidR="00573901" w:rsidRDefault="0057390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1C52" w14:textId="77777777" w:rsidR="00573901" w:rsidRDefault="00573901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07795C2A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7269" w14:textId="77777777" w:rsidR="00573901" w:rsidRDefault="00573901" w:rsidP="008B39E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4E96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FF25" w14:textId="77777777" w:rsidR="00573901" w:rsidRPr="00032DF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814A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6DFCCE7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755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8C5569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991B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6730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6D12B" w14:textId="77777777" w:rsidR="00573901" w:rsidRPr="00032DF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3365D" w14:textId="77777777" w:rsidR="00573901" w:rsidRPr="00F716C0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467A4711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6A95" w14:textId="77777777" w:rsidR="00573901" w:rsidRDefault="00573901" w:rsidP="008B39E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C03A" w14:textId="77777777" w:rsidR="00573901" w:rsidRDefault="0057390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44C552B4" w14:textId="77777777" w:rsidR="00573901" w:rsidRDefault="0057390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90DD" w14:textId="77777777" w:rsidR="00573901" w:rsidRDefault="0057390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C6772" w14:textId="77777777" w:rsidR="00573901" w:rsidRDefault="00573901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51994F3D" w14:textId="77777777" w:rsidR="00573901" w:rsidRDefault="00573901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1B44D" w14:textId="77777777" w:rsidR="00573901" w:rsidRDefault="0057390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E98FB" w14:textId="77777777" w:rsidR="00573901" w:rsidRDefault="0057390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B910" w14:textId="77777777" w:rsidR="00573901" w:rsidRDefault="0057390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241B84FD" w14:textId="77777777" w:rsidR="00573901" w:rsidRDefault="0057390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A025" w14:textId="77777777" w:rsidR="00573901" w:rsidRDefault="0057390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9B29" w14:textId="77777777" w:rsidR="00573901" w:rsidRDefault="00573901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C05227A" w14:textId="77777777" w:rsidR="00573901" w:rsidRDefault="00573901" w:rsidP="00623FF6">
      <w:pPr>
        <w:spacing w:before="40" w:after="40" w:line="192" w:lineRule="auto"/>
        <w:ind w:right="57"/>
        <w:rPr>
          <w:lang w:val="ro-RO"/>
        </w:rPr>
      </w:pPr>
    </w:p>
    <w:p w14:paraId="1423E97F" w14:textId="77777777" w:rsidR="00573901" w:rsidRDefault="00573901" w:rsidP="006D4098">
      <w:pPr>
        <w:pStyle w:val="Heading1"/>
        <w:spacing w:line="360" w:lineRule="auto"/>
      </w:pPr>
      <w:r>
        <w:lastRenderedPageBreak/>
        <w:t>LINIA 201</w:t>
      </w:r>
    </w:p>
    <w:p w14:paraId="40C16EA0" w14:textId="77777777" w:rsidR="00573901" w:rsidRDefault="00573901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573901" w14:paraId="1868F207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C086" w14:textId="77777777" w:rsidR="00573901" w:rsidRDefault="00573901" w:rsidP="0057390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AAB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5C96" w14:textId="77777777" w:rsidR="00573901" w:rsidRPr="00C937B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0ABE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DBE91D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E647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1E90DDE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369DDB5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60F5163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F661" w14:textId="77777777" w:rsidR="00573901" w:rsidRPr="00C937B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C75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6314" w14:textId="77777777" w:rsidR="00573901" w:rsidRPr="00C937B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0A86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20E8AF25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A706" w14:textId="77777777" w:rsidR="00573901" w:rsidRDefault="00573901" w:rsidP="0057390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58A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302C" w14:textId="77777777" w:rsidR="00573901" w:rsidRPr="00C937B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3ED9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7AE790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5937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2D68C6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60FC8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51D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93579" w14:textId="77777777" w:rsidR="00573901" w:rsidRPr="00C937B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5208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1E808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35F44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573901" w14:paraId="0313F19C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DB23" w14:textId="77777777" w:rsidR="00573901" w:rsidRDefault="00573901" w:rsidP="0057390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A862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8BDF0" w14:textId="77777777" w:rsidR="00573901" w:rsidRPr="00C937B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762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59FB6F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A053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BE68AE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D402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E1AC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49A4" w14:textId="77777777" w:rsidR="00573901" w:rsidRPr="00C937B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BEC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19523DA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2F289B28" w14:textId="77777777" w:rsidR="00573901" w:rsidRPr="003012FC" w:rsidRDefault="00573901">
      <w:pPr>
        <w:spacing w:before="40" w:after="40" w:line="192" w:lineRule="auto"/>
        <w:ind w:right="57"/>
      </w:pPr>
    </w:p>
    <w:p w14:paraId="55B207B0" w14:textId="77777777" w:rsidR="00573901" w:rsidRDefault="00573901" w:rsidP="00C53936">
      <w:pPr>
        <w:pStyle w:val="Heading1"/>
        <w:spacing w:line="360" w:lineRule="auto"/>
      </w:pPr>
      <w:r>
        <w:t>LINIA 202 A</w:t>
      </w:r>
    </w:p>
    <w:p w14:paraId="29DDD590" w14:textId="77777777" w:rsidR="00573901" w:rsidRDefault="00573901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573901" w14:paraId="1B78E667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6BAFF" w14:textId="77777777" w:rsidR="00573901" w:rsidRDefault="00573901" w:rsidP="0057390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9FA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8B8E8" w14:textId="77777777" w:rsidR="00573901" w:rsidRPr="00874940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78D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D04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3E8126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7C940" w14:textId="77777777" w:rsidR="00573901" w:rsidRPr="0048429E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0543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DC7C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495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573901" w14:paraId="2DD2D6A6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B5B1" w14:textId="77777777" w:rsidR="00573901" w:rsidRDefault="00573901" w:rsidP="0057390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0A9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FAAE" w14:textId="77777777" w:rsidR="00573901" w:rsidRPr="00874940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A50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B44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9F18" w14:textId="77777777" w:rsidR="00573901" w:rsidRPr="0048429E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485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E004F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BF7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3933761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6455B7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573901" w:rsidRPr="00743905" w14:paraId="030610EE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15FCC" w14:textId="77777777" w:rsidR="00573901" w:rsidRPr="00743905" w:rsidRDefault="00573901" w:rsidP="0057390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BF25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1A65C476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AA6C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DCFC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9C66AAB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3BF6E1A9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093BEB70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5AC3CF66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8603C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B204" w14:textId="77777777" w:rsidR="00573901" w:rsidRPr="00743905" w:rsidRDefault="0057390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A2396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0D0E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AA93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041DB71A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573901" w:rsidRPr="00743905" w14:paraId="6B903313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1B95" w14:textId="77777777" w:rsidR="00573901" w:rsidRPr="00743905" w:rsidRDefault="00573901" w:rsidP="0057390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E18B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8E1B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F57FC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57F1E8A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78C34C40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13553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1779795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EE4B" w14:textId="77777777" w:rsidR="00573901" w:rsidRPr="00743905" w:rsidRDefault="0057390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91CF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79FB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6C78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73901" w:rsidRPr="00743905" w14:paraId="55B7C607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46EE" w14:textId="77777777" w:rsidR="00573901" w:rsidRPr="00743905" w:rsidRDefault="00573901" w:rsidP="0057390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E902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D5AE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659E4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5A345F6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23BFC8CF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769E5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8F62E9C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0E41" w14:textId="77777777" w:rsidR="00573901" w:rsidRPr="00743905" w:rsidRDefault="0057390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CFEB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75166" w14:textId="77777777" w:rsidR="00573901" w:rsidRPr="00743905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8688" w14:textId="77777777" w:rsidR="00573901" w:rsidRPr="00743905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0634E458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5D8ED1DA" w14:textId="77777777" w:rsidR="00573901" w:rsidRDefault="00573901" w:rsidP="00BD3926">
      <w:pPr>
        <w:pStyle w:val="Heading1"/>
        <w:spacing w:line="360" w:lineRule="auto"/>
      </w:pPr>
      <w:r>
        <w:t>LINIA 202 B</w:t>
      </w:r>
    </w:p>
    <w:p w14:paraId="4B157B8D" w14:textId="77777777" w:rsidR="00573901" w:rsidRDefault="00573901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573901" w14:paraId="6EC8C12C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1A485" w14:textId="77777777" w:rsidR="00573901" w:rsidRDefault="00573901" w:rsidP="00573901">
            <w:pPr>
              <w:numPr>
                <w:ilvl w:val="0"/>
                <w:numId w:val="6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1430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64788" w14:textId="77777777" w:rsidR="00573901" w:rsidRPr="007C5BF9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DEE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55CE547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ACED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32CF84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7E4C" w14:textId="77777777" w:rsidR="00573901" w:rsidRPr="007C5BF9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61BA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F9AD4" w14:textId="77777777" w:rsidR="00573901" w:rsidRPr="00BD268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839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5C2A1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26A7B3FD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678F768B" w14:textId="77777777" w:rsidR="00573901" w:rsidRDefault="00573901" w:rsidP="001B4DE9">
      <w:pPr>
        <w:pStyle w:val="Heading1"/>
        <w:spacing w:line="360" w:lineRule="auto"/>
      </w:pPr>
      <w:r>
        <w:t>LINIA 213</w:t>
      </w:r>
    </w:p>
    <w:p w14:paraId="05C3B0FB" w14:textId="77777777" w:rsidR="00573901" w:rsidRDefault="00573901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573901" w14:paraId="7FB1FEF6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931AD" w14:textId="77777777" w:rsidR="00573901" w:rsidRDefault="00573901" w:rsidP="0057390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7EEF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5C6F" w14:textId="77777777" w:rsidR="00573901" w:rsidRPr="00BA7F8C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DE5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DD5DF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942A84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7D3D69B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380DF38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A44CF6D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375B" w14:textId="77777777" w:rsidR="00573901" w:rsidRPr="009E006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5EB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AFAF" w14:textId="77777777" w:rsidR="00573901" w:rsidRPr="00BA7F8C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833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573901" w14:paraId="06E7168D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0F7D" w14:textId="77777777" w:rsidR="00573901" w:rsidRDefault="00573901" w:rsidP="0057390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0C7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49AF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7100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34AAF035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DE79D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B3B04" w14:textId="77777777" w:rsidR="00573901" w:rsidRPr="009E006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DF25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6E5A" w14:textId="77777777" w:rsidR="00573901" w:rsidRPr="00BA7F8C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A395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3E1CD0F8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E594" w14:textId="77777777" w:rsidR="00573901" w:rsidRDefault="00573901" w:rsidP="0057390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C4E1B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5EDE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2445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2DD538B2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BF08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82DB" w14:textId="77777777" w:rsidR="00573901" w:rsidRPr="009E006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C31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C6F5" w14:textId="77777777" w:rsidR="00573901" w:rsidRPr="00BA7F8C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946D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64117FBD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9CD9" w14:textId="77777777" w:rsidR="00573901" w:rsidRDefault="00573901" w:rsidP="0057390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1A1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5F98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8FF45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5D95C49E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D756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FE5D456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1F0FB5C5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8BD07D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6E231DF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01A64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15B21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AA94" w14:textId="77777777" w:rsidR="00573901" w:rsidRPr="00BA7F8C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9BF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E5E5F3D" w14:textId="77777777" w:rsidR="00573901" w:rsidRPr="006A7611" w:rsidRDefault="00573901">
      <w:pPr>
        <w:spacing w:before="40" w:after="40" w:line="192" w:lineRule="auto"/>
        <w:ind w:right="57"/>
      </w:pPr>
    </w:p>
    <w:p w14:paraId="5CB39972" w14:textId="77777777" w:rsidR="00573901" w:rsidRDefault="00573901" w:rsidP="005B00A7">
      <w:pPr>
        <w:pStyle w:val="Heading1"/>
        <w:spacing w:line="360" w:lineRule="auto"/>
      </w:pPr>
      <w:r>
        <w:lastRenderedPageBreak/>
        <w:t>LINIA 218</w:t>
      </w:r>
    </w:p>
    <w:p w14:paraId="7112823A" w14:textId="77777777" w:rsidR="00573901" w:rsidRDefault="00573901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573901" w14:paraId="3BEDBCE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AE6C6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35F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0357" w14:textId="77777777" w:rsidR="00573901" w:rsidRPr="00CF78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019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5897CCC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8A5FE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4524F317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8FD3" w14:textId="77777777" w:rsidR="00573901" w:rsidRPr="00CF78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05CA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F6C0E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1127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:rsidRPr="00A8307A" w14:paraId="7C9BDC1D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2F81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C412D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D48F8" w14:textId="77777777" w:rsidR="00573901" w:rsidRPr="00A8307A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220A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927D292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E4F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5DED7480" w14:textId="77777777" w:rsidR="00573901" w:rsidRPr="00664FA3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491C" w14:textId="77777777" w:rsidR="00573901" w:rsidRPr="00A8307A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0A59D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6E5A" w14:textId="77777777" w:rsidR="00573901" w:rsidRPr="00A8307A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C1EE8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0A643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40B2E20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9960DCB" w14:textId="77777777" w:rsidR="00573901" w:rsidRPr="00664FA3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573901" w:rsidRPr="00A8307A" w14:paraId="2448E01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4DA8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E918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0701" w14:textId="77777777" w:rsidR="00573901" w:rsidRPr="00A8307A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76E35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AFBAD9C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02905" w14:textId="77777777" w:rsidR="00573901" w:rsidRPr="00664FA3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2C725526" w14:textId="77777777" w:rsidR="00573901" w:rsidRPr="00664FA3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4C5A" w14:textId="77777777" w:rsidR="00573901" w:rsidRPr="00A8307A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DF5A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648C" w14:textId="77777777" w:rsidR="00573901" w:rsidRPr="00A8307A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3B6F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41CC5F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C4A1115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07E31CA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73901" w:rsidRPr="00A8307A" w14:paraId="0842226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6D55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1857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69FDD" w14:textId="77777777" w:rsidR="00573901" w:rsidRPr="003F40D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FCE74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9602AEE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BD0CA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5B78B" w14:textId="77777777" w:rsidR="00573901" w:rsidRPr="003F40D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F0106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71F7F" w14:textId="77777777" w:rsidR="00573901" w:rsidRPr="003F40D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F639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35AD32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73901" w:rsidRPr="00A8307A" w14:paraId="56EB166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3E40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1AFB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2E13B" w14:textId="77777777" w:rsidR="00573901" w:rsidRPr="003F40D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76A4E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4F5EBF4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E3A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E4E7838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E94B" w14:textId="77777777" w:rsidR="00573901" w:rsidRPr="003F40D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99EB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A4A4" w14:textId="77777777" w:rsidR="00573901" w:rsidRPr="003F40D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DA01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A53B91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573901" w:rsidRPr="00A8307A" w14:paraId="221A297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100A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FFF6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6046" w14:textId="77777777" w:rsidR="00573901" w:rsidRPr="007328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4A73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7E502B5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A6EE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1D5BF" w14:textId="77777777" w:rsidR="00573901" w:rsidRPr="007B4F6A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DFB3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8B4E" w14:textId="77777777" w:rsidR="00573901" w:rsidRPr="007328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E86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74AD8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7A3237F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9AA8D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F4D4343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73901" w:rsidRPr="00A8307A" w14:paraId="238F57B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C3E7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5BCB" w14:textId="77777777" w:rsidR="00573901" w:rsidRPr="00A8307A" w:rsidRDefault="00573901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C63A5" w14:textId="77777777" w:rsidR="00573901" w:rsidRPr="00732832" w:rsidRDefault="00573901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962C" w14:textId="77777777" w:rsidR="00573901" w:rsidRPr="00A8307A" w:rsidRDefault="00573901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C18D8AB" w14:textId="77777777" w:rsidR="00573901" w:rsidRPr="00A8307A" w:rsidRDefault="00573901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D0B49" w14:textId="77777777" w:rsidR="00573901" w:rsidRDefault="00573901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E6D055" w14:textId="77777777" w:rsidR="00573901" w:rsidRDefault="00573901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1D2F411" w14:textId="77777777" w:rsidR="00573901" w:rsidRDefault="00573901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09F2" w14:textId="77777777" w:rsidR="00573901" w:rsidRPr="007B4F6A" w:rsidRDefault="00573901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38C2" w14:textId="77777777" w:rsidR="00573901" w:rsidRPr="00A8307A" w:rsidRDefault="00573901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A3046" w14:textId="77777777" w:rsidR="00573901" w:rsidRPr="00732832" w:rsidRDefault="00573901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BBB1" w14:textId="77777777" w:rsidR="00573901" w:rsidRDefault="00573901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73901" w:rsidRPr="00A8307A" w14:paraId="77846B4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0AE7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30B0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9193" w14:textId="77777777" w:rsidR="00573901" w:rsidRPr="00B2699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92BC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40B2A82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AB2DD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CA8DE" w14:textId="77777777" w:rsidR="00573901" w:rsidRPr="00B2699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72BA9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2B229" w14:textId="77777777" w:rsidR="00573901" w:rsidRPr="00B2699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987A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BB420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0AE11236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73901" w:rsidRPr="00A8307A" w14:paraId="722112A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4251D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8481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20D5" w14:textId="77777777" w:rsidR="00573901" w:rsidRPr="00B2699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484B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258E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F9AB40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CFA076D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BCFC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E7F6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AF18" w14:textId="77777777" w:rsidR="00573901" w:rsidRPr="00B2699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06C2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5B3A0E8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5D4D1B66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73901" w:rsidRPr="00A8307A" w14:paraId="61022B0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D758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64CF7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A5A2" w14:textId="77777777" w:rsidR="00573901" w:rsidRPr="00B2699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5DBBD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E216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02D4CB8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4E509CE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114F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C5B7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7B1EF" w14:textId="77777777" w:rsidR="00573901" w:rsidRPr="00B2699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D6FE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5F01BED0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73901" w:rsidRPr="00A8307A" w14:paraId="74C1CDA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94984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6199B" w14:textId="77777777" w:rsidR="00573901" w:rsidRPr="00A8307A" w:rsidRDefault="00573901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222D" w14:textId="77777777" w:rsidR="00573901" w:rsidRPr="00B26991" w:rsidRDefault="00573901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1481" w14:textId="77777777" w:rsidR="00573901" w:rsidRPr="00A8307A" w:rsidRDefault="00573901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471F3" w14:textId="77777777" w:rsidR="00573901" w:rsidRDefault="00573901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304765B" w14:textId="77777777" w:rsidR="00573901" w:rsidRDefault="00573901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D3D5D4B" w14:textId="77777777" w:rsidR="00573901" w:rsidRDefault="00573901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F717" w14:textId="77777777" w:rsidR="00573901" w:rsidRDefault="00573901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3F5F6" w14:textId="77777777" w:rsidR="00573901" w:rsidRPr="00A8307A" w:rsidRDefault="00573901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B894" w14:textId="77777777" w:rsidR="00573901" w:rsidRPr="00B26991" w:rsidRDefault="00573901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FA48" w14:textId="77777777" w:rsidR="00573901" w:rsidRPr="00FD3B28" w:rsidRDefault="00573901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290660F1" w14:textId="77777777" w:rsidR="00573901" w:rsidRDefault="00573901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73901" w:rsidRPr="00A8307A" w14:paraId="36E55C0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B39D0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5B89A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D632" w14:textId="77777777" w:rsidR="00573901" w:rsidRPr="00B2699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1055F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D2BF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CBCEF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E49B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6E89A" w14:textId="77777777" w:rsidR="00573901" w:rsidRPr="00B2699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0AB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73901" w:rsidRPr="00A8307A" w14:paraId="49958E4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95590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42BF0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659A0" w14:textId="77777777" w:rsidR="00573901" w:rsidRPr="000D3BB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914E2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4C30010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371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5DD0A15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AA75" w14:textId="77777777" w:rsidR="00573901" w:rsidRPr="000D3BB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03ABF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8F20" w14:textId="77777777" w:rsidR="00573901" w:rsidRPr="000D3BB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17B04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1931BB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73901" w:rsidRPr="00A8307A" w14:paraId="6182B75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0E3E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F08D7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C8F1" w14:textId="77777777" w:rsidR="00573901" w:rsidRPr="009658E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39F2A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CDF164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48CB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F67D1" w14:textId="77777777" w:rsidR="00573901" w:rsidRPr="009658E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A620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7F45E" w14:textId="77777777" w:rsidR="00573901" w:rsidRPr="009658E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66C5A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778700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73901" w:rsidRPr="00A8307A" w14:paraId="1ED7B40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0C47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EC83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E4D02" w14:textId="77777777" w:rsidR="00573901" w:rsidRPr="00472E19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D2376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2648A0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CE509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6BF9" w14:textId="77777777" w:rsidR="00573901" w:rsidRPr="00472E19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2A43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44173" w14:textId="77777777" w:rsidR="00573901" w:rsidRPr="00472E19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FD550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470D57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73901" w:rsidRPr="00A8307A" w14:paraId="6AA4645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30A7F" w14:textId="77777777" w:rsidR="00573901" w:rsidRPr="00A75A00" w:rsidRDefault="00573901" w:rsidP="00573901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97AE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5DD7B" w14:textId="77777777" w:rsidR="00573901" w:rsidRPr="00530A8D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8769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C6D84D0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E5D9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A77D8" w14:textId="77777777" w:rsidR="00573901" w:rsidRPr="00530A8D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744A" w14:textId="77777777" w:rsidR="00573901" w:rsidRPr="00A8307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D928" w14:textId="77777777" w:rsidR="00573901" w:rsidRPr="00530A8D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095B3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DBA70D" w14:textId="77777777" w:rsidR="00573901" w:rsidRPr="00A8307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73901" w14:paraId="7719D12A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9A2C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C518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06E1" w14:textId="77777777" w:rsidR="00573901" w:rsidRPr="00CF78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1C73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514954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51AE6CE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58E2D" w14:textId="77777777" w:rsidR="00573901" w:rsidRPr="00447EF5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237C122A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A97A" w14:textId="77777777" w:rsidR="00573901" w:rsidRPr="00CF78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8D7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76B5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0AFE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78386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573901" w14:paraId="3834FDB0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261B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986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6680E" w14:textId="77777777" w:rsidR="00573901" w:rsidRPr="00CF78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980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D3E640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4D9088E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10BBE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C3B3D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9440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116A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FDFA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573901" w14:paraId="214F570D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51CDB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E82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18C3" w14:textId="77777777" w:rsidR="00573901" w:rsidRPr="00CF78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A17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5314E0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A5A0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0D17A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113C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A18C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F5E4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80FBF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573901" w14:paraId="0D513EFC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B4E28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5CD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F414" w14:textId="77777777" w:rsidR="00573901" w:rsidRPr="00CF78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36C8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958030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A4C3C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8852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624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B88D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B7A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88D95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5B05EC9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573901" w14:paraId="2918301D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A07E4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D6E1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28B59EB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559E" w14:textId="77777777" w:rsidR="00573901" w:rsidRPr="00CF78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833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D03FF2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1B6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5A8F1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13E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0D91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3C6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4D41C6AE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8E72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70F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E354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118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2C27B71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028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80E51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A122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CB50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ACE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6008E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573901" w14:paraId="7DCDB689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CF5C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E79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9C49" w14:textId="77777777" w:rsidR="00573901" w:rsidRPr="00CF78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8AF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0E71F58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270A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26179329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54E47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8F77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C1C8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E8A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3A189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573901" w14:paraId="68F5470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9EA1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25FE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2A9508F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B77C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DC0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09F1B31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4156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2F85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DF2C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D69D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329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73901" w14:paraId="5FF6E68D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2F3FF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73B4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47BAE59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C6C6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832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063B9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EAF23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1A02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4BEA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35F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573901" w14:paraId="633D5071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9F8B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55B0" w14:textId="77777777" w:rsidR="00573901" w:rsidRDefault="0057390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6AD411A2" w14:textId="77777777" w:rsidR="00573901" w:rsidRDefault="0057390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65BE" w14:textId="77777777" w:rsidR="00573901" w:rsidRDefault="00573901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D0776" w14:textId="77777777" w:rsidR="00573901" w:rsidRDefault="00573901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400BF" w14:textId="77777777" w:rsidR="00573901" w:rsidRPr="00465A98" w:rsidRDefault="0057390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9925" w14:textId="77777777" w:rsidR="00573901" w:rsidRDefault="00573901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00B9" w14:textId="77777777" w:rsidR="00573901" w:rsidRDefault="0057390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DA2B5" w14:textId="77777777" w:rsidR="00573901" w:rsidRPr="00984D71" w:rsidRDefault="00573901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7CA00" w14:textId="77777777" w:rsidR="00573901" w:rsidRDefault="00573901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2D560D9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3F55D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8C35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B5A57" w14:textId="77777777" w:rsidR="00573901" w:rsidRPr="00CF78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A51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CD0E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809B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0911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6CC8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F73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B6F80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573901" w14:paraId="157CC82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44D05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99A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15CAD" w14:textId="77777777" w:rsidR="00573901" w:rsidRPr="00CF78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D329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2E7B7BB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6DF2B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03EC68D7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EA905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DF0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73B47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F8E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8F3F5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573901" w14:paraId="327AA8FB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CC04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A57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32E1DBB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6BD45" w14:textId="77777777" w:rsidR="00573901" w:rsidRPr="00CF78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7C5F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21C2CD5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94CE51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E6733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9C4F4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58BA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C26D1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F7F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573901" w14:paraId="2BBF4538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6E8A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A774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B6A3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7A2E" w14:textId="77777777" w:rsidR="00573901" w:rsidRDefault="00573901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2E23749" w14:textId="77777777" w:rsidR="00573901" w:rsidRDefault="00573901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E009" w14:textId="77777777" w:rsidR="00573901" w:rsidRDefault="00573901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2DF27E0E" w14:textId="77777777" w:rsidR="00573901" w:rsidRPr="0017470F" w:rsidRDefault="00573901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AAF2F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F7E9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F22C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245E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43BC770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3A93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135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CABD8" w14:textId="77777777" w:rsidR="00573901" w:rsidRPr="00CF78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957C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C08829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E83E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3B88895C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6B90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1E5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13AC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737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568F1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573901" w14:paraId="1BFD70F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B27D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3DA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EEA3" w14:textId="77777777" w:rsidR="00573901" w:rsidRPr="00CF78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C66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289FE39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B0734" w14:textId="77777777" w:rsidR="00573901" w:rsidRPr="00465A98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00639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B724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EE46" w14:textId="77777777" w:rsidR="00573901" w:rsidRPr="00984D7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B1E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573901" w14:paraId="6BC48732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2AEF5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CBF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3AC2955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4508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2B9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706EC221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641A709C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EFDFE" w14:textId="77777777" w:rsidR="00573901" w:rsidRPr="00465A98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2D3A4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F04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89CE1" w14:textId="77777777" w:rsidR="00573901" w:rsidRPr="00984D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73496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A5937F6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5DDECCF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7728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F2C3F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14A53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D190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41A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F6F7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444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92B6" w14:textId="77777777" w:rsidR="00573901" w:rsidRPr="00984D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17D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573901" w14:paraId="3225640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45B2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0A451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8B6B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D797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8BC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C21D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A46F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FE41" w14:textId="77777777" w:rsidR="00573901" w:rsidRPr="00984D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EBD6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573901" w14:paraId="3CA635C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5BD4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BFB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9D73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2ECC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E492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9576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AB03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6B2D" w14:textId="77777777" w:rsidR="00573901" w:rsidRPr="00984D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697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573901" w14:paraId="30B121F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DF92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2BA6F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6F85D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2B890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49BF4FA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03E6B" w14:textId="77777777" w:rsidR="00573901" w:rsidRPr="00465A98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6CE8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9D88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54BA7" w14:textId="77777777" w:rsidR="00573901" w:rsidRPr="00984D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4028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2A96DE4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3043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82AAB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9C208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57391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4B8F402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D77D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E16D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CB2B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0FC8" w14:textId="77777777" w:rsidR="00573901" w:rsidRPr="00984D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3395C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2C3FC2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573901" w14:paraId="40E498B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B0E3B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DA9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3C7838D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487F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0E2D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4996865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FDE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8B2BB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D76A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4394" w14:textId="77777777" w:rsidR="00573901" w:rsidRPr="00984D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36D4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640923E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3604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FE4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61CC4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6F8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AB5968F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EA3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EA934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0156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2B16" w14:textId="77777777" w:rsidR="00573901" w:rsidRPr="00984D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EBF2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DB6D9F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573901" w14:paraId="7207E03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6F7F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2A68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DEB9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64A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F8747D6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CF8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78BD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A67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8808" w14:textId="77777777" w:rsidR="00573901" w:rsidRPr="00984D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773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2470C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573901" w14:paraId="2A722AA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1206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A3AE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CD9E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9CDE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27C4CBD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CF3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5C89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B38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585A" w14:textId="77777777" w:rsidR="00573901" w:rsidRPr="00984D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366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FF1915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573901" w14:paraId="2E94A26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AEAFB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A6B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1E0A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31C2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614D9C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421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79A28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E6C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DF52" w14:textId="77777777" w:rsidR="00573901" w:rsidRPr="00984D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18D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27D7F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573901" w14:paraId="1D4CBEB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71F70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DD33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DD46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E818C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DACBDC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BCE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D1D1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7FCBF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7D93E" w14:textId="77777777" w:rsidR="00573901" w:rsidRPr="00984D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FFA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1DAB9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573901" w14:paraId="254AEAF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D1373" w14:textId="77777777" w:rsidR="00573901" w:rsidRDefault="00573901" w:rsidP="0057390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F99E" w14:textId="77777777" w:rsidR="00573901" w:rsidRDefault="00573901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23B8103F" w14:textId="77777777" w:rsidR="00573901" w:rsidRDefault="00573901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FF4D" w14:textId="77777777" w:rsidR="00573901" w:rsidRDefault="00573901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1294" w14:textId="77777777" w:rsidR="00573901" w:rsidRDefault="00573901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76ED" w14:textId="77777777" w:rsidR="00573901" w:rsidRDefault="00573901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6706" w14:textId="77777777" w:rsidR="00573901" w:rsidRDefault="00573901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0DA5" w14:textId="77777777" w:rsidR="00573901" w:rsidRDefault="00573901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632F" w14:textId="77777777" w:rsidR="00573901" w:rsidRPr="00984D71" w:rsidRDefault="00573901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DFD0" w14:textId="77777777" w:rsidR="00573901" w:rsidRDefault="00573901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46247BEA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1F83C999" w14:textId="77777777" w:rsidR="00573901" w:rsidRDefault="00573901" w:rsidP="0095691E">
      <w:pPr>
        <w:pStyle w:val="Heading1"/>
        <w:spacing w:line="360" w:lineRule="auto"/>
      </w:pPr>
      <w:r>
        <w:t>LINIA 300</w:t>
      </w:r>
    </w:p>
    <w:p w14:paraId="1DD9B4D2" w14:textId="77777777" w:rsidR="00573901" w:rsidRDefault="00573901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573901" w14:paraId="5DB3437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A5A5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7E1E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FE9D7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AA5A3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9B14877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C66F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7BEB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E048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F1F1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5E7B" w14:textId="77777777" w:rsidR="00573901" w:rsidRPr="00D344C9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4CCE2F5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06B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81F5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67EC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B35B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D8B961B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A60CD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06DE4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A05D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8F623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7B33" w14:textId="77777777" w:rsidR="00573901" w:rsidRPr="00D344C9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0F4A431B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9FD76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52D6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B3B6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0A09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FD3C898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5A71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3717832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CD328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79D4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7AC1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158D" w14:textId="77777777" w:rsidR="00573901" w:rsidRPr="00D344C9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040C174" w14:textId="77777777" w:rsidR="00573901" w:rsidRPr="00D344C9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573901" w14:paraId="0810DFFD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0C9F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9F0E0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A954C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E48DF" w14:textId="77777777" w:rsidR="00573901" w:rsidRDefault="00573901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F7E58B2" w14:textId="77777777" w:rsidR="00573901" w:rsidRDefault="00573901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7BA7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B174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D6550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946A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84FE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4879BC83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DACFA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B1E9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0F3C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579A" w14:textId="77777777" w:rsidR="00573901" w:rsidRDefault="00573901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96A84" w14:textId="77777777" w:rsidR="00573901" w:rsidRPr="00E4222D" w:rsidRDefault="00573901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0080CF1" w14:textId="77777777" w:rsidR="00573901" w:rsidRPr="00E4222D" w:rsidRDefault="00573901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FE53BDD" w14:textId="77777777" w:rsidR="00573901" w:rsidRPr="00E4222D" w:rsidRDefault="00573901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8365D9B" w14:textId="77777777" w:rsidR="00573901" w:rsidRDefault="00573901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F8B9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9CE3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7579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187F6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57CBB92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1C6C2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B9CC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E9F39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F4A64" w14:textId="77777777" w:rsidR="00573901" w:rsidRPr="00E4222D" w:rsidRDefault="00573901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9B65" w14:textId="77777777" w:rsidR="00573901" w:rsidRPr="00E4222D" w:rsidRDefault="00573901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4CF5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00F9F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68741E93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E91C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ACBD" w14:textId="77777777" w:rsidR="00573901" w:rsidRPr="00E4222D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573901" w14:paraId="2794274F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2B76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22D19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131D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2344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0458B87B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9F2D1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4D5153E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CB2C8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37288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9703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70C21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2709371D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6AC999A0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B805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8C1B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BE0D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AD52F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21C14B76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AA1D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322CF83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F982E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CA0A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CDDB6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8786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E61BE9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573901" w14:paraId="6CCE8E2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831D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D044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ADA6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9730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FD22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BC05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1EE45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431EC0D5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7749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4DF12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173EC46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4FFB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1EEF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8CFE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6C1C4" w14:textId="77777777" w:rsidR="00573901" w:rsidRDefault="00573901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F045FB5" w14:textId="77777777" w:rsidR="00573901" w:rsidRDefault="00573901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84FC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9669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0EBF9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17698148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1681E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4333E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1C7C9FC5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F556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C93E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4A09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EE12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7A7B0838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4AD2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E4B82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37F4F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7E5AC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2C781" w14:textId="77777777" w:rsidR="00573901" w:rsidRPr="00D344C9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1BD2AAE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9FE5D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01FA9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6332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955FA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B83FF02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C97F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170B17A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1B5572D6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38233A3C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3A7DD601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7C5C6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AF580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90EA9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3719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12A27B6C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7E65A0B1" w14:textId="77777777" w:rsidR="00573901" w:rsidRPr="004870EE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573901" w14:paraId="2C6EE75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0D0D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5AC73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5AD59403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4E9C27EE" w14:textId="77777777" w:rsidR="00573901" w:rsidRDefault="00573901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57B4C46E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08A2D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AE7F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2948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A59F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A7EFB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64233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4EEE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65A1A46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B725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C54E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2A63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E4C5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41404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084A5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6158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2EDC37AD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B5FF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E2C9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CA3091F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573901" w14:paraId="62B1DCFF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D01D3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BBF8A" w14:textId="77777777" w:rsidR="00573901" w:rsidRDefault="00573901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19DFDA57" w14:textId="77777777" w:rsidR="00573901" w:rsidRDefault="00573901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800D7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0BA8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CD73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8F11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76B4C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2091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A5257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A58A27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573901" w14:paraId="646478D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12E1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1F54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87F9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269D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0FA1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6EFA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3E57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6900816B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E2B3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2DE65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5EA9BB7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573901" w14:paraId="7ECF8E6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ED9A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425CE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661B2939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9644C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835C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52C3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E3E0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C48A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ADCDE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F85B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63789D2B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F879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470C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7265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8120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7B32B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4CEB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941B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C5ECD9D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D8E7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D9BA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16D178B8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6A5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5EC7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C398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28D1D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279C64C8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31EEE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F5654DE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2C2A2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18F9A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DD1C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7708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842B0D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6744D97" w14:textId="77777777" w:rsidR="00573901" w:rsidRPr="00D344C9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573901" w14:paraId="62062ACB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DCAB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844F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8BA9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8BEBE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15FA4BAE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5FEB8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9AEA3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7C3B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B52D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A8611" w14:textId="77777777" w:rsidR="00573901" w:rsidRPr="00D344C9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6AC0C1DA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487D0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F6C7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FD52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0223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E044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6B97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A665C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4759D7C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74B26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AFE59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67C5475" w14:textId="77777777" w:rsidR="00573901" w:rsidRPr="00D344C9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573901" w14:paraId="7E69F24F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9AE9E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EF37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5441E8B8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9CF94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60D1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1C1A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D3AF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A9EE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EE22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6843" w14:textId="77777777" w:rsidR="00573901" w:rsidRDefault="00573901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816D158" w14:textId="77777777" w:rsidR="00573901" w:rsidRPr="00D344C9" w:rsidRDefault="00573901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573901" w14:paraId="0D45091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BCA1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E571D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71D0B937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7055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868BD" w14:textId="77777777" w:rsidR="00573901" w:rsidRDefault="00573901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EA6D7E0" w14:textId="77777777" w:rsidR="00573901" w:rsidRDefault="00573901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9593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7DB0323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581454A4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1F000C3E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5FE2793E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E522DBF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B349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A228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06549993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59FE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4AF4" w14:textId="77777777" w:rsidR="00573901" w:rsidRDefault="00573901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44138DA" w14:textId="77777777" w:rsidR="00573901" w:rsidRDefault="00573901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52EBE3E" w14:textId="77777777" w:rsidR="00573901" w:rsidRPr="00D344C9" w:rsidRDefault="00573901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573901" w14:paraId="11EAF62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BCE1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D170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9D64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C7C9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85A6EA4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76E6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D052FEB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C2675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3968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341FE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86BD" w14:textId="77777777" w:rsidR="00573901" w:rsidRDefault="00573901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68D5DB" w14:textId="77777777" w:rsidR="00573901" w:rsidRDefault="00573901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0E0FA31" w14:textId="77777777" w:rsidR="00573901" w:rsidRDefault="00573901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573901" w14:paraId="54CBB798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21386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40852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0962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B50A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E722291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D7A9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2DF25712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31DF0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05635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7F6CF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44EF3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E357B66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573901" w14:paraId="3B99E3C0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F1D42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3B0D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45E6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68323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1B5DA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A2178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D80D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75D7544B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9BED3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8EFA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83BDCFE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73901" w14:paraId="131E19E6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310AC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35ABE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1712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E4AE" w14:textId="77777777" w:rsidR="00573901" w:rsidRDefault="00573901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CA90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EF11F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500F0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1C662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9D94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14280672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4C06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2FE2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AE9AA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DC32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0E66844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ED85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C19D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63A6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D051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7451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2B60A07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EDAC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CA68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6D957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A51E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20272074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4D098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31183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3B492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300C2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0E366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0CA5CC2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9AC7C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AD90D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B6EA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71E20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89B99C7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2D34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53DE96D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5330C3A7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0CEBB55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614D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B45F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5B7B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855A6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3AA495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8C8DBD2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573901" w14:paraId="18AF0FF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5A4DF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DB66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B079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9D252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9D66EC1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A938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5FB1A5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EDAC8" w14:textId="77777777" w:rsidR="00573901" w:rsidRPr="00600D25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34AC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D9ACD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88F1A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56B01E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573901" w14:paraId="595C8C2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36E5E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B784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604CC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DAD5" w14:textId="77777777" w:rsidR="00573901" w:rsidRDefault="00573901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8220FCB" w14:textId="77777777" w:rsidR="00573901" w:rsidRDefault="00573901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4C6AC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8BD9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FC18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ECBB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6466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573901" w14:paraId="670124B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A7323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E8EB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6C17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A9DB3" w14:textId="77777777" w:rsidR="00573901" w:rsidRDefault="00573901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3840B2DF" w14:textId="77777777" w:rsidR="00573901" w:rsidRDefault="00573901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ADC7F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B28E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B0D3" w14:textId="77777777" w:rsidR="00573901" w:rsidRDefault="0057390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3742F" w14:textId="77777777" w:rsidR="00573901" w:rsidRDefault="0057390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E746" w14:textId="77777777" w:rsidR="00573901" w:rsidRDefault="0057390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573901" w14:paraId="7DB4D90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B95B2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A8D2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FF0F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B4A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48B401BF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3D42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DC45D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FD7A" w14:textId="77777777" w:rsidR="00573901" w:rsidRPr="00E731A9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7282F50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24FFFBB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8F66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EF75" w14:textId="77777777" w:rsidR="00573901" w:rsidRDefault="00573901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735C2634" w14:textId="77777777" w:rsidR="00573901" w:rsidRDefault="00573901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31329CC4" w14:textId="77777777" w:rsidR="00573901" w:rsidRPr="001D4392" w:rsidRDefault="00573901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573901" w14:paraId="2B845A5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BD5D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8532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EC1D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F26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5530E39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6EC5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5CE6C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F8FF" w14:textId="77777777" w:rsidR="00573901" w:rsidRPr="00E731A9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36E940E7" w14:textId="77777777" w:rsidR="00573901" w:rsidRPr="00E731A9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2D6BB7D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18783F0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67815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9B297" w14:textId="77777777" w:rsidR="00573901" w:rsidRPr="00616BAF" w:rsidRDefault="00573901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153974" w14:textId="77777777" w:rsidR="00573901" w:rsidRDefault="00573901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549CE82" w14:textId="77777777" w:rsidR="00573901" w:rsidRPr="003B726B" w:rsidRDefault="00573901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573901" w14:paraId="03CB631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CB65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9AAF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DEA9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C8D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4E36E87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342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AF96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F66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6A333F8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13B6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300E3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0F5E127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73901" w14:paraId="3BF5A33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65F6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6AD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2666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DF9AA" w14:textId="77777777" w:rsidR="00573901" w:rsidRDefault="00573901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440FA3B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26E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7FCC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8AD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EB911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E70AF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46834BC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282CA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601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4257C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BDB7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7BB1141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5A6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2E2F0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8D4C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1AF783A1" w14:textId="77777777" w:rsidR="00573901" w:rsidRPr="00E731A9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248166D8" w14:textId="77777777" w:rsidR="00573901" w:rsidRPr="00E731A9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13533E85" w14:textId="77777777" w:rsidR="00573901" w:rsidRPr="001D4392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23D1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50F46" w14:textId="77777777" w:rsidR="00573901" w:rsidRDefault="00573901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5D7BE22" w14:textId="77777777" w:rsidR="00573901" w:rsidRDefault="00573901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0A5DFB1" w14:textId="77777777" w:rsidR="00573901" w:rsidRPr="003B726B" w:rsidRDefault="00573901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573901" w14:paraId="1879B36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561A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EA4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C8C0A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3FF6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6BA3A28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C69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AB6E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4D1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7B1732AF" w14:textId="77777777" w:rsidR="00573901" w:rsidRPr="00E731A9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440060C8" w14:textId="77777777" w:rsidR="00573901" w:rsidRPr="00E731A9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5D8DA036" w14:textId="77777777" w:rsidR="00573901" w:rsidRPr="001D4392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235E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8844" w14:textId="77777777" w:rsidR="00573901" w:rsidRPr="00616BAF" w:rsidRDefault="00573901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B557E9B" w14:textId="77777777" w:rsidR="00573901" w:rsidRDefault="00573901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9E6DB59" w14:textId="77777777" w:rsidR="00573901" w:rsidRPr="003B726B" w:rsidRDefault="00573901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573901" w14:paraId="7B72120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80F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319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F27A1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00B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23A7386E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9B4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6317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30D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512A668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E1EB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D9E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CE22B1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B9CDA5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573901" w14:paraId="73404AF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744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AAA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D8601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AB1F3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21698C1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6930663C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EECC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839A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E7C7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2049DE8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B85FA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933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573901" w14:paraId="7D65CF01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A0F8E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368D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F68A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D318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520CF3B8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EB5E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6655F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BB54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D888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D4F7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1FCF70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573901" w14:paraId="7294ECBB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58F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8E27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0B547D7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2BDA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51A1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3A85F02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A797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4CD0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74F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22AC7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08A8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C98F25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73901" w14:paraId="22DE4408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AC3EF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875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25949E9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54D0A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635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808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B446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7DD9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9C83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CF8F9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520848D0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73901" w14:paraId="23D3619B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B309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528B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833D9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E23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3A088F1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7566D5F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AEA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A514C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9F4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402482B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A675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B9A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73901" w14:paraId="48E77FE8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4468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467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004D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3EE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61C1D3FE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8F1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1F43AB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BA99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43B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BB69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8A60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71353A1C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2CB02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02D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AAEF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53CA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4F46325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70CA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279A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51CF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7E15A17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91B8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60AB4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4436FF8C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3026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AE27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E61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F75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896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4B3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AE89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32EA263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84C97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236F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616F265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01F1A0C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573901" w14:paraId="6465EA44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678C1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2C4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6610E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37F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4D9CFAEE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694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D8EE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3CEA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751C566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B96EA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859F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997ECD8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73901" w14:paraId="665B5E70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91DB4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448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3BDF9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BD0C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665420A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7F4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0FD153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5822C93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98D7F8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2E56A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7FF4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4218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C78B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1D5F26AC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6833198C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D33D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C23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DD03C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6B3C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5FC0A3A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1D9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0A384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DE17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3710266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E9E9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66716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B1D903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73901" w14:paraId="163F3D68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024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1F4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27B8DD8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669A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0FDE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7D1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5D41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8EC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6E2183F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06C55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8A503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2F65E85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3860B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FD8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49DF2FD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BC6C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B3DFE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336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F99E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FE4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91E58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CCE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B0A2623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573901" w14:paraId="3AC75549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A42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55B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3150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FBB5A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5E1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51E400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F694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61C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2394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7AA26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0F33E190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B76D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854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19C81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E50A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8AB3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55D3D1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5D19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609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3AEBC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33923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2932C29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0FBA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5382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D584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3E127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517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04FE45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83685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86C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E45F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38B8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3AEB2C9F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C2DF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985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41B8055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BC3D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F3DA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1E3C6903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66F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CDC04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52B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0DBEA7A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4021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0E00" w14:textId="77777777" w:rsidR="00573901" w:rsidRPr="0019324E" w:rsidRDefault="00573901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BCCF1F0" w14:textId="77777777" w:rsidR="00573901" w:rsidRPr="000160B5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706A5927" w14:textId="77777777" w:rsidR="00573901" w:rsidRPr="006B78FD" w:rsidRDefault="00573901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322A6953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A88D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E0C6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9E51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78C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69AF44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67E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3533362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0281E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FCD1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C6637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A2AEA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26D322C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573901" w14:paraId="2D259A87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7567F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F93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F6E5B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60B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CEF32A6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2F770E08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208F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F78D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8D7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5B94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C1EB3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227C0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BFC67C4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573901" w14:paraId="07D0F776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5FC18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F06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3E11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D0E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D6E95F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139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AAB8E4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627E0E6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8FAC89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9CB8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3F9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A020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CE88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94084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30D7F15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573901" w14:paraId="15C4BD23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317F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1C7D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CD3A3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FB4B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DD563B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5D8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353626C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B4EB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906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DB7F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5853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09C430A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573901" w14:paraId="17D4C3D3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8ADC6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F586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F283B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3DEC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CCF3C1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D80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D769E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C439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00E6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59DD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D1132BF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573901" w14:paraId="0C14880D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21A2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359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D7B8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7CF7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38708B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7E6721E8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558CCD06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2FE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3964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8C2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07F6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F3BC4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0DEED3A4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16E5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F08B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916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F305E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20F8933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190F3788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7D2134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97CF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B7C7A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140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79B4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B438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3514CB4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E178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B767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5A4D4E3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2FCF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9F423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3C37B7AF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E8DA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D8B79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C7D3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309BB1A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CF8C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0813" w14:textId="77777777" w:rsidR="00573901" w:rsidRPr="0019324E" w:rsidRDefault="00573901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3B78F0D" w14:textId="77777777" w:rsidR="00573901" w:rsidRPr="000160B5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63F7D0DE" w14:textId="77777777" w:rsidR="00573901" w:rsidRPr="005C2BB7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65F0991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6916B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AC0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276599F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0FB4F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10B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0DFB2E0C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2A5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5833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86B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69A0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10ED8" w14:textId="77777777" w:rsidR="00573901" w:rsidRPr="00DE4F3A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603347A3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2A5029E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0638BA1" w14:textId="77777777" w:rsidR="00573901" w:rsidRPr="00DE4F3A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573901" w14:paraId="797AC86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E265A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357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194A103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DCBB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C81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5E562F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5C1174B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8C8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A1C4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B34E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90704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EE56A" w14:textId="77777777" w:rsidR="00573901" w:rsidRPr="00DE4F3A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0493FFDC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3CCB411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C8BC7BF" w14:textId="77777777" w:rsidR="00573901" w:rsidRPr="00DE4F3A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573901" w14:paraId="5BE13612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7AF7F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9A7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5ABE7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0A85F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60C7FAC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D1C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C5979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1533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6FA5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D58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4D1D380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450D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EED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4A8DB11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5FC1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64E2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001FE16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82E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8E65C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A24C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9E9B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19DB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4156435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FCC6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1EA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322DEE1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F69E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E038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1A258F8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EDC1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E603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A2C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77BF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B0D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08D8C90" w14:textId="77777777" w:rsidR="00573901" w:rsidRPr="00CB2A72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0A2D581F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F79C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EC7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A3E9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FAF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49DB76A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A80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D399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99F5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30276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1647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68879ECA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A44D4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F28E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0B5A6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A70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4D068067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D1C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6F156BE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733B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711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F38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F45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9F8318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18FE66C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573901" w14:paraId="07C4B3EC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9841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CC8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74BDC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5F14A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58E690D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F2E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95240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51BE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76ECE8D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DA6A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06C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573901" w14:paraId="023785C8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71E0F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D73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4B0BF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D548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ED14B6F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D3B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492E18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2EFE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75E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F30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E334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3C11A4F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221B0911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573901" w14:paraId="23E6C465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EA6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4335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314E9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E2DF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D1D4FA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51D1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5BB003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CCB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DACC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9CED1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0C2E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F301C0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3B0E24F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573901" w14:paraId="69445DAA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2C68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98A3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4FAB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331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9CD607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9630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859FD0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F9F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6AD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ACB7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CBAF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797E54D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573901" w14:paraId="6B6AC58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A206A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84A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0E80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2CC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CC8885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6F1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80C429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32AF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344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2CF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9072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3505EF" w14:textId="77777777" w:rsidR="00573901" w:rsidRPr="00D344C9" w:rsidRDefault="00573901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13317539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573901" w14:paraId="28254933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994C0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848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34B630B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193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68A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13D1D88A" w14:textId="77777777" w:rsidR="00573901" w:rsidRDefault="00573901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746CE1FF" w14:textId="77777777" w:rsidR="00573901" w:rsidRDefault="00573901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6F8D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E843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C321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AC82A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E05A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FA4C88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2FAD5868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573901" w14:paraId="65045D73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04F1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5C1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78E24761" w14:textId="77777777" w:rsidR="00573901" w:rsidRPr="001F1B3D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1BD950D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7AFF4B00" w14:textId="77777777" w:rsidR="00573901" w:rsidRPr="001F1B3D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4BB7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8A1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7185642E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3D4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7F34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BDC2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8BDD3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076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77490E5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ECDA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4C7F" w14:textId="77777777" w:rsidR="00573901" w:rsidRDefault="00573901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6E4B9427" w14:textId="77777777" w:rsidR="00573901" w:rsidRDefault="00573901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8B36" w14:textId="77777777" w:rsidR="00573901" w:rsidRPr="00600D25" w:rsidRDefault="00573901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77F4" w14:textId="77777777" w:rsidR="00573901" w:rsidRDefault="00573901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7D3E" w14:textId="77777777" w:rsidR="00573901" w:rsidRDefault="00573901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96CE" w14:textId="77777777" w:rsidR="00573901" w:rsidRPr="00600D25" w:rsidRDefault="00573901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2A2A" w14:textId="77777777" w:rsidR="00573901" w:rsidRDefault="00573901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521E" w14:textId="77777777" w:rsidR="00573901" w:rsidRPr="00600D25" w:rsidRDefault="00573901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E1FF8" w14:textId="77777777" w:rsidR="00573901" w:rsidRDefault="00573901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4D231E" w14:textId="77777777" w:rsidR="00573901" w:rsidRPr="00E134F4" w:rsidRDefault="00573901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573901" w14:paraId="170D543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F9CA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9956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1E4F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A0E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9ABF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C06B62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3848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D44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BBD9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0710A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29693D81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3A12E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698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5290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405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581153BE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2BC68494" w14:textId="77777777" w:rsidR="00573901" w:rsidRDefault="00573901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8F27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8AC3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A11E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4E5E04E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723A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D4EA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214F78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73901" w14:paraId="29F30988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945B8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851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3077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6187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27574BF7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06F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B03F5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A4F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322DA00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15A0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45B1E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F88460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73901" w14:paraId="7CF411D7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6678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4EF0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771B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EEE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7B5A7D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515D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B52884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0314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F6B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0219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F677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B8095F8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F063A37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573901" w14:paraId="23F98430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5859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30FE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9B8F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8ED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F9DE2C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13B1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13C80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8281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31E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519B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5397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7BAF1C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573901" w14:paraId="409BAA16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F610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93D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1C24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153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5A81A5A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7937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B1DD0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4ADA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5EB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A844C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2E13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A4E8045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573901" w14:paraId="79E3F35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F1B9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16F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6DAE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8586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CBF534C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80E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FBDB06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607E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97C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A0E4E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8BB9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2F730AC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9D0E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FD21" w14:textId="77777777" w:rsidR="00573901" w:rsidRDefault="0057390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82B4" w14:textId="77777777" w:rsidR="00573901" w:rsidRPr="00600D25" w:rsidRDefault="00573901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F135" w14:textId="77777777" w:rsidR="00573901" w:rsidRDefault="00573901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F225DFA" w14:textId="77777777" w:rsidR="00573901" w:rsidRDefault="00573901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C083D" w14:textId="77777777" w:rsidR="00573901" w:rsidRDefault="0057390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554E823" w14:textId="77777777" w:rsidR="00573901" w:rsidRDefault="0057390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4BFC" w14:textId="77777777" w:rsidR="00573901" w:rsidRPr="00600D25" w:rsidRDefault="00573901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ECC2" w14:textId="77777777" w:rsidR="00573901" w:rsidRDefault="0057390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4A76B" w14:textId="77777777" w:rsidR="00573901" w:rsidRPr="00600D25" w:rsidRDefault="00573901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7EA7" w14:textId="77777777" w:rsidR="00573901" w:rsidRPr="00D344C9" w:rsidRDefault="00573901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0628AC9" w14:textId="77777777" w:rsidR="00573901" w:rsidRPr="00D344C9" w:rsidRDefault="00573901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573901" w14:paraId="0358836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3765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211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5EA5467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9FB8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8059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05AA6E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2B9B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D00F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D85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D7C69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BD2F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73901" w14:paraId="2491C26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ADC8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D2E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F4DC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690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33F7E18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2A89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9DF0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CE32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2E73C07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5E08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2E7A" w14:textId="77777777" w:rsidR="00573901" w:rsidRPr="00FF6B4A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73901" w14:paraId="5BE1668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D413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95C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EA199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A4E2A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5641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C77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AC1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002AFCD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296E8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EABF" w14:textId="77777777" w:rsidR="00573901" w:rsidRPr="00FF6B4A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573901" w14:paraId="7322BCC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77973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B285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33F84DB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BF8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413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892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9323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B6F1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0D8B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6896B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48D56F0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7E74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D42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99B02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44D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AA16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0BCA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2BA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CB3B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670F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4F57A76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08149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940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A775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285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8C1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E79B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076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5853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4FA2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4E717BB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2B6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FA7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7E60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8E5DE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5CE749F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C89A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C09A31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34209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93D9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CC065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A3C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201E9C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573901" w14:paraId="13BD368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C76A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331D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89D3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34E8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5F1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7BFFB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FD1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62D67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9E4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573901" w14:paraId="23B4DEF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C07D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5C2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40ECBE0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CA10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B88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2D090DE6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ECB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4994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7A7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24748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480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42D9418F" w14:textId="77777777" w:rsidR="00573901" w:rsidRPr="00F10273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73901" w14:paraId="087425D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9B524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0E0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113CD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9EC6" w14:textId="77777777" w:rsidR="00573901" w:rsidRDefault="00573901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6E450312" w14:textId="77777777" w:rsidR="00573901" w:rsidRDefault="00573901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AE2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7F5E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E12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36D9BB9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2D3A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9EBB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573901" w14:paraId="4738AEA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D8871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84C3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52219D4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C3DFB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AA0F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069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0ECE2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50A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D323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6AF98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81B37C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73901" w14:paraId="0314CA1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12E2F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5A20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E864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13C36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D57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D9CB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0BC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1A2297C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444C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9E86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573901" w14:paraId="20EE3E7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FA79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C22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406867D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194B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B0D98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52E4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E1D0A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ACA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2A7B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B56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4BCA1A4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EB76A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3E1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DD771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ED0D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50CF545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BEA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8163B8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681D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FCD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E247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A8A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AA8762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573901" w14:paraId="0688F82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DFCB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40B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2A1BE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DA2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3913F13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956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DEB3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2EA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97EC8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B9FD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316652B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B075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4C7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650D95B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E87F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5278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7C6951C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6DC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06CB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366B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A968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E67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237CAA8" w14:textId="77777777" w:rsidR="00573901" w:rsidRPr="00056F6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73901" w14:paraId="6702ECF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2AF8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2E5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3C3B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9CF8" w14:textId="77777777" w:rsidR="00573901" w:rsidRDefault="00573901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7307A165" w14:textId="77777777" w:rsidR="00573901" w:rsidRDefault="00573901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8E9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E3BD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E9BE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78E0E43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0A56A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6C89F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7B51EF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573901" w14:paraId="7D75838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3024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DDA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CEE6B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35E1A" w14:textId="77777777" w:rsidR="00573901" w:rsidRDefault="00573901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7ABE0679" w14:textId="77777777" w:rsidR="00573901" w:rsidRDefault="00573901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B5A0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A7592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D3B8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4F70990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C9C15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9DF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73901" w14:paraId="684AC9E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451C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F085" w14:textId="77777777" w:rsidR="00573901" w:rsidRDefault="0057390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7D75051D" w14:textId="77777777" w:rsidR="00573901" w:rsidRDefault="0057390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31D5" w14:textId="77777777" w:rsidR="00573901" w:rsidRDefault="00573901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E7B71" w14:textId="77777777" w:rsidR="00573901" w:rsidRDefault="00573901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4EE26754" w14:textId="77777777" w:rsidR="00573901" w:rsidRDefault="00573901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F414" w14:textId="77777777" w:rsidR="00573901" w:rsidRDefault="0057390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990E" w14:textId="77777777" w:rsidR="00573901" w:rsidRDefault="00573901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E763D" w14:textId="77777777" w:rsidR="00573901" w:rsidRDefault="0057390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3B1AFF4B" w14:textId="77777777" w:rsidR="00573901" w:rsidRDefault="0057390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A0EA" w14:textId="77777777" w:rsidR="00573901" w:rsidRDefault="00573901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9DB1F" w14:textId="77777777" w:rsidR="00573901" w:rsidRDefault="00573901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3B87EAE3" w14:textId="77777777" w:rsidR="00573901" w:rsidRDefault="00573901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573901" w14:paraId="62E3005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068AE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C92D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E080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9450D" w14:textId="77777777" w:rsidR="00573901" w:rsidRDefault="00573901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1AFAC031" w14:textId="77777777" w:rsidR="00573901" w:rsidRDefault="00573901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E1A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ADCB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3FE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69FE589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A5FFE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16EC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73901" w14:paraId="0C4F1C4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BB3D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E9A1" w14:textId="77777777" w:rsidR="00573901" w:rsidRDefault="0057390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907F" w14:textId="77777777" w:rsidR="00573901" w:rsidRDefault="0057390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F04CC" w14:textId="77777777" w:rsidR="00573901" w:rsidRDefault="00573901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C37A" w14:textId="77777777" w:rsidR="00573901" w:rsidRPr="00DF66C9" w:rsidRDefault="0057390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1772F019" w14:textId="77777777" w:rsidR="00573901" w:rsidRDefault="0057390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9B37" w14:textId="77777777" w:rsidR="00573901" w:rsidRDefault="0057390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664C" w14:textId="77777777" w:rsidR="00573901" w:rsidRDefault="0057390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38DD" w14:textId="77777777" w:rsidR="00573901" w:rsidRDefault="0057390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B6C85" w14:textId="77777777" w:rsidR="00573901" w:rsidRDefault="00573901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674477D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CDAA2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68F1" w14:textId="77777777" w:rsidR="00573901" w:rsidRDefault="0057390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DB90" w14:textId="77777777" w:rsidR="00573901" w:rsidRDefault="0057390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0073" w14:textId="77777777" w:rsidR="00573901" w:rsidRDefault="00573901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40D26" w14:textId="77777777" w:rsidR="00573901" w:rsidRDefault="0057390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4EB0" w14:textId="77777777" w:rsidR="00573901" w:rsidRDefault="0057390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6E49" w14:textId="77777777" w:rsidR="00573901" w:rsidRDefault="0057390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B0C7" w14:textId="77777777" w:rsidR="00573901" w:rsidRDefault="0057390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75FE" w14:textId="77777777" w:rsidR="00573901" w:rsidRDefault="00573901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0902EBB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B339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610F" w14:textId="77777777" w:rsidR="00573901" w:rsidRDefault="0057390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3DA4" w14:textId="77777777" w:rsidR="00573901" w:rsidRDefault="0057390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711B" w14:textId="77777777" w:rsidR="00573901" w:rsidRDefault="00573901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D8F2" w14:textId="77777777" w:rsidR="00573901" w:rsidRDefault="0057390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1A856" w14:textId="77777777" w:rsidR="00573901" w:rsidRDefault="0057390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3BEC9" w14:textId="77777777" w:rsidR="00573901" w:rsidRDefault="0057390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132B" w14:textId="77777777" w:rsidR="00573901" w:rsidRDefault="0057390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0CB2" w14:textId="77777777" w:rsidR="00573901" w:rsidRDefault="00573901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4FB7258F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D0A1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581B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F910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9B66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512E87EC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49E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51D866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E29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61FF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4CBD3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44FA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AF172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918991F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573901" w14:paraId="0ABFB549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8BCFC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E7C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7EF5A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32F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455E6E2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46CA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98CD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570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7483F31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2D9F6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062D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41CE65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3BC6FD8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6F1B70B5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573901" w14:paraId="0BC9B06A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A69CA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540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953E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F396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E72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87D63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1E0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09F89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F0D6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1767FFB6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573901" w14:paraId="17B9E5AF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192AF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204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E829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B63F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73D6799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13B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5163D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1C4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3EC145E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AFC1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2EFF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5CD2A2BC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573901" w14:paraId="2A8FFC13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26D1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FB4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234A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A1B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D69403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1BAE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DFAFA1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83E1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98A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FD3B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B3F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408E34E5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573901" w14:paraId="525E03E9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384B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9BD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837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F3F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2267FF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82F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0B7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988C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3AB1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6553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7D3416DC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573901" w14:paraId="3FB0BD6A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E393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67C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1994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DFAA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129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111B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3F6C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EC16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3DFE2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573901" w14:paraId="7FAAB3C1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5CF4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E77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812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5676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75F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B793F0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4573AF2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213738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F443F1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138D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C98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05BC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D993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7D96BBFC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EF3D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5B5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097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5496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1BD25D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AE7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8113E5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1F4F7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F5B4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DB1CB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B461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573901" w14:paraId="4A98D925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AF15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767E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20B9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335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B3CA483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108024D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2DBB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0CD8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7CA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153C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9C7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245B2EA9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3376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6309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4BA7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191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5B0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B158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077B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FC19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1E67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4302C158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C9AF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1291" w14:textId="77777777" w:rsidR="00573901" w:rsidRDefault="00573901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43645" w14:textId="77777777" w:rsidR="00573901" w:rsidRDefault="00573901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B6A2" w14:textId="77777777" w:rsidR="00573901" w:rsidRDefault="00573901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1A2515DB" w14:textId="77777777" w:rsidR="00573901" w:rsidRDefault="00573901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1BC44476" w14:textId="77777777" w:rsidR="00573901" w:rsidRDefault="00573901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1B70" w14:textId="77777777" w:rsidR="00573901" w:rsidRDefault="00573901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76D8" w14:textId="77777777" w:rsidR="00573901" w:rsidRDefault="00573901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3088" w14:textId="77777777" w:rsidR="00573901" w:rsidRDefault="00573901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4BFEB91B" w14:textId="77777777" w:rsidR="00573901" w:rsidRDefault="00573901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029A3" w14:textId="77777777" w:rsidR="00573901" w:rsidRDefault="00573901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0A1D" w14:textId="77777777" w:rsidR="00573901" w:rsidRDefault="00573901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1469D07D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1965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1C0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CDFA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A180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5EC06F62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F22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4738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902E3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0AC9C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AB6F6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2AAD123E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00C13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055F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10DC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EB1CB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09C7ABD7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0A9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15AC7C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22AFDCD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D88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E55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2CF1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20CC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4A160F05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B016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147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A061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08016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E6D1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AFF4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6E2E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B744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58A4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64D93D6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151F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2C1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426D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21CC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04C8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594F6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961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0DEB638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4E93D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4846E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1E576E5E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C47B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97D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5FDB232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03A40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7941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95DD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19DC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B4D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2EA4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637CD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4912CC46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1DD26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DBBD7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1A6C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699E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697B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5F46D54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B707BB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6547693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 </w:t>
            </w:r>
            <w:r w:rsidRPr="008B39E2">
              <w:rPr>
                <w:b/>
                <w:bCs/>
                <w:sz w:val="19"/>
                <w:szCs w:val="19"/>
                <w:lang w:val="ro-RO"/>
              </w:rPr>
              <w:t>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CF464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991D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BFE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0C7A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4DE79A2F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573901" w14:paraId="25E2743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3730B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502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C174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5335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1C3A10D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DF7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FD0C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9319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2BEFD9DC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941B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98B7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24ADA1B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D2EB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86E0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3EA177F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49AA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8A3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B3B2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A675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947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3A1BF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11ACA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6602853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6CEE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CA79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8652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EE26A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0CDA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7501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927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3DFD9BE5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656D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DA26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73901" w14:paraId="2BFD0195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B600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CCC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EF24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5088E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5E636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6DD690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1ADA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CBB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70B2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1324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08C8CCEA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6FC4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733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6E8A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81CA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15272489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62C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33CE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83DC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C4C0" w14:textId="77777777" w:rsidR="00573901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3ED71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28ED799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DDB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B6B80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0C48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E684" w14:textId="77777777" w:rsidR="00573901" w:rsidRDefault="0057390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75748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2BBC2C6A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6D00AE61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E2EB134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7050FC5E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923D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242B" w14:textId="77777777" w:rsidR="00573901" w:rsidRDefault="0057390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891F" w14:textId="77777777" w:rsidR="00573901" w:rsidRPr="00600D25" w:rsidRDefault="0057390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3BB6" w14:textId="77777777" w:rsidR="00573901" w:rsidRPr="00D344C9" w:rsidRDefault="0057390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73901" w14:paraId="737AB49F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EE389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BC967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2498" w14:textId="77777777" w:rsidR="00573901" w:rsidRPr="00600D25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AD38F" w14:textId="77777777" w:rsidR="00573901" w:rsidRDefault="0057390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7BF2BD7B" w14:textId="77777777" w:rsidR="00573901" w:rsidRDefault="0057390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2227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2B96FF6C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5AD19020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492F6D0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5136594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542C9457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D43A293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BA7E" w14:textId="77777777" w:rsidR="00573901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F4C7E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633A6" w14:textId="77777777" w:rsidR="00573901" w:rsidRPr="00600D25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31C9" w14:textId="77777777" w:rsidR="00573901" w:rsidRDefault="00573901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7DA68B2C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385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2FC1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EA42" w14:textId="77777777" w:rsidR="00573901" w:rsidRPr="00600D25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DC97" w14:textId="77777777" w:rsidR="00573901" w:rsidRDefault="0057390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3B005503" w14:textId="77777777" w:rsidR="00573901" w:rsidRDefault="0057390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2ADC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FA6F" w14:textId="77777777" w:rsidR="00573901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65D39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338F0" w14:textId="77777777" w:rsidR="00573901" w:rsidRPr="00600D25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11E1" w14:textId="77777777" w:rsidR="00573901" w:rsidRDefault="00573901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4CE40023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1E2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B215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A978" w14:textId="77777777" w:rsidR="00573901" w:rsidRPr="00600D25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3245" w14:textId="77777777" w:rsidR="00573901" w:rsidRDefault="0057390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3418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0894AF2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7E0CF1AA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FF919" w14:textId="77777777" w:rsidR="00573901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151E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ADBFD" w14:textId="77777777" w:rsidR="00573901" w:rsidRPr="00600D25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66CAD" w14:textId="77777777" w:rsidR="00573901" w:rsidRDefault="00573901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573901" w14:paraId="4FCD234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3001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C88C7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7FA82224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B5D6" w14:textId="77777777" w:rsidR="00573901" w:rsidRPr="00600D25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6CF32" w14:textId="77777777" w:rsidR="00573901" w:rsidRDefault="0057390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3CF7A621" w14:textId="77777777" w:rsidR="00573901" w:rsidRDefault="0057390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D0839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12A15" w14:textId="77777777" w:rsidR="00573901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2406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BD17" w14:textId="77777777" w:rsidR="00573901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4FD10" w14:textId="77777777" w:rsidR="00573901" w:rsidRDefault="00573901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531673E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69A8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7FADF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FF044" w14:textId="77777777" w:rsidR="00573901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11D79" w14:textId="77777777" w:rsidR="00573901" w:rsidRDefault="0057390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6A59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0A56F" w14:textId="77777777" w:rsidR="00573901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769A5" w14:textId="77777777" w:rsidR="00573901" w:rsidRDefault="0057390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C9C02" w14:textId="77777777" w:rsidR="00573901" w:rsidRDefault="0057390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9D3FD" w14:textId="77777777" w:rsidR="00573901" w:rsidRDefault="00573901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3AD740B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C9A5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944A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07A18A17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5877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DAB58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1D6307D7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97C5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B6A83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1E681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9E36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2BB3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77F710F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0896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6278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343678BA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236F6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34878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7BFF9EA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4312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10B2B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62D63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14B8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FA419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73901" w14:paraId="7CDDA22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FBA5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CC506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116F8074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8C9F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AF96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F770933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BF2C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C60F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2DCD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2F129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63A5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73901" w14:paraId="4C487AB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C40D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19BD" w14:textId="77777777" w:rsidR="00573901" w:rsidRDefault="0057390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3A89" w14:textId="77777777" w:rsidR="00573901" w:rsidRDefault="0057390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4933" w14:textId="77777777" w:rsidR="00573901" w:rsidRDefault="00573901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028C" w14:textId="77777777" w:rsidR="00573901" w:rsidRDefault="0057390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1603F" w14:textId="77777777" w:rsidR="00573901" w:rsidRDefault="0057390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60AE2" w14:textId="77777777" w:rsidR="00573901" w:rsidRDefault="0057390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515C4A34" w14:textId="77777777" w:rsidR="00573901" w:rsidRDefault="0057390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9F61" w14:textId="77777777" w:rsidR="00573901" w:rsidRDefault="0057390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3B0F" w14:textId="77777777" w:rsidR="00573901" w:rsidRDefault="00573901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49C1C17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07F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352C3" w14:textId="77777777" w:rsidR="00573901" w:rsidRDefault="0057390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B0057" w14:textId="77777777" w:rsidR="00573901" w:rsidRDefault="0057390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1367" w14:textId="77777777" w:rsidR="00573901" w:rsidRDefault="00573901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0B64" w14:textId="77777777" w:rsidR="00573901" w:rsidRDefault="0057390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3E547" w14:textId="77777777" w:rsidR="00573901" w:rsidRDefault="0057390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A8A3" w14:textId="77777777" w:rsidR="00573901" w:rsidRDefault="0057390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42A558DF" w14:textId="77777777" w:rsidR="00573901" w:rsidRDefault="0057390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F2CD1" w14:textId="77777777" w:rsidR="00573901" w:rsidRDefault="0057390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7248A" w14:textId="77777777" w:rsidR="00573901" w:rsidRDefault="00573901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6A0E624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6B078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CA9B5" w14:textId="77777777" w:rsidR="00573901" w:rsidRDefault="0057390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74D9" w14:textId="77777777" w:rsidR="00573901" w:rsidRDefault="0057390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A787C" w14:textId="77777777" w:rsidR="00573901" w:rsidRDefault="00573901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E3BE" w14:textId="77777777" w:rsidR="00573901" w:rsidRDefault="0057390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E0CC" w14:textId="77777777" w:rsidR="00573901" w:rsidRDefault="0057390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1A463" w14:textId="77777777" w:rsidR="00573901" w:rsidRDefault="0057390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25DC3F3C" w14:textId="77777777" w:rsidR="00573901" w:rsidRDefault="0057390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AF66" w14:textId="77777777" w:rsidR="00573901" w:rsidRDefault="0057390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A44A" w14:textId="77777777" w:rsidR="00573901" w:rsidRDefault="00573901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73901" w14:paraId="4724DA7A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C3A5E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116C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63813DF0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1AFE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7750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076A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12EB3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3D8E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1D5B30BA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915A1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ABF6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4210101C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E598D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7141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BAE58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36BD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01CE985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6CA3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F4A1B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AE40D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B7A59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87F0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5808F9B2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6B601700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5F4612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73901" w14:paraId="54230BC2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6C76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B454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C25F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397C6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3123191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48B6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616E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4BEB6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0870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16CA2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27514251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7369F17E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626755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73901" w14:paraId="496301C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F02F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92BB1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DFF5E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A795D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F9EB1D0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47E9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9D32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620E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733A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3E22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2F796276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5EC326FA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BB240D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73901" w14:paraId="32E99D4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2CD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2B3E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7BC2B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A4E0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3E48A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60B2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48FA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A77D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4C3D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5B58943A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03B6DA1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73901" w14:paraId="0A9B519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1DFD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414A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6735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465B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C03CC54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7FFE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50612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AF5E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25FEB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B21B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3F7B99B0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3C3D3A7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73901" w14:paraId="461A20A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4B504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1AAA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DF27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8428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39BB3B8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74BB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D1070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5EBF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B98DB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F0BB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2FC73AB5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9240680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73901" w14:paraId="7E401D0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4BEA6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2E7C7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2B8B3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48B2A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B7F75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5B9583FE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94F9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C4F0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FF2AB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D6EE7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7545328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9070B0F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573901" w14:paraId="46E2F6A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5B86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5029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2D3021C4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3332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4DA95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62AA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FA1C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E2CF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BE27D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C8D3C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73901" w14:paraId="7102EBF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AA27" w14:textId="77777777" w:rsidR="00573901" w:rsidRDefault="00573901" w:rsidP="0057390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852F7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34539B6F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B2AA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8E638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D09B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911E" w14:textId="77777777" w:rsidR="00573901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2F853" w14:textId="77777777" w:rsidR="00573901" w:rsidRDefault="0057390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6C7B" w14:textId="77777777" w:rsidR="00573901" w:rsidRPr="00600D25" w:rsidRDefault="0057390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8CD8" w14:textId="77777777" w:rsidR="00573901" w:rsidRDefault="0057390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182471F3" w14:textId="77777777" w:rsidR="00573901" w:rsidRPr="00836022" w:rsidRDefault="00573901" w:rsidP="0095691E">
      <w:pPr>
        <w:spacing w:before="40" w:line="192" w:lineRule="auto"/>
        <w:ind w:right="57"/>
        <w:rPr>
          <w:sz w:val="20"/>
          <w:lang w:val="en-US"/>
        </w:rPr>
      </w:pPr>
    </w:p>
    <w:p w14:paraId="0EF039B9" w14:textId="77777777" w:rsidR="008B39E2" w:rsidRDefault="008B39E2" w:rsidP="00956F37">
      <w:pPr>
        <w:pStyle w:val="Heading1"/>
        <w:spacing w:line="360" w:lineRule="auto"/>
      </w:pPr>
    </w:p>
    <w:p w14:paraId="7468A0DA" w14:textId="3BC1A553" w:rsidR="00573901" w:rsidRDefault="00573901" w:rsidP="00956F37">
      <w:pPr>
        <w:pStyle w:val="Heading1"/>
        <w:spacing w:line="360" w:lineRule="auto"/>
      </w:pPr>
      <w:r>
        <w:t>LINIA 301 N</w:t>
      </w:r>
    </w:p>
    <w:p w14:paraId="6CEFC34E" w14:textId="77777777" w:rsidR="00573901" w:rsidRDefault="00573901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573901" w14:paraId="343AD3EC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467C5" w14:textId="77777777" w:rsidR="00573901" w:rsidRDefault="00573901" w:rsidP="0057390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DC1B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5874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453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4D7181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4CEC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6636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1A6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CEB1" w14:textId="77777777" w:rsidR="00573901" w:rsidRPr="0022092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493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4ED001A3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0DD13" w14:textId="77777777" w:rsidR="00573901" w:rsidRDefault="00573901" w:rsidP="0057390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E01A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8F7A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7286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FC661C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892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57AC9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4390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8A60" w14:textId="77777777" w:rsidR="00573901" w:rsidRPr="0022092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54DA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154F85AD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BB67D" w14:textId="77777777" w:rsidR="00573901" w:rsidRDefault="00573901" w:rsidP="0057390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9EF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72F8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71C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5F5D4E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68F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139D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1FA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AA80" w14:textId="77777777" w:rsidR="00573901" w:rsidRPr="0022092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8B4C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8B6287" w14:textId="77777777" w:rsidR="00573901" w:rsidRPr="00474FB0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573901" w14:paraId="24298B8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ECE8" w14:textId="77777777" w:rsidR="00573901" w:rsidRDefault="00573901" w:rsidP="0057390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367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E67F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4E42" w14:textId="77777777" w:rsidR="00573901" w:rsidRDefault="00573901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07715B0" w14:textId="77777777" w:rsidR="00573901" w:rsidRDefault="00573901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7E75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3C03E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2BBC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9B8D" w14:textId="77777777" w:rsidR="00573901" w:rsidRPr="0022092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1522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670C8B1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A2FA0" w14:textId="77777777" w:rsidR="00573901" w:rsidRDefault="00573901" w:rsidP="0057390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03D0" w14:textId="77777777" w:rsidR="00573901" w:rsidRDefault="0057390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119C" w14:textId="77777777" w:rsidR="00573901" w:rsidRDefault="0057390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57FB6" w14:textId="77777777" w:rsidR="00573901" w:rsidRDefault="00573901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54A4" w14:textId="77777777" w:rsidR="00573901" w:rsidRPr="00E4222D" w:rsidRDefault="0057390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7378E427" w14:textId="77777777" w:rsidR="00573901" w:rsidRPr="00E4222D" w:rsidRDefault="0057390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FD59E6E" w14:textId="77777777" w:rsidR="00573901" w:rsidRPr="00E4222D" w:rsidRDefault="0057390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12BE250" w14:textId="77777777" w:rsidR="00573901" w:rsidRDefault="0057390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F6BF" w14:textId="77777777" w:rsidR="00573901" w:rsidRDefault="0057390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7D580" w14:textId="77777777" w:rsidR="00573901" w:rsidRDefault="0057390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80B8" w14:textId="77777777" w:rsidR="00573901" w:rsidRPr="0022092F" w:rsidRDefault="0057390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D7ED" w14:textId="77777777" w:rsidR="00573901" w:rsidRDefault="00573901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4CAC220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0018F" w14:textId="77777777" w:rsidR="00573901" w:rsidRDefault="00573901" w:rsidP="0057390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CAD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E95C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731EF" w14:textId="77777777" w:rsidR="00573901" w:rsidRDefault="00573901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36A8E" w14:textId="77777777" w:rsidR="00573901" w:rsidRDefault="00573901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B7D10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A07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99E6" w14:textId="77777777" w:rsidR="00573901" w:rsidRPr="0022092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2F92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0047C46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6BD8" w14:textId="77777777" w:rsidR="00573901" w:rsidRDefault="00573901" w:rsidP="0057390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F64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7B675C6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0DA1F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B71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F98F9C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E38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01155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A87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BEA97" w14:textId="77777777" w:rsidR="00573901" w:rsidRPr="0022092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3802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34A074F2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E59A" w14:textId="77777777" w:rsidR="00573901" w:rsidRDefault="00573901" w:rsidP="0057390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246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F7B61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D0AA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8AED33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ACBA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B93FFF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E8975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1D3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1E19" w14:textId="77777777" w:rsidR="00573901" w:rsidRPr="0022092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191B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AB342BB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5B99CCA2" w14:textId="77777777" w:rsidR="00573901" w:rsidRDefault="00573901" w:rsidP="00E81B3B">
      <w:pPr>
        <w:pStyle w:val="Heading1"/>
        <w:spacing w:line="360" w:lineRule="auto"/>
      </w:pPr>
      <w:r>
        <w:t>LINIA 314 G</w:t>
      </w:r>
    </w:p>
    <w:p w14:paraId="364C5006" w14:textId="77777777" w:rsidR="00573901" w:rsidRDefault="00573901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73901" w14:paraId="06945749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6C29C" w14:textId="77777777" w:rsidR="00573901" w:rsidRDefault="00573901" w:rsidP="0057390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98A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8760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1F6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6DF8EB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9736D6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0D1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DF94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021C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E606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1FC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593AAFAC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4944" w14:textId="77777777" w:rsidR="00573901" w:rsidRDefault="00573901" w:rsidP="0057390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85C9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F11D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29A5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E48976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1E6594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345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293C9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851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AEC52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8D04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02EC5E24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233B3" w14:textId="77777777" w:rsidR="00573901" w:rsidRDefault="00573901" w:rsidP="0057390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6282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317E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7A53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83ACF4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BB6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3C1F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60D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90B1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8A7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5C147C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4692FBAA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3650" w14:textId="77777777" w:rsidR="00573901" w:rsidRDefault="00573901" w:rsidP="0057390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46D7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1765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3665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DEAF47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1950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3968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D0FF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95D20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86E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DE1B2B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2A901E26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D7E08" w14:textId="77777777" w:rsidR="00573901" w:rsidRDefault="00573901" w:rsidP="0057390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A12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AD0AD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343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19F42B1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4726475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228C4FC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CE6A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3CFA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388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A0F4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9B20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70A34722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15C96" w14:textId="77777777" w:rsidR="00573901" w:rsidRDefault="00573901" w:rsidP="0057390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DCF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5D39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32B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8F57C9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3CBA364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4EC01D5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DE7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FF82A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059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2B996" w14:textId="77777777" w:rsidR="00573901" w:rsidRPr="00DF53C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908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2ECD71E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22F82F58" w14:textId="77777777" w:rsidR="00573901" w:rsidRDefault="00573901" w:rsidP="003A5387">
      <w:pPr>
        <w:pStyle w:val="Heading1"/>
        <w:spacing w:line="360" w:lineRule="auto"/>
      </w:pPr>
      <w:r>
        <w:t>LINIA 316</w:t>
      </w:r>
    </w:p>
    <w:p w14:paraId="263D1145" w14:textId="77777777" w:rsidR="00573901" w:rsidRDefault="00573901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73901" w14:paraId="1714A9BE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56CA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A4B3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5446B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8DD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3B45650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70A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653B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4DE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20C48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E1B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E95F8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C03C11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573901" w14:paraId="4FD01C8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8B95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976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9D04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531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3220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7DEE02E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2EF1F18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12CC402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40C51BA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64C21A6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057BA14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3186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C5A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BDAF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1904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38EC5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573901" w14:paraId="7962796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2323D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42E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94B64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335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6A65502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19C9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DA07F2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ED82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751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787C3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46E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0C66D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D1B03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573901" w14:paraId="1AB6AA3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90E7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CD2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25D7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A667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21CA00B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AD86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CD47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E40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19699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B375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36B12A2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0739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109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8467F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679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691372E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F57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9F22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D17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99B7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EE2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1180A0E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DC8E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0AE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029A24A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802C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FFD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3E259C3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E44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FC8F7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D716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C680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F1E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1F6CAF4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CAA3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875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C9F5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B7C1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37DA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76114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232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050D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AFE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4C2C51D2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DEA27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911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1C36FEA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9B66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512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02E8086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6488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95457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4A4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02465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07F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25DA04A0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C81E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9172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60099DA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5793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693E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3C357F6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74D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182C7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2D83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CD013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67E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73BF3289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043B2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C7C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9D50B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BFD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21037C5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130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6F690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DCD0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4449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8995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054408CB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97C0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5C7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3884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1006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A70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A9CF2A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2215466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53AF2E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18549B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96AA9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DC14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D234C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1EA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491E24FB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2025B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10FC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76ABC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8A8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1ABD744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183D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2DCC42C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102A741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0E6A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C89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C2D0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A3F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573901" w14:paraId="512931C9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7A64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138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62744ED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15C8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548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015A763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29C0" w14:textId="77777777" w:rsidR="00573901" w:rsidRPr="00273EC0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5156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4A7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4367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7D6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614B8BF8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DA8A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B6E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7C6E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70D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18908D2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3D3D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455C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8BB4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673DB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6E3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13BD8DE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8316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9C3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0A150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922A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65640B8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361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381E5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05D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C9054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9C45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48761A23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8AF87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B02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8C8C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BB74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61A3895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D6C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818F1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9E4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FE7C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C77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651C2554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9EDB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3836" w14:textId="77777777" w:rsidR="00573901" w:rsidRDefault="00573901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644544C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DA731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F58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27DEA65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F315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AE20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8BB1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6DC5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6078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51448E46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EC73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9E9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E424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186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7E64751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E49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5A56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867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21F3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6533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7282F34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ECF8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C24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217D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7852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23DB698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3E4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435F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3B6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9DA0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00F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49A6F2F7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9649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22B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71E7C40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A3FE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3FA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6F27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B90A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A5BE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440ED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8AC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3B014AC5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DA4E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A9D6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2E94712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68426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4D2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184445C8" w14:textId="77777777" w:rsidR="00573901" w:rsidRPr="00830247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CC1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7929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E0B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125D2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4A74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16D32D1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3F9C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B078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DC227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E3DC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7AC45BB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09C8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E7D8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2C8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0EF76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797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2D8D5BE0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565A8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9AE8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67DA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D9A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6E4DE19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FBA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6474C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197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7818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FB5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69D088CA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7259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8F3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AE8A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B16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4575E0D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0CB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5D765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3FF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4C850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5AB7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1E396ED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9803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4A6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37522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A38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5C8AFD0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F6D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D658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AB1B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2806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C3BA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20CB8D5F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89D8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DDA3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4DE6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B2E1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3223474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2C8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52AEE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ACA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935E1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A1B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DD1DC3" w14:textId="77777777" w:rsidR="00573901" w:rsidRPr="000D7AA7" w:rsidRDefault="0057390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573901" w14:paraId="703F313D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2C96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3D6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15F46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0BA4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3A26F1F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3ED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803D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735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810B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36B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6F75BD69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0E48D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C493" w14:textId="77777777" w:rsidR="00573901" w:rsidRDefault="00573901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FC97" w14:textId="77777777" w:rsidR="00573901" w:rsidRPr="00F6236C" w:rsidRDefault="00573901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07BD" w14:textId="77777777" w:rsidR="00573901" w:rsidRDefault="00573901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4B35EA86" w14:textId="77777777" w:rsidR="00573901" w:rsidRDefault="00573901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0319" w14:textId="77777777" w:rsidR="00573901" w:rsidRDefault="00573901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CFEA" w14:textId="77777777" w:rsidR="00573901" w:rsidRDefault="00573901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72B55" w14:textId="77777777" w:rsidR="00573901" w:rsidRDefault="00573901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4839" w14:textId="77777777" w:rsidR="00573901" w:rsidRPr="00F6236C" w:rsidRDefault="00573901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A593" w14:textId="77777777" w:rsidR="00573901" w:rsidRDefault="00573901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4D1E7632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4A27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967F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2BF5AE7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04BD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786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455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C5DE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4C19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C0CA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B88E" w14:textId="77777777" w:rsidR="00573901" w:rsidRPr="007F77BB" w:rsidRDefault="00573901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0779221D" w14:textId="77777777" w:rsidR="00573901" w:rsidRDefault="00573901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573901" w14:paraId="2DF2634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36D4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9349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3D76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683D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44BD0D9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900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A91FC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52C6C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133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C322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6BD2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5BDF176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18F3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00E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5E29D44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1F96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64E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2525E09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5BF3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4D6CC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1570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932C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C5B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7F8CE94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573901" w14:paraId="573B3D7B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6C2B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C709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D2FC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DDD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35D6831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C89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12EA8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9D8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0A3E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9D0C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2FF72D71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73B3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4F9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9BEA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1391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37A84CC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70A5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C2D0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26E2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941D6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F7CE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53B6F70D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71022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2B82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74CC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C50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DF2537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B42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1CCC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48A8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38E19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373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573901" w14:paraId="71570E1A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8A09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4CB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F354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EB81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2039AE7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D53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20A69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06A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2552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361A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73901" w14:paraId="0296452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E219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AD3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633D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7D47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4AC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165655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D0C99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358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589B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C323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382F1DC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7ED5A01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84F59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8E32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FF7A8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DEB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907E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230A7E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DB06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33D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EA6F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9AC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3683F18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7D18C978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2FE0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941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62FE3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8094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52A8E5B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0D60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D9E8CE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37A8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1BA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6D33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F28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86027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573901" w14:paraId="4143245B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FCAD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B4AE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0910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9646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706EC3F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220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570593B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EB3E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6FB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3A57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FA8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AF5F4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E78E1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573901" w14:paraId="2FBE17BE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97A4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4D9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59A0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7F25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0F18DBA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0878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5A4B9C9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D55B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BEE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387C4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C55B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018D2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90B6B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573901" w14:paraId="51A626F4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B3A2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1F0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603311F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56888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7F289" w14:textId="77777777" w:rsidR="00573901" w:rsidRDefault="00573901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566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5EB9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1A69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B2D9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F23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3383B7CE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140B8" w14:textId="77777777" w:rsidR="00573901" w:rsidRDefault="00573901" w:rsidP="0057390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CA2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3346C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E46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123C529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BC7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A35D7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E968" w14:textId="77777777" w:rsidR="00573901" w:rsidRPr="00514DA4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127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8D2F" w14:textId="77777777" w:rsidR="00573901" w:rsidRPr="00F6236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21E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58C4D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5F2F3BEA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6A0320CC" w14:textId="77777777" w:rsidR="00573901" w:rsidRDefault="00573901" w:rsidP="0080110B">
      <w:pPr>
        <w:pStyle w:val="Heading1"/>
        <w:spacing w:line="360" w:lineRule="auto"/>
      </w:pPr>
      <w:r>
        <w:t>LINIA 322</w:t>
      </w:r>
    </w:p>
    <w:p w14:paraId="150E237B" w14:textId="77777777" w:rsidR="00573901" w:rsidRDefault="00573901" w:rsidP="00925A61">
      <w:pPr>
        <w:pStyle w:val="Heading1"/>
        <w:spacing w:line="360" w:lineRule="auto"/>
        <w:rPr>
          <w:b w:val="0"/>
          <w:bCs w:val="0"/>
          <w:sz w:val="8"/>
        </w:rPr>
      </w:pPr>
      <w:r>
        <w:t>CÂMPIA TURZII - TURDA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73901" w14:paraId="6DF65215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D257" w14:textId="77777777" w:rsidR="00573901" w:rsidRDefault="00573901" w:rsidP="0057390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9375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AF05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FEF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BBB899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6A7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vârf sch. 23 la </w:t>
            </w:r>
          </w:p>
          <w:p w14:paraId="62F3B77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călcâi TDJ </w:t>
            </w:r>
          </w:p>
          <w:p w14:paraId="3AD3294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34DBA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B69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3094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503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9C4B0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Grupa de linii Turda.</w:t>
            </w:r>
          </w:p>
        </w:tc>
      </w:tr>
      <w:tr w:rsidR="00573901" w14:paraId="2CB75E58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7DEFA" w14:textId="77777777" w:rsidR="00573901" w:rsidRDefault="00573901" w:rsidP="0057390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CD4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DCA75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A8E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55924F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C49F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272F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F97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FC7B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9B66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573901" w14:paraId="0917F923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100B" w14:textId="77777777" w:rsidR="00573901" w:rsidRDefault="00573901" w:rsidP="0057390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20B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87C3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0CA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C4DEB3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6B5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A1F8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92F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E354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1EB2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573901" w14:paraId="4011AC3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BD7ABE" w14:textId="77777777" w:rsidR="00573901" w:rsidRDefault="00573901" w:rsidP="0057390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D2B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B4E3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2C5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5D5C41E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3759002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7ABB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33534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0BC8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6B45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1991D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BE51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40537C1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082DD9" w14:textId="77777777" w:rsidR="00573901" w:rsidRDefault="00573901" w:rsidP="0057390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80F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7B191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D63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43AEBA1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2125D0F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E9CB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B5E5A5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staţie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Grupa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A</w:t>
            </w:r>
            <w:r>
              <w:rPr>
                <w:b/>
                <w:bCs/>
                <w:sz w:val="20"/>
                <w:lang w:val="ro-RO"/>
              </w:rPr>
              <w:t xml:space="preserve"> şi </w:t>
            </w:r>
          </w:p>
          <w:p w14:paraId="3DBD8BB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12 </w:t>
            </w:r>
          </w:p>
          <w:p w14:paraId="2BA67EF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(restul liniei este închisă)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ABFE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D015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7CA9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190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74F6702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EBFF" w14:textId="77777777" w:rsidR="00573901" w:rsidRDefault="00573901" w:rsidP="0057390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9829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5+635</w:t>
            </w:r>
          </w:p>
          <w:p w14:paraId="1A836C0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9FDB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7C8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75BF584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48AAB64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3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4A1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3A73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D4A8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12DCF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70EF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2989EB91" w14:textId="77777777">
        <w:trPr>
          <w:cantSplit/>
          <w:trHeight w:val="629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42A5" w14:textId="77777777" w:rsidR="00573901" w:rsidRDefault="00573901" w:rsidP="0057390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74C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EE86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5F6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36C29CC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630589E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schimbătorul </w:t>
            </w:r>
          </w:p>
          <w:p w14:paraId="66878C2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numărul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880F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6+550</w:t>
            </w:r>
          </w:p>
          <w:p w14:paraId="3C188AE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8D79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0E5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AA20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B6B2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5503583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E8F4" w14:textId="77777777" w:rsidR="00573901" w:rsidRDefault="00573901" w:rsidP="0057390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92D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E0EF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F09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Turda </w:t>
            </w:r>
          </w:p>
          <w:p w14:paraId="347C9A7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D7C8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0DFFA1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A78DB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B596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28BB4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661D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3D31FE27" w14:textId="77777777">
        <w:trPr>
          <w:cantSplit/>
          <w:trHeight w:val="1114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B574" w14:textId="77777777" w:rsidR="00573901" w:rsidRDefault="00573901" w:rsidP="0057390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18E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2A9E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C62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0B64202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</w:t>
            </w:r>
          </w:p>
          <w:p w14:paraId="1B31A14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3, 15, 17 şi 22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F97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6A65E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9574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78DE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D09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49B3C250" w14:textId="77777777">
        <w:trPr>
          <w:cantSplit/>
          <w:trHeight w:val="197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EFD7" w14:textId="77777777" w:rsidR="00573901" w:rsidRDefault="00573901" w:rsidP="0057390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E47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6+660</w:t>
            </w:r>
          </w:p>
          <w:p w14:paraId="64DAAA5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7D8A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E31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62778A0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1EF80F9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5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82F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95B7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8DD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D0410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1B1E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6DDF1F9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6283" w14:textId="77777777" w:rsidR="00573901" w:rsidRDefault="00573901" w:rsidP="0057390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013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D18D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E7C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65FB000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EA0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DC2D8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AA1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1209A" w14:textId="77777777" w:rsidR="00573901" w:rsidRPr="00147A63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5FE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7B28F8D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şi 8.</w:t>
            </w:r>
          </w:p>
        </w:tc>
      </w:tr>
    </w:tbl>
    <w:p w14:paraId="23CC4C83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5CDAF30E" w14:textId="77777777" w:rsidR="00573901" w:rsidRDefault="00573901" w:rsidP="00C022B2">
      <w:pPr>
        <w:pStyle w:val="Heading1"/>
        <w:spacing w:line="276" w:lineRule="auto"/>
      </w:pPr>
      <w:r>
        <w:t>LINIA 328</w:t>
      </w:r>
    </w:p>
    <w:p w14:paraId="56AB41A5" w14:textId="77777777" w:rsidR="00573901" w:rsidRDefault="00573901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73901" w14:paraId="6BB31F94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3475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313FF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2C68D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7E06F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7BF9EF5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3E5FE7D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004D500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4C1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253B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36B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481765C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0FFC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1E5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6EDD390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F7144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2B5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DF07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DB25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59F2FED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78D98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D3FD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6D98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D5481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D57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47CB0E05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AD78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5B747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DABC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441F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0BDA53B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9A5D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FECCCB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6D34F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5727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0C86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68B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6BD184BF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5B1FA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ADB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5263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A02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5EFF635E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ED96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0E3E3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518E5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F875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9697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02E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0B57C34B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7BC3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EC2B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03C1401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3DEF6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D56D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520936E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CB3C8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9D467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6379B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F406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654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323B8ABE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BCE04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B4B0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3089B0F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5FB3F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476B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189BAB6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E64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6420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DECB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6C9F1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053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799F4E4D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5A7D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A417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DDE1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2E49D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58D9602E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BC6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656C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C311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2D0F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A4FA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4108A427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D17D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8971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59694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A680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2B464435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3789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D2578A5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123B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356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8830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D815C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42E253CB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E3E12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FDA1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468F260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2F425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2E3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011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EA93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FDD7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A054A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995BD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14:paraId="6D660799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6E4E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A53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66AF1035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9F23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F26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2AC660D1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EE05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40338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C472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35EE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C83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14:paraId="3F29B6A2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7110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760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2D07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3A8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D1D8CAD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C7E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AB56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CCB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9DD1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0EC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29F5B672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5264F83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6928CA1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73901" w14:paraId="17532BBE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03CE5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CE11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8578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43830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09C835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B51D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BF3FA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7A8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7D260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E7E1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37985B0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6AE8DC21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51CDDC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73901" w14:paraId="76AEEF2F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1E20D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A0F3F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7CDE9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3E4F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2E4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EC08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1C141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A5FE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FD0C6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2F090B0E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F9EABC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73901" w14:paraId="409EDB5F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AC374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09D7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48A1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4C4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87179D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0779" w14:textId="77777777" w:rsidR="00573901" w:rsidRPr="002A60A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62AE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901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9FBE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3BD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20EFEF8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C556C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73901" w14:paraId="5AF78C1B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A581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3FF1B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A652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66C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2D631E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A724" w14:textId="77777777" w:rsidR="00573901" w:rsidRPr="002A60A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CE57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DDA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7DC6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DA6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70E3F06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738AF44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CA965F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73901" w14:paraId="7B86DE31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E097" w14:textId="77777777" w:rsidR="00573901" w:rsidRDefault="00573901" w:rsidP="0057390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2F991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FB0E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1796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8BDA49D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140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AD153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232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C237" w14:textId="77777777" w:rsidR="00573901" w:rsidRPr="00FA2F25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A34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2E00B8D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6CBF754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0323F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0006F17F" w14:textId="77777777" w:rsidR="00573901" w:rsidRDefault="00573901" w:rsidP="00C022B2">
      <w:pPr>
        <w:spacing w:before="40" w:after="40" w:line="276" w:lineRule="auto"/>
        <w:ind w:right="57"/>
        <w:rPr>
          <w:sz w:val="20"/>
          <w:lang w:val="ro-RO"/>
        </w:rPr>
      </w:pPr>
    </w:p>
    <w:p w14:paraId="1516FC6E" w14:textId="77777777" w:rsidR="00573901" w:rsidRDefault="00573901" w:rsidP="00DE004B">
      <w:pPr>
        <w:pStyle w:val="Heading1"/>
        <w:spacing w:line="360" w:lineRule="auto"/>
      </w:pPr>
      <w:r>
        <w:lastRenderedPageBreak/>
        <w:t>LINIA 333</w:t>
      </w:r>
    </w:p>
    <w:p w14:paraId="2DDECDCC" w14:textId="77777777" w:rsidR="00573901" w:rsidRDefault="00573901" w:rsidP="00BF4A2E">
      <w:pPr>
        <w:pStyle w:val="Heading1"/>
        <w:spacing w:line="360" w:lineRule="auto"/>
        <w:rPr>
          <w:b w:val="0"/>
          <w:bCs w:val="0"/>
          <w:sz w:val="8"/>
        </w:rPr>
      </w:pPr>
      <w:r>
        <w:t>SALONTA – FRONTIERA DE STAT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73901" w14:paraId="3C032410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9C9AC" w14:textId="77777777" w:rsidR="00573901" w:rsidRDefault="00573901" w:rsidP="00573901">
            <w:pPr>
              <w:numPr>
                <w:ilvl w:val="0"/>
                <w:numId w:val="3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BF06" w14:textId="77777777" w:rsidR="00573901" w:rsidRDefault="00573901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4+800</w:t>
            </w:r>
          </w:p>
          <w:p w14:paraId="234F2678" w14:textId="77777777" w:rsidR="00573901" w:rsidRDefault="00573901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828A" w14:textId="77777777" w:rsidR="00573901" w:rsidRPr="00E15203" w:rsidRDefault="00573901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1520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3C3C6" w14:textId="77777777" w:rsidR="00573901" w:rsidRDefault="00573901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0AEA3C07" w14:textId="77777777" w:rsidR="00573901" w:rsidRDefault="00573901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9BC1" w14:textId="77777777" w:rsidR="00573901" w:rsidRDefault="00573901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1255" w14:textId="77777777" w:rsidR="00573901" w:rsidRDefault="00573901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0AD7" w14:textId="77777777" w:rsidR="00573901" w:rsidRDefault="00573901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AA47" w14:textId="77777777" w:rsidR="00573901" w:rsidRDefault="00573901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0CA4D46" w14:textId="77777777" w:rsidR="00573901" w:rsidRDefault="00573901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18AAFA38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450A" w14:textId="77777777" w:rsidR="00573901" w:rsidRDefault="00573901" w:rsidP="00573901">
            <w:pPr>
              <w:numPr>
                <w:ilvl w:val="0"/>
                <w:numId w:val="3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788E" w14:textId="77777777" w:rsidR="00573901" w:rsidRDefault="00573901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10+700</w:t>
            </w:r>
          </w:p>
          <w:p w14:paraId="63F1DD50" w14:textId="77777777" w:rsidR="00573901" w:rsidRDefault="00573901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3E79" w14:textId="77777777" w:rsidR="00573901" w:rsidRPr="00E15203" w:rsidRDefault="00573901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7DD4" w14:textId="77777777" w:rsidR="00573901" w:rsidRDefault="00573901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1BF0E7A3" w14:textId="77777777" w:rsidR="00573901" w:rsidRDefault="00573901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25D8" w14:textId="77777777" w:rsidR="00573901" w:rsidRDefault="00573901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89D7" w14:textId="77777777" w:rsidR="00573901" w:rsidRDefault="00573901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C3B0" w14:textId="77777777" w:rsidR="00573901" w:rsidRDefault="00573901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14D3" w14:textId="77777777" w:rsidR="00573901" w:rsidRDefault="00573901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35AACFC" w14:textId="77777777" w:rsidR="00573901" w:rsidRDefault="00573901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24DF26F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7ABE5EA6" w14:textId="77777777" w:rsidR="00573901" w:rsidRDefault="00573901" w:rsidP="008C333F">
      <w:pPr>
        <w:pStyle w:val="Heading1"/>
        <w:spacing w:line="360" w:lineRule="auto"/>
      </w:pPr>
      <w:r>
        <w:t>LINIA 335</w:t>
      </w:r>
    </w:p>
    <w:p w14:paraId="7441F20C" w14:textId="77777777" w:rsidR="00573901" w:rsidRDefault="00573901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73901" w14:paraId="1BDC2581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FBE5B" w14:textId="77777777" w:rsidR="00573901" w:rsidRDefault="00573901" w:rsidP="0057390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769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1186F" w14:textId="77777777" w:rsidR="00573901" w:rsidRPr="009050E5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4B6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018E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7B689DD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777B992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E7A7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6D43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7CE5" w14:textId="77777777" w:rsidR="00573901" w:rsidRPr="009050E5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F4B4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971CA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3358A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</w:tbl>
    <w:p w14:paraId="679799DB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2A25BDA0" w14:textId="77777777" w:rsidR="00573901" w:rsidRDefault="00573901" w:rsidP="00274DBB">
      <w:pPr>
        <w:pStyle w:val="Heading1"/>
        <w:spacing w:line="360" w:lineRule="auto"/>
      </w:pPr>
      <w:r>
        <w:t>LINIA 400</w:t>
      </w:r>
    </w:p>
    <w:p w14:paraId="04E8721A" w14:textId="77777777" w:rsidR="00573901" w:rsidRDefault="00573901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73901" w14:paraId="3C99E296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1427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80BA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43706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FB8E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041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03E87FD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097E050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7273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A7341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5769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A25F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EF783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E440E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573901" w14:paraId="188AB4C4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66F14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434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663+100</w:t>
            </w:r>
          </w:p>
          <w:p w14:paraId="4A91118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9ED4A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FEC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22C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6017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369C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BD9DD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A8E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006D551C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71D0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EB4A" w14:textId="77777777" w:rsidR="00573901" w:rsidRDefault="00573901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4E99" w14:textId="77777777" w:rsidR="00573901" w:rsidRDefault="00573901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1FD2" w14:textId="77777777" w:rsidR="00573901" w:rsidRDefault="00573901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85C4" w14:textId="77777777" w:rsidR="00573901" w:rsidRDefault="00573901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9F2D" w14:textId="77777777" w:rsidR="00573901" w:rsidRDefault="00573901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3545" w14:textId="77777777" w:rsidR="00573901" w:rsidRDefault="00573901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A938D" w14:textId="77777777" w:rsidR="00573901" w:rsidRPr="00F344E1" w:rsidRDefault="00573901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5FF6" w14:textId="77777777" w:rsidR="00573901" w:rsidRDefault="00573901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10549900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C67F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E03C" w14:textId="77777777" w:rsidR="00573901" w:rsidRDefault="00573901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437C4AF8" w14:textId="77777777" w:rsidR="00573901" w:rsidRDefault="00573901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D899" w14:textId="77777777" w:rsidR="00573901" w:rsidRDefault="00573901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62A84" w14:textId="77777777" w:rsidR="00573901" w:rsidRDefault="00573901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9E7FC" w14:textId="77777777" w:rsidR="00573901" w:rsidRDefault="00573901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AD2C" w14:textId="77777777" w:rsidR="00573901" w:rsidRDefault="00573901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1704A" w14:textId="77777777" w:rsidR="00573901" w:rsidRDefault="00573901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91BC" w14:textId="77777777" w:rsidR="00573901" w:rsidRPr="00F344E1" w:rsidRDefault="00573901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C4BF" w14:textId="77777777" w:rsidR="00573901" w:rsidRDefault="00573901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7CFCE779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3EAA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B2EF" w14:textId="77777777" w:rsidR="00573901" w:rsidRDefault="00573901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537B56FC" w14:textId="77777777" w:rsidR="00573901" w:rsidRDefault="00573901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EB6C" w14:textId="77777777" w:rsidR="00573901" w:rsidRDefault="00573901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5AF6" w14:textId="77777777" w:rsidR="00573901" w:rsidRDefault="00573901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66934" w14:textId="77777777" w:rsidR="00573901" w:rsidRDefault="00573901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EE7EE" w14:textId="77777777" w:rsidR="00573901" w:rsidRDefault="00573901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48A3" w14:textId="77777777" w:rsidR="00573901" w:rsidRDefault="00573901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37160" w14:textId="77777777" w:rsidR="00573901" w:rsidRPr="00F344E1" w:rsidRDefault="00573901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59C0" w14:textId="77777777" w:rsidR="00573901" w:rsidRDefault="00573901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70EC3F7F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0D2A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AFA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106EF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3EF4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722FDC5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175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9E43C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588CC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DBA06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64FB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573901" w14:paraId="333BF217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D131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2079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F316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2495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5F83765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030F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43A5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16B0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409F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CCFC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557A2811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32C4E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77EE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756+500</w:t>
            </w:r>
          </w:p>
          <w:p w14:paraId="601C6A9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0FFD0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9ED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7A2359A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DEB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7E3BB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6C6E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763A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866B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7ED07604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F1FC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33A4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762+000</w:t>
            </w:r>
          </w:p>
          <w:p w14:paraId="0B6F4E3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89C6D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5D284" w14:textId="77777777" w:rsidR="00573901" w:rsidRDefault="00573901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72DA18BF" w14:textId="77777777" w:rsidR="00573901" w:rsidRDefault="00573901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4EE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39C9B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BB1FC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7FBEB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4B6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0A4AD00F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C76FC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D5B0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8E81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D3F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74DD64A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43E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59C8F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D0E0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0DA52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576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27B07B1A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92A9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401D" w14:textId="77777777" w:rsidR="00573901" w:rsidRDefault="00573901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0B2F6B2F" w14:textId="77777777" w:rsidR="00573901" w:rsidRDefault="00573901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FAAF7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E84C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27F7640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8BA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4C5E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460E8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64F1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686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23159871" w14:textId="77777777" w:rsidTr="006B1955">
        <w:trPr>
          <w:cantSplit/>
          <w:trHeight w:val="623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65D1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E6CF" w14:textId="77777777" w:rsidR="00573901" w:rsidRDefault="00573901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72204B8B" w14:textId="77777777" w:rsidR="00573901" w:rsidRDefault="00573901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F041D" w14:textId="77777777" w:rsidR="00573901" w:rsidRDefault="00573901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A6A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020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B5D0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BC5D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006B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F16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57EA3CFC" w14:textId="77777777" w:rsidTr="00D20798">
        <w:trPr>
          <w:cantSplit/>
          <w:trHeight w:val="175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5FE7F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100A3" w14:textId="77777777" w:rsidR="00573901" w:rsidRDefault="00573901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  <w:p w14:paraId="01025764" w14:textId="77777777" w:rsidR="00573901" w:rsidRDefault="00573901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F5990" w14:textId="77777777" w:rsidR="00573901" w:rsidRDefault="00573901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BD909" w14:textId="77777777" w:rsidR="00573901" w:rsidRDefault="00573901" w:rsidP="006B19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1E68B" w14:textId="77777777" w:rsidR="00573901" w:rsidRDefault="00573901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625C9" w14:textId="77777777" w:rsidR="00573901" w:rsidRDefault="00573901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5357" w14:textId="77777777" w:rsidR="00573901" w:rsidRDefault="00573901" w:rsidP="006B195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257E" w14:textId="77777777" w:rsidR="00573901" w:rsidRPr="00F344E1" w:rsidRDefault="00573901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3A66" w14:textId="77777777" w:rsidR="00573901" w:rsidRDefault="00573901" w:rsidP="006B19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0169E763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3278E5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D1D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780+900</w:t>
            </w:r>
          </w:p>
          <w:p w14:paraId="400401F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781+300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C7C81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152E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7066537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E2A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068B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C3FC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6AF2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9BE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5243BC93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DE5FFC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280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85E9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0EA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41FA737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532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0492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2E5B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2052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934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11753FA9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4346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F8F2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47469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2A96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32AA86C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35E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A80B7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9CE2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70FB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0FB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85EB1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7097FA9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573901" w14:paraId="30FFE315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F0EA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158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B1B0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D780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0B71" w14:textId="77777777" w:rsidR="00573901" w:rsidRDefault="00573901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7F5DCDA8" w14:textId="77777777" w:rsidR="00573901" w:rsidRDefault="00573901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9D8B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AC8B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428A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6D2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2D10F653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70C6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351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B968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7C8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2D065EA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E53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1B2E0E3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49718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4D41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1B923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85DB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60C5DE0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9FBF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B5B2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7415795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C7D41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E1CA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2F5D034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2F2B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13FE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9FC5A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AC95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D08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2C4BE5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64960970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79A7" w14:textId="77777777" w:rsidR="00573901" w:rsidRDefault="00573901" w:rsidP="0057390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BD9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CB727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36D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4CC3067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8D1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1B734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10BE" w14:textId="77777777" w:rsidR="00573901" w:rsidRDefault="00573901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3479" w14:textId="77777777" w:rsidR="00573901" w:rsidRPr="00F344E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ACBB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AF50558" w14:textId="77777777" w:rsidR="00573901" w:rsidRDefault="00573901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1ADFFBA6" w14:textId="77777777" w:rsidR="00573901" w:rsidRDefault="00573901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401</w:t>
      </w:r>
    </w:p>
    <w:p w14:paraId="1DC5D344" w14:textId="77777777" w:rsidR="00573901" w:rsidRDefault="00573901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73901" w14:paraId="1E5967F0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6A7E0" w14:textId="77777777" w:rsidR="00573901" w:rsidRDefault="00573901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23D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361E" w14:textId="77777777" w:rsidR="00573901" w:rsidRPr="00BB2EA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FE12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0C4DA79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AFC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7AE5" w14:textId="77777777" w:rsidR="00573901" w:rsidRPr="00BB2EA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07FB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0E8EB" w14:textId="77777777" w:rsidR="00573901" w:rsidRPr="00BB2EA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4843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BD1342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73C9C36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573901" w14:paraId="45DCBD32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13DD" w14:textId="77777777" w:rsidR="00573901" w:rsidRDefault="00573901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EF8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23FA" w14:textId="77777777" w:rsidR="00573901" w:rsidRPr="00BB2EA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F30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E33A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F95A2" w14:textId="77777777" w:rsidR="00573901" w:rsidRPr="00BB2EA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422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3432" w14:textId="77777777" w:rsidR="00573901" w:rsidRPr="00BB2EA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493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D9AD5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DC134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573901" w14:paraId="5ED08F37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13BC" w14:textId="77777777" w:rsidR="00573901" w:rsidRDefault="00573901" w:rsidP="009C676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8F4B4" w14:textId="77777777" w:rsidR="00573901" w:rsidRDefault="00573901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12+000</w:t>
            </w:r>
          </w:p>
          <w:p w14:paraId="14407C54" w14:textId="77777777" w:rsidR="00573901" w:rsidRDefault="00573901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5B51" w14:textId="77777777" w:rsidR="00573901" w:rsidRPr="00BB2EA6" w:rsidRDefault="00573901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D9C4" w14:textId="77777777" w:rsidR="00573901" w:rsidRDefault="00573901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F58B" w14:textId="77777777" w:rsidR="00573901" w:rsidRDefault="00573901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97F5" w14:textId="77777777" w:rsidR="00573901" w:rsidRDefault="00573901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7044" w14:textId="77777777" w:rsidR="00573901" w:rsidRDefault="00573901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BE84" w14:textId="77777777" w:rsidR="00573901" w:rsidRPr="00BB2EA6" w:rsidRDefault="00573901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19150" w14:textId="77777777" w:rsidR="00573901" w:rsidRDefault="00573901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4226641C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31337" w14:textId="77777777" w:rsidR="00573901" w:rsidRDefault="00573901" w:rsidP="009C676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4DD7A" w14:textId="77777777" w:rsidR="00573901" w:rsidRDefault="00573901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18+500</w:t>
            </w:r>
          </w:p>
          <w:p w14:paraId="71416983" w14:textId="77777777" w:rsidR="00573901" w:rsidRDefault="00573901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9AF69" w14:textId="77777777" w:rsidR="00573901" w:rsidRPr="00BB2EA6" w:rsidRDefault="00573901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B53D7" w14:textId="77777777" w:rsidR="00573901" w:rsidRDefault="00573901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C5351" w14:textId="77777777" w:rsidR="00573901" w:rsidRDefault="00573901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54011" w14:textId="77777777" w:rsidR="00573901" w:rsidRDefault="00573901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8666" w14:textId="77777777" w:rsidR="00573901" w:rsidRDefault="00573901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BAFB4" w14:textId="77777777" w:rsidR="00573901" w:rsidRPr="00BB2EA6" w:rsidRDefault="00573901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4C27" w14:textId="77777777" w:rsidR="00573901" w:rsidRDefault="00573901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5D0B463F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6E65" w14:textId="77777777" w:rsidR="00573901" w:rsidRDefault="00573901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0BE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913D" w14:textId="77777777" w:rsidR="00573901" w:rsidRPr="00BB2EA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D9A9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06CFF" w14:textId="77777777" w:rsidR="00573901" w:rsidRDefault="00573901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45B239D2" w14:textId="77777777" w:rsidR="00573901" w:rsidRDefault="00573901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F631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ABE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077F" w14:textId="77777777" w:rsidR="00573901" w:rsidRPr="00BB2EA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596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64C97A4A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2B9B4" w14:textId="77777777" w:rsidR="00573901" w:rsidRDefault="00573901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AE78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42+100</w:t>
            </w:r>
          </w:p>
          <w:p w14:paraId="5DC2497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39E0" w14:textId="77777777" w:rsidR="00573901" w:rsidRPr="00BB2EA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E45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6F6FD" w14:textId="77777777" w:rsidR="00573901" w:rsidRDefault="00573901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DFFEB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FBED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0B07" w14:textId="77777777" w:rsidR="00573901" w:rsidRPr="00BB2EA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E0B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3E151ED5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5B9A" w14:textId="77777777" w:rsidR="00573901" w:rsidRDefault="00573901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D9F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D8D3" w14:textId="77777777" w:rsidR="00573901" w:rsidRPr="00BB2EA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B149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7512652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A4F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C9AF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727A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7F1ED" w14:textId="77777777" w:rsidR="00573901" w:rsidRPr="00BB2EA6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F1E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B4CAB38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314BC763" w14:textId="77777777" w:rsidR="00573901" w:rsidRDefault="00573901" w:rsidP="00EE0B7F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404</w:t>
      </w:r>
    </w:p>
    <w:p w14:paraId="432CF4CF" w14:textId="77777777" w:rsidR="00573901" w:rsidRDefault="00573901" w:rsidP="0028675E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SĂCUIENI BIHOR - SĂRMĂŞAG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73901" w14:paraId="08043E5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8CDB" w14:textId="77777777" w:rsidR="00573901" w:rsidRDefault="00573901" w:rsidP="0057390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0775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00168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2A55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3C3E853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şi 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DA0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E20487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8028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9353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E2D7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13B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7E972EF3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1D33" w14:textId="77777777" w:rsidR="00573901" w:rsidRDefault="00573901" w:rsidP="0057390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1F5D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0D116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F14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4CF180F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E481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50A6E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7C49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CBA1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A9DA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CD65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62064863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29B3" w14:textId="77777777" w:rsidR="00573901" w:rsidRDefault="00573901" w:rsidP="0057390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9709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7CBD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B52B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7C016AF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0EF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BB566F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B28C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944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4588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2EC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1BE584C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3D69B" w14:textId="77777777" w:rsidR="00573901" w:rsidRDefault="00573901" w:rsidP="0057390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CCD9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7755F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5F6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790DE9F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D83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16 până </w:t>
            </w:r>
          </w:p>
          <w:p w14:paraId="17D4790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 </w:t>
            </w:r>
          </w:p>
          <w:p w14:paraId="4D34644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axul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C3FE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DD0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76F8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FDED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4E3B30B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46F02" w14:textId="77777777" w:rsidR="00573901" w:rsidRDefault="00573901" w:rsidP="0057390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84F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6DB1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EC1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53CA824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3C52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FB606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CEE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919D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01E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16AB987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A33E" w14:textId="77777777" w:rsidR="00573901" w:rsidRDefault="00573901" w:rsidP="0057390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8608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2788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7C5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06704A6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5D1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976DEA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stație până </w:t>
            </w:r>
          </w:p>
          <w:p w14:paraId="40484EF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10AFAB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A1F7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45E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0867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49B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0AD41239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CC0D" w14:textId="77777777" w:rsidR="00573901" w:rsidRDefault="00573901" w:rsidP="0057390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EF7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91FB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648E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2BB70C4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A5A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2D5E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5B5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D23E6" w14:textId="77777777" w:rsidR="00573901" w:rsidRPr="00307FCB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FBB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4CBCDBB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29589852" w14:textId="77777777" w:rsidR="00573901" w:rsidRDefault="00573901" w:rsidP="004636F3">
      <w:pPr>
        <w:pStyle w:val="Heading1"/>
        <w:spacing w:line="360" w:lineRule="auto"/>
      </w:pPr>
      <w:r>
        <w:t>LINIA 408</w:t>
      </w:r>
    </w:p>
    <w:p w14:paraId="46D85423" w14:textId="77777777" w:rsidR="00573901" w:rsidRDefault="00573901" w:rsidP="00967460">
      <w:pPr>
        <w:pStyle w:val="Heading1"/>
        <w:spacing w:line="360" w:lineRule="auto"/>
        <w:rPr>
          <w:b w:val="0"/>
          <w:bCs w:val="0"/>
          <w:sz w:val="8"/>
        </w:rPr>
      </w:pPr>
      <w:r>
        <w:t>CAREI - ZALĂU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73901" w14:paraId="739516B0" w14:textId="77777777">
        <w:trPr>
          <w:cantSplit/>
          <w:trHeight w:val="569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8E17" w14:textId="77777777" w:rsidR="00573901" w:rsidRDefault="00573901" w:rsidP="0057390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7FE38" w14:textId="77777777" w:rsidR="00573901" w:rsidRDefault="00573901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54+500</w:t>
            </w:r>
          </w:p>
          <w:p w14:paraId="07E0798C" w14:textId="77777777" w:rsidR="00573901" w:rsidRDefault="00573901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3A31C" w14:textId="77777777" w:rsidR="00573901" w:rsidRPr="00276B7A" w:rsidRDefault="00573901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54C4E" w14:textId="77777777" w:rsidR="00573901" w:rsidRDefault="00573901" w:rsidP="004E791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501A39">
              <w:rPr>
                <w:b/>
                <w:bCs/>
                <w:sz w:val="20"/>
                <w:lang w:val="ro-RO"/>
              </w:rPr>
              <w:t>Ac</w:t>
            </w:r>
            <w:r>
              <w:rPr>
                <w:b/>
                <w:bCs/>
                <w:sz w:val="20"/>
                <w:lang w:val="ro-RO"/>
              </w:rPr>
              <w:t>âș</w:t>
            </w:r>
            <w:r w:rsidRPr="00501A39">
              <w:rPr>
                <w:b/>
                <w:bCs/>
                <w:sz w:val="20"/>
                <w:lang w:val="ro-RO"/>
              </w:rPr>
              <w:t xml:space="preserve"> - S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01A39">
              <w:rPr>
                <w:b/>
                <w:bCs/>
                <w:sz w:val="20"/>
                <w:lang w:val="ro-RO"/>
              </w:rPr>
              <w:t>rm</w:t>
            </w:r>
            <w:r>
              <w:rPr>
                <w:b/>
                <w:bCs/>
                <w:sz w:val="20"/>
                <w:lang w:val="ro-RO"/>
              </w:rPr>
              <w:t>ăș</w:t>
            </w:r>
            <w:r w:rsidRPr="00501A39">
              <w:rPr>
                <w:b/>
                <w:bCs/>
                <w:sz w:val="20"/>
                <w:lang w:val="ro-RO"/>
              </w:rPr>
              <w:t>ag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D0BBA" w14:textId="77777777" w:rsidR="00573901" w:rsidRDefault="00573901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7ABAC" w14:textId="77777777" w:rsidR="00573901" w:rsidRPr="00276B7A" w:rsidRDefault="00573901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BBCE" w14:textId="77777777" w:rsidR="00573901" w:rsidRDefault="00573901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8AE7" w14:textId="77777777" w:rsidR="00573901" w:rsidRPr="00276B7A" w:rsidRDefault="00573901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9B2E" w14:textId="77777777" w:rsidR="00573901" w:rsidRDefault="00573901" w:rsidP="004E791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3D161A54" w14:textId="77777777">
        <w:trPr>
          <w:cantSplit/>
          <w:trHeight w:val="345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5C1E" w14:textId="77777777" w:rsidR="00573901" w:rsidRDefault="00573901" w:rsidP="0057390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C03F" w14:textId="77777777" w:rsidR="00573901" w:rsidRDefault="00573901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56+590</w:t>
            </w:r>
          </w:p>
          <w:p w14:paraId="6441E017" w14:textId="77777777" w:rsidR="00573901" w:rsidRDefault="00573901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56+640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EBCD4" w14:textId="77777777" w:rsidR="00573901" w:rsidRDefault="00573901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EEF20" w14:textId="77777777" w:rsidR="00573901" w:rsidRPr="00501A39" w:rsidRDefault="00573901" w:rsidP="004E791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7DDC" w14:textId="77777777" w:rsidR="00573901" w:rsidRDefault="00573901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13597" w14:textId="77777777" w:rsidR="00573901" w:rsidRPr="00276B7A" w:rsidRDefault="00573901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1C56F" w14:textId="77777777" w:rsidR="00573901" w:rsidRDefault="00573901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01C99" w14:textId="77777777" w:rsidR="00573901" w:rsidRPr="00276B7A" w:rsidRDefault="00573901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5FB4A" w14:textId="77777777" w:rsidR="00573901" w:rsidRDefault="00573901" w:rsidP="004E791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3C5DB53F" w14:textId="77777777">
        <w:trPr>
          <w:cantSplit/>
          <w:trHeight w:val="419"/>
          <w:jc w:val="center"/>
        </w:trPr>
        <w:tc>
          <w:tcPr>
            <w:tcW w:w="639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D731" w14:textId="77777777" w:rsidR="00573901" w:rsidRDefault="00573901" w:rsidP="0057390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841FF" w14:textId="77777777" w:rsidR="00573901" w:rsidRDefault="00573901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56+640</w:t>
            </w:r>
          </w:p>
          <w:p w14:paraId="3468D39E" w14:textId="77777777" w:rsidR="00573901" w:rsidRDefault="00573901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58+700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B112B" w14:textId="77777777" w:rsidR="00573901" w:rsidRDefault="00573901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E5E02" w14:textId="77777777" w:rsidR="00573901" w:rsidRPr="00501A39" w:rsidRDefault="00573901" w:rsidP="004E791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6630" w14:textId="77777777" w:rsidR="00573901" w:rsidRDefault="00573901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3C1F" w14:textId="77777777" w:rsidR="00573901" w:rsidRPr="00276B7A" w:rsidRDefault="00573901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2E55" w14:textId="77777777" w:rsidR="00573901" w:rsidRDefault="00573901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327C7" w14:textId="77777777" w:rsidR="00573901" w:rsidRPr="00276B7A" w:rsidRDefault="00573901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E045" w14:textId="77777777" w:rsidR="00573901" w:rsidRDefault="00573901" w:rsidP="004E791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52E786E2" w14:textId="77777777">
        <w:trPr>
          <w:cantSplit/>
          <w:trHeight w:val="1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073A" w14:textId="77777777" w:rsidR="00573901" w:rsidRDefault="00573901" w:rsidP="0057390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380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42A0" w14:textId="77777777" w:rsidR="00573901" w:rsidRPr="00276B7A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B9C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625F113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5A4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B4BD2C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6E0F1F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17 / 19, 21, 23, 25, 27, 29, 31 </w:t>
            </w:r>
          </w:p>
          <w:p w14:paraId="2EB0090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33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C356" w14:textId="77777777" w:rsidR="00573901" w:rsidRPr="00276B7A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276B7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D9A0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9D116" w14:textId="77777777" w:rsidR="00573901" w:rsidRPr="00276B7A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FFC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6027E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M - 11 M abătute.</w:t>
            </w:r>
          </w:p>
        </w:tc>
      </w:tr>
      <w:tr w:rsidR="00573901" w14:paraId="4E7660D5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E6E43" w14:textId="77777777" w:rsidR="00573901" w:rsidRDefault="00573901" w:rsidP="0057390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B1D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6DF5" w14:textId="77777777" w:rsidR="00573901" w:rsidRPr="00276B7A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47D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6696E16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53B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2631DE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E3A4" w14:textId="77777777" w:rsidR="00573901" w:rsidRPr="00276B7A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276B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DC8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F321" w14:textId="77777777" w:rsidR="00573901" w:rsidRPr="00276B7A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EDA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E6DAF8F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54D779DF" w14:textId="77777777" w:rsidR="00573901" w:rsidRDefault="00573901" w:rsidP="00C70386">
      <w:pPr>
        <w:pStyle w:val="Heading1"/>
        <w:spacing w:line="360" w:lineRule="auto"/>
      </w:pPr>
      <w:r>
        <w:t>LINIA 409</w:t>
      </w:r>
    </w:p>
    <w:p w14:paraId="696B3A4C" w14:textId="77777777" w:rsidR="00573901" w:rsidRDefault="00573901" w:rsidP="003013A1">
      <w:pPr>
        <w:pStyle w:val="Heading1"/>
        <w:spacing w:line="360" w:lineRule="auto"/>
        <w:rPr>
          <w:b w:val="0"/>
          <w:bCs w:val="0"/>
          <w:sz w:val="8"/>
        </w:rPr>
      </w:pPr>
      <w:r>
        <w:t>ZALĂU - JIBOU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73901" w14:paraId="364E8793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7117" w14:textId="77777777" w:rsidR="00573901" w:rsidRDefault="00573901" w:rsidP="00573901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7666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F8E14" w14:textId="77777777" w:rsidR="00573901" w:rsidRPr="00C42B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A4BE4" w14:textId="77777777" w:rsidR="00573901" w:rsidRDefault="00573901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12AE2D4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B4F7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F43FD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7950" w14:textId="77777777" w:rsidR="00573901" w:rsidRPr="00C42B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CEF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0949" w14:textId="77777777" w:rsidR="00573901" w:rsidRPr="00C42B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25C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657C97A8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F528" w14:textId="77777777" w:rsidR="00573901" w:rsidRDefault="00573901" w:rsidP="00573901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0E8C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100+050</w:t>
            </w:r>
          </w:p>
          <w:p w14:paraId="1880089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101+050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770E4" w14:textId="77777777" w:rsidR="00573901" w:rsidRPr="00C42B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285FD" w14:textId="77777777" w:rsidR="00573901" w:rsidRDefault="00573901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Zalău -</w:t>
            </w:r>
          </w:p>
          <w:p w14:paraId="47AB065D" w14:textId="77777777" w:rsidR="00573901" w:rsidRDefault="00573901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Mirșid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00B4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CA4E9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F78D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C26EC" w14:textId="77777777" w:rsidR="00573901" w:rsidRPr="00C42B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22D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14:paraId="12E653B4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EF48" w14:textId="77777777" w:rsidR="00573901" w:rsidRDefault="00573901" w:rsidP="00573901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828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9278" w14:textId="77777777" w:rsidR="00573901" w:rsidRPr="00C42B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D13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707F4F9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5F1C56C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ACA5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370691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146E" w14:textId="77777777" w:rsidR="00573901" w:rsidRPr="00C42B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BCF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5427F" w14:textId="77777777" w:rsidR="00573901" w:rsidRPr="00C42B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A68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446CD145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EA1F" w14:textId="77777777" w:rsidR="00573901" w:rsidRDefault="00573901" w:rsidP="00573901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76E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5A5B4" w14:textId="77777777" w:rsidR="00573901" w:rsidRPr="00C42B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DB2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E758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C0BE" w14:textId="77777777" w:rsidR="00573901" w:rsidRPr="00C42B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206C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AEC6" w14:textId="77777777" w:rsidR="00573901" w:rsidRPr="00C42B7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CED0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</w:tbl>
    <w:p w14:paraId="1DA52DB8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1159C944" w14:textId="77777777" w:rsidR="00573901" w:rsidRDefault="00573901" w:rsidP="00503CFC">
      <w:pPr>
        <w:pStyle w:val="Heading1"/>
        <w:spacing w:line="360" w:lineRule="auto"/>
      </w:pPr>
      <w:r>
        <w:t>LINIA 412</w:t>
      </w:r>
    </w:p>
    <w:p w14:paraId="3C8AFCBC" w14:textId="77777777" w:rsidR="00573901" w:rsidRDefault="00573901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73901" w14:paraId="0934DEE2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99A1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88D7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77E6C" w14:textId="77777777" w:rsidR="00573901" w:rsidRPr="005C35B0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9C29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D32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3BE7160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5CD1C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839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6F837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574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042B38F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573901" w14:paraId="067B572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72957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D30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0DCDA" w14:textId="77777777" w:rsidR="00573901" w:rsidRPr="005C35B0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6AF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626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70CC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185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4F9C112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B0B11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555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573901" w14:paraId="48E4B307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B5DDE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CDA4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8ED8" w14:textId="77777777" w:rsidR="00573901" w:rsidRPr="005C35B0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7CA4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3AE7455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85C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61031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8184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2837DB3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0D5A0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0010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47794D4B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4EE96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983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8E712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71C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7ED9FF9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FDF3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393D97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72F4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BEF9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D59E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6CCB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29A2E58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1FE6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7261" w14:textId="77777777" w:rsidR="00573901" w:rsidRDefault="00573901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10C3B315" w14:textId="77777777" w:rsidR="00573901" w:rsidRDefault="00573901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9D6D0" w14:textId="77777777" w:rsidR="00573901" w:rsidRDefault="00573901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2CD83" w14:textId="77777777" w:rsidR="00573901" w:rsidRDefault="00573901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214326A2" w14:textId="77777777" w:rsidR="00573901" w:rsidRDefault="00573901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DDB10" w14:textId="77777777" w:rsidR="00573901" w:rsidRDefault="00573901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9AFDC" w14:textId="77777777" w:rsidR="00573901" w:rsidRPr="00396332" w:rsidRDefault="00573901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437D" w14:textId="77777777" w:rsidR="00573901" w:rsidRDefault="00573901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295617F0" w14:textId="77777777" w:rsidR="00573901" w:rsidRDefault="00573901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1109A" w14:textId="77777777" w:rsidR="00573901" w:rsidRDefault="00573901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C98C" w14:textId="77777777" w:rsidR="00573901" w:rsidRDefault="00573901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DAEE563" w14:textId="77777777" w:rsidR="00573901" w:rsidRDefault="00573901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6A91E1C1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285C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533B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278E4C6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5B920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D2D2" w14:textId="77777777" w:rsidR="00573901" w:rsidRDefault="00573901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5083A618" w14:textId="77777777" w:rsidR="00573901" w:rsidRDefault="00573901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BE7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833F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BB3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7F0B7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A7E1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274EC1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573901" w14:paraId="22CC0203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E9A2D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DB43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7EB7BC8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894C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103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1E6CAFA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7C3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84E5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334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E64AA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80A2" w14:textId="77777777" w:rsidR="00573901" w:rsidRDefault="00573901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6ACBAD80" w14:textId="77777777" w:rsidR="00573901" w:rsidRDefault="00573901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573901" w14:paraId="6754BA8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DFF8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ED6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9C99" w14:textId="77777777" w:rsidR="00573901" w:rsidRPr="005C35B0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C64C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6284411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33FF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B7AC52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AF0E9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9293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AFC0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213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08350A4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C9CD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818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2F5E" w14:textId="77777777" w:rsidR="00573901" w:rsidRPr="005C35B0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0C8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31CD852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36A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F8EBC4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31DA621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1F2B65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74A369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C4864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1DE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5289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21D2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452BBE6A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2175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7E8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70334EE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7535A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96B6" w14:textId="77777777" w:rsidR="00573901" w:rsidRPr="007239CA" w:rsidRDefault="00573901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79A3970F" w14:textId="77777777" w:rsidR="00573901" w:rsidRPr="007239CA" w:rsidRDefault="00573901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13E71D94" w14:textId="77777777" w:rsidR="00573901" w:rsidRDefault="00573901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6657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A67A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448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3B1D6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A25B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0C51E6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34A09425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CB6A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725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596BE68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777E0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940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68C0DD1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E25A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5167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B3E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4DBCB7A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8E15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DA49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573901" w14:paraId="6594E552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0E03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2FE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4F688E3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4045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A008" w14:textId="77777777" w:rsidR="00573901" w:rsidRDefault="00573901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0B82549C" w14:textId="77777777" w:rsidR="00573901" w:rsidRDefault="00573901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A85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9F8B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691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9025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876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12A52BF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573901" w14:paraId="16604A0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60EB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8E0F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B25B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90BF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25A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766C9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F152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13AC15E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D505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9111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62576F0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51018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0D8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E1530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879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7C6070D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58D3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D968DB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72AB9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EF07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0FB3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3134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30887C25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BFA8C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7A8DF" w14:textId="77777777" w:rsidR="00573901" w:rsidRDefault="00573901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5C764EF3" w14:textId="77777777" w:rsidR="00573901" w:rsidRDefault="00573901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953F" w14:textId="77777777" w:rsidR="00573901" w:rsidRDefault="00573901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6AF9" w14:textId="77777777" w:rsidR="00573901" w:rsidRDefault="00573901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DD188" w14:textId="77777777" w:rsidR="00573901" w:rsidRDefault="00573901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5101" w14:textId="77777777" w:rsidR="00573901" w:rsidRPr="00396332" w:rsidRDefault="00573901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8447" w14:textId="77777777" w:rsidR="00573901" w:rsidRDefault="00573901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B8DBA" w14:textId="77777777" w:rsidR="00573901" w:rsidRDefault="00573901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1506" w14:textId="77777777" w:rsidR="00573901" w:rsidRDefault="00573901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573901" w14:paraId="1F0587A5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5FBE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0718" w14:textId="77777777" w:rsidR="00573901" w:rsidRDefault="0057390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1FF1DBFE" w14:textId="77777777" w:rsidR="00573901" w:rsidRDefault="0057390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6290" w14:textId="77777777" w:rsidR="00573901" w:rsidRDefault="0057390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E623" w14:textId="77777777" w:rsidR="00573901" w:rsidRDefault="00573901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8C8D" w14:textId="77777777" w:rsidR="00573901" w:rsidRDefault="0057390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F422" w14:textId="77777777" w:rsidR="00573901" w:rsidRPr="00396332" w:rsidRDefault="0057390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A062" w14:textId="77777777" w:rsidR="00573901" w:rsidRDefault="0057390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337695E3" w14:textId="77777777" w:rsidR="00573901" w:rsidRDefault="0057390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0E779" w14:textId="77777777" w:rsidR="00573901" w:rsidRPr="00396332" w:rsidRDefault="0057390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0E23" w14:textId="77777777" w:rsidR="00573901" w:rsidRDefault="00573901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23340DE3" w14:textId="77777777" w:rsidR="00573901" w:rsidRDefault="00573901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573901" w14:paraId="7991789F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1980A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27BF8" w14:textId="77777777" w:rsidR="00573901" w:rsidRDefault="0057390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AA5BE" w14:textId="77777777" w:rsidR="00573901" w:rsidRDefault="0057390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6342" w14:textId="77777777" w:rsidR="00573901" w:rsidRDefault="00573901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DB0EC" w14:textId="77777777" w:rsidR="00573901" w:rsidRDefault="0057390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0E54" w14:textId="77777777" w:rsidR="00573901" w:rsidRPr="00396332" w:rsidRDefault="0057390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4FA8" w14:textId="77777777" w:rsidR="00573901" w:rsidRDefault="0057390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29+280</w:t>
            </w:r>
          </w:p>
          <w:p w14:paraId="5717C123" w14:textId="77777777" w:rsidR="00573901" w:rsidRDefault="0057390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4524" w14:textId="77777777" w:rsidR="00573901" w:rsidRDefault="0057390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E3F5D" w14:textId="77777777" w:rsidR="00573901" w:rsidRDefault="00573901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14:paraId="53BF54B2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618C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2661" w14:textId="77777777" w:rsidR="00573901" w:rsidRDefault="0057390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29+308</w:t>
            </w:r>
          </w:p>
          <w:p w14:paraId="5BE12E01" w14:textId="77777777" w:rsidR="00573901" w:rsidRDefault="0057390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EC33D" w14:textId="77777777" w:rsidR="00573901" w:rsidRDefault="0057390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E410" w14:textId="77777777" w:rsidR="00573901" w:rsidRDefault="00573901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DF8AD" w14:textId="77777777" w:rsidR="00573901" w:rsidRDefault="0057390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9EDE6" w14:textId="77777777" w:rsidR="00573901" w:rsidRPr="00396332" w:rsidRDefault="0057390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5D82" w14:textId="77777777" w:rsidR="00573901" w:rsidRDefault="0057390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0C9B" w14:textId="77777777" w:rsidR="00573901" w:rsidRDefault="0057390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81FA" w14:textId="77777777" w:rsidR="00573901" w:rsidRDefault="00573901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14:paraId="2A55B0F5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11AAF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9AC9B" w14:textId="77777777" w:rsidR="00573901" w:rsidRDefault="00573901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192F61B2" w14:textId="77777777" w:rsidR="00573901" w:rsidRDefault="00573901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A3A9" w14:textId="77777777" w:rsidR="00573901" w:rsidRDefault="00573901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A547F" w14:textId="77777777" w:rsidR="00573901" w:rsidRDefault="00573901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17387EA1" w14:textId="77777777" w:rsidR="00573901" w:rsidRDefault="00573901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AEF1" w14:textId="77777777" w:rsidR="00573901" w:rsidRDefault="00573901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4630" w14:textId="77777777" w:rsidR="00573901" w:rsidRPr="00396332" w:rsidRDefault="00573901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9C57" w14:textId="77777777" w:rsidR="00573901" w:rsidRDefault="00573901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ADF0" w14:textId="77777777" w:rsidR="00573901" w:rsidRDefault="00573901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C572" w14:textId="77777777" w:rsidR="00573901" w:rsidRDefault="00573901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73901" w14:paraId="4051B05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7B4D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F9B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9290" w14:textId="77777777" w:rsidR="00573901" w:rsidRPr="005C35B0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50D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602825B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85E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FE991E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6AE4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47F1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CCCDC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C14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41391F6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7EEE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1FF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26B6" w14:textId="77777777" w:rsidR="00573901" w:rsidRPr="005C35B0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5081B" w14:textId="77777777" w:rsidR="00573901" w:rsidRDefault="00573901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7664D48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9F15" w14:textId="77777777" w:rsidR="00573901" w:rsidRDefault="00573901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4F5A04E" w14:textId="77777777" w:rsidR="00573901" w:rsidRDefault="00573901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E13823D" w14:textId="77777777" w:rsidR="00573901" w:rsidRDefault="00573901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836F4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EB7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6BA68" w14:textId="77777777" w:rsidR="00573901" w:rsidRPr="00396332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9F0D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005955D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8E34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A4E4A" w14:textId="77777777" w:rsidR="00573901" w:rsidRDefault="00573901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27DB" w14:textId="77777777" w:rsidR="00573901" w:rsidRPr="005C35B0" w:rsidRDefault="00573901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AE29" w14:textId="77777777" w:rsidR="00573901" w:rsidRDefault="00573901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13E2D" w14:textId="77777777" w:rsidR="00573901" w:rsidRDefault="00573901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B11AD" w14:textId="77777777" w:rsidR="00573901" w:rsidRDefault="00573901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DEB4" w14:textId="77777777" w:rsidR="00573901" w:rsidRDefault="00573901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1E899CD3" w14:textId="77777777" w:rsidR="00573901" w:rsidRDefault="00573901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00D4" w14:textId="77777777" w:rsidR="00573901" w:rsidRPr="00396332" w:rsidRDefault="00573901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68502" w14:textId="77777777" w:rsidR="00573901" w:rsidRDefault="00573901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73901" w14:paraId="417AE1B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418A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57EC" w14:textId="77777777" w:rsidR="00573901" w:rsidRPr="00003CB6" w:rsidRDefault="00573901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3ECA6" w14:textId="77777777" w:rsidR="00573901" w:rsidRPr="00003CB6" w:rsidRDefault="00573901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7612" w14:textId="77777777" w:rsidR="00573901" w:rsidRPr="00003CB6" w:rsidRDefault="00573901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5B3E" w14:textId="77777777" w:rsidR="00573901" w:rsidRDefault="00573901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93709" w14:textId="77777777" w:rsidR="00573901" w:rsidRDefault="00573901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2220" w14:textId="77777777" w:rsidR="00573901" w:rsidRDefault="00573901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6CE8A" w14:textId="77777777" w:rsidR="00573901" w:rsidRDefault="00573901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E3E5A" w14:textId="77777777" w:rsidR="00573901" w:rsidRDefault="00573901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573901" w14:paraId="4F2D9ED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9C85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63E5" w14:textId="77777777" w:rsidR="00573901" w:rsidRPr="00003CB6" w:rsidRDefault="00573901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B3045" w14:textId="77777777" w:rsidR="00573901" w:rsidRPr="00003CB6" w:rsidRDefault="00573901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78601" w14:textId="77777777" w:rsidR="00573901" w:rsidRPr="00003CB6" w:rsidRDefault="00573901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CC461" w14:textId="77777777" w:rsidR="00573901" w:rsidRPr="00003CB6" w:rsidRDefault="00573901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6AC5B" w14:textId="77777777" w:rsidR="00573901" w:rsidRPr="00003CB6" w:rsidRDefault="00573901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0736" w14:textId="77777777" w:rsidR="00573901" w:rsidRPr="00003CB6" w:rsidRDefault="00573901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6887" w14:textId="77777777" w:rsidR="00573901" w:rsidRPr="00003CB6" w:rsidRDefault="00573901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C894" w14:textId="77777777" w:rsidR="00573901" w:rsidRPr="00003CB6" w:rsidRDefault="00573901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573901" w14:paraId="2B7D52F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BBF4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351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313D9436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9696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D076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FBC9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91B58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EA31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730DE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A9108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40ADEB0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000DC64E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573901" w14:paraId="30BCAF5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884D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09B3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797E302A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AC725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DB71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416A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33E4D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9CBB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1639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6923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9B35B27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252A57E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ED9EB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AF33F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A0C9" w14:textId="77777777" w:rsidR="00573901" w:rsidRPr="005C35B0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2440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E6DF1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1FC5CFD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398836B8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FE65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4274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4D35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7C7D7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14:paraId="7638054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EA40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67A36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1EBE" w14:textId="77777777" w:rsidR="00573901" w:rsidRPr="005C35B0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7308D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0D8E41C8" w14:textId="77777777" w:rsidR="00573901" w:rsidRDefault="00573901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E3DBF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1382AE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93330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9A85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B13E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5198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0A9E06E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FE1C1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480B4" w14:textId="77777777" w:rsidR="00573901" w:rsidRDefault="00573901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A6031" w14:textId="77777777" w:rsidR="00573901" w:rsidRPr="005C35B0" w:rsidRDefault="00573901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919BC" w14:textId="77777777" w:rsidR="00573901" w:rsidRDefault="00573901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D0447" w14:textId="77777777" w:rsidR="00573901" w:rsidRDefault="00573901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74A26D5" w14:textId="77777777" w:rsidR="00573901" w:rsidRDefault="00573901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89C7" w14:textId="77777777" w:rsidR="00573901" w:rsidRPr="00396332" w:rsidRDefault="00573901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6D50" w14:textId="77777777" w:rsidR="00573901" w:rsidRDefault="00573901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85D9F" w14:textId="77777777" w:rsidR="00573901" w:rsidRPr="00396332" w:rsidRDefault="00573901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6226" w14:textId="77777777" w:rsidR="00573901" w:rsidRDefault="00573901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7FEB917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71A2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5541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13736CC4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5FFD" w14:textId="77777777" w:rsidR="00573901" w:rsidRPr="005C35B0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3D02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563C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D13D7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EE2FD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6F37A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7AEB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B035CEB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3B106B27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573901" w14:paraId="4900A366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80AA0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5CC9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0F8081DC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28BB2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5FD0A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3CB92626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95E84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B834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A351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4100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E9064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8261BAD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73901" w14:paraId="1ABA72E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5AF2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B60E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FD25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47E9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0F8D9CD3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02B3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61C6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DAD1E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30F7169D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B6027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466DA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631516E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6696B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30D9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3439BBCA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60EC0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917A" w14:textId="77777777" w:rsidR="00573901" w:rsidRDefault="00573901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2D69B1DD" w14:textId="77777777" w:rsidR="00573901" w:rsidRDefault="00573901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3C22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BDD2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D02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FCE4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A98B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73901" w14:paraId="6E69796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95B5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51425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52E2D603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9139E" w14:textId="77777777" w:rsidR="00573901" w:rsidRPr="005C35B0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8F22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2029D30F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B9C4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D93CF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2C9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6B46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49E7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245E4DB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73901" w14:paraId="43A01FD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34812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CADA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181D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E162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72934610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CF5F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73738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32A9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57AA7CFF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295D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AFBF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3E20E95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2FCDB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57C5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5DC2DDEE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EA9A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C215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5D0E5294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2E564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D6D6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C1B6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213C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C486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77B3EB2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02918195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55F31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9C7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2E1B5306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DAF4" w14:textId="77777777" w:rsidR="00573901" w:rsidRPr="005C35B0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B14F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65370867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360E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87A5F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B6CB3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5CEDF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EB32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3A4C11F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73901" w14:paraId="3F0F41D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4D0E7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E1FF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C754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DD99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018108A2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4DE5B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3290B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6415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78B4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93FE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155B468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D3197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443F2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1EEF8FCE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9319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407F0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16491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FB79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20E8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36DA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7297A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E3F16D2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573901" w14:paraId="1383C32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DE436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8E1C7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089A7A4B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5169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EB88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559D97B2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78F5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1B0F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CFF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FA96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2283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29F5550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24E30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68EB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236BE547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8977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8EAB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1A73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28FEE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9BDE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579D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CBD8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A0204F3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A848BD5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73901" w14:paraId="2D28BC0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CD0C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1C5A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02317E1E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FB12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C7E5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6B51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D512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BFACA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0FCC3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D9577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32BBACA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FA9B8F0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73901" w14:paraId="624F900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6272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5E77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54C8FE21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1E6A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DADF7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58078DF5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34DDD6CE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67EC5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A0E8D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1FE5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8AF3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88A9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1FF82F4" w14:textId="77777777" w:rsidR="00573901" w:rsidRDefault="00573901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71B8196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517AA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944C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02A6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16862" w14:textId="77777777" w:rsidR="00573901" w:rsidRDefault="00573901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2F6E356B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1E17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303387D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AEEFA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9EF3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4979D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91283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6E4B51F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49C41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36DE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41D4A08A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FA953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F8ACC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3B6CB669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AF3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A47E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A70BC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928B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CBD2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82CEB49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228B66B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47A13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C02CC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06A4021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CAE5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9E09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3486C039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1569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73AA8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0CE2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0961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58876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5A0CF84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545D1B8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73901" w14:paraId="2A93632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089BE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12341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3E12374D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51C6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F9BD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78529535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1262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50475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C197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78377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B3C41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73901" w14:paraId="61A07A5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FAB54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9F63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8C22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AECC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D95A9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4E29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A4598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CDC18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5292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573901" w14:paraId="3BB8029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2FA5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DABF3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668A6F67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0B25C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75B80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2AEDFC71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06FA44B6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9C6F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02F81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5841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A122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3885E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0335105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6B1E099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F3B0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78B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7057B1EE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1E7ED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61AA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651E8641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16119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F518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5A9B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1D1B0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61D90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398E1E0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73901" w14:paraId="279275A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EC8B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8DDB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719AB9B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27871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6948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40CACE04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3F4E47A5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F56C4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05E2C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5D9A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CFD1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3A81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DA61578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5BC300E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934A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5A1F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21BE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3EA2" w14:textId="77777777" w:rsidR="00573901" w:rsidRDefault="00573901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696080B3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6478B" w14:textId="77777777" w:rsidR="00573901" w:rsidRDefault="00573901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636447" w14:textId="77777777" w:rsidR="00573901" w:rsidRDefault="00573901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AEE42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3141F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C14D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F9138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7F81F33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D63D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5DC12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86652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3213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424FFE62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DCA2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2DC2DCF6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7A3A65B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1B47E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631E6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4FC26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3577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7AFDD2FC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6EC8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2B469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2478" w14:textId="77777777" w:rsidR="00573901" w:rsidRPr="005C35B0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3E10A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73FD277A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51E07445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96C23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1631DC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3B922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431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3A45D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5EAC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0C94C0A4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3F9F7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972A4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C570" w14:textId="77777777" w:rsidR="00573901" w:rsidRPr="005C35B0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61495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6921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D806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5517F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43D85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8DCA1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573901" w14:paraId="48E66804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173D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59D2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3551C54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8FAC0" w14:textId="77777777" w:rsidR="00573901" w:rsidRPr="005C35B0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4AB3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13A6A2A7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8A4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B22F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9582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A6D4D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FEAFA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216143E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312A35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2D1B67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812AB0" w14:textId="77777777" w:rsidR="00573901" w:rsidRPr="005C35B0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4F8DD6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310113CC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6156C6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E4A9F5A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D02D17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5EACB1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13B3FA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EC6811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4E538ED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7B70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49F5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37A426C7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73FD" w14:textId="77777777" w:rsidR="00573901" w:rsidRPr="005C35B0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86A2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161FA08A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E7DA3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6B634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89027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08E7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6380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45720AE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4D8DA4BA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4DF5549A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57BB7A66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573901" w14:paraId="4F8B6944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DA1D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83D8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1B04D24F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D633" w14:textId="77777777" w:rsidR="00573901" w:rsidRPr="005C35B0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3088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35448841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BFDF5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A5966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47D24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94D0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6B505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60AA7913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37A3" w14:textId="77777777" w:rsidR="00573901" w:rsidRDefault="00573901" w:rsidP="0057390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D2B34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3ADF2C34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9737" w14:textId="77777777" w:rsidR="00573901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8E807" w14:textId="77777777" w:rsidR="00573901" w:rsidRDefault="00573901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74FA4695" w14:textId="77777777" w:rsidR="00573901" w:rsidRDefault="00573901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2AD80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6EC95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C4E2" w14:textId="77777777" w:rsidR="00573901" w:rsidRDefault="0057390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3C0C8" w14:textId="77777777" w:rsidR="00573901" w:rsidRPr="00396332" w:rsidRDefault="0057390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798B7" w14:textId="77777777" w:rsidR="00573901" w:rsidRDefault="0057390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06F3AA84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094FADA7" w14:textId="77777777" w:rsidR="00573901" w:rsidRDefault="00573901" w:rsidP="0002281B">
      <w:pPr>
        <w:pStyle w:val="Heading1"/>
        <w:spacing w:line="360" w:lineRule="auto"/>
      </w:pPr>
      <w:r>
        <w:t>LINIA 416</w:t>
      </w:r>
    </w:p>
    <w:p w14:paraId="50C59A90" w14:textId="77777777" w:rsidR="00573901" w:rsidRDefault="00573901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73901" w14:paraId="0B5330A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7574F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D591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0766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89C7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24063A0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1DEBC627" w14:textId="77777777" w:rsidR="00573901" w:rsidRDefault="00573901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89D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D3D64A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38F5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1EF7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B6CC2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3CD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3A03848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ECFD0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212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812E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8A6A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98DAEC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0B75FF6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3CB5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002D8A6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6E2430B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D6CDFD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54D57A0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314C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EBA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8449B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A71A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60174AD5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56EE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AAE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FDFF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7E67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57006FD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46CF6F6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1EF2D77C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619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184920B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4878DDE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5FE6B7F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12B998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70ACB47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2C951C5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6F6C217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F4D4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22C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5495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1B0C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12D40797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EC27D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31F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52C0C03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0951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496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5160101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13F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84A10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1A2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6245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E6E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73901" w14:paraId="142D3D22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3D823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9DF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F242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AC89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71E4E67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9AC1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71FB877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598867A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60FD248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6A6FCF2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B8CC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05BB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C9F4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6D0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4CB7A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573901" w14:paraId="6DB5088A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F0A2F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75D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2E2B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EED8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B3FF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0C99B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1CF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0FAB31E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57222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63AF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05B12E3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7969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A4E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64A79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D6E7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50F838A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401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1DEE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104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0F78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62F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573901" w14:paraId="4372E37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6CC51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458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608DEB1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CC63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D58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1EB2" w14:textId="77777777" w:rsidR="00573901" w:rsidRPr="0011403A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6D67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E0F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F1D8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E48E" w14:textId="77777777" w:rsidR="00573901" w:rsidRPr="0011403A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1C0A56F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474F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872B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FE11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39F2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7D5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6AD3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D4C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0738A68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830CD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4FA1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025F895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6EDB6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50D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0B8CD76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1195C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6B112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0E3C06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9FAF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E1971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EEF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A816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47D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35D1516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411EA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012E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110B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A6C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357E89E4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BDC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6B5C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B5E8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1FB5F3B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2FCA3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2AE3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4874DB2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16A9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E271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F5595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30AFF" w14:textId="77777777" w:rsidR="00573901" w:rsidRDefault="00573901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F29B8A0" w14:textId="77777777" w:rsidR="00573901" w:rsidRDefault="00573901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7963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3E9ABB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B89D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168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3646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022D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14B9E20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6E72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D31E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69561F9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705F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ACCE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331F0878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AED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9638" w14:textId="77777777" w:rsidR="00573901" w:rsidRPr="00C4423F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935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F8F3A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925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5E719F6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5A0B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B2061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EE8C" w14:textId="77777777" w:rsidR="00573901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4B60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4EE16589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136F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35AEC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E228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7EAE1" w14:textId="77777777" w:rsidR="00573901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851E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573901" w14:paraId="39F4140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DB2E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465B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4F84F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6D414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992D3F7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7642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79F69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6C65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0BBA" w14:textId="77777777" w:rsidR="00573901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986C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0C5B83B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B54C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1381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0F1D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7772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7A1D14D2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B646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7C16A2E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33CE1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593C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30FF1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74C6C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573901" w14:paraId="2AEED2F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97520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F1E73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63EFE2BD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A5903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56E3A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4AB2925E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FE2F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52957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C765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50E5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4DEA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44D2945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0A9B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095DB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1B937" w14:textId="77777777" w:rsidR="00573901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B57D6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07572F3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B5B0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1D982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22F63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B6AA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C7F76" w14:textId="77777777" w:rsidR="00573901" w:rsidRPr="00620605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73901" w14:paraId="496AF339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38C6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F11A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3EDF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1D557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7E24CC3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7ACBA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A5E3E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6855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56FBB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0D29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C1A886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573901" w14:paraId="53970ED9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A3AE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1191D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2B47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100C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43E5A40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92471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C42B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D532D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CFF8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34937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5CA0F1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573901" w14:paraId="4244E121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77BE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96DA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1971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BB46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1D84140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C1669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2046BAD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81CC" w14:textId="77777777" w:rsidR="00573901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4090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4726E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E6EA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A580A4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573901" w14:paraId="214F242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D88C0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41ED1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1571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6378A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DBD7867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0E5D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E4DE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05BF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35D9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87EB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6263110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DE95" w14:textId="77777777" w:rsidR="00573901" w:rsidRDefault="00573901" w:rsidP="0057390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9E1FB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F2ABC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2BE4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8CB8924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1693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3DFD6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1E2A" w14:textId="77777777" w:rsidR="00573901" w:rsidRDefault="0057390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E9D4" w14:textId="77777777" w:rsidR="00573901" w:rsidRPr="00C4423F" w:rsidRDefault="0057390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B492D" w14:textId="77777777" w:rsidR="00573901" w:rsidRDefault="0057390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0D91E110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333C24F7" w14:textId="77777777" w:rsidR="00573901" w:rsidRDefault="00573901" w:rsidP="003146F4">
      <w:pPr>
        <w:pStyle w:val="Heading1"/>
        <w:spacing w:line="360" w:lineRule="auto"/>
      </w:pPr>
      <w:r>
        <w:t>LINIA 417</w:t>
      </w:r>
    </w:p>
    <w:p w14:paraId="2562D420" w14:textId="77777777" w:rsidR="00573901" w:rsidRDefault="00573901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73901" w14:paraId="34EF7C36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09289" w14:textId="77777777" w:rsidR="00573901" w:rsidRDefault="00573901" w:rsidP="0057390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2737B" w14:textId="77777777" w:rsidR="00573901" w:rsidRDefault="00573901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E3C4" w14:textId="77777777" w:rsidR="00573901" w:rsidRPr="002D7BD3" w:rsidRDefault="00573901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A4E0" w14:textId="77777777" w:rsidR="00573901" w:rsidRDefault="00573901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419C1AF0" w14:textId="77777777" w:rsidR="00573901" w:rsidRDefault="00573901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1CC242E1" w14:textId="77777777" w:rsidR="00573901" w:rsidRDefault="00573901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C7579" w14:textId="77777777" w:rsidR="00573901" w:rsidRDefault="00573901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1E838497" w14:textId="77777777" w:rsidR="00573901" w:rsidRDefault="00573901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6255" w14:textId="77777777" w:rsidR="00573901" w:rsidRPr="00655FB7" w:rsidRDefault="00573901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329AD" w14:textId="77777777" w:rsidR="00573901" w:rsidRDefault="00573901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2A0AB" w14:textId="77777777" w:rsidR="00573901" w:rsidRPr="002D7BD3" w:rsidRDefault="00573901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AC39F" w14:textId="77777777" w:rsidR="00573901" w:rsidRDefault="00573901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627CE81A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23452FDC" w14:textId="77777777" w:rsidR="00573901" w:rsidRDefault="00573901" w:rsidP="00D37279">
      <w:pPr>
        <w:pStyle w:val="Heading1"/>
        <w:spacing w:line="276" w:lineRule="auto"/>
      </w:pPr>
      <w:r>
        <w:t>LINIA 418</w:t>
      </w:r>
    </w:p>
    <w:p w14:paraId="3049D64D" w14:textId="77777777" w:rsidR="00573901" w:rsidRDefault="00573901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73901" w14:paraId="4EA91A77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1779" w14:textId="77777777" w:rsidR="00573901" w:rsidRDefault="00573901" w:rsidP="0057390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4C15" w14:textId="77777777" w:rsidR="00573901" w:rsidRDefault="00573901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36879447" w14:textId="77777777" w:rsidR="00573901" w:rsidRDefault="00573901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28AF" w14:textId="77777777" w:rsidR="00573901" w:rsidRPr="00896D96" w:rsidRDefault="00573901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58097" w14:textId="77777777" w:rsidR="00573901" w:rsidRDefault="00573901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5F92F17A" w14:textId="77777777" w:rsidR="00573901" w:rsidRDefault="00573901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C03F" w14:textId="77777777" w:rsidR="00573901" w:rsidRDefault="00573901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9EC14" w14:textId="77777777" w:rsidR="00573901" w:rsidRPr="00896D96" w:rsidRDefault="00573901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2A822" w14:textId="77777777" w:rsidR="00573901" w:rsidRDefault="00573901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91DB4" w14:textId="77777777" w:rsidR="00573901" w:rsidRPr="00896D96" w:rsidRDefault="00573901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7E40" w14:textId="77777777" w:rsidR="00573901" w:rsidRDefault="00573901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573901" w14:paraId="3EF4377B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306E" w14:textId="77777777" w:rsidR="00573901" w:rsidRDefault="00573901" w:rsidP="0057390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3C6B4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A9998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2A85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3483030A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5E7E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DC2AB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1EB1E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C54C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E7EC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386DA535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2EFE" w14:textId="77777777" w:rsidR="00573901" w:rsidRDefault="00573901" w:rsidP="0057390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A0C9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290B" w14:textId="77777777" w:rsidR="00573901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65A8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2920D5FE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43B1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7D602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FC8A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370A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4C9B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55F00F49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7C65B" w14:textId="77777777" w:rsidR="00573901" w:rsidRDefault="00573901" w:rsidP="0057390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84AC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37BB9EBD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93D9" w14:textId="77777777" w:rsidR="00573901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5C7D8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67908567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BBC0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18DD6" w14:textId="77777777" w:rsidR="00573901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49D3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BD988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DA86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02A3BC9B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73DBB" w14:textId="77777777" w:rsidR="00573901" w:rsidRDefault="00573901" w:rsidP="0057390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82372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3054B7A3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5BF48" w14:textId="77777777" w:rsidR="00573901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8098C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2F1E9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5E60" w14:textId="77777777" w:rsidR="00573901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C3D8C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184C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FFC9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5BFCAC4A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4014" w14:textId="77777777" w:rsidR="00573901" w:rsidRDefault="00573901" w:rsidP="0057390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21AD6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2683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2DDA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15D2023A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C32A1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D1F0FDF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3BB0BF7E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6AF2AAE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09E4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178B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8ED4F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EA49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573901" w14:paraId="3EF27CDB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A6E73" w14:textId="77777777" w:rsidR="00573901" w:rsidRDefault="00573901" w:rsidP="0057390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E3E8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3029D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817E1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6408DA38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7B1F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839DD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0B8D1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EE21F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5A1F2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5875F080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CC362" w14:textId="77777777" w:rsidR="00573901" w:rsidRDefault="00573901" w:rsidP="0057390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8109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3089E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60C7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02F381CC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717DF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98A9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6348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C3D5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93D4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76E80A3E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83917" w14:textId="77777777" w:rsidR="00573901" w:rsidRDefault="00573901" w:rsidP="0057390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F1FC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309A2717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6F54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DB86A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3CC89E9D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9BA48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66C7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9544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3BA8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34982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429F0B5C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DCD7" w14:textId="77777777" w:rsidR="00573901" w:rsidRDefault="00573901" w:rsidP="0057390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08BC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EBF6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2A22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281B5E9A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9045A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B256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E4536" w14:textId="77777777" w:rsidR="00573901" w:rsidRDefault="0057390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21CC2" w14:textId="77777777" w:rsidR="00573901" w:rsidRPr="00896D96" w:rsidRDefault="0057390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06C7" w14:textId="77777777" w:rsidR="00573901" w:rsidRDefault="0057390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A83A70E" w14:textId="77777777" w:rsidR="00573901" w:rsidRDefault="00573901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0AEB1537" w14:textId="77777777" w:rsidR="00573901" w:rsidRDefault="00573901" w:rsidP="00BF55B4">
      <w:pPr>
        <w:pStyle w:val="Heading1"/>
        <w:spacing w:line="360" w:lineRule="auto"/>
      </w:pPr>
      <w:r>
        <w:t>LINIA 421</w:t>
      </w:r>
    </w:p>
    <w:p w14:paraId="7799A662" w14:textId="77777777" w:rsidR="00573901" w:rsidRDefault="00573901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73901" w14:paraId="06F75BA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01C6" w14:textId="77777777" w:rsidR="00573901" w:rsidRDefault="00573901" w:rsidP="0057390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F2A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D5D2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BB5E" w14:textId="77777777" w:rsidR="00573901" w:rsidRDefault="0057390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58DDFC6F" w14:textId="77777777" w:rsidR="00573901" w:rsidRDefault="0057390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A0EC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F98E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5E3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9C644" w14:textId="77777777" w:rsidR="00573901" w:rsidRPr="00E22A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E776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60E1111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01F0" w14:textId="77777777" w:rsidR="00573901" w:rsidRDefault="00573901" w:rsidP="0057390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B4016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02E6550D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8B05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71A9B" w14:textId="77777777" w:rsidR="00573901" w:rsidRDefault="0057390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8A5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2A3D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18B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D571" w14:textId="77777777" w:rsidR="00573901" w:rsidRPr="00E22A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B0E51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5C6D240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98D20" w14:textId="77777777" w:rsidR="00573901" w:rsidRDefault="00573901" w:rsidP="0057390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7E26F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6A60C" w14:textId="77777777" w:rsidR="00573901" w:rsidRPr="00FE111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CFF83" w14:textId="77777777" w:rsidR="00573901" w:rsidRDefault="0057390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008326AD" w14:textId="77777777" w:rsidR="00573901" w:rsidRDefault="0057390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657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0716" w14:textId="77777777" w:rsidR="00573901" w:rsidRPr="007B5B08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AF6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0F81" w14:textId="77777777" w:rsidR="00573901" w:rsidRPr="00E22A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C930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73901" w14:paraId="4697D4D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D2352" w14:textId="77777777" w:rsidR="00573901" w:rsidRDefault="00573901" w:rsidP="0057390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0F2C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7E3DBA84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4314" w14:textId="77777777" w:rsidR="00573901" w:rsidRPr="00FE111C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2A1C" w14:textId="77777777" w:rsidR="00573901" w:rsidRDefault="0057390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45FF57D4" w14:textId="77777777" w:rsidR="00573901" w:rsidRDefault="0057390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929D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633E7" w14:textId="77777777" w:rsidR="00573901" w:rsidRPr="007B5B08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2243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4698F" w14:textId="77777777" w:rsidR="00573901" w:rsidRPr="00E22A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7E65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23EBB1F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C0D99" w14:textId="77777777" w:rsidR="00573901" w:rsidRDefault="00573901" w:rsidP="0057390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7ED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  <w:p w14:paraId="103923A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86DF7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8973" w14:textId="77777777" w:rsidR="00573901" w:rsidRDefault="00573901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6788F032" w14:textId="77777777" w:rsidR="00573901" w:rsidRDefault="0057390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38BE7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D94F" w14:textId="77777777" w:rsidR="00573901" w:rsidRPr="007B5B08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94F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2F63E" w14:textId="77777777" w:rsidR="00573901" w:rsidRPr="00E22A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D5D93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6F689A3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F0E0" w14:textId="77777777" w:rsidR="00573901" w:rsidRDefault="00573901" w:rsidP="0057390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3984B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339643B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E453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703C4" w14:textId="77777777" w:rsidR="00573901" w:rsidRDefault="00573901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07B85837" w14:textId="77777777" w:rsidR="00573901" w:rsidRDefault="00573901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CD992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9A97" w14:textId="77777777" w:rsidR="00573901" w:rsidRPr="007B5B08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89E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DC7E5" w14:textId="77777777" w:rsidR="00573901" w:rsidRPr="00E22A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A9FFD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7C72E9B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1A3CD" w14:textId="77777777" w:rsidR="00573901" w:rsidRDefault="00573901" w:rsidP="0057390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A559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164511D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212A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A48D6" w14:textId="77777777" w:rsidR="00573901" w:rsidRDefault="00573901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0A9907E5" w14:textId="77777777" w:rsidR="00573901" w:rsidRDefault="00573901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A0FA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66EA" w14:textId="77777777" w:rsidR="00573901" w:rsidRPr="007B5B08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25E1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00C8" w14:textId="77777777" w:rsidR="00573901" w:rsidRPr="00E22A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9BC8B" w14:textId="77777777" w:rsidR="00573901" w:rsidRDefault="0057390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73901" w14:paraId="1AE3CAA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639F" w14:textId="77777777" w:rsidR="00573901" w:rsidRDefault="00573901" w:rsidP="0057390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C4AC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18B3C245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084FE" w14:textId="77777777" w:rsidR="005739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D965" w14:textId="77777777" w:rsidR="00573901" w:rsidRPr="00160207" w:rsidRDefault="00573901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1922B85B" w14:textId="77777777" w:rsidR="00573901" w:rsidRDefault="0057390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4B88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7D65" w14:textId="77777777" w:rsidR="00573901" w:rsidRPr="007B5B08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4F20" w14:textId="77777777" w:rsidR="00573901" w:rsidRDefault="0057390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46AC0" w14:textId="77777777" w:rsidR="00573901" w:rsidRPr="00E22A01" w:rsidRDefault="0057390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FF59" w14:textId="77777777" w:rsidR="00573901" w:rsidRPr="00821666" w:rsidRDefault="0057390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2FE15F67" w14:textId="77777777" w:rsidR="00573901" w:rsidRDefault="00573901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557912DD" w14:textId="77777777" w:rsidR="00573901" w:rsidRDefault="00573901" w:rsidP="0050463B">
      <w:pPr>
        <w:pStyle w:val="Heading1"/>
        <w:spacing w:line="360" w:lineRule="auto"/>
      </w:pPr>
      <w:r>
        <w:t>LINIA 422</w:t>
      </w:r>
    </w:p>
    <w:p w14:paraId="20D58486" w14:textId="77777777" w:rsidR="00573901" w:rsidRDefault="00573901" w:rsidP="00A84178">
      <w:pPr>
        <w:pStyle w:val="Heading1"/>
        <w:spacing w:line="360" w:lineRule="auto"/>
        <w:rPr>
          <w:b w:val="0"/>
          <w:bCs w:val="0"/>
          <w:sz w:val="8"/>
        </w:rPr>
      </w:pPr>
      <w:r>
        <w:t>SALVA - SIGHETU MARMAŢIEI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4"/>
        <w:gridCol w:w="2204"/>
        <w:gridCol w:w="870"/>
        <w:gridCol w:w="754"/>
        <w:gridCol w:w="870"/>
        <w:gridCol w:w="754"/>
        <w:gridCol w:w="2491"/>
      </w:tblGrid>
      <w:tr w:rsidR="00573901" w14:paraId="344D7ED1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9D329" w14:textId="77777777" w:rsidR="00573901" w:rsidRDefault="00573901" w:rsidP="0057390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69480" w14:textId="77777777" w:rsidR="00573901" w:rsidRDefault="00573901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71EBCCB6" w14:textId="77777777" w:rsidR="00573901" w:rsidRDefault="00573901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56A1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D49B6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57A1A242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A15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0E2C" w14:textId="77777777" w:rsidR="00573901" w:rsidRPr="00077620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8952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244E" w14:textId="77777777" w:rsidR="00573901" w:rsidRPr="00077620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991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708FFDB7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D6A5" w14:textId="77777777" w:rsidR="00573901" w:rsidRDefault="00573901" w:rsidP="0057390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52CB1" w14:textId="77777777" w:rsidR="00573901" w:rsidRDefault="00573901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28+160</w:t>
            </w:r>
          </w:p>
          <w:p w14:paraId="3D705758" w14:textId="77777777" w:rsidR="00573901" w:rsidRDefault="00573901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AB08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0023" w14:textId="77777777" w:rsidR="00573901" w:rsidRDefault="00573901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1FF31B54" w14:textId="77777777" w:rsidR="00573901" w:rsidRDefault="00573901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C2C7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F851" w14:textId="77777777" w:rsidR="00573901" w:rsidRPr="00077620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3DE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9D5B" w14:textId="77777777" w:rsidR="00573901" w:rsidRPr="00077620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83E0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3A009993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5169" w14:textId="77777777" w:rsidR="00573901" w:rsidRDefault="00573901" w:rsidP="0057390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13C4" w14:textId="77777777" w:rsidR="00573901" w:rsidRDefault="00573901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2+980</w:t>
            </w:r>
          </w:p>
          <w:p w14:paraId="2C303240" w14:textId="77777777" w:rsidR="00573901" w:rsidRDefault="00573901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983E" w14:textId="77777777" w:rsidR="00573901" w:rsidRPr="00077620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</w:t>
            </w:r>
            <w:r w:rsidRPr="00077620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157F1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Leordina</w:t>
            </w:r>
            <w:r>
              <w:rPr>
                <w:b/>
                <w:bCs/>
                <w:sz w:val="20"/>
                <w:lang w:val="en-US"/>
              </w:rPr>
              <w:t xml:space="preserve"> –</w:t>
            </w:r>
          </w:p>
          <w:p w14:paraId="5AA79516" w14:textId="77777777" w:rsidR="00573901" w:rsidRPr="002E25CE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Valea Vişeului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F5358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3573" w14:textId="77777777" w:rsidR="00573901" w:rsidRPr="00077620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7ED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579F" w14:textId="77777777" w:rsidR="00573901" w:rsidRPr="00077620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5436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73901" w14:paraId="38FE723A" w14:textId="77777777">
        <w:trPr>
          <w:cantSplit/>
          <w:trHeight w:val="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5CEA" w14:textId="77777777" w:rsidR="00573901" w:rsidRDefault="00573901" w:rsidP="0057390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65E8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75A82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164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Sighetu Marmației</w:t>
            </w:r>
          </w:p>
          <w:p w14:paraId="47BB6E9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E9E06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219+607</w:t>
            </w:r>
          </w:p>
          <w:p w14:paraId="0651401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B28E" w14:textId="77777777" w:rsidR="00573901" w:rsidRPr="00077620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E9A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9524D" w14:textId="77777777" w:rsidR="00573901" w:rsidRPr="00077620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7302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470E7CD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3D22BD11" w14:textId="77777777" w:rsidR="00573901" w:rsidRDefault="00573901" w:rsidP="00380064">
      <w:pPr>
        <w:pStyle w:val="Heading1"/>
        <w:spacing w:line="360" w:lineRule="auto"/>
      </w:pPr>
      <w:r>
        <w:t>LINIA 500</w:t>
      </w:r>
    </w:p>
    <w:p w14:paraId="78BC17EE" w14:textId="77777777" w:rsidR="00573901" w:rsidRPr="00071303" w:rsidRDefault="00573901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573901" w14:paraId="5E640F2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EEEBC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98415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CEAE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B3C5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220A4CC8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003061B0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045E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027564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617CC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BA874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A4CF5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73DA0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5D516BD7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6E220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DC8F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197A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446B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1AE7C911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49193EF5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162B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210C4F4F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B3B73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49BFF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14ACC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40B1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6E112D2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F106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52574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1D7ACEC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B5088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D39A3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8FFF3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F008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4C2F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F626A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F7752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6A88572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ED84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AB69A" w14:textId="77777777" w:rsidR="00573901" w:rsidRDefault="00573901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D6AA" w14:textId="77777777" w:rsidR="00573901" w:rsidRPr="00D33E71" w:rsidRDefault="00573901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EB61" w14:textId="77777777" w:rsidR="00573901" w:rsidRDefault="00573901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0EE37" w14:textId="77777777" w:rsidR="00573901" w:rsidRDefault="00573901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F5EC4" w14:textId="77777777" w:rsidR="00573901" w:rsidRDefault="00573901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3542D" w14:textId="77777777" w:rsidR="00573901" w:rsidRDefault="00573901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5A712D6B" w14:textId="77777777" w:rsidR="00573901" w:rsidRDefault="00573901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515D" w14:textId="77777777" w:rsidR="00573901" w:rsidRPr="00D33E71" w:rsidRDefault="00573901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64169" w14:textId="77777777" w:rsidR="00573901" w:rsidRDefault="00573901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1360816F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520C2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669ED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615A6C75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FA9A8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C741D" w14:textId="77777777" w:rsidR="00573901" w:rsidRPr="0008670B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419F4D75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176B61F0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90543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A359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562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5204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253E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:rsidRPr="00456545" w14:paraId="3964AB1B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44DB" w14:textId="77777777" w:rsidR="00573901" w:rsidRPr="00456545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874FB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788E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9C257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11B16CE2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D585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E2ABA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A127D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14FC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5DDA4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73901" w:rsidRPr="00456545" w14:paraId="2AE1D1E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EC12" w14:textId="77777777" w:rsidR="00573901" w:rsidRPr="00456545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5065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1513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3405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68F7F330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7160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F29CC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3A40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5322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82DCD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73901" w:rsidRPr="00456545" w14:paraId="62F8C2E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EB994" w14:textId="77777777" w:rsidR="00573901" w:rsidRPr="00456545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25C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14F1F6E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68EC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6F4C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F299A2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BFA4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C3DB2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A457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6CCE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F474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73901" w:rsidRPr="00456545" w14:paraId="78206BE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2408" w14:textId="77777777" w:rsidR="00573901" w:rsidRPr="00456545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3A5F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43D24E8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9C52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2A691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55CEC07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C35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E225F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65B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32FD0BC" w14:textId="77777777" w:rsidR="00573901" w:rsidRPr="00456545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77910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4092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D65DEC7" w14:textId="77777777" w:rsidR="00573901" w:rsidRPr="00A3090B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:rsidRPr="00456545" w14:paraId="25654D98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879D" w14:textId="77777777" w:rsidR="00573901" w:rsidRPr="00456545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4DE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75C8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2B7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180C05D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2049FCFA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517AC8C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6535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7F58A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38D2B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98B82E2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91740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DFBE4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73901" w:rsidRPr="00456545" w14:paraId="3CE39B0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8C0C" w14:textId="77777777" w:rsidR="00573901" w:rsidRPr="00456545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7B4E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3C19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5FFA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316ECBF1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B964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1DEE6D3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2104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18AA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9179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69024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54B655" w14:textId="77777777" w:rsidR="00573901" w:rsidRPr="005F21B7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573901" w:rsidRPr="00456545" w14:paraId="3A18814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D4E1" w14:textId="77777777" w:rsidR="00573901" w:rsidRPr="00456545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968D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80DA6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685B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046036B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B5A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3E6462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D0DC5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17B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409D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C585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8623CE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573901" w:rsidRPr="00456545" w14:paraId="1969F79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49320" w14:textId="77777777" w:rsidR="00573901" w:rsidRPr="00456545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D2902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B31A1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BC9B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6276AF0C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4E79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E9D8679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9604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EAE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46E9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370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CDE8D4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573901" w:rsidRPr="00456545" w14:paraId="54BEC3D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348B" w14:textId="77777777" w:rsidR="00573901" w:rsidRPr="00456545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B7B3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186E0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202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78A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36BE3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ED48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5A9C42FE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2DF2B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46BE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573901" w:rsidRPr="00456545" w14:paraId="285D883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CAAC9" w14:textId="77777777" w:rsidR="00573901" w:rsidRPr="00456545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AF0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3007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A54E2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6AC741DC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740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90D3789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84F45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F55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2CED2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26A1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27CE40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6C2025F8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573901" w14:paraId="7F7F501E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8543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B1D6E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C062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24A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5DBE53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8B4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19ED1F4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38D4A8C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B9B8E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787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696F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18DC1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D81B6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5A0F72B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1B370CE8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29F6E36B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573901" w14:paraId="4066E47B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17D58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268EB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D1F2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5EAD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F4ED6E0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45FD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607C31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12D339F2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2B96D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738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B45E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3CD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11C18C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543AEF9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7406B551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573901" w14:paraId="4A151528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067E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F86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5F2E443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C5E9C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62B9C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7583EE90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616403EB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4714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BC02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F683B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E4833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478C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FB8474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573901" w14:paraId="26A4F5DE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7028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731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93C1AE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14983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23D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7142F075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BF8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35DCE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297C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955E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01C73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313057CC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573901" w14:paraId="62CAD5D6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0770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1999" w14:textId="77777777" w:rsidR="00573901" w:rsidRDefault="00573901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C81E" w14:textId="77777777" w:rsidR="00573901" w:rsidRDefault="00573901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AEFF4" w14:textId="77777777" w:rsidR="00573901" w:rsidRDefault="00573901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4654414D" w14:textId="77777777" w:rsidR="00573901" w:rsidRDefault="00573901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02C3" w14:textId="77777777" w:rsidR="00573901" w:rsidRDefault="00573901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B9DE" w14:textId="77777777" w:rsidR="00573901" w:rsidRDefault="00573901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F8159" w14:textId="77777777" w:rsidR="00573901" w:rsidRDefault="00573901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36C1E503" w14:textId="77777777" w:rsidR="00573901" w:rsidRDefault="00573901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B67FA" w14:textId="77777777" w:rsidR="00573901" w:rsidRPr="00D33E71" w:rsidRDefault="00573901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AB06" w14:textId="77777777" w:rsidR="00573901" w:rsidRDefault="00573901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05BDF0C8" w14:textId="77777777" w:rsidR="00573901" w:rsidRDefault="00573901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573901" w14:paraId="27AA4961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60E4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BEC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3319C73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0975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0C457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7591ABE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BC65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5292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F89D3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734E0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4B51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67FB755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D7BE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752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38CC5C6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17CA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6C9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EED85EA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508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21E2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C90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B090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65CC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41D02A7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238319D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17F0C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3AD2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6B90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79C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26FBD5D7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5234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581B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B4A9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5B90A1B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8E004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6E0EE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B7FDE61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0C3AAAE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3F90A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F8F5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A074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446A0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749642B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A311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D5B7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9F74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2F40A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907BE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73901" w14:paraId="7A44385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B90E6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2A2BE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2F0A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483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045DEE3A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D9CD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3FD2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55DE3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7DFFBE6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8540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C564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73901" w14:paraId="03117D6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21F20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C70B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E895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7213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1650037E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C24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FEE6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6A6FB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B48A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AE54D" w14:textId="77777777" w:rsidR="00573901" w:rsidRPr="00534A55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2FABACA4" w14:textId="77777777" w:rsidR="00573901" w:rsidRPr="00534A55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80AD81B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573901" w14:paraId="1FC9B70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54424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403D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4ACD1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B9F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69D95C72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7D32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C3B4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906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B7B9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0FEB" w14:textId="77777777" w:rsidR="00573901" w:rsidRPr="00534A55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6CE290CC" w14:textId="77777777" w:rsidR="00573901" w:rsidRPr="00534A55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AD9C790" w14:textId="77777777" w:rsidR="00573901" w:rsidRPr="00534A55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573901" w14:paraId="67B2A40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6277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E228F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8BB0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9A34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4367B0BB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C8B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87CC2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FB9E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0E6F8769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84A9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261B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73901" w14:paraId="00E27FF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CD3E0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1EF3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543AB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1C679" w14:textId="77777777" w:rsidR="00573901" w:rsidRPr="000C4604" w:rsidRDefault="00573901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7D12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A9F5355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6D4CA404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19E0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679E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1A85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6143F" w14:textId="77777777" w:rsidR="00573901" w:rsidRPr="000C4604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161363A5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573901" w14:paraId="0955B82B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FEF4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9BA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1FCF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2AFE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0EA42BE4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869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5AF9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CF9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58597744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4F21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A69E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73901" w14:paraId="616E9547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0903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853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310F7F1F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8554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C2C7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2BB42F4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3A86683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A0E3B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C301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5C17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C1D12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F468" w14:textId="77777777" w:rsidR="00573901" w:rsidRPr="00BB30B6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FF434D0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669AF324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573901" w14:paraId="7CDC2D39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9F87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1FCF9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AAC2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DA733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65A41762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1EBDB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27EC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249C5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4FDE2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C8F8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32A0B220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E077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F95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5CB7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5B7B8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42B5BC3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C14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BFB0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C469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7805EB8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605C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5EB1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394F7803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38FC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00B3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6850B51B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C417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AD2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825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2C79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D100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9528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1279" w14:textId="77777777" w:rsidR="00573901" w:rsidRPr="000C4604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573901" w14:paraId="47221B75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CC94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1A2B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9347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D25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8C15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EBCBE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D14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4718DEE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CD1D0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9D660" w14:textId="77777777" w:rsidR="00573901" w:rsidRPr="000C4604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573901" w14:paraId="73E4DF3C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37A4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43C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FD001C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15A5C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22D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27C9340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E951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6573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B024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7CC313DD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0DBA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18FEE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BBB84DD" w14:textId="77777777" w:rsidR="00573901" w:rsidRPr="006C1F6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1EE48281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EF8B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6CF5" w14:textId="77777777" w:rsidR="00573901" w:rsidRDefault="00573901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B517" w14:textId="77777777" w:rsidR="00573901" w:rsidRDefault="00573901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1523" w14:textId="77777777" w:rsidR="00573901" w:rsidRDefault="00573901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5BB21" w14:textId="77777777" w:rsidR="00573901" w:rsidRDefault="00573901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8AB8C" w14:textId="77777777" w:rsidR="00573901" w:rsidRDefault="00573901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9C312" w14:textId="77777777" w:rsidR="00573901" w:rsidRDefault="00573901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5FA3" w14:textId="77777777" w:rsidR="00573901" w:rsidRDefault="00573901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9861" w14:textId="77777777" w:rsidR="00573901" w:rsidRPr="004143AF" w:rsidRDefault="00573901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73901" w14:paraId="2DB0E37E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F4A5B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677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207D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04F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47D3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43A8A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834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6BE50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FF181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73901" w14:paraId="73F857E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158A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34E2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2678B5B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011CE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145B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00D1BF1B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D0C5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E215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436BB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2945FB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93A77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9D2E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CFEBF29" w14:textId="77777777" w:rsidR="00573901" w:rsidRPr="00D84BDE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16282CF4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03BFA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9B0F9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12A7216B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BAFF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79A28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5F1E25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46CD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9F179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A85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F556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B505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73901" w14:paraId="5712C8AB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3F98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1717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2533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EBAC5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45CFD59B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2846F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6A17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F76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4F211EC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BBDE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0BF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73901" w14:paraId="77FB912B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2735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1E2FD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C95F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3039A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6CDE65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5933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269C41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2933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85F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9E325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BF109" w14:textId="77777777" w:rsidR="00573901" w:rsidRPr="00534C03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653AC401" w14:textId="77777777" w:rsidR="00573901" w:rsidRPr="00534C03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A7E3D1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573901" w14:paraId="5740869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26B2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228BE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1DA1F61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9329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7373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273CB74E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EB79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6D61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EF5B5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73A507ED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13F3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06B4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0CDEE6C" w14:textId="77777777" w:rsidR="00573901" w:rsidRPr="00D84BDE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31ECC6E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40A4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B6D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582EE33F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0D31D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B03C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558F08C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5011035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5B0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F264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98772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0533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2569" w14:textId="77777777" w:rsidR="00573901" w:rsidRPr="001F07B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249E33E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279FA0E9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573901" w14:paraId="3569BB15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CDCD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21B6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D1ED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C6D2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FF54FC2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9B59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5B15EF3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48445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3057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46046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14F3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0C369EF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267D7121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573901" w14:paraId="4DF610F1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E208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18B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7B73F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A248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9179F6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77B5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C3C1845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EDC8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B58D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A95EC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654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097B1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4EC3F0B4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573901" w14:paraId="036CFC5B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4C870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573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FB8DC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A365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2B01A82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A54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2D2432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D989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1B7D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3F28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BDCF0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D7C352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573901" w14:paraId="1F2E04C7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9E130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B5C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A1D68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70CA1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CEC3B0E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5544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DC89F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6816F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05AF6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6ED4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2E7E5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7BB30E0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73901" w14:paraId="0A37242A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FEDD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34372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3A1D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523C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040B0A0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4A21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B66DB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5CE6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2B83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3D58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5B4372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573901" w14:paraId="6CDC7731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1822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7EA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4D69D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1355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F449CF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779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86696D3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4F49E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934AE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6C49D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86D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3C8F9F3B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573901" w14:paraId="1BD16C32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58E0E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A7A4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48BF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9F20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34B835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6079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0B0EC0E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B6B7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7E52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E2BC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230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64CB58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6BD9C11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573901" w14:paraId="54865621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06FBD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7AA0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4B93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458F" w14:textId="77777777" w:rsidR="00573901" w:rsidRPr="00AD0C48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0153BDD" w14:textId="77777777" w:rsidR="00573901" w:rsidRPr="00AD0C48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680F9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3AEBBAF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D95A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350D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50805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688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14E707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EFD07B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611DEFD3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73901" w14:paraId="56FB2FAE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2015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954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A1DA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18F6" w14:textId="77777777" w:rsidR="00573901" w:rsidRDefault="00573901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37D7D5E" w14:textId="77777777" w:rsidR="00573901" w:rsidRDefault="00573901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703F5D7B" w14:textId="77777777" w:rsidR="00573901" w:rsidRDefault="00573901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49F22BD2" w14:textId="77777777" w:rsidR="00573901" w:rsidRPr="002532C4" w:rsidRDefault="00573901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061B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F2C72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0E2D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17219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2E0D4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D80FB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3CE0EE1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1C1B1B83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573901" w14:paraId="1EC2C9CE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FDCC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884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9C75C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1FDC5" w14:textId="77777777" w:rsidR="00573901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CD1573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CB5D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14E2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2EDC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D6AA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1CC3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2C38F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1692F4B7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73901" w14:paraId="3D926870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9597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B8CB5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E734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F7B81" w14:textId="77777777" w:rsidR="00573901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441AD86" w14:textId="77777777" w:rsidR="00573901" w:rsidRPr="0037264C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C73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98B82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BDE3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8821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12B96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61EBE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49A4425B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73901" w14:paraId="2A294F73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D6030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E08F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6C6F5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B8C42" w14:textId="77777777" w:rsidR="00573901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E807EFF" w14:textId="77777777" w:rsidR="00573901" w:rsidRPr="003A070D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A6E5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38A1D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5C2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AB19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2B0E2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38768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573901" w14:paraId="43C73A3B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9C03A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0358D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3632E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0800E" w14:textId="77777777" w:rsidR="00573901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B3D503B" w14:textId="77777777" w:rsidR="00573901" w:rsidRPr="00F401CD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BDBA5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45663E94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9458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F95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64BB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49E0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97FE73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40096728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73901" w14:paraId="70292C15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B4F6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81ECE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8BB8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E53C" w14:textId="77777777" w:rsidR="00573901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B25355E" w14:textId="77777777" w:rsidR="00573901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3D7D39AE" w14:textId="77777777" w:rsidR="00573901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A9C95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C7D5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301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AF0E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86C61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B272D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0DEDA03E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73901" w14:paraId="6AEADAD2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D1F5B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DE79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7789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A9B9" w14:textId="77777777" w:rsidR="00573901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96CE7B6" w14:textId="77777777" w:rsidR="00573901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1202123A" w14:textId="77777777" w:rsidR="00573901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7481FE21" w14:textId="77777777" w:rsidR="00573901" w:rsidRPr="002532C4" w:rsidRDefault="00573901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F27A2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03E35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2E3F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E3386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99A3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31C2BB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2F08427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573901" w14:paraId="43B7A27E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9357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63D8F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45F56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0530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8D5DCF3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4BC4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70DA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1C1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13701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185A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596AF941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77E9142B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573901" w14:paraId="2BCE072B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92C3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83E9F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364D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E7F7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FF1A6DA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AD4E8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AEB6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3B36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37D8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4045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7EC678FF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1F1CB810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573901" w14:paraId="7A8AAF2A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5CFCB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6A0E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3D41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0B9DD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726FF32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E592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0C06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10ED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50A2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05FC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6C4051B0" w14:textId="77777777" w:rsidR="00573901" w:rsidRPr="00CB3447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573901" w14:paraId="4B3899E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E38E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9DD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55F5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17BBC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3B24AC12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010A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68F96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F34C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0A0779A1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1BABA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555FA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9F01A95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03C0BA3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E93D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BD74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4BB04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78B47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0DB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5256071C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B103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92E2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DD4A" w14:textId="77777777" w:rsidR="0057390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3D04" w14:textId="77777777" w:rsidR="00573901" w:rsidRPr="004143AF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73901" w14:paraId="62B175B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3A752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AD22" w14:textId="77777777" w:rsidR="00573901" w:rsidRDefault="00573901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CE1F8" w14:textId="77777777" w:rsidR="00573901" w:rsidRPr="00D33E71" w:rsidRDefault="00573901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5C13C" w14:textId="77777777" w:rsidR="00573901" w:rsidRDefault="00573901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66D2E1FA" w14:textId="77777777" w:rsidR="00573901" w:rsidRDefault="00573901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2317" w14:textId="77777777" w:rsidR="00573901" w:rsidRDefault="00573901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F914" w14:textId="77777777" w:rsidR="00573901" w:rsidRDefault="00573901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A584C" w14:textId="77777777" w:rsidR="00573901" w:rsidRDefault="00573901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21E5" w14:textId="77777777" w:rsidR="00573901" w:rsidRDefault="00573901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1034" w14:textId="77777777" w:rsidR="00573901" w:rsidRPr="004143AF" w:rsidRDefault="00573901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573901" w14:paraId="032B876A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59EC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FA34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ADE4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C829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0CA9BFEA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2097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1D9E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0B4B" w14:textId="77777777" w:rsidR="00573901" w:rsidRDefault="0057390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20E5E" w14:textId="77777777" w:rsidR="00573901" w:rsidRPr="00D33E71" w:rsidRDefault="0057390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08FC" w14:textId="77777777" w:rsidR="00573901" w:rsidRDefault="0057390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73901" w14:paraId="5364FC1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69525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489A8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53E1BB03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38C9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F3090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7796F155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52ECE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8873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C881C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E55F8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4BCA0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573901" w14:paraId="1DA37015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73659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DF2E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C24D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CE9A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4EFEC07D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4D62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777F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4D9B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30090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5234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3A003D17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8B48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FEBB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F20E7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1702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28458072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D4B4A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205C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C5864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CE8B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78A5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20F5F83A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6B74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21A7" w14:textId="77777777" w:rsidR="00573901" w:rsidRDefault="00573901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0A16B559" w14:textId="77777777" w:rsidR="00573901" w:rsidRDefault="00573901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7DB38" w14:textId="77777777" w:rsidR="00573901" w:rsidRPr="00D33E71" w:rsidRDefault="00573901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1BC8D" w14:textId="77777777" w:rsidR="00573901" w:rsidRDefault="00573901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B3275" w14:textId="77777777" w:rsidR="00573901" w:rsidRDefault="00573901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860C" w14:textId="77777777" w:rsidR="00573901" w:rsidRPr="00D33E71" w:rsidRDefault="00573901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26880" w14:textId="77777777" w:rsidR="00573901" w:rsidRDefault="00573901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351FF727" w14:textId="77777777" w:rsidR="00573901" w:rsidRDefault="00573901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685D" w14:textId="77777777" w:rsidR="00573901" w:rsidRPr="00D33E71" w:rsidRDefault="00573901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57F6A" w14:textId="77777777" w:rsidR="00573901" w:rsidRDefault="00573901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573901" w14:paraId="0171A5CF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8012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F275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B23A9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C3DC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3D1DDB57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5B5E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3E1F8EB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2C0E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0960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7E1E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9215C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5373020E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B270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7464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EF87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EE7A8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7F9FB29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39A5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B216269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90619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BD083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B0CEE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BCA0C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15D76DA6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A8CD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B8E3" w14:textId="77777777" w:rsidR="00573901" w:rsidRDefault="00573901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8C0B" w14:textId="77777777" w:rsidR="00573901" w:rsidRPr="00D33E71" w:rsidRDefault="00573901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868F2" w14:textId="77777777" w:rsidR="00573901" w:rsidRDefault="00573901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C0EFBEE" w14:textId="77777777" w:rsidR="00573901" w:rsidRDefault="00573901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3C881" w14:textId="77777777" w:rsidR="00573901" w:rsidRDefault="00573901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E8FDE0B" w14:textId="77777777" w:rsidR="00573901" w:rsidRDefault="00573901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3C65" w14:textId="77777777" w:rsidR="00573901" w:rsidRPr="00D33E71" w:rsidRDefault="00573901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8D7D" w14:textId="77777777" w:rsidR="00573901" w:rsidRDefault="00573901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C0FC" w14:textId="77777777" w:rsidR="00573901" w:rsidRPr="00D33E71" w:rsidRDefault="00573901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78433" w14:textId="77777777" w:rsidR="00573901" w:rsidRDefault="00573901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496249D4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39F9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AF92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E2AA9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7F31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68766ED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49B1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50C02F6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8DA7448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0FABAAA0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7BD8601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B1F3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8C19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0663C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EECC1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CD8399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0C3E7C79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5439D30C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573901" w14:paraId="40BD45B9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1504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33D6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77C7A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FEBA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FBF1E6F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5247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45259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7F107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8B70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FFEC3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573901" w14:paraId="43D0B32B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9D9A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2FD28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6A3B4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2DE65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0FAB6C3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2A28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584023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13F14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DBD3A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478A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616F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196D4A78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65C47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D999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9933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1278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229505F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D30FE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D4D4A01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091CD804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3297C827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4A93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7AB0A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7CF7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C03E0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1102544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A9E0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B4C5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ED705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A49F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3AF73E61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E82E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B77F77E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645E5AE3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12D1A690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F8B9A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49A4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0958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45D0A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2EFFC4F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8D7A1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5042B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C6CD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096DD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668887CE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DCDA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6A12" w14:textId="77777777" w:rsidR="0057390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0E3F8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67A1C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6162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5E8DC237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3150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82C9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1FC1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F493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FB26D7E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F3632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76EE838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14CF6DD6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4B554C6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6B822C4F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C09E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C5938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A1DE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AA7A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3175D08F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0A526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9598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CC8D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F905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7A2FE657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9A48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7BF8D9B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37CB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14156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4ADF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238D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0072E003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ECD00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B44AE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8C38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2559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4CB9B7A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8707D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1EA024BC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F20E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A794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9DDA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854F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73901" w14:paraId="4F551D06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86AD" w14:textId="77777777" w:rsidR="00573901" w:rsidRDefault="00573901" w:rsidP="0057390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38A28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EC0F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D8E3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63384358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007C80BB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3FC7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97D3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7597B" w14:textId="77777777" w:rsidR="00573901" w:rsidRDefault="0057390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D01A" w14:textId="77777777" w:rsidR="00573901" w:rsidRPr="00D33E71" w:rsidRDefault="0057390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3834" w14:textId="77777777" w:rsidR="00573901" w:rsidRDefault="0057390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F474BDF" w14:textId="77777777" w:rsidR="00573901" w:rsidRPr="00BA7DAE" w:rsidRDefault="00573901" w:rsidP="000A5D7E">
      <w:pPr>
        <w:tabs>
          <w:tab w:val="left" w:pos="2748"/>
        </w:tabs>
        <w:rPr>
          <w:sz w:val="20"/>
          <w:lang w:val="ro-RO"/>
        </w:rPr>
      </w:pPr>
    </w:p>
    <w:p w14:paraId="08C4EB13" w14:textId="77777777" w:rsidR="00573901" w:rsidRDefault="00573901" w:rsidP="007E1810">
      <w:pPr>
        <w:pStyle w:val="Heading1"/>
        <w:spacing w:line="360" w:lineRule="auto"/>
      </w:pPr>
      <w:r>
        <w:t>LINIA 511</w:t>
      </w:r>
    </w:p>
    <w:p w14:paraId="057AEA7C" w14:textId="77777777" w:rsidR="00573901" w:rsidRPr="009B4FEF" w:rsidRDefault="00573901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73901" w14:paraId="2759C92C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246F6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93E7F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5850" w14:textId="77777777" w:rsidR="00573901" w:rsidRPr="00D33E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EE86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1DBA4F1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F8FB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EF45D9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6FB6803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476146BF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3F0F7" w14:textId="77777777" w:rsidR="00573901" w:rsidRPr="00D33E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1CE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B132" w14:textId="77777777" w:rsidR="00573901" w:rsidRPr="00D33E7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CA18" w14:textId="77777777" w:rsidR="00573901" w:rsidRPr="009E7CE7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73901" w14:paraId="63FE3E29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75747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24C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B7B93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805C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0F19079E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E2BB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6A1811D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870A917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9E3D" w14:textId="77777777" w:rsidR="00573901" w:rsidRPr="00F02EF7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5D8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F0CB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97E4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28E65BD8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98F7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0F0D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54BE3EF6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4A05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75D0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28DA77C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2684F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7612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63C1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B6CD6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B0F9C" w14:textId="77777777" w:rsidR="00573901" w:rsidRPr="00193954" w:rsidRDefault="0057390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5D127A30" w14:textId="77777777" w:rsidR="00573901" w:rsidRPr="00176852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57F02BE8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E44E9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778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A067" w14:textId="77777777" w:rsidR="00573901" w:rsidRPr="002108A9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51A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2942636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72EBA022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2A0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2E37CA6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2D5D6B7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E8ED" w14:textId="77777777" w:rsidR="00573901" w:rsidRPr="00F02EF7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B73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BC22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52CD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4221F488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14E48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E25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B262D" w14:textId="77777777" w:rsidR="00573901" w:rsidRPr="002108A9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463C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27051540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FC10" w14:textId="77777777" w:rsidR="00573901" w:rsidRDefault="00573901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522EB40C" w14:textId="77777777" w:rsidR="00573901" w:rsidRDefault="00573901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64BE2013" w14:textId="77777777" w:rsidR="00573901" w:rsidRDefault="00573901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6CE1726F" w14:textId="77777777" w:rsidR="00573901" w:rsidRDefault="00573901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FDFE" w14:textId="77777777" w:rsidR="00573901" w:rsidRPr="00F02EF7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C1E1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AEF5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94C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2005EF0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ED582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965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928E" w14:textId="77777777" w:rsidR="00573901" w:rsidRPr="002108A9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D158C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37A06C0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566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7C7C186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F5F1" w14:textId="77777777" w:rsidR="00573901" w:rsidRPr="00F02EF7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2E43D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A8CA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22CD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7AD081E8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0615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0BC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A077" w14:textId="77777777" w:rsidR="00573901" w:rsidRPr="002108A9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B54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7923E3B2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219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D9146" w14:textId="77777777" w:rsidR="00573901" w:rsidRPr="00F02EF7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1367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429E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C65F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3E92EDAA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49592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D848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1E9F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B72C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59BF454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19D0F6AE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34CD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50BA49C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E398F" w14:textId="77777777" w:rsidR="00573901" w:rsidRPr="00F02EF7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2DA18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BEEF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A61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6B96B72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71C5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5255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5075" w14:textId="77777777" w:rsidR="00573901" w:rsidRPr="002108A9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8095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014C931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E331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2BDD8" w14:textId="77777777" w:rsidR="00573901" w:rsidRPr="00F02EF7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F431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C4DB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E33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3391222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C5A63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42EF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8A2CB" w14:textId="77777777" w:rsidR="00573901" w:rsidRPr="002108A9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02A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0116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6DDA" w14:textId="77777777" w:rsidR="00573901" w:rsidRPr="00F02EF7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1B4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B5B9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0790F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153BF001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BC48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0401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958C7" w14:textId="77777777" w:rsidR="00573901" w:rsidRPr="002108A9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AFE5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134BC9B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5D86766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9301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637116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9A2E8C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29C987D1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336C2F2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89C11" w14:textId="77777777" w:rsidR="00573901" w:rsidRPr="00F02EF7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0FE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78BF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0111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42AD91A9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311A2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8415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0650" w14:textId="77777777" w:rsidR="00573901" w:rsidRPr="002108A9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F9E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DEC569A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32351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BE4D" w14:textId="77777777" w:rsidR="00573901" w:rsidRPr="00F02EF7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950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B79D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9DC1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760D445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9CD6C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A7795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76AF" w14:textId="77777777" w:rsidR="00573901" w:rsidRPr="002108A9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CC1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5DEDC196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74A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F15DB" w14:textId="77777777" w:rsidR="00573901" w:rsidRPr="00F02EF7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7CCD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A341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9EC3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A7367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E1808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573901" w14:paraId="6DC3A89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84E4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B0841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86EF7" w14:textId="77777777" w:rsidR="00573901" w:rsidRPr="002108A9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F34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3DC2432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2C1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282A6E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8AE47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978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3006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1412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DDD1B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573901" w14:paraId="1416A3C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3812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B93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7967" w14:textId="77777777" w:rsidR="00573901" w:rsidRPr="002108A9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3902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24F204B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B3458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A0414B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ACCE6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38466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05A9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FE9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E874D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D6876F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573901" w14:paraId="1B37228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369A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990F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AC6C5" w14:textId="77777777" w:rsidR="00573901" w:rsidRPr="002108A9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3D3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9417C6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DC327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452D6" w14:textId="77777777" w:rsidR="00573901" w:rsidRPr="00F02EF7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A0E7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98E1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DD35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6A773DF9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756F" w14:textId="77777777" w:rsidR="00573901" w:rsidRDefault="00573901" w:rsidP="0057390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E09D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D735" w14:textId="77777777" w:rsidR="00573901" w:rsidRPr="002108A9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BC95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5786800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C64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5E9BD" w14:textId="77777777" w:rsidR="00573901" w:rsidRPr="00F02EF7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BDD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4CF0E" w14:textId="77777777" w:rsidR="00573901" w:rsidRPr="00BE2D76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2B05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B916DAB" w14:textId="77777777" w:rsidR="00573901" w:rsidRDefault="00573901">
      <w:pPr>
        <w:spacing w:before="40" w:after="40" w:line="192" w:lineRule="auto"/>
        <w:ind w:right="57"/>
        <w:rPr>
          <w:sz w:val="20"/>
          <w:lang w:val="ro-RO"/>
        </w:rPr>
      </w:pPr>
    </w:p>
    <w:p w14:paraId="63B8C12C" w14:textId="77777777" w:rsidR="00573901" w:rsidRDefault="00573901" w:rsidP="00072BF3">
      <w:pPr>
        <w:pStyle w:val="Heading1"/>
        <w:spacing w:line="360" w:lineRule="auto"/>
      </w:pPr>
      <w:bookmarkStart w:id="5" w:name="_Hlk182558800"/>
      <w:r>
        <w:t>LINIA 517</w:t>
      </w:r>
    </w:p>
    <w:p w14:paraId="41D7A5C0" w14:textId="77777777" w:rsidR="00573901" w:rsidRDefault="00573901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5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573901" w14:paraId="6BDCA3EE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E9EC1" w14:textId="77777777" w:rsidR="00573901" w:rsidRDefault="00573901" w:rsidP="0057390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0A16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8BBC5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3CE0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F741BB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81A1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EB42F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4D4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C32D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8C41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4BAB6208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C74B" w14:textId="77777777" w:rsidR="00573901" w:rsidRDefault="00573901" w:rsidP="0057390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3607" w14:textId="77777777" w:rsidR="00573901" w:rsidRDefault="00573901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883B4" w14:textId="77777777" w:rsidR="00573901" w:rsidRDefault="00573901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9671" w14:textId="77777777" w:rsidR="00573901" w:rsidRDefault="00573901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15151EE2" w14:textId="77777777" w:rsidR="00573901" w:rsidRDefault="00573901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6F8F" w14:textId="77777777" w:rsidR="00573901" w:rsidRDefault="00573901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A846" w14:textId="77777777" w:rsidR="00573901" w:rsidRDefault="00573901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671C7" w14:textId="77777777" w:rsidR="00573901" w:rsidRDefault="00573901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7ABCC" w14:textId="77777777" w:rsidR="00573901" w:rsidRDefault="00573901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6760C" w14:textId="77777777" w:rsidR="00573901" w:rsidRDefault="00573901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12C1CD9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A52D" w14:textId="77777777" w:rsidR="00573901" w:rsidRDefault="00573901" w:rsidP="0057390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61C7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8CC22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C211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7BD9EE2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51ACD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D61D4A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D2814F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05B9F8BB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A87CC77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BC35A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3087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AD45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FE38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EE86F20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65FC1516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573901" w14:paraId="3ED025B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5F6A" w14:textId="77777777" w:rsidR="00573901" w:rsidRDefault="00573901" w:rsidP="0057390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12545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B803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0CCC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67EF9C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110F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02F6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523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7C578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F51C1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573901" w14:paraId="74A1937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C334" w14:textId="77777777" w:rsidR="00573901" w:rsidRDefault="00573901" w:rsidP="0057390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7BCD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6679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2B9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0AA0E7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66B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71808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1CDA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B5AB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542D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54105ED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E48A" w14:textId="77777777" w:rsidR="00573901" w:rsidRDefault="00573901" w:rsidP="0057390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677D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8119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5579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1B2D84C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D987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E6F6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39D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E796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4251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27034C9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41E2" w14:textId="77777777" w:rsidR="00573901" w:rsidRDefault="00573901" w:rsidP="0057390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394B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0C2F1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38971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917D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62F4A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123A5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2ACA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438C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73901" w14:paraId="1142A66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2AED" w14:textId="77777777" w:rsidR="00573901" w:rsidRDefault="00573901" w:rsidP="0057390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996C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7771D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53D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1D69B0A7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B8D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028185C5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3DF587A5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9DD0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FE904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AF7A0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A7F4E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4F7B4A9" w14:textId="77777777" w:rsidR="00573901" w:rsidRDefault="00573901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55460C05" w14:textId="77777777" w:rsidR="00573901" w:rsidRDefault="00573901" w:rsidP="00DE3370">
      <w:pPr>
        <w:pStyle w:val="Heading1"/>
        <w:spacing w:line="360" w:lineRule="auto"/>
      </w:pPr>
      <w:r>
        <w:t>LINIA 610</w:t>
      </w:r>
    </w:p>
    <w:p w14:paraId="7B47F919" w14:textId="77777777" w:rsidR="00573901" w:rsidRDefault="00573901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73901" w14:paraId="00B3A4F9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39C2" w14:textId="77777777" w:rsidR="00573901" w:rsidRDefault="00573901" w:rsidP="0057390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7CC1" w14:textId="77777777" w:rsidR="00573901" w:rsidRDefault="00573901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B135" w14:textId="77777777" w:rsidR="00573901" w:rsidRPr="00F81D6F" w:rsidRDefault="00573901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127D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79F1C73B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50CC2" w14:textId="77777777" w:rsidR="00573901" w:rsidRDefault="00573901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4773EB9" w14:textId="77777777" w:rsidR="00573901" w:rsidRDefault="00573901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4DAE2DA7" w14:textId="77777777" w:rsidR="00573901" w:rsidRDefault="00573901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2E1A2F78" w14:textId="77777777" w:rsidR="00573901" w:rsidRDefault="00573901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D33B" w14:textId="77777777" w:rsidR="00573901" w:rsidRPr="00F81D6F" w:rsidRDefault="00573901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3409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EFF7" w14:textId="77777777" w:rsidR="00573901" w:rsidRPr="00F81D6F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FD462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73901" w14:paraId="58224F38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9131" w14:textId="77777777" w:rsidR="00573901" w:rsidRDefault="00573901" w:rsidP="0057390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C92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31BDD" w14:textId="77777777" w:rsidR="00573901" w:rsidRPr="00F81D6F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F548" w14:textId="77777777" w:rsidR="00573901" w:rsidRDefault="0057390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268E98B5" w14:textId="77777777" w:rsidR="00573901" w:rsidRDefault="0057390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3185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BC98605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5D274B53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4781A35E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1C6C" w14:textId="77777777" w:rsidR="00573901" w:rsidRPr="00F81D6F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03BD1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9FEF" w14:textId="77777777" w:rsidR="00573901" w:rsidRPr="00F81D6F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79F4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573901" w14:paraId="7EB4A112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5FF6C" w14:textId="77777777" w:rsidR="00573901" w:rsidRDefault="00573901" w:rsidP="0057390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912D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23501" w14:textId="77777777" w:rsidR="00573901" w:rsidRPr="00F81D6F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300A" w14:textId="77777777" w:rsidR="00573901" w:rsidRDefault="0057390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7537F72D" w14:textId="77777777" w:rsidR="00573901" w:rsidRDefault="0057390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7F1269D0" w14:textId="77777777" w:rsidR="00573901" w:rsidRDefault="0057390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432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6187D" w14:textId="77777777" w:rsidR="00573901" w:rsidRPr="00F81D6F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428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35FE0" w14:textId="77777777" w:rsidR="00573901" w:rsidRPr="00F81D6F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19F9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59BB3A33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573901" w14:paraId="3353ADDA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3AFA" w14:textId="77777777" w:rsidR="00573901" w:rsidRDefault="00573901" w:rsidP="0057390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78A5F" w14:textId="77777777" w:rsidR="00573901" w:rsidRPr="00D12C87" w:rsidRDefault="00573901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43A9A" w14:textId="77777777" w:rsidR="00573901" w:rsidRPr="00F81D6F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E27C" w14:textId="77777777" w:rsidR="00573901" w:rsidRPr="00D12C87" w:rsidRDefault="0057390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A642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0B83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A31D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47968" w14:textId="77777777" w:rsidR="00573901" w:rsidRPr="00F81D6F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7DDF" w14:textId="77777777" w:rsidR="00573901" w:rsidRPr="00D12C87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573901" w14:paraId="75D9CF83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155DE" w14:textId="77777777" w:rsidR="00573901" w:rsidRDefault="00573901" w:rsidP="0057390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FF0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F0DC" w14:textId="77777777" w:rsidR="00573901" w:rsidRPr="00F81D6F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7F3AD" w14:textId="77777777" w:rsidR="00573901" w:rsidRDefault="0057390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59ABFFD3" w14:textId="77777777" w:rsidR="00573901" w:rsidRDefault="0057390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2289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3973B64A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7250A87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1A81F" w14:textId="77777777" w:rsidR="00573901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8740" w14:textId="77777777" w:rsidR="00573901" w:rsidRDefault="0057390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81DC" w14:textId="77777777" w:rsidR="00573901" w:rsidRPr="00F81D6F" w:rsidRDefault="0057390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2A612" w14:textId="77777777" w:rsidR="00573901" w:rsidRDefault="0057390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FFABFAA" w14:textId="77777777" w:rsidR="00573901" w:rsidRPr="00F54A4F" w:rsidRDefault="00573901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1197A5F7" w14:textId="77777777" w:rsidR="00573901" w:rsidRDefault="00573901">
      <w:pPr>
        <w:tabs>
          <w:tab w:val="left" w:pos="3768"/>
        </w:tabs>
        <w:rPr>
          <w:sz w:val="20"/>
          <w:szCs w:val="20"/>
          <w:lang w:val="ro-RO"/>
        </w:rPr>
      </w:pPr>
    </w:p>
    <w:p w14:paraId="12D55C2A" w14:textId="77777777" w:rsidR="008B39E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38425CCB" w14:textId="77777777" w:rsidR="008B39E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32CC686D" w14:textId="77777777" w:rsidR="008B39E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2B08EB9B" w14:textId="77777777" w:rsidR="008B39E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0391ADEA" w14:textId="77777777" w:rsidR="008B39E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021853CA" w14:textId="77777777" w:rsidR="008B39E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60BDDAD2" w14:textId="77777777" w:rsidR="008B39E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55AF9CC2" w14:textId="77777777" w:rsidR="008B39E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0723822A" w14:textId="77777777" w:rsidR="008B39E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147B8081" w14:textId="77777777" w:rsidR="008B39E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7A4A38EE" w14:textId="77777777" w:rsidR="008B39E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4932ED98" w14:textId="77777777" w:rsidR="008B39E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289063F5" w14:textId="77777777" w:rsidR="008B39E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21D616C3" w14:textId="77777777" w:rsidR="008B39E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3E9F3558" w14:textId="77777777" w:rsidR="008B39E2" w:rsidRPr="00C60E02" w:rsidRDefault="008B39E2">
      <w:pPr>
        <w:tabs>
          <w:tab w:val="left" w:pos="3768"/>
        </w:tabs>
        <w:rPr>
          <w:sz w:val="20"/>
          <w:szCs w:val="20"/>
          <w:lang w:val="ro-RO"/>
        </w:rPr>
      </w:pPr>
    </w:p>
    <w:p w14:paraId="21E419DB" w14:textId="77777777" w:rsidR="00573901" w:rsidRPr="00C21F42" w:rsidRDefault="0057390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6C0B89B" w14:textId="77777777" w:rsidR="00573901" w:rsidRPr="00C21F42" w:rsidRDefault="0057390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6A76E82D" w14:textId="77777777" w:rsidR="00573901" w:rsidRPr="00C21F42" w:rsidRDefault="0057390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6EB5E654" w14:textId="77777777" w:rsidR="00573901" w:rsidRPr="00C21F42" w:rsidRDefault="00573901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53521881" w14:textId="77777777" w:rsidR="00573901" w:rsidRDefault="00573901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0F82ED99" w14:textId="77777777" w:rsidR="00573901" w:rsidRPr="00C21F42" w:rsidRDefault="00573901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2CE1CD2A" w14:textId="77777777" w:rsidR="00573901" w:rsidRPr="00C21F42" w:rsidRDefault="00573901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6D88A224" w14:textId="77777777" w:rsidR="00573901" w:rsidRPr="00C21F42" w:rsidRDefault="00573901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2DC12FC6" w14:textId="77777777" w:rsidR="00573901" w:rsidRPr="00C21F42" w:rsidRDefault="00573901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795BCA1" w14:textId="77777777" w:rsidR="00FB37F1" w:rsidRPr="00715060" w:rsidRDefault="00FB37F1" w:rsidP="00715060"/>
    <w:sectPr w:rsidR="00FB37F1" w:rsidRPr="00715060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29C93" w14:textId="77777777" w:rsidR="00C2595D" w:rsidRDefault="00C2595D">
      <w:r>
        <w:separator/>
      </w:r>
    </w:p>
  </w:endnote>
  <w:endnote w:type="continuationSeparator" w:id="0">
    <w:p w14:paraId="338B89F6" w14:textId="77777777" w:rsidR="00C2595D" w:rsidRDefault="00C2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4684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634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49DE1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D604" w14:textId="77777777" w:rsidR="00C2595D" w:rsidRDefault="00C2595D">
      <w:r>
        <w:separator/>
      </w:r>
    </w:p>
  </w:footnote>
  <w:footnote w:type="continuationSeparator" w:id="0">
    <w:p w14:paraId="2DC9A1C1" w14:textId="77777777" w:rsidR="00C2595D" w:rsidRDefault="00C25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03F0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C6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93F7D7" w14:textId="3B8D0E37" w:rsidR="006F5073" w:rsidRDefault="00247522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D80938">
      <w:rPr>
        <w:b/>
        <w:bCs/>
        <w:i/>
        <w:iCs/>
        <w:sz w:val="22"/>
      </w:rPr>
      <w:t>decada 11-20 octombrie 2026</w:t>
    </w:r>
  </w:p>
  <w:p w14:paraId="7F97AAEC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E81764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8852C4C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8015686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661105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4BCEC9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ECE2B6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066435F6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D76D78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33793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661B372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1FE43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B83781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A2B6D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4E1213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C18624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3E7F35E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143BF47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0DD0E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2013D3A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3ACA90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1DD6430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559357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A6500A1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FD60EA2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11FC372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13DC353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01F1A632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49E6F44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7A3386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BB83B5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5C828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AD052E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50912C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822323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2EE0EB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1B8A54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3A88FB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D1F7358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BC03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7B44">
      <w:rPr>
        <w:rStyle w:val="PageNumber"/>
        <w:noProof/>
      </w:rPr>
      <w:t>3</w:t>
    </w:r>
    <w:r>
      <w:rPr>
        <w:rStyle w:val="PageNumber"/>
      </w:rPr>
      <w:fldChar w:fldCharType="end"/>
    </w:r>
  </w:p>
  <w:p w14:paraId="02BE85FA" w14:textId="66AF6CFD" w:rsidR="00004110" w:rsidRPr="00A048AC" w:rsidRDefault="00247522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D80938">
      <w:rPr>
        <w:b/>
        <w:bCs/>
        <w:i/>
        <w:iCs/>
        <w:sz w:val="22"/>
      </w:rPr>
      <w:t>decada 11-20 octombrie 2026</w:t>
    </w:r>
  </w:p>
  <w:p w14:paraId="622674DA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85DAF67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3D1EFBF4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68B48B17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48EE2F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5E6727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4C12C25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1C77224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A2294F1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B729BBB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6CD27C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77CDFA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C9BFC8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732B29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EFAEB1B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6B1A3BE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878151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1CE9C1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E467AF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00E91F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A7B26D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18DA1C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1834F6E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58AF6C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7F2A213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0E4A541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488C6E7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E436FE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C27A3B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7BF836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92213C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B5D02E5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7A44E9F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40D0E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3E8BE82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0BB8A224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531089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231D3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F25703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A4F03F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58CD1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DC1A0F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848C58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5ACE7C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85651AD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1AF0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D2757"/>
    <w:multiLevelType w:val="hybridMultilevel"/>
    <w:tmpl w:val="B1E64440"/>
    <w:lvl w:ilvl="0" w:tplc="3BB4EA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75CC7"/>
    <w:multiLevelType w:val="hybridMultilevel"/>
    <w:tmpl w:val="EE0CEA1E"/>
    <w:lvl w:ilvl="0" w:tplc="555ABA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1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5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8" w15:restartNumberingAfterBreak="0">
    <w:nsid w:val="499354ED"/>
    <w:multiLevelType w:val="hybridMultilevel"/>
    <w:tmpl w:val="806401F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1B6202"/>
    <w:multiLevelType w:val="hybridMultilevel"/>
    <w:tmpl w:val="0CEC1D60"/>
    <w:lvl w:ilvl="0" w:tplc="815AEF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599E4534"/>
    <w:multiLevelType w:val="hybridMultilevel"/>
    <w:tmpl w:val="556C70CC"/>
    <w:lvl w:ilvl="0" w:tplc="EAF8B7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5D2C203F"/>
    <w:multiLevelType w:val="hybridMultilevel"/>
    <w:tmpl w:val="2F16C81E"/>
    <w:lvl w:ilvl="0" w:tplc="CC44DAE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6F096BC8"/>
    <w:multiLevelType w:val="hybridMultilevel"/>
    <w:tmpl w:val="6CFA0C06"/>
    <w:lvl w:ilvl="0" w:tplc="81809D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0845803"/>
    <w:multiLevelType w:val="hybridMultilevel"/>
    <w:tmpl w:val="A0E2A2D2"/>
    <w:lvl w:ilvl="0" w:tplc="4DC4B17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num w:numId="1" w16cid:durableId="75127274">
    <w:abstractNumId w:val="16"/>
  </w:num>
  <w:num w:numId="2" w16cid:durableId="49425750">
    <w:abstractNumId w:val="18"/>
  </w:num>
  <w:num w:numId="3" w16cid:durableId="1084766755">
    <w:abstractNumId w:val="22"/>
  </w:num>
  <w:num w:numId="4" w16cid:durableId="925267448">
    <w:abstractNumId w:val="15"/>
  </w:num>
  <w:num w:numId="5" w16cid:durableId="2121487831">
    <w:abstractNumId w:val="25"/>
  </w:num>
  <w:num w:numId="6" w16cid:durableId="500585142">
    <w:abstractNumId w:val="10"/>
  </w:num>
  <w:num w:numId="7" w16cid:durableId="702445140">
    <w:abstractNumId w:val="14"/>
  </w:num>
  <w:num w:numId="8" w16cid:durableId="814104230">
    <w:abstractNumId w:val="6"/>
  </w:num>
  <w:num w:numId="9" w16cid:durableId="1252155767">
    <w:abstractNumId w:val="2"/>
  </w:num>
  <w:num w:numId="10" w16cid:durableId="1849248932">
    <w:abstractNumId w:val="24"/>
  </w:num>
  <w:num w:numId="11" w16cid:durableId="19207109">
    <w:abstractNumId w:val="5"/>
  </w:num>
  <w:num w:numId="12" w16cid:durableId="1236934328">
    <w:abstractNumId w:val="30"/>
  </w:num>
  <w:num w:numId="13" w16cid:durableId="1870335516">
    <w:abstractNumId w:val="28"/>
  </w:num>
  <w:num w:numId="14" w16cid:durableId="2014606414">
    <w:abstractNumId w:val="12"/>
  </w:num>
  <w:num w:numId="15" w16cid:durableId="1359816668">
    <w:abstractNumId w:val="23"/>
  </w:num>
  <w:num w:numId="16" w16cid:durableId="1912083846">
    <w:abstractNumId w:val="20"/>
  </w:num>
  <w:num w:numId="17" w16cid:durableId="1631859490">
    <w:abstractNumId w:val="9"/>
  </w:num>
  <w:num w:numId="18" w16cid:durableId="943655160">
    <w:abstractNumId w:val="1"/>
  </w:num>
  <w:num w:numId="19" w16cid:durableId="163017956">
    <w:abstractNumId w:val="29"/>
  </w:num>
  <w:num w:numId="20" w16cid:durableId="910503826">
    <w:abstractNumId w:val="13"/>
  </w:num>
  <w:num w:numId="21" w16cid:durableId="1685790779">
    <w:abstractNumId w:val="27"/>
  </w:num>
  <w:num w:numId="22" w16cid:durableId="1729650970">
    <w:abstractNumId w:val="26"/>
  </w:num>
  <w:num w:numId="23" w16cid:durableId="377441754">
    <w:abstractNumId w:val="11"/>
  </w:num>
  <w:num w:numId="24" w16cid:durableId="1220871115">
    <w:abstractNumId w:val="3"/>
  </w:num>
  <w:num w:numId="25" w16cid:durableId="729811093">
    <w:abstractNumId w:val="19"/>
  </w:num>
  <w:num w:numId="26" w16cid:durableId="854537712">
    <w:abstractNumId w:val="7"/>
  </w:num>
  <w:num w:numId="27" w16cid:durableId="287666559">
    <w:abstractNumId w:val="8"/>
  </w:num>
  <w:num w:numId="28" w16cid:durableId="1543710383">
    <w:abstractNumId w:val="31"/>
  </w:num>
  <w:num w:numId="29" w16cid:durableId="1635136514">
    <w:abstractNumId w:val="32"/>
  </w:num>
  <w:num w:numId="30" w16cid:durableId="1514875602">
    <w:abstractNumId w:val="4"/>
  </w:num>
  <w:num w:numId="31" w16cid:durableId="225380356">
    <w:abstractNumId w:val="17"/>
  </w:num>
  <w:num w:numId="32" w16cid:durableId="1139152006">
    <w:abstractNumId w:val="21"/>
  </w:num>
  <w:num w:numId="33" w16cid:durableId="307369690">
    <w:abstractNumId w:val="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JAfRkSNfoWF9r/wDbg0b3nWjYWKlznQ0uXKfwRqq4Z9Jc4xLhHskSI4WCDLsq0yJX2AbnjmjIKErgWD4gL3qhw==" w:salt="46vmTUK1qrVmz9+jimvcTQ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2A6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20BA"/>
    <w:rsid w:val="000128FF"/>
    <w:rsid w:val="00012BA4"/>
    <w:rsid w:val="000139C0"/>
    <w:rsid w:val="00013BE5"/>
    <w:rsid w:val="00013C88"/>
    <w:rsid w:val="00014794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26"/>
    <w:rsid w:val="000777D5"/>
    <w:rsid w:val="00077CD8"/>
    <w:rsid w:val="000801D8"/>
    <w:rsid w:val="000802CC"/>
    <w:rsid w:val="00080842"/>
    <w:rsid w:val="000825A4"/>
    <w:rsid w:val="00082704"/>
    <w:rsid w:val="00082FD6"/>
    <w:rsid w:val="00083EBE"/>
    <w:rsid w:val="00083F1D"/>
    <w:rsid w:val="00084633"/>
    <w:rsid w:val="000849CE"/>
    <w:rsid w:val="000851FF"/>
    <w:rsid w:val="00085260"/>
    <w:rsid w:val="000853B2"/>
    <w:rsid w:val="00085588"/>
    <w:rsid w:val="00086325"/>
    <w:rsid w:val="00086881"/>
    <w:rsid w:val="00086AE3"/>
    <w:rsid w:val="00087050"/>
    <w:rsid w:val="000879B5"/>
    <w:rsid w:val="00087C80"/>
    <w:rsid w:val="000902A4"/>
    <w:rsid w:val="000907E7"/>
    <w:rsid w:val="00090B80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4FC1"/>
    <w:rsid w:val="00095336"/>
    <w:rsid w:val="0009552E"/>
    <w:rsid w:val="000959A0"/>
    <w:rsid w:val="00095CE6"/>
    <w:rsid w:val="00095F9C"/>
    <w:rsid w:val="000961E6"/>
    <w:rsid w:val="00096240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5B7"/>
    <w:rsid w:val="000B07F2"/>
    <w:rsid w:val="000B0A2E"/>
    <w:rsid w:val="000B113B"/>
    <w:rsid w:val="000B1216"/>
    <w:rsid w:val="000B154F"/>
    <w:rsid w:val="000B188F"/>
    <w:rsid w:val="000B200D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C80"/>
    <w:rsid w:val="000B5F2E"/>
    <w:rsid w:val="000B63BF"/>
    <w:rsid w:val="000B6418"/>
    <w:rsid w:val="000B646D"/>
    <w:rsid w:val="000B69C5"/>
    <w:rsid w:val="000B6BCA"/>
    <w:rsid w:val="000B787E"/>
    <w:rsid w:val="000B7B54"/>
    <w:rsid w:val="000C03A6"/>
    <w:rsid w:val="000C1818"/>
    <w:rsid w:val="000C1E72"/>
    <w:rsid w:val="000C2475"/>
    <w:rsid w:val="000C25DE"/>
    <w:rsid w:val="000C28CD"/>
    <w:rsid w:val="000C2E98"/>
    <w:rsid w:val="000C2EF9"/>
    <w:rsid w:val="000C348B"/>
    <w:rsid w:val="000C3B89"/>
    <w:rsid w:val="000C40D3"/>
    <w:rsid w:val="000C41ED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480"/>
    <w:rsid w:val="000D3E8C"/>
    <w:rsid w:val="000D43BC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208"/>
    <w:rsid w:val="000D6601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0E7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3B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59E"/>
    <w:rsid w:val="000F5BE4"/>
    <w:rsid w:val="000F5D67"/>
    <w:rsid w:val="000F6D5C"/>
    <w:rsid w:val="000F7405"/>
    <w:rsid w:val="000F7607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2F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631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5D9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6E"/>
    <w:rsid w:val="00153B5E"/>
    <w:rsid w:val="00153CBE"/>
    <w:rsid w:val="00153E52"/>
    <w:rsid w:val="00153F0A"/>
    <w:rsid w:val="0015418D"/>
    <w:rsid w:val="00154FB1"/>
    <w:rsid w:val="0015515E"/>
    <w:rsid w:val="00155A29"/>
    <w:rsid w:val="00155A9B"/>
    <w:rsid w:val="00155C5D"/>
    <w:rsid w:val="001564C5"/>
    <w:rsid w:val="00156C1E"/>
    <w:rsid w:val="0015738F"/>
    <w:rsid w:val="001574C6"/>
    <w:rsid w:val="00157965"/>
    <w:rsid w:val="00160C92"/>
    <w:rsid w:val="001616EC"/>
    <w:rsid w:val="00161B3A"/>
    <w:rsid w:val="00161EA6"/>
    <w:rsid w:val="00162E5A"/>
    <w:rsid w:val="00162FEC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94D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593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1D71"/>
    <w:rsid w:val="00181F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7F3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223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601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3D3C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08"/>
    <w:rsid w:val="001E3C85"/>
    <w:rsid w:val="001E482D"/>
    <w:rsid w:val="001E4BCB"/>
    <w:rsid w:val="001E5587"/>
    <w:rsid w:val="001E5AB2"/>
    <w:rsid w:val="001E5C07"/>
    <w:rsid w:val="001E5D1F"/>
    <w:rsid w:val="001E5F39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20"/>
    <w:rsid w:val="001F593A"/>
    <w:rsid w:val="001F59DF"/>
    <w:rsid w:val="001F6013"/>
    <w:rsid w:val="001F60E8"/>
    <w:rsid w:val="001F7B56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C4F"/>
    <w:rsid w:val="00212DDB"/>
    <w:rsid w:val="002131B5"/>
    <w:rsid w:val="00213918"/>
    <w:rsid w:val="00213E69"/>
    <w:rsid w:val="00214EEE"/>
    <w:rsid w:val="00215495"/>
    <w:rsid w:val="00215C57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572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75"/>
    <w:rsid w:val="002255F0"/>
    <w:rsid w:val="002259D9"/>
    <w:rsid w:val="00225E66"/>
    <w:rsid w:val="00226167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7F2"/>
    <w:rsid w:val="0023385B"/>
    <w:rsid w:val="00233925"/>
    <w:rsid w:val="00233E40"/>
    <w:rsid w:val="002342F8"/>
    <w:rsid w:val="002346DB"/>
    <w:rsid w:val="00234B3D"/>
    <w:rsid w:val="00234FDE"/>
    <w:rsid w:val="002354BB"/>
    <w:rsid w:val="002355C9"/>
    <w:rsid w:val="002357E0"/>
    <w:rsid w:val="00236800"/>
    <w:rsid w:val="00236882"/>
    <w:rsid w:val="00236BF4"/>
    <w:rsid w:val="00236D79"/>
    <w:rsid w:val="00236D8A"/>
    <w:rsid w:val="00236E88"/>
    <w:rsid w:val="00237063"/>
    <w:rsid w:val="0023712C"/>
    <w:rsid w:val="002376A9"/>
    <w:rsid w:val="002379C2"/>
    <w:rsid w:val="002379E2"/>
    <w:rsid w:val="00240324"/>
    <w:rsid w:val="00240A8B"/>
    <w:rsid w:val="00240F2C"/>
    <w:rsid w:val="0024117A"/>
    <w:rsid w:val="002413C1"/>
    <w:rsid w:val="002419C2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6578"/>
    <w:rsid w:val="00247522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410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FF5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3DE"/>
    <w:rsid w:val="0029164E"/>
    <w:rsid w:val="00291AC6"/>
    <w:rsid w:val="002920B4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8F5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6A6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878"/>
    <w:rsid w:val="002A7AF0"/>
    <w:rsid w:val="002B03AB"/>
    <w:rsid w:val="002B0F89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E16"/>
    <w:rsid w:val="002C0160"/>
    <w:rsid w:val="002C0860"/>
    <w:rsid w:val="002C08C3"/>
    <w:rsid w:val="002C0C16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C7520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B54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576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AA9"/>
    <w:rsid w:val="002E3B3C"/>
    <w:rsid w:val="002E4218"/>
    <w:rsid w:val="002E46CA"/>
    <w:rsid w:val="002E491F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84D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3EF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2F7B9C"/>
    <w:rsid w:val="003003CD"/>
    <w:rsid w:val="00300AD4"/>
    <w:rsid w:val="0030105C"/>
    <w:rsid w:val="00301156"/>
    <w:rsid w:val="0030139A"/>
    <w:rsid w:val="003021C0"/>
    <w:rsid w:val="003029B7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108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6DCB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3DB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6AE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A59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5AB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32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449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51A"/>
    <w:rsid w:val="00380A53"/>
    <w:rsid w:val="00380B87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2A6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96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BB1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363"/>
    <w:rsid w:val="003D25FD"/>
    <w:rsid w:val="003D27CA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0DCB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5D0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330"/>
    <w:rsid w:val="00413E32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20A5C"/>
    <w:rsid w:val="00420DA8"/>
    <w:rsid w:val="00421352"/>
    <w:rsid w:val="0042146D"/>
    <w:rsid w:val="00421E44"/>
    <w:rsid w:val="0042291B"/>
    <w:rsid w:val="00422AAD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3BF4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DF3"/>
    <w:rsid w:val="00446E65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AA6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3A6"/>
    <w:rsid w:val="00480489"/>
    <w:rsid w:val="0048087E"/>
    <w:rsid w:val="00480886"/>
    <w:rsid w:val="00481128"/>
    <w:rsid w:val="00481BA7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447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8722B"/>
    <w:rsid w:val="00487414"/>
    <w:rsid w:val="00487DE7"/>
    <w:rsid w:val="004903BD"/>
    <w:rsid w:val="00490F9C"/>
    <w:rsid w:val="00491A53"/>
    <w:rsid w:val="00491B8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6B2"/>
    <w:rsid w:val="004A19F3"/>
    <w:rsid w:val="004A1B81"/>
    <w:rsid w:val="004A2AB5"/>
    <w:rsid w:val="004A31E9"/>
    <w:rsid w:val="004A3813"/>
    <w:rsid w:val="004A3AC0"/>
    <w:rsid w:val="004A444B"/>
    <w:rsid w:val="004A4813"/>
    <w:rsid w:val="004A4A2E"/>
    <w:rsid w:val="004A4AA3"/>
    <w:rsid w:val="004A4FF6"/>
    <w:rsid w:val="004A51EC"/>
    <w:rsid w:val="004A5CBF"/>
    <w:rsid w:val="004A5E8B"/>
    <w:rsid w:val="004A5F5C"/>
    <w:rsid w:val="004A640D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2FDA"/>
    <w:rsid w:val="004B37D8"/>
    <w:rsid w:val="004B3E8E"/>
    <w:rsid w:val="004B3F50"/>
    <w:rsid w:val="004B4332"/>
    <w:rsid w:val="004B4517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521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6B7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17F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49B1"/>
    <w:rsid w:val="004F5072"/>
    <w:rsid w:val="004F544D"/>
    <w:rsid w:val="004F59C0"/>
    <w:rsid w:val="004F6550"/>
    <w:rsid w:val="004F69AA"/>
    <w:rsid w:val="004F6A65"/>
    <w:rsid w:val="004F6EE8"/>
    <w:rsid w:val="004F7101"/>
    <w:rsid w:val="004F7F04"/>
    <w:rsid w:val="00500041"/>
    <w:rsid w:val="00500A2A"/>
    <w:rsid w:val="00500D40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3C6"/>
    <w:rsid w:val="00503438"/>
    <w:rsid w:val="005036E7"/>
    <w:rsid w:val="00503E38"/>
    <w:rsid w:val="0050439E"/>
    <w:rsid w:val="00504483"/>
    <w:rsid w:val="00504C8D"/>
    <w:rsid w:val="00504CF3"/>
    <w:rsid w:val="00504E77"/>
    <w:rsid w:val="005051E9"/>
    <w:rsid w:val="00505754"/>
    <w:rsid w:val="00505988"/>
    <w:rsid w:val="00505A6D"/>
    <w:rsid w:val="00505CD8"/>
    <w:rsid w:val="0050616D"/>
    <w:rsid w:val="00506EF7"/>
    <w:rsid w:val="00507AD7"/>
    <w:rsid w:val="00510486"/>
    <w:rsid w:val="00510A65"/>
    <w:rsid w:val="00510ED3"/>
    <w:rsid w:val="005110EC"/>
    <w:rsid w:val="00511499"/>
    <w:rsid w:val="00511B06"/>
    <w:rsid w:val="00511D51"/>
    <w:rsid w:val="005120B2"/>
    <w:rsid w:val="005127A1"/>
    <w:rsid w:val="00513317"/>
    <w:rsid w:val="00513682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B1D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6C7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4FCB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2D17"/>
    <w:rsid w:val="00573803"/>
    <w:rsid w:val="00573901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6D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6E9E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25F"/>
    <w:rsid w:val="005B36DE"/>
    <w:rsid w:val="005B3755"/>
    <w:rsid w:val="005B3AC3"/>
    <w:rsid w:val="005B3AEC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6BC"/>
    <w:rsid w:val="005C3A1C"/>
    <w:rsid w:val="005C3C68"/>
    <w:rsid w:val="005C3D71"/>
    <w:rsid w:val="005C3DBE"/>
    <w:rsid w:val="005C3EA9"/>
    <w:rsid w:val="005C40DB"/>
    <w:rsid w:val="005C4CFF"/>
    <w:rsid w:val="005C5546"/>
    <w:rsid w:val="005C58A9"/>
    <w:rsid w:val="005C58DA"/>
    <w:rsid w:val="005C5997"/>
    <w:rsid w:val="005C5E05"/>
    <w:rsid w:val="005C6082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717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6F2"/>
    <w:rsid w:val="005E37C3"/>
    <w:rsid w:val="005E37DA"/>
    <w:rsid w:val="005E3A61"/>
    <w:rsid w:val="005E4114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701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CEF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07E60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4C3"/>
    <w:rsid w:val="00613C25"/>
    <w:rsid w:val="00613E25"/>
    <w:rsid w:val="006141B9"/>
    <w:rsid w:val="006142C0"/>
    <w:rsid w:val="006149AD"/>
    <w:rsid w:val="00614F82"/>
    <w:rsid w:val="00614F8C"/>
    <w:rsid w:val="006162E8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2BE"/>
    <w:rsid w:val="00633A46"/>
    <w:rsid w:val="00634FC4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84E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3CC"/>
    <w:rsid w:val="0066447B"/>
    <w:rsid w:val="00664C47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2C2"/>
    <w:rsid w:val="006756FE"/>
    <w:rsid w:val="00675C56"/>
    <w:rsid w:val="00676983"/>
    <w:rsid w:val="00676F93"/>
    <w:rsid w:val="00677279"/>
    <w:rsid w:val="00680488"/>
    <w:rsid w:val="00680DAF"/>
    <w:rsid w:val="00680F30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5FF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6CA3"/>
    <w:rsid w:val="006B00B2"/>
    <w:rsid w:val="006B0113"/>
    <w:rsid w:val="006B0200"/>
    <w:rsid w:val="006B0426"/>
    <w:rsid w:val="006B0CB3"/>
    <w:rsid w:val="006B12A8"/>
    <w:rsid w:val="006B1583"/>
    <w:rsid w:val="006B20B4"/>
    <w:rsid w:val="006B26F3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116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36E6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5BE6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5060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6ED"/>
    <w:rsid w:val="007219B0"/>
    <w:rsid w:val="00722513"/>
    <w:rsid w:val="00722B35"/>
    <w:rsid w:val="00723AA9"/>
    <w:rsid w:val="00723EEF"/>
    <w:rsid w:val="007241E0"/>
    <w:rsid w:val="007256AA"/>
    <w:rsid w:val="00725750"/>
    <w:rsid w:val="00725DC0"/>
    <w:rsid w:val="00726BD7"/>
    <w:rsid w:val="00726F28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40278"/>
    <w:rsid w:val="0074056E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2DB"/>
    <w:rsid w:val="00754566"/>
    <w:rsid w:val="007545C4"/>
    <w:rsid w:val="0075468B"/>
    <w:rsid w:val="0075491A"/>
    <w:rsid w:val="0075526B"/>
    <w:rsid w:val="007555CE"/>
    <w:rsid w:val="00755756"/>
    <w:rsid w:val="00755796"/>
    <w:rsid w:val="00755C4C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0F"/>
    <w:rsid w:val="00763379"/>
    <w:rsid w:val="007636B1"/>
    <w:rsid w:val="007636D3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5D"/>
    <w:rsid w:val="00770813"/>
    <w:rsid w:val="007709D9"/>
    <w:rsid w:val="00770B9C"/>
    <w:rsid w:val="00770C75"/>
    <w:rsid w:val="00770DA0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F86"/>
    <w:rsid w:val="007860E2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5A72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B2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45"/>
    <w:rsid w:val="007C168B"/>
    <w:rsid w:val="007C1772"/>
    <w:rsid w:val="007C1BCF"/>
    <w:rsid w:val="007C1CAF"/>
    <w:rsid w:val="007C1ED2"/>
    <w:rsid w:val="007C1F0F"/>
    <w:rsid w:val="007C25A7"/>
    <w:rsid w:val="007C27FB"/>
    <w:rsid w:val="007C28C6"/>
    <w:rsid w:val="007C2C5A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DB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F89"/>
    <w:rsid w:val="007D6598"/>
    <w:rsid w:val="007D6641"/>
    <w:rsid w:val="007D78CE"/>
    <w:rsid w:val="007D7C72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B88"/>
    <w:rsid w:val="007E5EA8"/>
    <w:rsid w:val="007E601C"/>
    <w:rsid w:val="007E6100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1C69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4AEB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525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9E0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AB9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4CFD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2FE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4828"/>
    <w:rsid w:val="0085545B"/>
    <w:rsid w:val="00855CEA"/>
    <w:rsid w:val="00855D96"/>
    <w:rsid w:val="00855E41"/>
    <w:rsid w:val="0085660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0AFD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970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892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BE9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2EE"/>
    <w:rsid w:val="008A055A"/>
    <w:rsid w:val="008A0EE0"/>
    <w:rsid w:val="008A1517"/>
    <w:rsid w:val="008A1531"/>
    <w:rsid w:val="008A1BF2"/>
    <w:rsid w:val="008A1E91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2706"/>
    <w:rsid w:val="008B33DF"/>
    <w:rsid w:val="008B39E2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04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55B"/>
    <w:rsid w:val="008D6AC9"/>
    <w:rsid w:val="008D7699"/>
    <w:rsid w:val="008D773F"/>
    <w:rsid w:val="008D791D"/>
    <w:rsid w:val="008D7C13"/>
    <w:rsid w:val="008E0542"/>
    <w:rsid w:val="008E13ED"/>
    <w:rsid w:val="008E1AAC"/>
    <w:rsid w:val="008E1F1C"/>
    <w:rsid w:val="008E235C"/>
    <w:rsid w:val="008E2565"/>
    <w:rsid w:val="008E2FF5"/>
    <w:rsid w:val="008E31B5"/>
    <w:rsid w:val="008E32AC"/>
    <w:rsid w:val="008E347E"/>
    <w:rsid w:val="008E367F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3B2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1E31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471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78F"/>
    <w:rsid w:val="00936DED"/>
    <w:rsid w:val="00936E9C"/>
    <w:rsid w:val="00936EE0"/>
    <w:rsid w:val="009370E1"/>
    <w:rsid w:val="00937107"/>
    <w:rsid w:val="00937868"/>
    <w:rsid w:val="00937CEE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2FB2"/>
    <w:rsid w:val="0095338F"/>
    <w:rsid w:val="0095395D"/>
    <w:rsid w:val="00953B8C"/>
    <w:rsid w:val="009544F8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57CEF"/>
    <w:rsid w:val="00960302"/>
    <w:rsid w:val="009603AD"/>
    <w:rsid w:val="009604A7"/>
    <w:rsid w:val="00960876"/>
    <w:rsid w:val="00960AC8"/>
    <w:rsid w:val="0096106D"/>
    <w:rsid w:val="00961372"/>
    <w:rsid w:val="00961457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A18"/>
    <w:rsid w:val="00970B8D"/>
    <w:rsid w:val="00970EE8"/>
    <w:rsid w:val="0097188D"/>
    <w:rsid w:val="00971B72"/>
    <w:rsid w:val="00971C49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B64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44"/>
    <w:rsid w:val="009A3863"/>
    <w:rsid w:val="009A3F58"/>
    <w:rsid w:val="009A43E8"/>
    <w:rsid w:val="009A443C"/>
    <w:rsid w:val="009A47E4"/>
    <w:rsid w:val="009A4BDE"/>
    <w:rsid w:val="009A4E7D"/>
    <w:rsid w:val="009A4EEF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056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0B1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CB6"/>
    <w:rsid w:val="00A06E4C"/>
    <w:rsid w:val="00A07355"/>
    <w:rsid w:val="00A07A50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3C6F"/>
    <w:rsid w:val="00A14093"/>
    <w:rsid w:val="00A14E7D"/>
    <w:rsid w:val="00A1506E"/>
    <w:rsid w:val="00A1603E"/>
    <w:rsid w:val="00A16071"/>
    <w:rsid w:val="00A16C2E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6AE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35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1E6E"/>
    <w:rsid w:val="00A7205F"/>
    <w:rsid w:val="00A724B6"/>
    <w:rsid w:val="00A72621"/>
    <w:rsid w:val="00A728A5"/>
    <w:rsid w:val="00A73685"/>
    <w:rsid w:val="00A73698"/>
    <w:rsid w:val="00A7382C"/>
    <w:rsid w:val="00A73F5C"/>
    <w:rsid w:val="00A744AB"/>
    <w:rsid w:val="00A752E7"/>
    <w:rsid w:val="00A75FDF"/>
    <w:rsid w:val="00A76147"/>
    <w:rsid w:val="00A7636D"/>
    <w:rsid w:val="00A76668"/>
    <w:rsid w:val="00A76F8C"/>
    <w:rsid w:val="00A772FB"/>
    <w:rsid w:val="00A8001A"/>
    <w:rsid w:val="00A80B6A"/>
    <w:rsid w:val="00A80EF8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29E"/>
    <w:rsid w:val="00A9068F"/>
    <w:rsid w:val="00A90882"/>
    <w:rsid w:val="00A914AA"/>
    <w:rsid w:val="00A9162E"/>
    <w:rsid w:val="00A918BA"/>
    <w:rsid w:val="00A91A03"/>
    <w:rsid w:val="00A91DB6"/>
    <w:rsid w:val="00A91E78"/>
    <w:rsid w:val="00A92048"/>
    <w:rsid w:val="00A92329"/>
    <w:rsid w:val="00A92830"/>
    <w:rsid w:val="00A92AB0"/>
    <w:rsid w:val="00A92C6A"/>
    <w:rsid w:val="00A93588"/>
    <w:rsid w:val="00A936B7"/>
    <w:rsid w:val="00A9486F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4A28"/>
    <w:rsid w:val="00AA5606"/>
    <w:rsid w:val="00AA59B6"/>
    <w:rsid w:val="00AA64FF"/>
    <w:rsid w:val="00AA651A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D39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B7D5C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05A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2EC1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1AC0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0AC9"/>
    <w:rsid w:val="00B2104E"/>
    <w:rsid w:val="00B21214"/>
    <w:rsid w:val="00B215CF"/>
    <w:rsid w:val="00B215EB"/>
    <w:rsid w:val="00B216CC"/>
    <w:rsid w:val="00B217D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8D3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549"/>
    <w:rsid w:val="00B4473E"/>
    <w:rsid w:val="00B45038"/>
    <w:rsid w:val="00B45065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7349"/>
    <w:rsid w:val="00B575B1"/>
    <w:rsid w:val="00B57AEC"/>
    <w:rsid w:val="00B60034"/>
    <w:rsid w:val="00B60042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6FC"/>
    <w:rsid w:val="00B77D21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7F0"/>
    <w:rsid w:val="00B82E86"/>
    <w:rsid w:val="00B830EF"/>
    <w:rsid w:val="00B8320F"/>
    <w:rsid w:val="00B845F7"/>
    <w:rsid w:val="00B846C8"/>
    <w:rsid w:val="00B84B1D"/>
    <w:rsid w:val="00B851A6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571"/>
    <w:rsid w:val="00BA38D5"/>
    <w:rsid w:val="00BA3A79"/>
    <w:rsid w:val="00BA3EBB"/>
    <w:rsid w:val="00BA3F04"/>
    <w:rsid w:val="00BA46FD"/>
    <w:rsid w:val="00BA4D9F"/>
    <w:rsid w:val="00BA4DEE"/>
    <w:rsid w:val="00BA5049"/>
    <w:rsid w:val="00BA5139"/>
    <w:rsid w:val="00BA51F8"/>
    <w:rsid w:val="00BA559A"/>
    <w:rsid w:val="00BA5F25"/>
    <w:rsid w:val="00BA5F9F"/>
    <w:rsid w:val="00BA61B0"/>
    <w:rsid w:val="00BA6815"/>
    <w:rsid w:val="00BA6E21"/>
    <w:rsid w:val="00BA6F9C"/>
    <w:rsid w:val="00BA74D9"/>
    <w:rsid w:val="00BA78C2"/>
    <w:rsid w:val="00BA7E79"/>
    <w:rsid w:val="00BB03DA"/>
    <w:rsid w:val="00BB06C9"/>
    <w:rsid w:val="00BB0B25"/>
    <w:rsid w:val="00BB0C0C"/>
    <w:rsid w:val="00BB0D65"/>
    <w:rsid w:val="00BB0ED3"/>
    <w:rsid w:val="00BB10D2"/>
    <w:rsid w:val="00BB1457"/>
    <w:rsid w:val="00BB14C0"/>
    <w:rsid w:val="00BB1D61"/>
    <w:rsid w:val="00BB24D6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EEB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520"/>
    <w:rsid w:val="00BE5B5C"/>
    <w:rsid w:val="00BE64D2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B83"/>
    <w:rsid w:val="00C04EE8"/>
    <w:rsid w:val="00C0524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46E"/>
    <w:rsid w:val="00C12C23"/>
    <w:rsid w:val="00C12CDF"/>
    <w:rsid w:val="00C13220"/>
    <w:rsid w:val="00C132F5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95D"/>
    <w:rsid w:val="00C259A5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A43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FD9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47E5D"/>
    <w:rsid w:val="00C50114"/>
    <w:rsid w:val="00C50202"/>
    <w:rsid w:val="00C50739"/>
    <w:rsid w:val="00C50A5D"/>
    <w:rsid w:val="00C51101"/>
    <w:rsid w:val="00C5172D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046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650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225"/>
    <w:rsid w:val="00C7133D"/>
    <w:rsid w:val="00C71A90"/>
    <w:rsid w:val="00C71B1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6FC6"/>
    <w:rsid w:val="00C77310"/>
    <w:rsid w:val="00C77430"/>
    <w:rsid w:val="00C77477"/>
    <w:rsid w:val="00C774C2"/>
    <w:rsid w:val="00C77508"/>
    <w:rsid w:val="00C775D3"/>
    <w:rsid w:val="00C77A46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97F93"/>
    <w:rsid w:val="00CA0316"/>
    <w:rsid w:val="00CA11E7"/>
    <w:rsid w:val="00CA1FA6"/>
    <w:rsid w:val="00CA27F8"/>
    <w:rsid w:val="00CA281E"/>
    <w:rsid w:val="00CA2C58"/>
    <w:rsid w:val="00CA4229"/>
    <w:rsid w:val="00CA49EF"/>
    <w:rsid w:val="00CA4A7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030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5E0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BA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C20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BB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1"/>
    <w:rsid w:val="00CD4E46"/>
    <w:rsid w:val="00CD54EB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2063"/>
    <w:rsid w:val="00CE248A"/>
    <w:rsid w:val="00CE2CAB"/>
    <w:rsid w:val="00CE2D12"/>
    <w:rsid w:val="00CE3A23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229"/>
    <w:rsid w:val="00CF038A"/>
    <w:rsid w:val="00CF0D79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221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6BC8"/>
    <w:rsid w:val="00D0785B"/>
    <w:rsid w:val="00D10596"/>
    <w:rsid w:val="00D10886"/>
    <w:rsid w:val="00D110D8"/>
    <w:rsid w:val="00D11A1B"/>
    <w:rsid w:val="00D12959"/>
    <w:rsid w:val="00D13085"/>
    <w:rsid w:val="00D130B2"/>
    <w:rsid w:val="00D1310A"/>
    <w:rsid w:val="00D1316C"/>
    <w:rsid w:val="00D13834"/>
    <w:rsid w:val="00D14996"/>
    <w:rsid w:val="00D14E2A"/>
    <w:rsid w:val="00D14F89"/>
    <w:rsid w:val="00D1542C"/>
    <w:rsid w:val="00D1549C"/>
    <w:rsid w:val="00D15A0F"/>
    <w:rsid w:val="00D162FA"/>
    <w:rsid w:val="00D16B06"/>
    <w:rsid w:val="00D16E5F"/>
    <w:rsid w:val="00D170E6"/>
    <w:rsid w:val="00D17FE9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4E34"/>
    <w:rsid w:val="00D2517B"/>
    <w:rsid w:val="00D25D3F"/>
    <w:rsid w:val="00D267D8"/>
    <w:rsid w:val="00D267FC"/>
    <w:rsid w:val="00D26959"/>
    <w:rsid w:val="00D2698C"/>
    <w:rsid w:val="00D26A3A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17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FD7"/>
    <w:rsid w:val="00D37152"/>
    <w:rsid w:val="00D37D86"/>
    <w:rsid w:val="00D37EEE"/>
    <w:rsid w:val="00D405C2"/>
    <w:rsid w:val="00D408D4"/>
    <w:rsid w:val="00D40CF8"/>
    <w:rsid w:val="00D410AE"/>
    <w:rsid w:val="00D41282"/>
    <w:rsid w:val="00D41396"/>
    <w:rsid w:val="00D4163B"/>
    <w:rsid w:val="00D41BF1"/>
    <w:rsid w:val="00D4222F"/>
    <w:rsid w:val="00D4230D"/>
    <w:rsid w:val="00D4284C"/>
    <w:rsid w:val="00D43026"/>
    <w:rsid w:val="00D43046"/>
    <w:rsid w:val="00D431FB"/>
    <w:rsid w:val="00D438C0"/>
    <w:rsid w:val="00D43DCE"/>
    <w:rsid w:val="00D44211"/>
    <w:rsid w:val="00D44740"/>
    <w:rsid w:val="00D44B5F"/>
    <w:rsid w:val="00D44E28"/>
    <w:rsid w:val="00D45388"/>
    <w:rsid w:val="00D453EC"/>
    <w:rsid w:val="00D45AEC"/>
    <w:rsid w:val="00D46065"/>
    <w:rsid w:val="00D46EE6"/>
    <w:rsid w:val="00D47088"/>
    <w:rsid w:val="00D47167"/>
    <w:rsid w:val="00D4733B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B82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234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19D"/>
    <w:rsid w:val="00D66202"/>
    <w:rsid w:val="00D667DA"/>
    <w:rsid w:val="00D669DE"/>
    <w:rsid w:val="00D66C3E"/>
    <w:rsid w:val="00D671B2"/>
    <w:rsid w:val="00D67515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938"/>
    <w:rsid w:val="00D80CB4"/>
    <w:rsid w:val="00D80DA8"/>
    <w:rsid w:val="00D8154D"/>
    <w:rsid w:val="00D824C9"/>
    <w:rsid w:val="00D824EF"/>
    <w:rsid w:val="00D82ACA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289"/>
    <w:rsid w:val="00D877C7"/>
    <w:rsid w:val="00D87935"/>
    <w:rsid w:val="00D87A41"/>
    <w:rsid w:val="00D87ACB"/>
    <w:rsid w:val="00D90A2A"/>
    <w:rsid w:val="00D91AB0"/>
    <w:rsid w:val="00D91D7B"/>
    <w:rsid w:val="00D91F3B"/>
    <w:rsid w:val="00D920C4"/>
    <w:rsid w:val="00D922F4"/>
    <w:rsid w:val="00D9292F"/>
    <w:rsid w:val="00D92BA7"/>
    <w:rsid w:val="00D92CD8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BBB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FF0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35B8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3E65"/>
    <w:rsid w:val="00DE4768"/>
    <w:rsid w:val="00DE6513"/>
    <w:rsid w:val="00DE6673"/>
    <w:rsid w:val="00DE69A4"/>
    <w:rsid w:val="00DE7B82"/>
    <w:rsid w:val="00DE7C3B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F8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92F"/>
    <w:rsid w:val="00E02AA3"/>
    <w:rsid w:val="00E02ED4"/>
    <w:rsid w:val="00E036F4"/>
    <w:rsid w:val="00E03AAD"/>
    <w:rsid w:val="00E03E6A"/>
    <w:rsid w:val="00E04387"/>
    <w:rsid w:val="00E04404"/>
    <w:rsid w:val="00E0475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7F8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349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AA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593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06A"/>
    <w:rsid w:val="00E864A5"/>
    <w:rsid w:val="00E86509"/>
    <w:rsid w:val="00E868CF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979FA"/>
    <w:rsid w:val="00EA0446"/>
    <w:rsid w:val="00EA0C63"/>
    <w:rsid w:val="00EA103E"/>
    <w:rsid w:val="00EA12E9"/>
    <w:rsid w:val="00EA16C9"/>
    <w:rsid w:val="00EA1A17"/>
    <w:rsid w:val="00EA1F0A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11E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58A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07B44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17D71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1CDE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50B"/>
    <w:rsid w:val="00F37721"/>
    <w:rsid w:val="00F37D6D"/>
    <w:rsid w:val="00F402E4"/>
    <w:rsid w:val="00F403A8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696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172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3B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1F5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6B3"/>
    <w:rsid w:val="00FA689D"/>
    <w:rsid w:val="00FA690C"/>
    <w:rsid w:val="00FA7087"/>
    <w:rsid w:val="00FA7464"/>
    <w:rsid w:val="00FA7905"/>
    <w:rsid w:val="00FA7BB1"/>
    <w:rsid w:val="00FB0D6C"/>
    <w:rsid w:val="00FB1026"/>
    <w:rsid w:val="00FB1838"/>
    <w:rsid w:val="00FB184A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65"/>
    <w:rsid w:val="00FC267E"/>
    <w:rsid w:val="00FC2712"/>
    <w:rsid w:val="00FC28FC"/>
    <w:rsid w:val="00FC33DA"/>
    <w:rsid w:val="00FC3837"/>
    <w:rsid w:val="00FC3B83"/>
    <w:rsid w:val="00FC4907"/>
    <w:rsid w:val="00FC4B96"/>
    <w:rsid w:val="00FC53D0"/>
    <w:rsid w:val="00FC57CC"/>
    <w:rsid w:val="00FC592A"/>
    <w:rsid w:val="00FC5AE5"/>
    <w:rsid w:val="00FC6BF4"/>
    <w:rsid w:val="00FC7030"/>
    <w:rsid w:val="00FC7D57"/>
    <w:rsid w:val="00FD0A24"/>
    <w:rsid w:val="00FD0C33"/>
    <w:rsid w:val="00FD0E64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50"/>
    <w:rsid w:val="00FD64C2"/>
    <w:rsid w:val="00FD684F"/>
    <w:rsid w:val="00FD6C01"/>
    <w:rsid w:val="00FD7585"/>
    <w:rsid w:val="00FD7941"/>
    <w:rsid w:val="00FD797F"/>
    <w:rsid w:val="00FD7C78"/>
    <w:rsid w:val="00FE02FC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B7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F9EA3C1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6E5BE6"/>
    <w:pPr>
      <w:numPr>
        <w:numId w:val="33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13513</Words>
  <Characters>77025</Characters>
  <Application>Microsoft Office Word</Application>
  <DocSecurity>0</DocSecurity>
  <Lines>641</Lines>
  <Paragraphs>180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2026-10-02T06:59:00Z</dcterms:created>
  <dcterms:modified xsi:type="dcterms:W3CDTF">2026-10-02T08:21:00Z</dcterms:modified>
</cp:coreProperties>
</file>