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3F87B" w14:textId="77777777" w:rsidR="0044053B" w:rsidRPr="00B26C8D" w:rsidRDefault="0044053B" w:rsidP="007D1695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</w:rPr>
      </w:pPr>
      <w:r w:rsidRPr="00B26C8D">
        <w:rPr>
          <w:b/>
          <w:spacing w:val="-8"/>
          <w:sz w:val="16"/>
          <w:szCs w:val="16"/>
        </w:rPr>
        <w:t>C.N.C.F. "C.F.R." S.A. -  D I R E C Ţ I A  L I N I I</w:t>
      </w:r>
    </w:p>
    <w:p w14:paraId="1803DB29" w14:textId="4C3FB018" w:rsidR="0044053B" w:rsidRPr="00B26C8D" w:rsidRDefault="0044053B" w:rsidP="007D1695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</w:rPr>
      </w:pPr>
      <w:r w:rsidRPr="00B26C8D">
        <w:rPr>
          <w:b/>
          <w:sz w:val="16"/>
          <w:szCs w:val="16"/>
        </w:rPr>
        <w:t xml:space="preserve"> (de la pagina 1 la pagina )</w:t>
      </w:r>
    </w:p>
    <w:p w14:paraId="66FB6B90" w14:textId="77777777" w:rsidR="0044053B" w:rsidRDefault="0044053B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</w:rPr>
      </w:pPr>
    </w:p>
    <w:p w14:paraId="565A71F1" w14:textId="77777777" w:rsidR="0044053B" w:rsidRDefault="0044053B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</w:rPr>
      </w:pPr>
    </w:p>
    <w:p w14:paraId="66D20357" w14:textId="77777777" w:rsidR="0044053B" w:rsidRDefault="0044053B">
      <w:pPr>
        <w:jc w:val="center"/>
        <w:rPr>
          <w:sz w:val="28"/>
        </w:rPr>
      </w:pPr>
    </w:p>
    <w:p w14:paraId="21D703D0" w14:textId="77777777" w:rsidR="0044053B" w:rsidRDefault="0044053B">
      <w:pPr>
        <w:jc w:val="center"/>
        <w:rPr>
          <w:sz w:val="28"/>
        </w:rPr>
      </w:pPr>
    </w:p>
    <w:p w14:paraId="50BA08EB" w14:textId="77777777" w:rsidR="0044053B" w:rsidRDefault="0044053B">
      <w:pPr>
        <w:jc w:val="center"/>
        <w:rPr>
          <w:sz w:val="28"/>
        </w:rPr>
      </w:pPr>
    </w:p>
    <w:p w14:paraId="5342592C" w14:textId="77777777" w:rsidR="0044053B" w:rsidRDefault="0044053B">
      <w:pPr>
        <w:jc w:val="center"/>
        <w:rPr>
          <w:sz w:val="28"/>
        </w:rPr>
      </w:pPr>
    </w:p>
    <w:p w14:paraId="3363CCE5" w14:textId="77777777" w:rsidR="0044053B" w:rsidRDefault="0044053B">
      <w:pPr>
        <w:jc w:val="center"/>
        <w:rPr>
          <w:b/>
          <w:bCs/>
          <w:spacing w:val="80"/>
          <w:sz w:val="32"/>
          <w:lang w:val="en-US"/>
        </w:rPr>
      </w:pPr>
      <w:r>
        <w:rPr>
          <w:b/>
          <w:bCs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CONSTANŢA</w:t>
      </w:r>
    </w:p>
    <w:p w14:paraId="16B833DA" w14:textId="77777777" w:rsidR="0044053B" w:rsidRDefault="00000000">
      <w:pPr>
        <w:rPr>
          <w:b/>
          <w:bCs/>
          <w:spacing w:val="40"/>
        </w:rPr>
      </w:pPr>
      <w:r>
        <w:rPr>
          <w:b/>
          <w:bCs/>
          <w:spacing w:val="80"/>
          <w:sz w:val="32"/>
          <w:lang w:val="en-US"/>
        </w:rPr>
        <w:pict w14:anchorId="79E1E390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.5pt;margin-top:2.2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33A9F0B0" w14:textId="77777777" w:rsidR="0044053B" w:rsidRDefault="0044053B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19835626" w14:textId="77777777" w:rsidR="0044053B" w:rsidRDefault="0044053B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21-31 octombrie 2026</w:t>
      </w:r>
    </w:p>
    <w:p w14:paraId="5E8CAAD9" w14:textId="77777777" w:rsidR="0044053B" w:rsidRDefault="0044053B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44053B" w14:paraId="31460A49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558325C4" w14:textId="77777777" w:rsidR="0044053B" w:rsidRDefault="0044053B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234CAF5D" w14:textId="77777777" w:rsidR="0044053B" w:rsidRDefault="0044053B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</w:t>
            </w:r>
          </w:p>
          <w:p w14:paraId="4FF0507C" w14:textId="77777777" w:rsidR="0044053B" w:rsidRDefault="0044053B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514C8CBF" w14:textId="77777777" w:rsidR="0044053B" w:rsidRDefault="0044053B" w:rsidP="00FC1F7F">
            <w:pPr>
              <w:spacing w:after="4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LINIA SIMPLĂ</w:t>
            </w:r>
          </w:p>
          <w:p w14:paraId="00C06437" w14:textId="77777777" w:rsidR="0044053B" w:rsidRDefault="0044053B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6FD149E0" w14:textId="77777777" w:rsidR="0044053B" w:rsidRDefault="0044053B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4B0C038C" w14:textId="77777777" w:rsidR="0044053B" w:rsidRDefault="0044053B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STAŢIA</w:t>
            </w:r>
          </w:p>
          <w:p w14:paraId="26F0E9E7" w14:textId="77777777" w:rsidR="0044053B" w:rsidRDefault="0044053B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034A06CF" w14:textId="77777777" w:rsidR="0044053B" w:rsidRDefault="0044053B" w:rsidP="00FC1F7F">
            <w:pPr>
              <w:spacing w:line="192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49F3D60A" w14:textId="77777777" w:rsidR="0044053B" w:rsidRDefault="0044053B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APARATE DE CALE ÎN ABATERE</w:t>
            </w:r>
          </w:p>
          <w:p w14:paraId="2A67293C" w14:textId="77777777" w:rsidR="0044053B" w:rsidRDefault="0044053B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şi</w:t>
            </w:r>
          </w:p>
          <w:p w14:paraId="52A5A6FB" w14:textId="77777777" w:rsidR="0044053B" w:rsidRDefault="0044053B" w:rsidP="00E046C7">
            <w:pPr>
              <w:spacing w:before="8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LINII </w:t>
            </w:r>
          </w:p>
          <w:p w14:paraId="3803D043" w14:textId="77777777" w:rsidR="0044053B" w:rsidRDefault="0044053B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ABĂTUTE</w:t>
            </w:r>
          </w:p>
          <w:p w14:paraId="05597575" w14:textId="77777777" w:rsidR="0044053B" w:rsidRDefault="0044053B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DIN </w:t>
            </w:r>
          </w:p>
          <w:p w14:paraId="53FBB82F" w14:textId="77777777" w:rsidR="0044053B" w:rsidRDefault="0044053B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7AD5C321" w14:textId="77777777" w:rsidR="0044053B" w:rsidRDefault="0044053B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II</w:t>
            </w:r>
          </w:p>
          <w:p w14:paraId="75ABC3F1" w14:textId="77777777" w:rsidR="0044053B" w:rsidRDefault="0044053B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5988F799" w14:textId="77777777" w:rsidR="0044053B" w:rsidRDefault="0044053B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768F9CF1" w14:textId="77777777" w:rsidR="0044053B" w:rsidRDefault="0044053B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7E84CD1F" w14:textId="77777777" w:rsidR="0044053B" w:rsidRDefault="0044053B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47BE1CF7" w14:textId="77777777" w:rsidR="0044053B" w:rsidRDefault="0044053B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636A0F90" w14:textId="77777777" w:rsidR="0044053B" w:rsidRDefault="0044053B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</w:t>
            </w:r>
          </w:p>
          <w:p w14:paraId="76E3ED5D" w14:textId="77777777" w:rsidR="0044053B" w:rsidRDefault="0044053B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staţii aferente </w:t>
            </w:r>
          </w:p>
          <w:p w14:paraId="2115F1C3" w14:textId="77777777" w:rsidR="0044053B" w:rsidRDefault="0044053B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61E88BBF" w14:textId="77777777" w:rsidR="0044053B" w:rsidRDefault="0044053B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</w:rPr>
            </w:pPr>
            <w:r>
              <w:rPr>
                <w:b/>
                <w:bCs/>
                <w:i/>
                <w:iCs/>
                <w:spacing w:val="40"/>
              </w:rPr>
              <w:t>OBSERVAŢII</w:t>
            </w:r>
          </w:p>
        </w:tc>
      </w:tr>
      <w:tr w:rsidR="0044053B" w14:paraId="426DEF64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67055B93" w14:textId="77777777" w:rsidR="0044053B" w:rsidRDefault="0044053B" w:rsidP="00FC1F7F">
            <w:pPr>
              <w:spacing w:line="192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5396F410" w14:textId="77777777" w:rsidR="0044053B" w:rsidRDefault="0044053B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611DE599" w14:textId="77777777" w:rsidR="0044053B" w:rsidRDefault="0044053B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52FE0BFA" w14:textId="77777777" w:rsidR="0044053B" w:rsidRDefault="0044053B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771E5726" w14:textId="77777777" w:rsidR="0044053B" w:rsidRDefault="0044053B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62024B22" w14:textId="77777777" w:rsidR="0044053B" w:rsidRDefault="0044053B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0D093AC9" w14:textId="77777777" w:rsidR="0044053B" w:rsidRDefault="0044053B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3620E5EB" w14:textId="77777777" w:rsidR="0044053B" w:rsidRDefault="0044053B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km. la </w:t>
            </w:r>
          </w:p>
          <w:p w14:paraId="27214B5A" w14:textId="77777777" w:rsidR="0044053B" w:rsidRDefault="0044053B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43549383" w14:textId="77777777" w:rsidR="0044053B" w:rsidRDefault="0044053B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1EABDDEF" w14:textId="77777777" w:rsidR="0044053B" w:rsidRDefault="0044053B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</w:tr>
    </w:tbl>
    <w:p w14:paraId="0E85B9CE" w14:textId="77777777" w:rsidR="0044053B" w:rsidRDefault="0044053B">
      <w:pPr>
        <w:spacing w:line="192" w:lineRule="auto"/>
        <w:jc w:val="center"/>
      </w:pPr>
    </w:p>
    <w:p w14:paraId="3B35CB95" w14:textId="77777777" w:rsidR="0044053B" w:rsidRDefault="0044053B">
      <w:pPr>
        <w:spacing w:line="192" w:lineRule="auto"/>
        <w:ind w:left="-57" w:right="-57"/>
        <w:jc w:val="center"/>
        <w:rPr>
          <w:b/>
          <w:bCs/>
        </w:rPr>
      </w:pPr>
      <w:r>
        <w:rPr>
          <w:b/>
          <w:bCs/>
        </w:rPr>
        <w:t>TOATE RESTRICŢIILE ŞI LIMITĂRILE DE VITEZĂ SE VOR RESPECTA CU TOT TRENUL !</w:t>
      </w:r>
    </w:p>
    <w:p w14:paraId="19CFF25E" w14:textId="77777777" w:rsidR="0044053B" w:rsidRPr="006310EB" w:rsidRDefault="0044053B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5991AE74" w14:textId="77777777" w:rsidR="0044053B" w:rsidRPr="006310EB" w:rsidRDefault="0044053B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44DE7BB8" w14:textId="77777777" w:rsidR="0044053B" w:rsidRPr="006310EB" w:rsidRDefault="0044053B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30C95344" w14:textId="77777777" w:rsidR="0044053B" w:rsidRDefault="0044053B" w:rsidP="00C64D9B">
      <w:pPr>
        <w:pStyle w:val="Heading1"/>
        <w:spacing w:line="360" w:lineRule="auto"/>
      </w:pPr>
      <w:r>
        <w:t xml:space="preserve">LINIA 301 Ba </w:t>
      </w:r>
    </w:p>
    <w:p w14:paraId="368C2B53" w14:textId="77777777" w:rsidR="0044053B" w:rsidRDefault="0044053B" w:rsidP="00501B15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PR Buciumeni  - mogoşoaia - VOLUNTARI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44053B" w14:paraId="22356622" w14:textId="77777777">
        <w:trPr>
          <w:cantSplit/>
          <w:trHeight w:val="15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6DDE7" w14:textId="77777777" w:rsidR="0044053B" w:rsidRDefault="0044053B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BBD17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1CA7D" w14:textId="77777777" w:rsidR="0044053B" w:rsidRPr="00244AE6" w:rsidRDefault="0044053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1DA8D" w14:textId="77777777" w:rsidR="0044053B" w:rsidRDefault="0044053B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Racordare R3 Buciumeni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A3574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1418201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11B</w:t>
            </w:r>
          </w:p>
          <w:p w14:paraId="49251231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7B3A0" w14:textId="77777777" w:rsidR="0044053B" w:rsidRPr="00771A06" w:rsidRDefault="0044053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1A06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2CD8E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47E8D" w14:textId="77777777" w:rsidR="0044053B" w:rsidRPr="00244AE6" w:rsidRDefault="0044053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7C961" w14:textId="77777777" w:rsidR="0044053B" w:rsidRDefault="0044053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Nesemnalizată pe teren.</w:t>
            </w:r>
          </w:p>
        </w:tc>
      </w:tr>
      <w:tr w:rsidR="0044053B" w14:paraId="6B63B151" w14:textId="77777777">
        <w:trPr>
          <w:cantSplit/>
          <w:trHeight w:val="8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BDC4C" w14:textId="77777777" w:rsidR="0044053B" w:rsidRDefault="0044053B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F476B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3BECC" w14:textId="77777777" w:rsidR="0044053B" w:rsidRPr="00244AE6" w:rsidRDefault="0044053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B5361" w14:textId="77777777" w:rsidR="0044053B" w:rsidRDefault="0044053B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Racordare R3 Buciumeni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A7DB7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B75A846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3B </w:t>
            </w:r>
          </w:p>
          <w:p w14:paraId="4BC57A9E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 5B </w:t>
            </w:r>
          </w:p>
          <w:p w14:paraId="71FDDC88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</w:t>
            </w:r>
          </w:p>
          <w:p w14:paraId="33024525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35A1B" w14:textId="77777777" w:rsidR="0044053B" w:rsidRPr="00771A06" w:rsidRDefault="0044053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771A06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4AA74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C0CAA" w14:textId="77777777" w:rsidR="0044053B" w:rsidRPr="00244AE6" w:rsidRDefault="0044053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EBE81" w14:textId="77777777" w:rsidR="0044053B" w:rsidRDefault="0044053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Afectează intrări - ieşiri la Remiza Specială Mogoşoaia.</w:t>
            </w:r>
          </w:p>
          <w:p w14:paraId="182F5885" w14:textId="77777777" w:rsidR="0044053B" w:rsidRDefault="0044053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Nesemnalizată pe teren.</w:t>
            </w:r>
          </w:p>
        </w:tc>
      </w:tr>
      <w:tr w:rsidR="0044053B" w14:paraId="1DBA55E7" w14:textId="77777777">
        <w:trPr>
          <w:cantSplit/>
          <w:trHeight w:val="8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669CF" w14:textId="77777777" w:rsidR="0044053B" w:rsidRDefault="0044053B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60DEE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1+100</w:t>
            </w:r>
          </w:p>
          <w:p w14:paraId="1131343D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1+400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DB44B" w14:textId="77777777" w:rsidR="0044053B" w:rsidRPr="00244AE6" w:rsidRDefault="0044053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A7A8F" w14:textId="77777777" w:rsidR="0044053B" w:rsidRDefault="0044053B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PM Buciumeni -</w:t>
            </w:r>
          </w:p>
          <w:p w14:paraId="376CAD92" w14:textId="77777777" w:rsidR="0044053B" w:rsidRDefault="0044053B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Mogoşoaia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B89E9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6A19C" w14:textId="77777777" w:rsidR="0044053B" w:rsidRDefault="0044053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2C213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C3C06" w14:textId="77777777" w:rsidR="0044053B" w:rsidRPr="00244AE6" w:rsidRDefault="0044053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7AC50" w14:textId="77777777" w:rsidR="0044053B" w:rsidRDefault="0044053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Nesemnalizată pe teren.</w:t>
            </w:r>
          </w:p>
        </w:tc>
      </w:tr>
      <w:tr w:rsidR="0044053B" w14:paraId="2DA6251A" w14:textId="77777777">
        <w:trPr>
          <w:cantSplit/>
          <w:trHeight w:val="294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E346C" w14:textId="77777777" w:rsidR="0044053B" w:rsidRDefault="0044053B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DBADF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6DA39" w14:textId="77777777" w:rsidR="0044053B" w:rsidRPr="00244AE6" w:rsidRDefault="0044053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E950C" w14:textId="77777777" w:rsidR="0044053B" w:rsidRDefault="0044053B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07B8CD1F" w14:textId="77777777" w:rsidR="0044053B" w:rsidRDefault="0044053B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1D6FB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6C14847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şi 27 </w:t>
            </w:r>
          </w:p>
          <w:p w14:paraId="6FFEB79D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6EA90" w14:textId="77777777" w:rsidR="0044053B" w:rsidRPr="00771A06" w:rsidRDefault="0044053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1A06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158C6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78231" w14:textId="77777777" w:rsidR="0044053B" w:rsidRPr="00244AE6" w:rsidRDefault="0044053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A589B" w14:textId="77777777" w:rsidR="0044053B" w:rsidRDefault="0044053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Nesemnalizată pe teren.</w:t>
            </w:r>
          </w:p>
        </w:tc>
      </w:tr>
      <w:tr w:rsidR="0044053B" w14:paraId="6EC43F08" w14:textId="77777777">
        <w:trPr>
          <w:cantSplit/>
          <w:trHeight w:val="21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A1469" w14:textId="77777777" w:rsidR="0044053B" w:rsidRDefault="0044053B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DE24E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F7BDE" w14:textId="77777777" w:rsidR="0044053B" w:rsidRPr="00244AE6" w:rsidRDefault="0044053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FA998" w14:textId="77777777" w:rsidR="0044053B" w:rsidRDefault="0044053B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Mogoşoaia </w:t>
            </w:r>
          </w:p>
          <w:p w14:paraId="25DA2408" w14:textId="77777777" w:rsidR="0044053B" w:rsidRDefault="0044053B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50B77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22 </w:t>
            </w:r>
          </w:p>
          <w:p w14:paraId="22B5B5CA" w14:textId="77777777" w:rsidR="0044053B" w:rsidRPr="00964B09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BCCE4" w14:textId="77777777" w:rsidR="0044053B" w:rsidRPr="00771A06" w:rsidRDefault="0044053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1A06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01DBF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1F6D7" w14:textId="77777777" w:rsidR="0044053B" w:rsidRPr="00244AE6" w:rsidRDefault="0044053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75067" w14:textId="77777777" w:rsidR="0044053B" w:rsidRDefault="0044053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Nesemnalizată pe teren.</w:t>
            </w:r>
          </w:p>
        </w:tc>
      </w:tr>
    </w:tbl>
    <w:p w14:paraId="79B2F7E9" w14:textId="77777777" w:rsidR="0044053B" w:rsidRDefault="0044053B">
      <w:pPr>
        <w:spacing w:before="40" w:line="192" w:lineRule="auto"/>
        <w:ind w:right="57"/>
        <w:rPr>
          <w:sz w:val="20"/>
        </w:rPr>
      </w:pPr>
    </w:p>
    <w:p w14:paraId="3FE0C5F8" w14:textId="77777777" w:rsidR="0044053B" w:rsidRDefault="0044053B" w:rsidP="009E1E10">
      <w:pPr>
        <w:pStyle w:val="Heading1"/>
        <w:spacing w:line="360" w:lineRule="auto"/>
      </w:pPr>
      <w:r>
        <w:t>LINIA 301 Bb</w:t>
      </w:r>
    </w:p>
    <w:p w14:paraId="2D1786D9" w14:textId="77777777" w:rsidR="0044053B" w:rsidRDefault="0044053B" w:rsidP="004B35A3">
      <w:pPr>
        <w:pStyle w:val="Heading1"/>
        <w:spacing w:line="360" w:lineRule="auto"/>
        <w:rPr>
          <w:b w:val="0"/>
          <w:bCs w:val="0"/>
          <w:sz w:val="8"/>
        </w:rPr>
      </w:pPr>
      <w:r>
        <w:t>MOGOŞOAIA - VOLUNTARI - Ram. PASĂREA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44053B" w14:paraId="0A52AAFF" w14:textId="77777777">
        <w:trPr>
          <w:cantSplit/>
          <w:trHeight w:val="789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CFECE" w14:textId="77777777" w:rsidR="0044053B" w:rsidRDefault="0044053B">
            <w:pPr>
              <w:numPr>
                <w:ilvl w:val="0"/>
                <w:numId w:val="2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82C14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FF639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5C566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Mogoșoaia -</w:t>
            </w:r>
          </w:p>
          <w:p w14:paraId="1A32819F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Otopeni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360A5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9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F5009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E6F04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7+900</w:t>
            </w:r>
          </w:p>
          <w:p w14:paraId="71A5CF22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8+500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82DA9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15</w:t>
            </w: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C6BDC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076AFF9" w14:textId="77777777" w:rsidR="0044053B" w:rsidRDefault="0044053B">
      <w:pPr>
        <w:spacing w:before="40" w:after="40" w:line="192" w:lineRule="auto"/>
        <w:ind w:right="57"/>
        <w:rPr>
          <w:sz w:val="20"/>
        </w:rPr>
      </w:pPr>
    </w:p>
    <w:p w14:paraId="453C23DA" w14:textId="77777777" w:rsidR="0044053B" w:rsidRDefault="0044053B" w:rsidP="00CF0E71">
      <w:pPr>
        <w:pStyle w:val="Heading1"/>
        <w:spacing w:line="276" w:lineRule="auto"/>
      </w:pPr>
      <w:r>
        <w:t>LINIA 301 D</w:t>
      </w:r>
    </w:p>
    <w:p w14:paraId="2F384135" w14:textId="77777777" w:rsidR="0044053B" w:rsidRDefault="0044053B" w:rsidP="00CF0E71">
      <w:pPr>
        <w:pStyle w:val="Heading1"/>
        <w:spacing w:line="276" w:lineRule="auto"/>
        <w:rPr>
          <w:b w:val="0"/>
          <w:bCs w:val="0"/>
          <w:sz w:val="8"/>
        </w:rPr>
      </w:pPr>
      <w:r>
        <w:t>PANTELIMON - JILAVA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44053B" w14:paraId="7C51CDB8" w14:textId="77777777">
        <w:trPr>
          <w:cantSplit/>
          <w:trHeight w:val="3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A4E05" w14:textId="77777777" w:rsidR="0044053B" w:rsidRDefault="0044053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FDF66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31+250</w:t>
            </w:r>
          </w:p>
          <w:p w14:paraId="7C2A0DC3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EFD81" w14:textId="77777777" w:rsidR="0044053B" w:rsidRDefault="0044053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02DE1" w14:textId="77777777" w:rsidR="0044053B" w:rsidRDefault="0044053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Pantelimon - </w:t>
            </w:r>
          </w:p>
          <w:p w14:paraId="025CFFDC" w14:textId="77777777" w:rsidR="0044053B" w:rsidRDefault="0044053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05CC9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457E7" w14:textId="77777777" w:rsidR="0044053B" w:rsidRDefault="0044053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CEAF8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F12D2" w14:textId="77777777" w:rsidR="0044053B" w:rsidRPr="00935D4F" w:rsidRDefault="0044053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1DD40" w14:textId="77777777" w:rsidR="0044053B" w:rsidRDefault="0044053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053B" w14:paraId="0DF01966" w14:textId="77777777">
        <w:trPr>
          <w:cantSplit/>
          <w:trHeight w:val="3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DF424" w14:textId="77777777" w:rsidR="0044053B" w:rsidRDefault="0044053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C0349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6EB2C" w14:textId="77777777" w:rsidR="0044053B" w:rsidRDefault="0044053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8E74D" w14:textId="77777777" w:rsidR="0044053B" w:rsidRDefault="0044053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Sud</w:t>
            </w:r>
          </w:p>
          <w:p w14:paraId="64FE5999" w14:textId="77777777" w:rsidR="0044053B" w:rsidRDefault="0044053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0409D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67B8E71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462DD" w14:textId="77777777" w:rsidR="0044053B" w:rsidRDefault="0044053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17BA5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14E18" w14:textId="77777777" w:rsidR="0044053B" w:rsidRPr="00935D4F" w:rsidRDefault="0044053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DD0CE" w14:textId="77777777" w:rsidR="0044053B" w:rsidRDefault="0044053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053B" w14:paraId="7FA17C75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B1820" w14:textId="77777777" w:rsidR="0044053B" w:rsidRDefault="0044053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954B2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31F09" w14:textId="77777777" w:rsidR="0044053B" w:rsidRDefault="0044053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A652C" w14:textId="77777777" w:rsidR="0044053B" w:rsidRDefault="0044053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Sud</w:t>
            </w:r>
          </w:p>
          <w:p w14:paraId="18B83F13" w14:textId="77777777" w:rsidR="0044053B" w:rsidRDefault="0044053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87991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03C9C53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5DE51" w14:textId="77777777" w:rsidR="0044053B" w:rsidRDefault="0044053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E8BD0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681DB" w14:textId="77777777" w:rsidR="0044053B" w:rsidRPr="00935D4F" w:rsidRDefault="0044053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0797D" w14:textId="77777777" w:rsidR="0044053B" w:rsidRDefault="0044053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053B" w14:paraId="62D647E5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0A2B7" w14:textId="77777777" w:rsidR="0044053B" w:rsidRDefault="0044053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F3D64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3095C" w14:textId="77777777" w:rsidR="0044053B" w:rsidRDefault="0044053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AD4C7" w14:textId="77777777" w:rsidR="0044053B" w:rsidRDefault="0044053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1C5A3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E17D4E8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FA831" w14:textId="77777777" w:rsidR="0044053B" w:rsidRDefault="0044053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42676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43B5B" w14:textId="77777777" w:rsidR="0044053B" w:rsidRPr="00935D4F" w:rsidRDefault="0044053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5FEA2" w14:textId="77777777" w:rsidR="0044053B" w:rsidRDefault="0044053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675C3C10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0FB20" w14:textId="77777777" w:rsidR="0044053B" w:rsidRDefault="0044053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ED9C9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5C1B8" w14:textId="77777777" w:rsidR="0044053B" w:rsidRDefault="0044053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5978C" w14:textId="77777777" w:rsidR="0044053B" w:rsidRDefault="0044053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Bucureşti Sud </w:t>
            </w:r>
          </w:p>
          <w:p w14:paraId="52639852" w14:textId="77777777" w:rsidR="0044053B" w:rsidRDefault="0044053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7600C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4E8C9988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 /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AC2D6" w14:textId="77777777" w:rsidR="0044053B" w:rsidRDefault="0044053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149B6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586E9" w14:textId="77777777" w:rsidR="0044053B" w:rsidRPr="00935D4F" w:rsidRDefault="0044053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58789" w14:textId="77777777" w:rsidR="0044053B" w:rsidRDefault="0044053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C2D5E85" w14:textId="77777777" w:rsidR="0044053B" w:rsidRDefault="0044053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239006A9" w14:textId="77777777" w:rsidR="0044053B" w:rsidRDefault="0044053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4, 5 și 6 Cap X.</w:t>
            </w:r>
          </w:p>
        </w:tc>
      </w:tr>
      <w:tr w:rsidR="0044053B" w14:paraId="754FA443" w14:textId="77777777">
        <w:trPr>
          <w:cantSplit/>
          <w:trHeight w:val="10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91444" w14:textId="77777777" w:rsidR="0044053B" w:rsidRDefault="0044053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B6878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38F6C" w14:textId="77777777" w:rsidR="0044053B" w:rsidRDefault="0044053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1F52F" w14:textId="77777777" w:rsidR="0044053B" w:rsidRDefault="0044053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Sud</w:t>
            </w:r>
          </w:p>
          <w:p w14:paraId="7977C278" w14:textId="77777777" w:rsidR="0044053B" w:rsidRDefault="0044053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C70DB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10, 12, 34</w:t>
            </w:r>
          </w:p>
          <w:p w14:paraId="15322D65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41043923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T.D.J. </w:t>
            </w:r>
          </w:p>
          <w:p w14:paraId="5A10BC18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 / 26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CD064" w14:textId="77777777" w:rsidR="0044053B" w:rsidRDefault="0044053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366D8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D3021" w14:textId="77777777" w:rsidR="0044053B" w:rsidRPr="00935D4F" w:rsidRDefault="0044053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C3CA7" w14:textId="77777777" w:rsidR="0044053B" w:rsidRDefault="0044053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053B" w14:paraId="1A0705D3" w14:textId="77777777">
        <w:trPr>
          <w:cantSplit/>
          <w:trHeight w:val="16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D9721" w14:textId="77777777" w:rsidR="0044053B" w:rsidRDefault="0044053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B78F9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CB3D6" w14:textId="77777777" w:rsidR="0044053B" w:rsidRDefault="0044053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BE83E" w14:textId="77777777" w:rsidR="0044053B" w:rsidRDefault="0044053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961A6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163EFF4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/ 8</w:t>
            </w:r>
          </w:p>
          <w:p w14:paraId="61F92487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2DFB346C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 14 /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6E3DC" w14:textId="77777777" w:rsidR="0044053B" w:rsidRDefault="0044053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0337C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3D73E" w14:textId="77777777" w:rsidR="0044053B" w:rsidRPr="00935D4F" w:rsidRDefault="0044053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52C07" w14:textId="77777777" w:rsidR="0044053B" w:rsidRDefault="0044053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către Antestaţia Faur.</w:t>
            </w:r>
          </w:p>
        </w:tc>
      </w:tr>
      <w:tr w:rsidR="0044053B" w14:paraId="460F370F" w14:textId="77777777">
        <w:trPr>
          <w:cantSplit/>
          <w:trHeight w:val="16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73E1B" w14:textId="77777777" w:rsidR="0044053B" w:rsidRDefault="0044053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64C1A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37+165</w:t>
            </w:r>
          </w:p>
          <w:p w14:paraId="7FF2676B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37+173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67C52" w14:textId="77777777" w:rsidR="0044053B" w:rsidRDefault="0044053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C006D" w14:textId="77777777" w:rsidR="0044053B" w:rsidRDefault="0044053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Bucureşti Sud Grupa Tehnică - </w:t>
            </w:r>
          </w:p>
          <w:p w14:paraId="5AF916A2" w14:textId="77777777" w:rsidR="0044053B" w:rsidRDefault="0044053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Popeşti Leordeni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6382B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59201" w14:textId="77777777" w:rsidR="0044053B" w:rsidRDefault="0044053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EF5AC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3A200" w14:textId="77777777" w:rsidR="0044053B" w:rsidRPr="00935D4F" w:rsidRDefault="0044053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A9DAA" w14:textId="77777777" w:rsidR="0044053B" w:rsidRDefault="0044053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339D4970" w14:textId="77777777">
        <w:trPr>
          <w:cantSplit/>
          <w:trHeight w:val="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00C0C" w14:textId="77777777" w:rsidR="0044053B" w:rsidRDefault="0044053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AFAC7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39D01" w14:textId="77777777" w:rsidR="0044053B" w:rsidRDefault="0044053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AFAD1" w14:textId="77777777" w:rsidR="0044053B" w:rsidRDefault="0044053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PM Popeşti Leordeni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4FA65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14B6BFB3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4E2AF" w14:textId="77777777" w:rsidR="0044053B" w:rsidRDefault="0044053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9374F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B7C1C" w14:textId="77777777" w:rsidR="0044053B" w:rsidRPr="00935D4F" w:rsidRDefault="0044053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510AB" w14:textId="77777777" w:rsidR="0044053B" w:rsidRDefault="0044053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6D6A6371" w14:textId="77777777"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714F2" w14:textId="77777777" w:rsidR="0044053B" w:rsidRDefault="0044053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B57C9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3ABFD" w14:textId="77777777" w:rsidR="0044053B" w:rsidRDefault="0044053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9C707" w14:textId="77777777" w:rsidR="0044053B" w:rsidRDefault="0044053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Berceni</w:t>
            </w:r>
          </w:p>
          <w:p w14:paraId="68B52145" w14:textId="77777777" w:rsidR="0044053B" w:rsidRDefault="0044053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 şi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A4A15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8BE53" w14:textId="77777777" w:rsidR="0044053B" w:rsidRDefault="0044053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A66EB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B2D71" w14:textId="77777777" w:rsidR="0044053B" w:rsidRPr="00935D4F" w:rsidRDefault="0044053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B53CC" w14:textId="77777777" w:rsidR="0044053B" w:rsidRDefault="0044053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292CBCC1" w14:textId="77777777">
        <w:trPr>
          <w:cantSplit/>
          <w:trHeight w:val="4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5D7F2" w14:textId="77777777" w:rsidR="0044053B" w:rsidRDefault="0044053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A2D11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FA9F6" w14:textId="77777777" w:rsidR="0044053B" w:rsidRDefault="0044053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81277" w14:textId="77777777" w:rsidR="0044053B" w:rsidRDefault="0044053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Berceni</w:t>
            </w:r>
          </w:p>
          <w:p w14:paraId="2BA93FBD" w14:textId="77777777" w:rsidR="0044053B" w:rsidRDefault="0044053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F0DB4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</w:t>
            </w:r>
          </w:p>
          <w:p w14:paraId="51BD7646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diag.</w:t>
            </w:r>
          </w:p>
          <w:p w14:paraId="6C6F4AFF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2 - 4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D043D" w14:textId="77777777" w:rsidR="0044053B" w:rsidRDefault="0044053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84558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908C0" w14:textId="77777777" w:rsidR="0044053B" w:rsidRPr="00935D4F" w:rsidRDefault="0044053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1880A" w14:textId="77777777" w:rsidR="0044053B" w:rsidRDefault="0044053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1170780E" w14:textId="77777777">
        <w:trPr>
          <w:cantSplit/>
          <w:trHeight w:val="25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1F8C7" w14:textId="77777777" w:rsidR="0044053B" w:rsidRDefault="0044053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1BAC4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6CE30" w14:textId="77777777" w:rsidR="0044053B" w:rsidRDefault="0044053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0F13C" w14:textId="77777777" w:rsidR="0044053B" w:rsidRDefault="0044053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Berceni</w:t>
            </w:r>
          </w:p>
          <w:p w14:paraId="41F376EB" w14:textId="77777777" w:rsidR="0044053B" w:rsidRDefault="0044053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5F355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sch. 12, 14, 16 </w:t>
            </w:r>
          </w:p>
          <w:p w14:paraId="2EF4D52D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şi </w:t>
            </w:r>
          </w:p>
          <w:p w14:paraId="01A2FC43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T.D.J. </w:t>
            </w:r>
          </w:p>
          <w:p w14:paraId="64B452CE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99914" w14:textId="77777777" w:rsidR="0044053B" w:rsidRDefault="0044053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27D50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E5960" w14:textId="77777777" w:rsidR="0044053B" w:rsidRPr="00935D4F" w:rsidRDefault="0044053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7A69F" w14:textId="77777777" w:rsidR="0044053B" w:rsidRDefault="0044053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1 - 6.</w:t>
            </w:r>
          </w:p>
          <w:p w14:paraId="009FE713" w14:textId="77777777" w:rsidR="0044053B" w:rsidRDefault="0044053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1EF734E4" w14:textId="77777777">
        <w:trPr>
          <w:cantSplit/>
          <w:trHeight w:val="18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A74C0" w14:textId="77777777" w:rsidR="0044053B" w:rsidRDefault="0044053B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DA98D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E6678" w14:textId="77777777" w:rsidR="0044053B" w:rsidRDefault="0044053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DDC77" w14:textId="77777777" w:rsidR="0044053B" w:rsidRDefault="0044053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Berceni</w:t>
            </w:r>
          </w:p>
          <w:p w14:paraId="24EF9706" w14:textId="77777777" w:rsidR="0044053B" w:rsidRDefault="0044053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19A33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sch. </w:t>
            </w:r>
          </w:p>
          <w:p w14:paraId="050541EA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3, 5, </w:t>
            </w:r>
          </w:p>
          <w:p w14:paraId="35BE6801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7, 9 </w:t>
            </w:r>
          </w:p>
          <w:p w14:paraId="64A8B877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şi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99FB9" w14:textId="77777777" w:rsidR="0044053B" w:rsidRDefault="0044053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144A9" w14:textId="77777777" w:rsidR="0044053B" w:rsidRDefault="0044053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3FA08" w14:textId="77777777" w:rsidR="0044053B" w:rsidRPr="00935D4F" w:rsidRDefault="0044053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C01A9" w14:textId="77777777" w:rsidR="0044053B" w:rsidRDefault="0044053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1 - 6.</w:t>
            </w:r>
          </w:p>
          <w:p w14:paraId="64189ACA" w14:textId="77777777" w:rsidR="0044053B" w:rsidRDefault="0044053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0CB4CBD3" w14:textId="77777777" w:rsidR="0044053B" w:rsidRDefault="0044053B" w:rsidP="00CF0E71">
      <w:pPr>
        <w:spacing w:before="40" w:line="276" w:lineRule="auto"/>
        <w:ind w:right="57"/>
        <w:rPr>
          <w:sz w:val="20"/>
        </w:rPr>
      </w:pPr>
    </w:p>
    <w:p w14:paraId="46715D5D" w14:textId="77777777" w:rsidR="0044053B" w:rsidRDefault="0044053B" w:rsidP="008A020B">
      <w:pPr>
        <w:pStyle w:val="Heading1"/>
        <w:spacing w:line="360" w:lineRule="auto"/>
        <w:rPr>
          <w:lang w:val="en-US"/>
        </w:rPr>
      </w:pPr>
      <w:r>
        <w:rPr>
          <w:lang w:val="en-US"/>
        </w:rPr>
        <w:t>LINIA 301 F</w:t>
      </w:r>
    </w:p>
    <w:p w14:paraId="0617933A" w14:textId="77777777" w:rsidR="0044053B" w:rsidRPr="005D215B" w:rsidRDefault="0044053B" w:rsidP="00737CD4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>CHITILA - CHIAJNA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44053B" w14:paraId="592C953B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7D4C3" w14:textId="77777777" w:rsidR="0044053B" w:rsidRDefault="0044053B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A1B9F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29A59" w14:textId="77777777" w:rsidR="0044053B" w:rsidRPr="00B3607C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81E46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Chitila -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E4A61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85B41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1BBA8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0+800</w:t>
            </w:r>
          </w:p>
          <w:p w14:paraId="1FA8FD5E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CB0C1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59908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pe teren, numai cu palete cu diagonală.</w:t>
            </w:r>
          </w:p>
        </w:tc>
      </w:tr>
      <w:tr w:rsidR="0044053B" w14:paraId="1DB5A0D8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5E3A9" w14:textId="77777777" w:rsidR="0044053B" w:rsidRDefault="0044053B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B7B19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E4A79" w14:textId="77777777" w:rsidR="0044053B" w:rsidRPr="00B3607C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BB603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25174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164BAA1B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994EA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2BD4F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5538C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2DF26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517A4F8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I  -  V şi firele 1 şi 2 Chitila - Chiajna şi </w:t>
            </w:r>
          </w:p>
          <w:p w14:paraId="5720BB13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Chiajna - Jilava.</w:t>
            </w:r>
          </w:p>
        </w:tc>
      </w:tr>
      <w:tr w:rsidR="0044053B" w14:paraId="549C3EEE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8493F" w14:textId="77777777" w:rsidR="0044053B" w:rsidRDefault="0044053B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EDA5D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C11E0" w14:textId="77777777" w:rsidR="0044053B" w:rsidRPr="00B3607C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6B464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Chiajna</w:t>
            </w:r>
          </w:p>
          <w:p w14:paraId="09A31708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731F2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5 </w:t>
            </w:r>
          </w:p>
          <w:p w14:paraId="1F03F8EB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10757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388BE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1CFD7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F5DBF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4 directă.</w:t>
            </w:r>
          </w:p>
        </w:tc>
      </w:tr>
      <w:tr w:rsidR="0044053B" w14:paraId="24862FF0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70270" w14:textId="77777777" w:rsidR="0044053B" w:rsidRDefault="0044053B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52B39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80DD0" w14:textId="77777777" w:rsidR="0044053B" w:rsidRPr="00B3607C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6B1D0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Chiajna -</w:t>
            </w:r>
          </w:p>
          <w:p w14:paraId="3E805CD1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directă, </w:t>
            </w:r>
          </w:p>
          <w:p w14:paraId="5D75991D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sch. 24 în abatere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FC98D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3DBCC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3F615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4+617</w:t>
            </w:r>
          </w:p>
          <w:p w14:paraId="6F34365A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619C6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79D2C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B854519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  <w:p w14:paraId="22B8BF0E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AE9D856" w14:textId="77777777" w:rsidR="0044053B" w:rsidRDefault="0044053B">
      <w:pPr>
        <w:spacing w:before="40" w:after="40" w:line="192" w:lineRule="auto"/>
        <w:ind w:right="57"/>
        <w:rPr>
          <w:sz w:val="20"/>
          <w:lang w:val="en-US"/>
        </w:rPr>
      </w:pPr>
    </w:p>
    <w:p w14:paraId="45EDBE58" w14:textId="77777777" w:rsidR="0044053B" w:rsidRDefault="0044053B" w:rsidP="00F14E3C">
      <w:pPr>
        <w:pStyle w:val="Heading1"/>
        <w:spacing w:line="360" w:lineRule="auto"/>
      </w:pPr>
      <w:r>
        <w:t>LINIA 301 F1</w:t>
      </w:r>
    </w:p>
    <w:p w14:paraId="4CAC0F35" w14:textId="77777777" w:rsidR="0044053B" w:rsidRDefault="0044053B" w:rsidP="00AF280C">
      <w:pPr>
        <w:pStyle w:val="Heading1"/>
        <w:spacing w:line="360" w:lineRule="auto"/>
        <w:rPr>
          <w:sz w:val="8"/>
        </w:rPr>
      </w:pPr>
      <w:r>
        <w:t>BUCUREŞTI TRIAJ B2 - POST GIULEŞTI – POST RUDENI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1"/>
        <w:gridCol w:w="754"/>
        <w:gridCol w:w="2197"/>
        <w:gridCol w:w="869"/>
        <w:gridCol w:w="756"/>
        <w:gridCol w:w="868"/>
        <w:gridCol w:w="756"/>
        <w:gridCol w:w="2498"/>
      </w:tblGrid>
      <w:tr w:rsidR="0044053B" w14:paraId="7B3FDB36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04AE7" w14:textId="77777777" w:rsidR="0044053B" w:rsidRDefault="0044053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67A46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DC118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5A4B1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D0BCE27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18B2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07C52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E1A92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E4980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69416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BC8B7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01F5B1AB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99270" w14:textId="77777777" w:rsidR="0044053B" w:rsidRDefault="0044053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3BB36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1EF5E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8C070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DBB79FB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26B2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35E3D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30BA5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2AFB3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B627C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DFD92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38040C0D" w14:textId="77777777">
        <w:trPr>
          <w:cantSplit/>
          <w:trHeight w:val="4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DA89D" w14:textId="77777777" w:rsidR="0044053B" w:rsidRDefault="0044053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A716C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DF34F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BE495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DFCFB86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28B2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A23E3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F9DFF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D1401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5586E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E6DB9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0238579B" w14:textId="77777777">
        <w:trPr>
          <w:cantSplit/>
          <w:trHeight w:val="11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F3142" w14:textId="77777777" w:rsidR="0044053B" w:rsidRDefault="0044053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15EFC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5B142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DDDF0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327F311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23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49377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pacing w:val="-10"/>
                <w:sz w:val="20"/>
              </w:rPr>
              <w:t>diag.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7ABA1039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4 - 16,</w:t>
            </w:r>
          </w:p>
          <w:p w14:paraId="4F0D634D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75FE8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72670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A8AC1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9CF74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79404A3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58D34" w14:textId="77777777" w:rsidR="0044053B" w:rsidRDefault="0044053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6F111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AD63E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9E3C8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8847901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2CCE4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16 / 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B2324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FED86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81888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1CDC7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4013E3F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C3B28" w14:textId="77777777" w:rsidR="0044053B" w:rsidRDefault="0044053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64E43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54D49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2C78F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66E6ADA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605FC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077C2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EED79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903F0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8FBE1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06A47EE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C8278" w14:textId="77777777" w:rsidR="0044053B" w:rsidRDefault="0044053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62158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9E817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979E5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CD6213B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5A283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1F83969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 / 42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F1EFF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52323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1AAFC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98B5F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41920864" w14:textId="77777777">
        <w:trPr>
          <w:cantSplit/>
          <w:trHeight w:val="5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4162A" w14:textId="77777777" w:rsidR="0044053B" w:rsidRDefault="0044053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32B58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27999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FF059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5045348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 Romb bretea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BDFE7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6C9663A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/ 48, 24 / 34, 26 / 36</w:t>
            </w:r>
          </w:p>
          <w:p w14:paraId="07639996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1307D328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 / 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C59D5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F11F9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1763D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1FADE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3ACFB28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8B3FB" w14:textId="77777777" w:rsidR="0044053B" w:rsidRDefault="0044053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D5AE1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45A82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0EEDD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4B8729F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20B8A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17571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32E63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790F6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11718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7CEAC272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0074F" w14:textId="77777777" w:rsidR="0044053B" w:rsidRDefault="0044053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532A0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3DE32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FF53C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8AFED2A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A5373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2D051E6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</w:t>
            </w:r>
          </w:p>
          <w:p w14:paraId="2CE2A66B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68 / 86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723C0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33E2A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49AB0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F2C14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081F25E3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27EAE" w14:textId="77777777" w:rsidR="0044053B" w:rsidRDefault="0044053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2CF60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A5A82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F15C0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2724F93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398AA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92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47891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21F1A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00CC7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6EA17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2B0C51E3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D2B6A" w14:textId="77777777" w:rsidR="0044053B" w:rsidRDefault="0044053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752F4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6457D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4A6FF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0D775A2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87808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porți-unea de linie cuprin-să între TDJ 8/14 - 44/60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19CE2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C32A2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F7B53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AC60B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318779F1" w14:textId="77777777">
        <w:trPr>
          <w:cantSplit/>
          <w:trHeight w:val="52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E4CA8" w14:textId="77777777" w:rsidR="0044053B" w:rsidRDefault="0044053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F7EAE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BB526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147C6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8FB5005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9A888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345A6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3956C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818D8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DCA51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053B" w14:paraId="1626A7A7" w14:textId="77777777">
        <w:trPr>
          <w:cantSplit/>
          <w:trHeight w:val="9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DD756" w14:textId="77777777" w:rsidR="0044053B" w:rsidRDefault="0044053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ACE57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AC01D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8F094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41221A6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1CCDF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între sch. 100 şi </w:t>
            </w:r>
          </w:p>
          <w:p w14:paraId="183D729D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29E38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C9220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EAFEA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F7921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053B" w14:paraId="0AA3AE92" w14:textId="77777777">
        <w:trPr>
          <w:cantSplit/>
          <w:trHeight w:val="104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A8224" w14:textId="77777777" w:rsidR="0044053B" w:rsidRDefault="0044053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F7C11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75B9D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25BCA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2B858B5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FE933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între T.D.J.</w:t>
            </w:r>
          </w:p>
          <w:p w14:paraId="7A12345F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44 / 60 şi </w:t>
            </w:r>
          </w:p>
          <w:p w14:paraId="27702177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09CF0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15A55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36318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D5EFE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63216DB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23B2 – 28B2.</w:t>
            </w:r>
          </w:p>
        </w:tc>
      </w:tr>
      <w:tr w:rsidR="0044053B" w14:paraId="1152028F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CD6CE" w14:textId="77777777" w:rsidR="0044053B" w:rsidRDefault="0044053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9666B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AD896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3B16E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42AB8FA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73DDE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între sch. 64 </w:t>
            </w:r>
          </w:p>
          <w:p w14:paraId="7EDD289D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056C0D5E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98C38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4F53F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12E81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1E2AE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14B2 – 16B2.</w:t>
            </w:r>
          </w:p>
        </w:tc>
      </w:tr>
      <w:tr w:rsidR="0044053B" w14:paraId="4786F045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8D728" w14:textId="77777777" w:rsidR="0044053B" w:rsidRDefault="0044053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2DDA5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DBAB0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FD12C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35859A7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43F40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18/20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B3D17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34FBB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6917F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8A9CD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27273D18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C55E5" w14:textId="77777777" w:rsidR="0044053B" w:rsidRDefault="0044053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7E8F7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11D1B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65252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5C118DE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3A08A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26/28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2A832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B6CBF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7820C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4FC12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1FE136FD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F939E" w14:textId="77777777" w:rsidR="0044053B" w:rsidRDefault="0044053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EDC55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76ABF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6C7E6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FBFAA55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64850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0D8D8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B774A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C1ACA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C929D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65C2434B" w14:textId="77777777">
        <w:trPr>
          <w:cantSplit/>
          <w:trHeight w:val="16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74E9B" w14:textId="77777777" w:rsidR="0044053B" w:rsidRDefault="0044053B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F6578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45D8E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6188B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72869C9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 2 Cap Giulești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EFCF8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B6B5E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2D49B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327E3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DE051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100 ml de la călcâi </w:t>
            </w:r>
          </w:p>
          <w:p w14:paraId="12536DC1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sch. nr. 9 Post Giulești </w:t>
            </w:r>
          </w:p>
          <w:p w14:paraId="25A63D50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spre Post 23.</w:t>
            </w:r>
          </w:p>
          <w:p w14:paraId="758AE260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pe teren </w:t>
            </w:r>
          </w:p>
          <w:p w14:paraId="6C1B858B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Post 23 cu palete galbene </w:t>
            </w:r>
          </w:p>
          <w:p w14:paraId="76DF0B52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diagonală.</w:t>
            </w:r>
          </w:p>
        </w:tc>
      </w:tr>
    </w:tbl>
    <w:p w14:paraId="689C93D9" w14:textId="77777777" w:rsidR="0044053B" w:rsidRDefault="0044053B">
      <w:pPr>
        <w:spacing w:before="40" w:after="40" w:line="192" w:lineRule="auto"/>
        <w:ind w:right="57"/>
        <w:rPr>
          <w:sz w:val="20"/>
        </w:rPr>
      </w:pPr>
    </w:p>
    <w:p w14:paraId="6DBA04D8" w14:textId="77777777" w:rsidR="0044053B" w:rsidRDefault="0044053B" w:rsidP="007E3B63">
      <w:pPr>
        <w:pStyle w:val="Heading1"/>
        <w:spacing w:line="360" w:lineRule="auto"/>
      </w:pPr>
      <w:r>
        <w:t>LINIA 301 G</w:t>
      </w:r>
    </w:p>
    <w:p w14:paraId="1458CB2E" w14:textId="77777777" w:rsidR="0044053B" w:rsidRDefault="0044053B" w:rsidP="0031180B">
      <w:pPr>
        <w:pStyle w:val="Heading1"/>
        <w:spacing w:line="360" w:lineRule="auto"/>
        <w:rPr>
          <w:b w:val="0"/>
          <w:bCs w:val="0"/>
          <w:sz w:val="8"/>
        </w:rPr>
      </w:pPr>
      <w:r>
        <w:t>BUCUREŞTII NOI - BUCUREŞTI TRIAJ GRUPA A2 – CABINA 9 - POST 17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872"/>
        <w:gridCol w:w="754"/>
        <w:gridCol w:w="2198"/>
        <w:gridCol w:w="868"/>
        <w:gridCol w:w="756"/>
        <w:gridCol w:w="868"/>
        <w:gridCol w:w="756"/>
        <w:gridCol w:w="2498"/>
      </w:tblGrid>
      <w:tr w:rsidR="0044053B" w14:paraId="4C15A2D0" w14:textId="77777777" w:rsidTr="00662727">
        <w:trPr>
          <w:cantSplit/>
          <w:trHeight w:val="57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776F2A" w14:textId="77777777" w:rsidR="0044053B" w:rsidRDefault="0044053B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F074B9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BACE92" w14:textId="77777777" w:rsidR="0044053B" w:rsidRDefault="0044053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93B06D" w14:textId="77777777" w:rsidR="0044053B" w:rsidRDefault="0044053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9E402F8" w14:textId="77777777" w:rsidR="0044053B" w:rsidRDefault="0044053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528E82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7931BD5B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17 și 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3A4BBE" w14:textId="77777777" w:rsidR="0044053B" w:rsidRDefault="0044053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7858EB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F7FF3E" w14:textId="77777777" w:rsidR="0044053B" w:rsidRDefault="0044053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07DF7D" w14:textId="77777777" w:rsidR="0044053B" w:rsidRDefault="0044053B" w:rsidP="0066272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5BA1F2E4" w14:textId="77777777">
        <w:trPr>
          <w:cantSplit/>
          <w:trHeight w:val="221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13EEAF" w14:textId="77777777" w:rsidR="0044053B" w:rsidRDefault="0044053B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B8A9B6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536196" w14:textId="77777777" w:rsidR="0044053B" w:rsidRDefault="0044053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D3B9B8" w14:textId="77777777" w:rsidR="0044053B" w:rsidRDefault="0044053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18895FF" w14:textId="77777777" w:rsidR="0044053B" w:rsidRDefault="0044053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EF1C6D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3222B55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30E53C63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41 - 47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4A7A01" w14:textId="77777777" w:rsidR="0044053B" w:rsidRDefault="0044053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37629C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CEEA3D" w14:textId="77777777" w:rsidR="0044053B" w:rsidRDefault="0044053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FD11D5" w14:textId="77777777" w:rsidR="0044053B" w:rsidRDefault="0044053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1B93A7C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EFFED9" w14:textId="77777777" w:rsidR="0044053B" w:rsidRDefault="0044053B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10CBDD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6988AC" w14:textId="77777777" w:rsidR="0044053B" w:rsidRDefault="0044053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ACE87A" w14:textId="77777777" w:rsidR="0044053B" w:rsidRDefault="0044053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25F80C9" w14:textId="77777777" w:rsidR="0044053B" w:rsidRDefault="0044053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DC9197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C9F6EB" w14:textId="77777777" w:rsidR="0044053B" w:rsidRDefault="0044053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125D88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9ADACF" w14:textId="77777777" w:rsidR="0044053B" w:rsidRDefault="0044053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C91E14" w14:textId="77777777" w:rsidR="0044053B" w:rsidRDefault="0044053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09436F8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9948B5" w14:textId="77777777" w:rsidR="0044053B" w:rsidRDefault="0044053B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86FB15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5B185E" w14:textId="77777777" w:rsidR="0044053B" w:rsidRDefault="0044053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C2896B" w14:textId="77777777" w:rsidR="0044053B" w:rsidRDefault="0044053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51E9B59" w14:textId="77777777" w:rsidR="0044053B" w:rsidRDefault="0044053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3A7821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1F58D0" w14:textId="77777777" w:rsidR="0044053B" w:rsidRDefault="0044053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9F00B3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EAA466" w14:textId="77777777" w:rsidR="0044053B" w:rsidRDefault="0044053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B1C0EF" w14:textId="77777777" w:rsidR="0044053B" w:rsidRDefault="0044053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1F22771C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AA505" w14:textId="77777777" w:rsidR="0044053B" w:rsidRDefault="0044053B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9B13E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17E3F" w14:textId="77777777" w:rsidR="0044053B" w:rsidRDefault="0044053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53837" w14:textId="77777777" w:rsidR="0044053B" w:rsidRDefault="0044053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B2A5D16" w14:textId="77777777" w:rsidR="0044053B" w:rsidRDefault="0044053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1FD4C" w14:textId="77777777" w:rsidR="0044053B" w:rsidRDefault="0044053B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59EFA18" w14:textId="77777777" w:rsidR="0044053B" w:rsidRDefault="0044053B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D2804" w14:textId="77777777" w:rsidR="0044053B" w:rsidRDefault="0044053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4DBE6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4D41C" w14:textId="77777777" w:rsidR="0044053B" w:rsidRDefault="0044053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9E994" w14:textId="77777777" w:rsidR="0044053B" w:rsidRDefault="0044053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1A1CAD9A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02453" w14:textId="77777777" w:rsidR="0044053B" w:rsidRDefault="0044053B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E2BA4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D01DA" w14:textId="77777777" w:rsidR="0044053B" w:rsidRDefault="0044053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CE8C7" w14:textId="77777777" w:rsidR="0044053B" w:rsidRDefault="0044053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65AF94D" w14:textId="77777777" w:rsidR="0044053B" w:rsidRDefault="0044053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AE519" w14:textId="77777777" w:rsidR="0044053B" w:rsidRDefault="0044053B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1D3E006" w14:textId="77777777" w:rsidR="0044053B" w:rsidRDefault="0044053B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18462E42" w14:textId="77777777" w:rsidR="0044053B" w:rsidRDefault="0044053B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33 - 59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958EA" w14:textId="77777777" w:rsidR="0044053B" w:rsidRDefault="0044053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4F906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24A3A" w14:textId="77777777" w:rsidR="0044053B" w:rsidRDefault="0044053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64E0B" w14:textId="77777777" w:rsidR="0044053B" w:rsidRDefault="0044053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6344CCEF" w14:textId="77777777">
        <w:tblPrEx>
          <w:tblCellMar>
            <w:left w:w="0" w:type="dxa"/>
            <w:right w:w="0" w:type="dxa"/>
          </w:tblCellMar>
        </w:tblPrEx>
        <w:trPr>
          <w:cantSplit/>
          <w:trHeight w:val="20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CA9DC" w14:textId="77777777" w:rsidR="0044053B" w:rsidRDefault="0044053B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D509D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A5BE5" w14:textId="77777777" w:rsidR="0044053B" w:rsidRDefault="0044053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43742" w14:textId="77777777" w:rsidR="0044053B" w:rsidRDefault="0044053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608BB5E" w14:textId="77777777" w:rsidR="0044053B" w:rsidRDefault="0044053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8B734" w14:textId="77777777" w:rsidR="0044053B" w:rsidRDefault="0044053B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21690642" w14:textId="77777777" w:rsidR="0044053B" w:rsidRDefault="0044053B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/ 25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1C693" w14:textId="77777777" w:rsidR="0044053B" w:rsidRDefault="0044053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BE2E0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B6D50" w14:textId="77777777" w:rsidR="0044053B" w:rsidRDefault="0044053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D69E8" w14:textId="77777777" w:rsidR="0044053B" w:rsidRDefault="0044053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60EA05E9" w14:textId="77777777">
        <w:tblPrEx>
          <w:tblCellMar>
            <w:left w:w="0" w:type="dxa"/>
            <w:right w:w="0" w:type="dxa"/>
          </w:tblCellMar>
        </w:tblPrEx>
        <w:trPr>
          <w:cantSplit/>
          <w:trHeight w:val="8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6DCFD" w14:textId="77777777" w:rsidR="0044053B" w:rsidRDefault="0044053B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8D2E4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F4DC4" w14:textId="77777777" w:rsidR="0044053B" w:rsidRDefault="0044053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74959" w14:textId="77777777" w:rsidR="0044053B" w:rsidRDefault="0044053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DB59999" w14:textId="77777777" w:rsidR="0044053B" w:rsidRDefault="0044053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25A3F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2DD10A9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26 - 20 </w:t>
            </w:r>
          </w:p>
          <w:p w14:paraId="75D4DAD7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C53D6" w14:textId="77777777" w:rsidR="0044053B" w:rsidRDefault="0044053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8E82B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FB901" w14:textId="77777777" w:rsidR="0044053B" w:rsidRDefault="0044053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91DD3" w14:textId="77777777" w:rsidR="0044053B" w:rsidRDefault="0044053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5A2782BD" w14:textId="77777777">
        <w:tblPrEx>
          <w:tblCellMar>
            <w:left w:w="0" w:type="dxa"/>
            <w:right w:w="0" w:type="dxa"/>
          </w:tblCellMar>
        </w:tblPrEx>
        <w:trPr>
          <w:cantSplit/>
          <w:trHeight w:val="16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1A8D2" w14:textId="77777777" w:rsidR="0044053B" w:rsidRDefault="0044053B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6265B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A2F06" w14:textId="77777777" w:rsidR="0044053B" w:rsidRDefault="0044053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ADB56" w14:textId="77777777" w:rsidR="0044053B" w:rsidRDefault="0044053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04D4A49" w14:textId="77777777" w:rsidR="0044053B" w:rsidRDefault="0044053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79667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10 / 14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1DCFD" w14:textId="77777777" w:rsidR="0044053B" w:rsidRDefault="0044053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79B25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7ADFC" w14:textId="77777777" w:rsidR="0044053B" w:rsidRDefault="0044053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A8AB1" w14:textId="77777777" w:rsidR="0044053B" w:rsidRDefault="0044053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071FD5C0" w14:textId="77777777">
        <w:tblPrEx>
          <w:tblCellMar>
            <w:left w:w="0" w:type="dxa"/>
            <w:right w:w="0" w:type="dxa"/>
          </w:tblCellMar>
        </w:tblPrEx>
        <w:trPr>
          <w:cantSplit/>
          <w:trHeight w:val="2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F6FB7" w14:textId="77777777" w:rsidR="0044053B" w:rsidRDefault="0044053B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D9E45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D67EE" w14:textId="77777777" w:rsidR="0044053B" w:rsidRDefault="0044053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8C50B" w14:textId="77777777" w:rsidR="0044053B" w:rsidRDefault="0044053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32BF796" w14:textId="77777777" w:rsidR="0044053B" w:rsidRDefault="0044053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5FEFF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ED45DBF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D2B72" w14:textId="77777777" w:rsidR="0044053B" w:rsidRDefault="0044053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8A40E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A9FA8" w14:textId="77777777" w:rsidR="0044053B" w:rsidRDefault="0044053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B992B" w14:textId="77777777" w:rsidR="0044053B" w:rsidRDefault="0044053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4DB945A2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7D308" w14:textId="77777777" w:rsidR="0044053B" w:rsidRDefault="0044053B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7C129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A0110" w14:textId="77777777" w:rsidR="0044053B" w:rsidRDefault="0044053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77B02" w14:textId="77777777" w:rsidR="0044053B" w:rsidRDefault="0044053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056DE68" w14:textId="77777777" w:rsidR="0044053B" w:rsidRDefault="0044053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A2, Post 17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F1E17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217D3" w14:textId="77777777" w:rsidR="0044053B" w:rsidRDefault="0044053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8A75D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9469E" w14:textId="77777777" w:rsidR="0044053B" w:rsidRDefault="0044053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6FF34" w14:textId="77777777" w:rsidR="0044053B" w:rsidRDefault="0044053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57B1263A" w14:textId="77777777" w:rsidR="0044053B" w:rsidRDefault="0044053B">
      <w:pPr>
        <w:spacing w:before="40" w:line="192" w:lineRule="auto"/>
        <w:ind w:right="57"/>
        <w:rPr>
          <w:sz w:val="20"/>
        </w:rPr>
      </w:pPr>
    </w:p>
    <w:p w14:paraId="2187C57A" w14:textId="77777777" w:rsidR="0044053B" w:rsidRDefault="0044053B" w:rsidP="00956F37">
      <w:pPr>
        <w:pStyle w:val="Heading1"/>
        <w:spacing w:line="360" w:lineRule="auto"/>
      </w:pPr>
      <w:r>
        <w:t>LINIA 301 N</w:t>
      </w:r>
    </w:p>
    <w:p w14:paraId="70AF8BD2" w14:textId="77777777" w:rsidR="0044053B" w:rsidRDefault="0044053B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44053B" w14:paraId="0961595F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3E177" w14:textId="77777777" w:rsidR="0044053B" w:rsidRDefault="0044053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D548A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128D2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7CF56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700A0848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C9DAE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9E8DD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73928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88952" w14:textId="77777777" w:rsidR="0044053B" w:rsidRPr="0022092F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90E2B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34EE3338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E4B81" w14:textId="77777777" w:rsidR="0044053B" w:rsidRDefault="0044053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38455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87D16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35E0E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276C073E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EAC4A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479C3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FF074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857F8" w14:textId="77777777" w:rsidR="0044053B" w:rsidRPr="0022092F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3D064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7F923F13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FA93C" w14:textId="77777777" w:rsidR="0044053B" w:rsidRDefault="0044053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C3DFD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2C890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4F1E4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7DB0666E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68969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2804C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0C6E3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AE627" w14:textId="77777777" w:rsidR="0044053B" w:rsidRPr="0022092F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C5165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A6B4064" w14:textId="77777777" w:rsidR="0044053B" w:rsidRPr="00474FB0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44053B" w14:paraId="0D5F9D47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ABAC2" w14:textId="77777777" w:rsidR="0044053B" w:rsidRDefault="0044053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B6BE1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69AEA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1C65F" w14:textId="77777777" w:rsidR="0044053B" w:rsidRDefault="0044053B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3023E94E" w14:textId="77777777" w:rsidR="0044053B" w:rsidRDefault="0044053B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A110D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D1702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8882A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C5DF8" w14:textId="77777777" w:rsidR="0044053B" w:rsidRPr="0022092F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DBB1A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088067BF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1758D" w14:textId="77777777" w:rsidR="0044053B" w:rsidRDefault="0044053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76403" w14:textId="77777777" w:rsidR="0044053B" w:rsidRDefault="0044053B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48CFF" w14:textId="77777777" w:rsidR="0044053B" w:rsidRDefault="0044053B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1FE88" w14:textId="77777777" w:rsidR="0044053B" w:rsidRDefault="0044053B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E96D3" w14:textId="77777777" w:rsidR="0044053B" w:rsidRPr="00E4222D" w:rsidRDefault="0044053B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4C4CFA63" w14:textId="77777777" w:rsidR="0044053B" w:rsidRPr="00E4222D" w:rsidRDefault="0044053B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402E8AB8" w14:textId="77777777" w:rsidR="0044053B" w:rsidRPr="00E4222D" w:rsidRDefault="0044053B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548C9E1E" w14:textId="77777777" w:rsidR="0044053B" w:rsidRDefault="0044053B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AC69B" w14:textId="77777777" w:rsidR="0044053B" w:rsidRDefault="0044053B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1FCC1" w14:textId="77777777" w:rsidR="0044053B" w:rsidRDefault="0044053B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A46CA" w14:textId="77777777" w:rsidR="0044053B" w:rsidRPr="0022092F" w:rsidRDefault="0044053B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A8296" w14:textId="77777777" w:rsidR="0044053B" w:rsidRDefault="0044053B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2145F778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8C727" w14:textId="77777777" w:rsidR="0044053B" w:rsidRDefault="0044053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D08EB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C12D7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B7222" w14:textId="77777777" w:rsidR="0044053B" w:rsidRDefault="0044053B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66CC0" w14:textId="77777777" w:rsidR="0044053B" w:rsidRDefault="0044053B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6D8E3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B8630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78D86" w14:textId="77777777" w:rsidR="0044053B" w:rsidRPr="0022092F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CF5FF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053B" w14:paraId="5016A2CD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377E6" w14:textId="77777777" w:rsidR="0044053B" w:rsidRDefault="0044053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B5E5A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2+950</w:t>
            </w:r>
          </w:p>
          <w:p w14:paraId="1EAF6FD6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22B5D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65CFA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2AC997DF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41092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C5A3F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F1F57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24192" w14:textId="77777777" w:rsidR="0044053B" w:rsidRPr="0022092F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A4645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053B" w14:paraId="669DF7AB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0753B" w14:textId="77777777" w:rsidR="0044053B" w:rsidRDefault="0044053B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E1B58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BE0AE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7214C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3D7508EC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414EF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203EE70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F21D2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134AE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EC450" w14:textId="77777777" w:rsidR="0044053B" w:rsidRPr="0022092F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E0762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55333662" w14:textId="77777777" w:rsidR="0044053B" w:rsidRDefault="0044053B">
      <w:pPr>
        <w:spacing w:before="40" w:after="40" w:line="192" w:lineRule="auto"/>
        <w:ind w:right="57"/>
        <w:rPr>
          <w:sz w:val="20"/>
        </w:rPr>
      </w:pPr>
    </w:p>
    <w:p w14:paraId="33F129CB" w14:textId="77777777" w:rsidR="0044053B" w:rsidRDefault="0044053B" w:rsidP="007F72A5">
      <w:pPr>
        <w:pStyle w:val="Heading1"/>
        <w:spacing w:line="360" w:lineRule="auto"/>
      </w:pPr>
      <w:r>
        <w:t>LINIA 301 O</w:t>
      </w:r>
    </w:p>
    <w:p w14:paraId="45DD21E5" w14:textId="77777777" w:rsidR="0044053B" w:rsidRDefault="0044053B" w:rsidP="00906CE3">
      <w:pPr>
        <w:pStyle w:val="Heading1"/>
        <w:spacing w:line="360" w:lineRule="auto"/>
        <w:rPr>
          <w:b w:val="0"/>
          <w:bCs w:val="0"/>
          <w:sz w:val="8"/>
        </w:rPr>
      </w:pPr>
      <w:r>
        <w:t>BUCUREŞTI NORD GR. B - BUCUREŞTI TRIAJ POST 9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44053B" w14:paraId="7BD7E439" w14:textId="77777777">
        <w:trPr>
          <w:cantSplit/>
          <w:trHeight w:val="1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A1D2A" w14:textId="77777777" w:rsidR="0044053B" w:rsidRDefault="0044053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DBF55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1E903" w14:textId="77777777" w:rsidR="0044053B" w:rsidRPr="00F1029A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4D65B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300038BA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CFEFB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E9AA2" w14:textId="77777777" w:rsidR="0044053B" w:rsidRPr="00F1029A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EFC36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E88C6" w14:textId="77777777" w:rsidR="0044053B" w:rsidRPr="00F1029A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1CFA6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080EC86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B6581" w14:textId="77777777" w:rsidR="0044053B" w:rsidRDefault="0044053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1D702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25D11" w14:textId="77777777" w:rsidR="0044053B" w:rsidRPr="00F1029A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919E3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0652E299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BC5D9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1ED80" w14:textId="77777777" w:rsidR="0044053B" w:rsidRPr="00F1029A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10EE9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5B817" w14:textId="77777777" w:rsidR="0044053B" w:rsidRPr="00F1029A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43414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4826728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B92F4" w14:textId="77777777" w:rsidR="0044053B" w:rsidRDefault="0044053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16B90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853C0" w14:textId="77777777" w:rsidR="0044053B" w:rsidRPr="00F1029A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19776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3D8C51E0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DC734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36400503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D05E0" w14:textId="77777777" w:rsidR="0044053B" w:rsidRPr="00F1029A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74EA5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0FBD6" w14:textId="77777777" w:rsidR="0044053B" w:rsidRPr="00F1029A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A3029" w14:textId="77777777" w:rsidR="0044053B" w:rsidRDefault="0044053B" w:rsidP="005A5BB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571A52A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58D61" w14:textId="77777777" w:rsidR="0044053B" w:rsidRDefault="0044053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D62E9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83F9E" w14:textId="77777777" w:rsidR="0044053B" w:rsidRPr="00F1029A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D4201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4E69DD48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AF77C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2D53235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3CCC9" w14:textId="77777777" w:rsidR="0044053B" w:rsidRPr="00F1029A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3F0F7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02B8A" w14:textId="77777777" w:rsidR="0044053B" w:rsidRPr="00F1029A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3380F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23338F2A" w14:textId="77777777">
        <w:trPr>
          <w:cantSplit/>
          <w:trHeight w:val="1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14A73" w14:textId="77777777" w:rsidR="0044053B" w:rsidRDefault="0044053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1F4B3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51F1D" w14:textId="77777777" w:rsidR="0044053B" w:rsidRPr="00F1029A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77C32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0AF449C8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F394C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B0608ED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150A6" w14:textId="77777777" w:rsidR="0044053B" w:rsidRPr="00F1029A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FE75D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BCCC0" w14:textId="77777777" w:rsidR="0044053B" w:rsidRPr="00F1029A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AC63B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3A0DDF1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80DE9" w14:textId="77777777" w:rsidR="0044053B" w:rsidRDefault="0044053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A5A58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8AC60" w14:textId="77777777" w:rsidR="0044053B" w:rsidRPr="00F1029A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9A083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16CF9FED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714E0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A289DAD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600EB" w14:textId="77777777" w:rsidR="0044053B" w:rsidRPr="00F1029A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DEFA4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F503A" w14:textId="77777777" w:rsidR="0044053B" w:rsidRPr="00F1029A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5B642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5AA99F2C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52CE8" w14:textId="77777777" w:rsidR="0044053B" w:rsidRDefault="0044053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8A429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E979A" w14:textId="77777777" w:rsidR="0044053B" w:rsidRPr="00F1029A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ADF90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343F7161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D5675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2C1A6D2B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AD9FA" w14:textId="77777777" w:rsidR="0044053B" w:rsidRPr="00F1029A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8F225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E5EF9" w14:textId="77777777" w:rsidR="0044053B" w:rsidRPr="00F1029A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E83C6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5020C96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Acces la linia 11 D.</w:t>
            </w:r>
          </w:p>
        </w:tc>
      </w:tr>
      <w:tr w:rsidR="0044053B" w14:paraId="277F3AAB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C3C2B" w14:textId="77777777" w:rsidR="0044053B" w:rsidRDefault="0044053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D07A6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B56D5" w14:textId="77777777" w:rsidR="0044053B" w:rsidRPr="00F1029A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ECF98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EC620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24436D2D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02FFD" w14:textId="77777777" w:rsidR="0044053B" w:rsidRPr="00F1029A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DD22D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4FD4F" w14:textId="77777777" w:rsidR="0044053B" w:rsidRPr="00F1029A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6AE5F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DFC30D9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EEAF9D5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1A, 2A și 1D.</w:t>
            </w:r>
          </w:p>
        </w:tc>
      </w:tr>
      <w:tr w:rsidR="0044053B" w14:paraId="45655B3B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A873D" w14:textId="77777777" w:rsidR="0044053B" w:rsidRDefault="0044053B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3162F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6FFE9" w14:textId="77777777" w:rsidR="0044053B" w:rsidRPr="00F1029A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46AA1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B8C49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porți-unea cuprin-</w:t>
            </w:r>
          </w:p>
          <w:p w14:paraId="2821B8A5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să între sch. 106 și TDJ </w:t>
            </w:r>
          </w:p>
          <w:p w14:paraId="30B5498A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86 /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3046E" w14:textId="77777777" w:rsidR="0044053B" w:rsidRPr="00F1029A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DCCDE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969D7" w14:textId="77777777" w:rsidR="0044053B" w:rsidRPr="00F1029A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E4D6D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BDD0CC9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de la linia 2D la liniile 11D </w:t>
            </w:r>
          </w:p>
          <w:p w14:paraId="6A407214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2 Centură st. București Basarab.</w:t>
            </w:r>
          </w:p>
        </w:tc>
      </w:tr>
    </w:tbl>
    <w:p w14:paraId="5C69CAD6" w14:textId="77777777" w:rsidR="0044053B" w:rsidRDefault="0044053B">
      <w:pPr>
        <w:spacing w:before="40" w:after="40" w:line="192" w:lineRule="auto"/>
        <w:ind w:right="57"/>
        <w:rPr>
          <w:sz w:val="20"/>
        </w:rPr>
      </w:pPr>
    </w:p>
    <w:p w14:paraId="366375FD" w14:textId="77777777" w:rsidR="0044053B" w:rsidRDefault="0044053B" w:rsidP="003260D9">
      <w:pPr>
        <w:pStyle w:val="Heading1"/>
        <w:spacing w:line="360" w:lineRule="auto"/>
      </w:pPr>
      <w:r>
        <w:t>LINIA 301 P</w:t>
      </w:r>
    </w:p>
    <w:p w14:paraId="20B24401" w14:textId="77777777" w:rsidR="0044053B" w:rsidRDefault="0044053B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44053B" w14:paraId="15423BBB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78CB6" w14:textId="77777777" w:rsidR="0044053B" w:rsidRDefault="0044053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E24B7" w14:textId="77777777" w:rsidR="0044053B" w:rsidRDefault="0044053B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37166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225A1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21AA6795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48DA8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B274B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F4A1A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AA9D3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1F073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40C61912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A2125" w14:textId="77777777" w:rsidR="0044053B" w:rsidRDefault="0044053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6425D" w14:textId="77777777" w:rsidR="0044053B" w:rsidRDefault="0044053B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CACEC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2A9FC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517FF0A1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F204A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67B84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D5F7A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4B425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FCDC8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00B565ED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C8FD9" w14:textId="77777777" w:rsidR="0044053B" w:rsidRDefault="0044053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7362B" w14:textId="77777777" w:rsidR="0044053B" w:rsidRDefault="0044053B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6149F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1DB1F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0196B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BD9BD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D0686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FF481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3F10D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E6340B0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11 şi 12.</w:t>
            </w:r>
          </w:p>
        </w:tc>
      </w:tr>
      <w:tr w:rsidR="0044053B" w:rsidRPr="00A8307A" w14:paraId="0CF3F5DE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3DB3C" w14:textId="77777777" w:rsidR="0044053B" w:rsidRPr="00A75A00" w:rsidRDefault="0044053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E7818" w14:textId="77777777" w:rsidR="0044053B" w:rsidRPr="00A8307A" w:rsidRDefault="0044053B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21A37" w14:textId="77777777" w:rsidR="0044053B" w:rsidRPr="00A8307A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4A698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Fir III București Nord - </w:t>
            </w:r>
          </w:p>
          <w:p w14:paraId="0D47DD4E" w14:textId="77777777" w:rsidR="0044053B" w:rsidRPr="00A8307A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1A2C6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E4A90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F5ED6" w14:textId="77777777" w:rsidR="0044053B" w:rsidRPr="00A8307A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62092" w14:textId="77777777" w:rsidR="0044053B" w:rsidRPr="00A8307A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C3903" w14:textId="77777777" w:rsidR="0044053B" w:rsidRPr="00A8307A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3F3DDA8C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C0DF5" w14:textId="77777777" w:rsidR="0044053B" w:rsidRDefault="0044053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02E58" w14:textId="77777777" w:rsidR="0044053B" w:rsidRDefault="0044053B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EC49A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93198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42207267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1BF9E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1G, 6G și linia cuprin-să între sch. </w:t>
            </w:r>
          </w:p>
          <w:p w14:paraId="16B10750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245BB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9DD37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86F5B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4D0E0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53A0E398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5F70A" w14:textId="77777777" w:rsidR="0044053B" w:rsidRDefault="0044053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324BB" w14:textId="77777777" w:rsidR="0044053B" w:rsidRDefault="0044053B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4FB92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3B73A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4AF905D6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1AD72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447CBED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710F3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2098E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546CF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A2BD9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4AT - 7AT.</w:t>
            </w:r>
          </w:p>
        </w:tc>
      </w:tr>
      <w:tr w:rsidR="0044053B" w14:paraId="7C5800CD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82E29" w14:textId="77777777" w:rsidR="0044053B" w:rsidRDefault="0044053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FC2F9" w14:textId="77777777" w:rsidR="0044053B" w:rsidRDefault="0044053B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78965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ED7B5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F9629CD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E584B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D1DFF47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70BF4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25C37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89C3F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EF6CD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FEEEF1D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- 6AT.</w:t>
            </w:r>
          </w:p>
        </w:tc>
      </w:tr>
      <w:tr w:rsidR="0044053B" w14:paraId="313B6EA0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3AD6F" w14:textId="77777777" w:rsidR="0044053B" w:rsidRDefault="0044053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169FF" w14:textId="77777777" w:rsidR="0044053B" w:rsidRDefault="0044053B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C19FB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D6A74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8F9CDCA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89C91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2C7B4CE1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1244A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9E87A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84FA2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3E65A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678BEC6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- 3AT, Cap Y.</w:t>
            </w:r>
          </w:p>
        </w:tc>
      </w:tr>
      <w:tr w:rsidR="0044053B" w14:paraId="1E44DA1F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FB633" w14:textId="77777777" w:rsidR="0044053B" w:rsidRDefault="0044053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DB47F" w14:textId="77777777" w:rsidR="0044053B" w:rsidRDefault="0044053B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22A2D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8E978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4D19ABB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9AE41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20EE7E6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35F29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6846E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3564F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319B3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51DAB63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X.</w:t>
            </w:r>
          </w:p>
        </w:tc>
      </w:tr>
      <w:tr w:rsidR="0044053B" w14:paraId="2B788BA1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092FB" w14:textId="77777777" w:rsidR="0044053B" w:rsidRDefault="0044053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3781B" w14:textId="77777777" w:rsidR="0044053B" w:rsidRDefault="0044053B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3843E" w14:textId="77777777" w:rsidR="0044053B" w:rsidRPr="001B37B8" w:rsidRDefault="0044053B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50F98" w14:textId="77777777" w:rsidR="0044053B" w:rsidRDefault="0044053B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D442896" w14:textId="77777777" w:rsidR="0044053B" w:rsidRDefault="0044053B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5F1C3" w14:textId="77777777" w:rsidR="0044053B" w:rsidRDefault="0044053B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CA895A4" w14:textId="77777777" w:rsidR="0044053B" w:rsidRDefault="0044053B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17937" w14:textId="77777777" w:rsidR="0044053B" w:rsidRDefault="0044053B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3F524" w14:textId="77777777" w:rsidR="0044053B" w:rsidRDefault="0044053B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04ED4" w14:textId="77777777" w:rsidR="0044053B" w:rsidRPr="001B37B8" w:rsidRDefault="0044053B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CF24F" w14:textId="77777777" w:rsidR="0044053B" w:rsidRDefault="0044053B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729CC21B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16B8A" w14:textId="77777777" w:rsidR="0044053B" w:rsidRDefault="0044053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774FC" w14:textId="77777777" w:rsidR="0044053B" w:rsidRDefault="0044053B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FB7F2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094F0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9CE5C61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AE0FC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8561C1C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11BB1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00DA6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86390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03F03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1BE3CAB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A2A44C2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1D Cap Y, 1F-6F Cap X și intrare Depou.</w:t>
            </w:r>
          </w:p>
        </w:tc>
      </w:tr>
      <w:tr w:rsidR="0044053B" w14:paraId="783EB1CD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F7AC7" w14:textId="77777777" w:rsidR="0044053B" w:rsidRDefault="0044053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5C63C" w14:textId="77777777" w:rsidR="0044053B" w:rsidRDefault="0044053B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2D081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5B437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90F632C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C4381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3496B8BB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D/ </w:t>
            </w:r>
          </w:p>
          <w:p w14:paraId="1539A3FF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51ABE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FD233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FCCF0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5E7EE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BDF8002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- 6D, Cap Y.</w:t>
            </w:r>
          </w:p>
        </w:tc>
      </w:tr>
      <w:tr w:rsidR="0044053B" w14:paraId="0EEA6200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80707" w14:textId="77777777" w:rsidR="0044053B" w:rsidRDefault="0044053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24D44" w14:textId="77777777" w:rsidR="0044053B" w:rsidRDefault="0044053B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B0C9D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F8D86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F1500C8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BCDD9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CA4EBD4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7F05D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D2382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818A7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6A41E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34310DB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Y.</w:t>
            </w:r>
          </w:p>
        </w:tc>
      </w:tr>
      <w:tr w:rsidR="0044053B" w14:paraId="25F5DC1B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E5591" w14:textId="77777777" w:rsidR="0044053B" w:rsidRDefault="0044053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58507" w14:textId="77777777" w:rsidR="0044053B" w:rsidRDefault="0044053B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D1FDA" w14:textId="77777777" w:rsidR="0044053B" w:rsidRPr="001B37B8" w:rsidRDefault="0044053B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BE4E3" w14:textId="77777777" w:rsidR="0044053B" w:rsidRDefault="0044053B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44F88127" w14:textId="77777777" w:rsidR="0044053B" w:rsidRDefault="0044053B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F80D9" w14:textId="77777777" w:rsidR="0044053B" w:rsidRDefault="0044053B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27EC9D8" w14:textId="77777777" w:rsidR="0044053B" w:rsidRDefault="0044053B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2221C" w14:textId="77777777" w:rsidR="0044053B" w:rsidRDefault="0044053B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36051" w14:textId="77777777" w:rsidR="0044053B" w:rsidRDefault="0044053B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2DC97" w14:textId="77777777" w:rsidR="0044053B" w:rsidRPr="001B37B8" w:rsidRDefault="0044053B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56C8A" w14:textId="77777777" w:rsidR="0044053B" w:rsidRDefault="0044053B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E31C240" w14:textId="77777777" w:rsidR="0044053B" w:rsidRDefault="0044053B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8D, 9D, 10D.</w:t>
            </w:r>
          </w:p>
        </w:tc>
      </w:tr>
      <w:tr w:rsidR="0044053B" w14:paraId="622AF460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9BCE4" w14:textId="77777777" w:rsidR="0044053B" w:rsidRDefault="0044053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062CC" w14:textId="77777777" w:rsidR="0044053B" w:rsidRDefault="0044053B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B227E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73BAC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B693816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96E8B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5F32C06F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D3891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FEF23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5F119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F2EB0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36EF146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la liniile 1D - 4D, Cap Y.</w:t>
            </w:r>
          </w:p>
        </w:tc>
      </w:tr>
      <w:tr w:rsidR="0044053B" w14:paraId="6469AB89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E00EF" w14:textId="77777777" w:rsidR="0044053B" w:rsidRDefault="0044053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6A68A" w14:textId="77777777" w:rsidR="0044053B" w:rsidRDefault="0044053B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FF48A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54E5D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87C25C5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1C432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06C88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08A5B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87C95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02A76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5D02F75D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6893A" w14:textId="77777777" w:rsidR="0044053B" w:rsidRDefault="0044053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B4378" w14:textId="77777777" w:rsidR="0044053B" w:rsidRDefault="0044053B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844C9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3A5F8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A02D17F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BA3AA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A32A93F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38C5D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C8149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89B86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31A86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44D8562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 1D - 5D și 1F - 5F.</w:t>
            </w:r>
          </w:p>
        </w:tc>
      </w:tr>
      <w:tr w:rsidR="0044053B" w14:paraId="184FCA74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880E0" w14:textId="77777777" w:rsidR="0044053B" w:rsidRDefault="0044053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50643" w14:textId="77777777" w:rsidR="0044053B" w:rsidRDefault="0044053B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E1FF8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D28A9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C0DC4BE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195B2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A18C46D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45F9F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4F7F5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93763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EC970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982C1C1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1F - 2F Cap Y.</w:t>
            </w:r>
          </w:p>
        </w:tc>
      </w:tr>
      <w:tr w:rsidR="0044053B" w14:paraId="7B17F967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6869A" w14:textId="77777777" w:rsidR="0044053B" w:rsidRDefault="0044053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6A035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CD811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9AA3D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4534CA7E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91692" w14:textId="77777777" w:rsidR="0044053B" w:rsidRDefault="0044053B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</w:t>
            </w:r>
          </w:p>
          <w:p w14:paraId="2FF3ADDD" w14:textId="77777777" w:rsidR="0044053B" w:rsidRDefault="0044053B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3261D46C" w14:textId="77777777" w:rsidR="0044053B" w:rsidRDefault="0044053B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F049B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09230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51A39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BCDED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5B9D6577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7CB71" w14:textId="77777777" w:rsidR="0044053B" w:rsidRDefault="0044053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4A4F6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95553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B1077" w14:textId="77777777" w:rsidR="0044053B" w:rsidRDefault="0044053B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Bucureşti Griviţa</w:t>
            </w:r>
          </w:p>
          <w:p w14:paraId="7D1391B9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E, </w:t>
            </w:r>
          </w:p>
          <w:p w14:paraId="72CA6702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E9ADB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BE7A963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A0F0A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F9E77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F1F09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67402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33E57AA1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A5FEC" w14:textId="77777777" w:rsidR="0044053B" w:rsidRDefault="0044053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EA479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87139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C8B8C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7B25B0B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B7F06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124F4B3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C69F7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A1AFE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A828C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F33DD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7A35C2AF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E480F" w14:textId="77777777" w:rsidR="0044053B" w:rsidRDefault="0044053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F2B90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6EB10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47DAF" w14:textId="77777777" w:rsidR="0044053B" w:rsidRDefault="0044053B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1F6773F" w14:textId="77777777" w:rsidR="0044053B" w:rsidRDefault="0044053B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9691A" w14:textId="77777777" w:rsidR="0044053B" w:rsidRDefault="0044053B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651F3A7" w14:textId="77777777" w:rsidR="0044053B" w:rsidRDefault="0044053B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CF2B0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6F313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7EF06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9B231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3B08B474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ABF50" w14:textId="77777777" w:rsidR="0044053B" w:rsidRDefault="0044053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A5720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D323A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CBF7A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408A6E15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DEF67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0C5F8BE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45EF4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B6686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8D8C8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129AD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3994B645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FA17A" w14:textId="77777777" w:rsidR="0044053B" w:rsidRDefault="0044053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2AF46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ABDC4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EB78F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AD4BAFF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69E82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4CB9AD9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04476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F1D3C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173BE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234EA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57F31AD6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156ED" w14:textId="77777777" w:rsidR="0044053B" w:rsidRDefault="0044053B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07E1E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30B55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68BD4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17F1696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258C6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00648D6F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28536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D30B4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22136" w14:textId="77777777" w:rsidR="0044053B" w:rsidRPr="001B37B8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0FAD1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245967B3" w14:textId="77777777" w:rsidR="0044053B" w:rsidRDefault="0044053B">
      <w:pPr>
        <w:spacing w:before="40" w:after="40" w:line="192" w:lineRule="auto"/>
        <w:ind w:right="57"/>
        <w:rPr>
          <w:sz w:val="20"/>
        </w:rPr>
      </w:pPr>
    </w:p>
    <w:p w14:paraId="7F26221D" w14:textId="77777777" w:rsidR="0044053B" w:rsidRDefault="0044053B" w:rsidP="004F6534">
      <w:pPr>
        <w:pStyle w:val="Heading1"/>
        <w:spacing w:line="360" w:lineRule="auto"/>
      </w:pPr>
      <w:r>
        <w:t>LINIA 700</w:t>
      </w:r>
    </w:p>
    <w:p w14:paraId="74F7A612" w14:textId="77777777" w:rsidR="0044053B" w:rsidRDefault="0044053B" w:rsidP="008B1A69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ARMĂŞEŞTI - URZICENI - FĂUREI - GALAŢI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44053B" w14:paraId="02DC46B0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B0456" w14:textId="77777777" w:rsidR="0044053B" w:rsidRDefault="0044053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24490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D22AC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822EF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4C710DCE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B6FA7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72F03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35BA9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02682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200F9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2CCA215B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08A67" w14:textId="77777777" w:rsidR="0044053B" w:rsidRDefault="0044053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A81A9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D24FC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0A34D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6D758CF3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D2729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4247C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8AC05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C2923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2FE14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6F66107C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E5C99" w14:textId="77777777" w:rsidR="0044053B" w:rsidRDefault="0044053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350CB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F5535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4CDD0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3EA86C32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B8684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45351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D0A58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2831E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D1C18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BCBAAD9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11 şi 12.</w:t>
            </w:r>
          </w:p>
        </w:tc>
      </w:tr>
      <w:tr w:rsidR="0044053B" w14:paraId="631D105C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35417" w14:textId="77777777" w:rsidR="0044053B" w:rsidRDefault="0044053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DD7AF" w14:textId="77777777" w:rsidR="0044053B" w:rsidRDefault="0044053B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852E8" w14:textId="77777777" w:rsidR="0044053B" w:rsidRDefault="0044053B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14B32" w14:textId="77777777" w:rsidR="0044053B" w:rsidRDefault="0044053B" w:rsidP="00C505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EB0DB" w14:textId="77777777" w:rsidR="0044053B" w:rsidRPr="00E4222D" w:rsidRDefault="0044053B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44739D7F" w14:textId="77777777" w:rsidR="0044053B" w:rsidRPr="00E4222D" w:rsidRDefault="0044053B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226DE61C" w14:textId="77777777" w:rsidR="0044053B" w:rsidRPr="00E4222D" w:rsidRDefault="0044053B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6D2172E5" w14:textId="77777777" w:rsidR="0044053B" w:rsidRDefault="0044053B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1BA45" w14:textId="77777777" w:rsidR="0044053B" w:rsidRDefault="0044053B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3C54D" w14:textId="77777777" w:rsidR="0044053B" w:rsidRDefault="0044053B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50BD1" w14:textId="77777777" w:rsidR="0044053B" w:rsidRDefault="0044053B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319AE" w14:textId="77777777" w:rsidR="0044053B" w:rsidRDefault="0044053B" w:rsidP="00C505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71B1E914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985B1" w14:textId="77777777" w:rsidR="0044053B" w:rsidRDefault="0044053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AC333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F4495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6E5CA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22DA522C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F2905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B255FCA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879FD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C9BD4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2E157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BB1D5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33FD26F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7A704" w14:textId="77777777" w:rsidR="0044053B" w:rsidRDefault="0044053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F1CF2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6373F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242BA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3EA6C76A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D1270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4F91FDE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și 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83E92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54659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89FF7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DCC8E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11E6305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BF712" w14:textId="77777777" w:rsidR="0044053B" w:rsidRDefault="0044053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22941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599E7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DECFD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0D2976FC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6698E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5 </w:t>
            </w:r>
          </w:p>
          <w:p w14:paraId="78CC356A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A12A0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96C59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E8593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719D1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297E49D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9ED32" w14:textId="77777777" w:rsidR="0044053B" w:rsidRDefault="0044053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D84B6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90306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5CCE8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60D29DF2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23990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F670B52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13 și 21 </w:t>
            </w:r>
          </w:p>
          <w:p w14:paraId="5F2A49F7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46843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0C2E2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12B58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8C79B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7999D5F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06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4AB34" w14:textId="77777777" w:rsidR="0044053B" w:rsidRDefault="0044053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8D6C4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3CDD4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C39CD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03E223A6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E574C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1, </w:t>
            </w:r>
          </w:p>
          <w:p w14:paraId="2AE7B6BB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 şi 27 </w:t>
            </w:r>
          </w:p>
          <w:p w14:paraId="1659FFA6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1435F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2529A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7B589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C2F92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7963B32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27472" w14:textId="77777777" w:rsidR="0044053B" w:rsidRDefault="0044053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9FBE0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09EA2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29A06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059BA4AF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99282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66342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AD99B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AE83F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CAA07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257055B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D76A8" w14:textId="77777777" w:rsidR="0044053B" w:rsidRDefault="0044053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DAC39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4F274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63916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04B8DEE2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B2811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22</w:t>
            </w:r>
          </w:p>
          <w:p w14:paraId="354CF535" w14:textId="77777777" w:rsidR="0044053B" w:rsidRPr="00B401EA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7D4B5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81784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B1526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6FF63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17E0A8B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59576" w14:textId="77777777" w:rsidR="0044053B" w:rsidRDefault="0044053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3C85A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A0188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99A44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20C01712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1C477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14</w:t>
            </w:r>
          </w:p>
          <w:p w14:paraId="6A1AC22C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813FD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38A02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231F0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29B67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4CED323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65133" w14:textId="77777777" w:rsidR="0044053B" w:rsidRDefault="0044053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5D2A5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EB180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C3FC3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5ED6E186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6A8AB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4</w:t>
            </w:r>
          </w:p>
          <w:p w14:paraId="52D1A3E7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10 pe directă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9B174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9957D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8E143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67CC4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liniile 2 - 9 Cap Y.</w:t>
            </w:r>
          </w:p>
        </w:tc>
      </w:tr>
      <w:tr w:rsidR="0044053B" w14:paraId="09301C0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D0921" w14:textId="77777777" w:rsidR="0044053B" w:rsidRDefault="0044053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40EF5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E89EB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DF011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0FEF71AE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8C7D8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4</w:t>
            </w:r>
          </w:p>
          <w:p w14:paraId="5047AD0B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10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65756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15E01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00515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FE3B9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liniile 2 - 9 Cap Y.</w:t>
            </w:r>
          </w:p>
        </w:tc>
      </w:tr>
      <w:tr w:rsidR="0044053B" w14:paraId="0C6505C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020FF" w14:textId="77777777" w:rsidR="0044053B" w:rsidRDefault="0044053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E920F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5FE7F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13F0F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663CCBBC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0C85C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  <w:p w14:paraId="2CF33BD4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inclu-</w:t>
            </w:r>
          </w:p>
          <w:p w14:paraId="0A4AF5A8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siv sch. 35 și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EE600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A8223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F6789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3BF0D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4566312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A8127" w14:textId="77777777" w:rsidR="0044053B" w:rsidRDefault="0044053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965F3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8D844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DA35C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Mogoșoaia - </w:t>
            </w:r>
          </w:p>
          <w:p w14:paraId="3AF0E786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ED71F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F9920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24ACC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13+071</w:t>
            </w:r>
          </w:p>
          <w:p w14:paraId="6DDC5CB5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D7B79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6A435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4053B" w14:paraId="73782B8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8DCAA" w14:textId="77777777" w:rsidR="0044053B" w:rsidRDefault="0044053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66B35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B9710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F0D3E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Mogoșoaia - </w:t>
            </w:r>
          </w:p>
          <w:p w14:paraId="0F4BC17E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ABA90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42492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BAAFC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15+800</w:t>
            </w:r>
          </w:p>
          <w:p w14:paraId="13BB7D5C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4F6FC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3DCBE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053B" w14:paraId="76AE3AF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AD752" w14:textId="77777777" w:rsidR="0044053B" w:rsidRDefault="0044053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3599A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1499A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17EED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Mogoșoaia - </w:t>
            </w:r>
          </w:p>
          <w:p w14:paraId="71FF05BD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C13FA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74274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D0D72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  <w:p w14:paraId="4E2995D2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22+120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5771A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6E3CE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4053B" w14:paraId="2F20317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9DDFF" w14:textId="77777777" w:rsidR="0044053B" w:rsidRDefault="0044053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62A46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08078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D488B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Fierbinţi</w:t>
            </w:r>
          </w:p>
          <w:p w14:paraId="33D4EB3E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16EFC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B7BA2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2D7A2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73D56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90421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041A07E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59286" w14:textId="77777777" w:rsidR="0044053B" w:rsidRDefault="0044053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2C352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  <w:p w14:paraId="062BF3D1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53B6E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5CA63" w14:textId="77777777" w:rsidR="0044053B" w:rsidRDefault="0044053B" w:rsidP="00217FCE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</w:rPr>
              <w:t>Dridu –</w:t>
            </w:r>
          </w:p>
          <w:p w14:paraId="62A1E478" w14:textId="77777777" w:rsidR="0044053B" w:rsidRDefault="0044053B" w:rsidP="00217FC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6CBBF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35DC4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0F9F3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1BFA3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19A53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4053B" w14:paraId="536C707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E8AD3" w14:textId="77777777" w:rsidR="0044053B" w:rsidRDefault="0044053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0BECA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58+500</w:t>
            </w:r>
          </w:p>
          <w:p w14:paraId="517428D1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EC72B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BB662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</w:rPr>
              <w:t>Dridu –</w:t>
            </w:r>
          </w:p>
          <w:p w14:paraId="22D08786" w14:textId="77777777" w:rsidR="0044053B" w:rsidRPr="008A1A04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BE2D1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93C2C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6526D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515C3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09E79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053B" w14:paraId="5366DAD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40770" w14:textId="77777777" w:rsidR="0044053B" w:rsidRDefault="0044053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E049E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63+720</w:t>
            </w:r>
          </w:p>
          <w:p w14:paraId="5543EC54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E3593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A00D2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 xml:space="preserve">Ax. </w:t>
            </w:r>
            <w:r>
              <w:rPr>
                <w:b/>
                <w:bCs/>
                <w:spacing w:val="-4"/>
                <w:sz w:val="20"/>
                <w:szCs w:val="20"/>
              </w:rPr>
              <w:t>Hm Armășești –</w:t>
            </w:r>
          </w:p>
          <w:p w14:paraId="3A2E6FE0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6BA52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69C61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9FEBF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EA021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1FB6A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804 se va citi poziția Km 48+170 – 55+000</w:t>
            </w:r>
          </w:p>
        </w:tc>
      </w:tr>
      <w:tr w:rsidR="0044053B" w14:paraId="1B2DF67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72375" w14:textId="77777777" w:rsidR="0044053B" w:rsidRDefault="0044053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80ACE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135+550</w:t>
            </w:r>
          </w:p>
          <w:p w14:paraId="2FD36FBB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135+610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22C2D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5B2FD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Ruşeţu -</w:t>
            </w:r>
          </w:p>
          <w:p w14:paraId="5B8031F4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957A0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37183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68702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61817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70551" w14:textId="77777777" w:rsidR="0044053B" w:rsidRPr="00C20CA5" w:rsidRDefault="0044053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20CA5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C20CA5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04F3E1E6" w14:textId="77777777" w:rsidR="0044053B" w:rsidRPr="00EB107D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B107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78728DB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6139E" w14:textId="77777777" w:rsidR="0044053B" w:rsidRDefault="0044053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B780D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97AE4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C5386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0FCCF53A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878BA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56C5C6D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287CE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0CB3E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1E876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FAFAA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F82DA76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A03A234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4 - 8 st. Făurei, Cap X.</w:t>
            </w:r>
          </w:p>
        </w:tc>
      </w:tr>
      <w:tr w:rsidR="0044053B" w14:paraId="0FC662F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383D0" w14:textId="77777777" w:rsidR="0044053B" w:rsidRDefault="0044053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4B6C7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5D74BF91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5FE42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808FD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485D91AD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(zonă aparate de cale Cap X aferente </w:t>
            </w:r>
          </w:p>
          <w:p w14:paraId="48AA636D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liniei 3 directe)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534AC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28FCB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3020A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20251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FAF3F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13, 19, 25 </w:t>
            </w:r>
          </w:p>
          <w:p w14:paraId="4BC2EB36" w14:textId="77777777" w:rsidR="0044053B" w:rsidRPr="00C401D9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35 Cap X. </w:t>
            </w:r>
          </w:p>
        </w:tc>
      </w:tr>
      <w:tr w:rsidR="0044053B" w14:paraId="78E6B9B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F6A3B" w14:textId="77777777" w:rsidR="0044053B" w:rsidRDefault="0044053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B44BB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897F9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ADD5B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Brăila</w:t>
            </w:r>
          </w:p>
          <w:p w14:paraId="5A3AEB36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</w:t>
            </w:r>
          </w:p>
          <w:p w14:paraId="215E59E6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primiri – expedieri </w:t>
            </w:r>
          </w:p>
          <w:p w14:paraId="3BAB99E2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B37F6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7DEAF70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 / 88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D11B6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D4B89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78722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7FE51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Afectrează intrări – ieşiri la liniile 5 – 7 </w:t>
            </w:r>
          </w:p>
          <w:p w14:paraId="1FA43089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44053B" w14:paraId="12408A7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F2899" w14:textId="77777777" w:rsidR="0044053B" w:rsidRDefault="0044053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55950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022D5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53E3E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Brăila-Baldovinești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1838D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08672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2C107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230+200</w:t>
            </w:r>
          </w:p>
          <w:p w14:paraId="1FA42A92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1F4C8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8A360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053B" w14:paraId="78B4F74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10DDDE9" w14:textId="77777777" w:rsidR="0044053B" w:rsidRDefault="0044053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72131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11DB4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D787A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Vădeni</w:t>
            </w:r>
          </w:p>
          <w:p w14:paraId="3573C45A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076FB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05213D33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581FA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8335C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6F43D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49B42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14430FE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18084B7" w14:textId="77777777" w:rsidR="0044053B" w:rsidRDefault="0044053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0336D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241+300</w:t>
            </w:r>
          </w:p>
          <w:p w14:paraId="4D71B95C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0D351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79C8C" w14:textId="77777777" w:rsidR="0044053B" w:rsidRDefault="0044053B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Vădeni -</w:t>
            </w:r>
          </w:p>
          <w:p w14:paraId="4EDD83B2" w14:textId="77777777" w:rsidR="0044053B" w:rsidRDefault="0044053B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21F87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04C0C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21F34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40C98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402FA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053B" w14:paraId="7CE61BD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BC5FE03" w14:textId="77777777" w:rsidR="0044053B" w:rsidRDefault="0044053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EA4EA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9672C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7C55E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Vădeni -</w:t>
            </w:r>
          </w:p>
          <w:p w14:paraId="3D5BA4CE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E3DD6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73421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7935B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246+100</w:t>
            </w:r>
          </w:p>
          <w:p w14:paraId="42ACDAD5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246+370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3EFDF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63DB1" w14:textId="77777777" w:rsidR="0044053B" w:rsidRPr="00C20CA5" w:rsidRDefault="0044053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20CA5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C20CA5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4519768F" w14:textId="77777777" w:rsidR="0044053B" w:rsidRPr="00EB107D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B107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0353D7B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63942" w14:textId="77777777" w:rsidR="0044053B" w:rsidRDefault="0044053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F5718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CFD72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3F46D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61A4D6BB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EBBAC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15027301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17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2A5B6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C015E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D7393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7B521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86C8DF3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78E90C0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 6 - 8.</w:t>
            </w:r>
          </w:p>
        </w:tc>
      </w:tr>
      <w:tr w:rsidR="0044053B" w14:paraId="3A6729F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64EC8" w14:textId="77777777" w:rsidR="0044053B" w:rsidRDefault="0044053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93250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C07DE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6C390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4CA94527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EBAD8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9E2A37E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21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70D5C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8748A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B9E1D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D790E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pe teren. Afectează intrări - ieşiri </w:t>
            </w:r>
          </w:p>
          <w:p w14:paraId="32A9E29B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44053B" w14:paraId="54106B4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140B9" w14:textId="77777777" w:rsidR="0044053B" w:rsidRDefault="0044053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CACD5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F46FD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3290F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623AF36C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9614F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TDJ </w:t>
            </w:r>
          </w:p>
          <w:p w14:paraId="3936DCD4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295A6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3B29C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7D214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32714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85EEDA1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CCEF848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</w:t>
            </w:r>
          </w:p>
          <w:p w14:paraId="7B179DDF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primiri-expedieri Cap Y.</w:t>
            </w:r>
          </w:p>
        </w:tc>
      </w:tr>
      <w:tr w:rsidR="0044053B" w14:paraId="44F0262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1230C" w14:textId="77777777" w:rsidR="0044053B" w:rsidRDefault="0044053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A2E13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6308C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133B2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12C8ED10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B3789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TDJ </w:t>
            </w:r>
          </w:p>
          <w:p w14:paraId="17CE4981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69F52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AF53E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F06F1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A26F6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3959C48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D996C2A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1 - 8 </w:t>
            </w:r>
          </w:p>
          <w:p w14:paraId="01D78AB0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44053B" w14:paraId="2DAE427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38F90" w14:textId="77777777" w:rsidR="0044053B" w:rsidRDefault="0044053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77468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9A59B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2ED65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120A1D7A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9865F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4B511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31CC1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2C7D7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977FF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268D32E7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1E6836A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6 - 8  </w:t>
            </w:r>
          </w:p>
          <w:p w14:paraId="534C3586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</w:rPr>
              <w:t>.</w:t>
            </w:r>
          </w:p>
        </w:tc>
      </w:tr>
      <w:tr w:rsidR="0044053B" w14:paraId="3528B6A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91246" w14:textId="77777777" w:rsidR="0044053B" w:rsidRDefault="0044053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EB3A3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E547F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C75A3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30F9BE77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CA34F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203DD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AF9FE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574C5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D67D4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76F52E0B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6F449C4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7 - 8  </w:t>
            </w:r>
          </w:p>
          <w:p w14:paraId="54BEC216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</w:rPr>
              <w:t>.</w:t>
            </w:r>
          </w:p>
        </w:tc>
      </w:tr>
      <w:tr w:rsidR="0044053B" w14:paraId="440F0EA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5389A" w14:textId="77777777" w:rsidR="0044053B" w:rsidRDefault="0044053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974C3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150C1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3D5E1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Filești</w:t>
            </w:r>
          </w:p>
          <w:p w14:paraId="3F80E371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24390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călcâi sch. 12 la </w:t>
            </w:r>
          </w:p>
          <w:p w14:paraId="4206B92A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 sch. 26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A4F89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9F4FE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86CEC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7597F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E014D15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2F6E07E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3, 4 și 6 Cap Y și peste sch. 16, 18 și TDJ 22/24.</w:t>
            </w:r>
          </w:p>
        </w:tc>
      </w:tr>
      <w:tr w:rsidR="0044053B" w14:paraId="0364A16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1DE15" w14:textId="77777777" w:rsidR="0044053B" w:rsidRDefault="0044053B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19510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03A96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47A0A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Galaţi Călători</w:t>
            </w:r>
          </w:p>
          <w:p w14:paraId="2C3A9A8A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76FDB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B0896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54F24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9DA18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07F2B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26B7429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6F53F82C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9 - 11.</w:t>
            </w:r>
          </w:p>
        </w:tc>
      </w:tr>
    </w:tbl>
    <w:p w14:paraId="4691C3AA" w14:textId="77777777" w:rsidR="0044053B" w:rsidRDefault="0044053B">
      <w:pPr>
        <w:spacing w:before="40" w:after="40" w:line="192" w:lineRule="auto"/>
        <w:ind w:right="57"/>
        <w:rPr>
          <w:sz w:val="20"/>
        </w:rPr>
      </w:pPr>
    </w:p>
    <w:p w14:paraId="750FC02D" w14:textId="77777777" w:rsidR="0044053B" w:rsidRDefault="0044053B" w:rsidP="00BD4423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701</w:t>
      </w:r>
    </w:p>
    <w:p w14:paraId="784C6B5D" w14:textId="77777777" w:rsidR="0044053B" w:rsidRDefault="0044053B" w:rsidP="00AA1818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BUZĂU - FĂUREI - ŢĂNDĂREI</w:t>
      </w: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875"/>
        <w:gridCol w:w="754"/>
        <w:gridCol w:w="2201"/>
        <w:gridCol w:w="869"/>
        <w:gridCol w:w="765"/>
        <w:gridCol w:w="869"/>
        <w:gridCol w:w="755"/>
        <w:gridCol w:w="2490"/>
      </w:tblGrid>
      <w:tr w:rsidR="0044053B" w14:paraId="3A8C9244" w14:textId="77777777">
        <w:trPr>
          <w:cantSplit/>
          <w:trHeight w:val="1542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FDA14" w14:textId="77777777" w:rsidR="0044053B" w:rsidRDefault="0044053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DFE85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9F234" w14:textId="77777777" w:rsidR="0044053B" w:rsidRPr="001304AF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DB671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5D9CE923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8C69E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50D8929C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1F7D4423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BC7E9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0FD47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15925" w14:textId="77777777" w:rsidR="0044053B" w:rsidRPr="001304AF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5BDCE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CAF47BF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B606845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5C8CD889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225BE5D3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diagonala 54  - 70.</w:t>
            </w:r>
          </w:p>
        </w:tc>
      </w:tr>
      <w:tr w:rsidR="0044053B" w14:paraId="14D4B7D8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40089" w14:textId="77777777" w:rsidR="0044053B" w:rsidRDefault="0044053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56CB4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7DC33" w14:textId="77777777" w:rsidR="0044053B" w:rsidRPr="001304AF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7942D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63DC61BB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E258B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0612FA79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56 / 60 </w:t>
            </w:r>
          </w:p>
          <w:p w14:paraId="211FB78B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12331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FE484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E945D" w14:textId="77777777" w:rsidR="0044053B" w:rsidRPr="001304AF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E89A8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0F3ABA8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6F0CF34B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la liniile </w:t>
            </w:r>
          </w:p>
          <w:p w14:paraId="5EDE64FA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6 - 15.</w:t>
            </w:r>
          </w:p>
        </w:tc>
      </w:tr>
      <w:tr w:rsidR="0044053B" w14:paraId="364E0E5B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D97F6" w14:textId="77777777" w:rsidR="0044053B" w:rsidRDefault="0044053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B7E94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128+950</w:t>
            </w:r>
          </w:p>
          <w:p w14:paraId="4E93AECF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61A23" w14:textId="77777777" w:rsidR="0044053B" w:rsidRPr="001304AF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56984" w14:textId="77777777" w:rsidR="0044053B" w:rsidRDefault="0044053B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46ED944A" w14:textId="77777777" w:rsidR="0044053B" w:rsidRDefault="0044053B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peste sch. 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EC296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BB6F5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68CE7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840BB" w14:textId="77777777" w:rsidR="0044053B" w:rsidRPr="001304AF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7EC00" w14:textId="77777777" w:rsidR="0044053B" w:rsidRPr="006A2576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Afectează L. 701 I </w:t>
            </w:r>
          </w:p>
          <w:p w14:paraId="496579F7" w14:textId="77777777" w:rsidR="0044053B" w:rsidRPr="006A2576" w:rsidRDefault="0044053B" w:rsidP="006A2576">
            <w:pPr>
              <w:spacing w:before="40" w:after="40" w:line="276" w:lineRule="auto"/>
              <w:ind w:right="57"/>
              <w:rPr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 Buzău - Buzău Sud și linia 5 St. Buzău</w:t>
            </w:r>
            <w:r w:rsidRPr="006A2576">
              <w:rPr>
                <w:i/>
                <w:iCs/>
                <w:sz w:val="20"/>
              </w:rPr>
              <w:t xml:space="preserve"> </w:t>
            </w:r>
          </w:p>
          <w:p w14:paraId="5504DAE3" w14:textId="77777777" w:rsidR="0044053B" w:rsidRDefault="0044053B" w:rsidP="006A2576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4053B" w14:paraId="33990FF5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9955E" w14:textId="77777777" w:rsidR="0044053B" w:rsidRDefault="0044053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42EF6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  <w:p w14:paraId="24FA57EE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C00A8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1F389" w14:textId="77777777" w:rsidR="0044053B" w:rsidRDefault="0044053B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- Buzău Sud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8CC0E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8DD2B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9C1A4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696B5" w14:textId="77777777" w:rsidR="0044053B" w:rsidRPr="001304AF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06755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4053B" w14:paraId="55326E3B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5E906" w14:textId="77777777" w:rsidR="0044053B" w:rsidRDefault="0044053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93571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  <w:p w14:paraId="4D13F49C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BE63B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C2BF1" w14:textId="77777777" w:rsidR="0044053B" w:rsidRDefault="0044053B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 Sud linia 3 directă și zonă aparate cale Cap X și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E9378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C310B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253A7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013A5" w14:textId="77777777" w:rsidR="0044053B" w:rsidRPr="001304AF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E82F3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4053B" w14:paraId="24A1106D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BB1FE" w14:textId="77777777" w:rsidR="0044053B" w:rsidRDefault="0044053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8079B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  <w:p w14:paraId="1238B734" w14:textId="77777777" w:rsidR="0044053B" w:rsidRDefault="0044053B" w:rsidP="001904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8FCF7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D569D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Sud - Cilibia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0986F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4942C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51826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C648A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9C9D8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4053B" w14:paraId="7383C5F9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FFED6" w14:textId="77777777" w:rsidR="0044053B" w:rsidRDefault="0044053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03E64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  <w:p w14:paraId="09C67CB1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A372B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32E30" w14:textId="77777777" w:rsidR="0044053B" w:rsidRPr="001904F7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1904F7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1904F7">
              <w:rPr>
                <w:b/>
                <w:bCs/>
                <w:sz w:val="20"/>
                <w:szCs w:val="20"/>
              </w:rPr>
              <w:t>m.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b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1904F7">
              <w:rPr>
                <w:b/>
                <w:bCs/>
                <w:sz w:val="20"/>
                <w:szCs w:val="20"/>
              </w:rPr>
              <w:t xml:space="preserve">a </w:t>
            </w:r>
            <w:r w:rsidRPr="001904F7">
              <w:rPr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- 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1904F7">
              <w:rPr>
                <w:b/>
                <w:bCs/>
                <w:sz w:val="20"/>
                <w:szCs w:val="20"/>
              </w:rPr>
              <w:t>ia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2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rect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ș</w:t>
            </w:r>
            <w:r w:rsidRPr="001904F7">
              <w:rPr>
                <w:b/>
                <w:bCs/>
                <w:sz w:val="20"/>
                <w:szCs w:val="20"/>
              </w:rPr>
              <w:t xml:space="preserve">i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1904F7">
              <w:rPr>
                <w:b/>
                <w:bCs/>
                <w:sz w:val="20"/>
                <w:szCs w:val="20"/>
              </w:rPr>
              <w:t>e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1904F7">
              <w:rPr>
                <w:b/>
                <w:bCs/>
                <w:sz w:val="20"/>
                <w:szCs w:val="20"/>
              </w:rPr>
              <w:t xml:space="preserve">e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X</w:t>
            </w:r>
            <w:r w:rsidRPr="001904F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F9872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7F8F3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66136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C33C7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B26FE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9, 12, 8, 4 din Hm Cilibia Cap X și Y. Fără inductori. </w:t>
            </w:r>
          </w:p>
        </w:tc>
      </w:tr>
      <w:tr w:rsidR="0044053B" w14:paraId="524B99D9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ECA49" w14:textId="77777777" w:rsidR="0044053B" w:rsidRDefault="0044053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30A7D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  <w:p w14:paraId="7DA6518C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35687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B5DD2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Cilibia - C.A. Rosetti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B26F8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2BE3B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89182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30B47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4A7F2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4053B" w14:paraId="0654185E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9F6BE" w14:textId="77777777" w:rsidR="0044053B" w:rsidRDefault="0044053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BB9DA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  <w:p w14:paraId="18F5D071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A3646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0F040" w14:textId="77777777" w:rsidR="0044053B" w:rsidRPr="00DA3842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DA3842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DA3842">
              <w:rPr>
                <w:b/>
                <w:bCs/>
                <w:sz w:val="20"/>
                <w:szCs w:val="20"/>
              </w:rPr>
              <w:t>m.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C.A.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R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sett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li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DA3842">
              <w:rPr>
                <w:b/>
                <w:bCs/>
                <w:sz w:val="20"/>
                <w:szCs w:val="20"/>
              </w:rPr>
              <w:t>a 1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irect</w:t>
            </w:r>
            <w:r w:rsidRPr="00DA3842">
              <w:rPr>
                <w:b/>
                <w:bCs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DA3842">
              <w:rPr>
                <w:b/>
                <w:bCs/>
                <w:sz w:val="20"/>
                <w:szCs w:val="20"/>
              </w:rPr>
              <w:t xml:space="preserve">a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z w:val="20"/>
                <w:szCs w:val="20"/>
              </w:rPr>
              <w:t>p X</w:t>
            </w:r>
            <w:r w:rsidRPr="00DA384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D9267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65A60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5F05D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2F14E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02F27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E2DC1A3" w14:textId="77777777" w:rsidR="0044053B" w:rsidRDefault="0044053B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2, și 6 Cap X și Y din </w:t>
            </w:r>
            <w:r w:rsidRPr="00B56D0E">
              <w:rPr>
                <w:b/>
                <w:bCs/>
                <w:i/>
                <w:iCs/>
                <w:sz w:val="20"/>
              </w:rPr>
              <w:t>Hm C.A. Rosetti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  <w:p w14:paraId="2C6A5538" w14:textId="77777777" w:rsidR="0044053B" w:rsidRDefault="0044053B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4053B" w14:paraId="4BEC3A46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78B83" w14:textId="77777777" w:rsidR="0044053B" w:rsidRDefault="0044053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017B9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  <w:p w14:paraId="69CB0D10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11E7E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B8F07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C.A. Rosetti - Făurei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AF5C9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3C542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35961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8C75D" w14:textId="77777777" w:rsidR="0044053B" w:rsidRPr="001304AF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50E8D" w14:textId="77777777" w:rsidR="0044053B" w:rsidRPr="00175A24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4053B" w14:paraId="18084E74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45D6E" w14:textId="77777777" w:rsidR="0044053B" w:rsidRDefault="0044053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1222C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1388CA54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6B1EA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416BB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 linia 3 directă Cap X, zona aparate de cale.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8CAAB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3DE95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ED983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B5932" w14:textId="77777777" w:rsidR="0044053B" w:rsidRPr="001304AF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9AE80" w14:textId="77777777" w:rsidR="0044053B" w:rsidRPr="00175A24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053B" w14:paraId="5169714F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665A0" w14:textId="77777777" w:rsidR="0044053B" w:rsidRDefault="0044053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5686B" w14:textId="77777777" w:rsidR="0044053B" w:rsidRDefault="0044053B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39AAD" w14:textId="77777777" w:rsidR="0044053B" w:rsidRDefault="0044053B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1B577" w14:textId="77777777" w:rsidR="0044053B" w:rsidRDefault="0044053B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7C0B6F2B" w14:textId="77777777" w:rsidR="0044053B" w:rsidRDefault="0044053B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4B5C3" w14:textId="77777777" w:rsidR="0044053B" w:rsidRDefault="0044053B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8ADDE77" w14:textId="77777777" w:rsidR="0044053B" w:rsidRDefault="0044053B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C7943" w14:textId="77777777" w:rsidR="0044053B" w:rsidRDefault="0044053B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4C6E5" w14:textId="77777777" w:rsidR="0044053B" w:rsidRDefault="0044053B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F2AEF" w14:textId="77777777" w:rsidR="0044053B" w:rsidRPr="001304AF" w:rsidRDefault="0044053B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F1AAB" w14:textId="77777777" w:rsidR="0044053B" w:rsidRDefault="0044053B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C1EF81A" w14:textId="77777777" w:rsidR="0044053B" w:rsidRDefault="0044053B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B20B917" w14:textId="77777777" w:rsidR="0044053B" w:rsidRPr="00175A24" w:rsidRDefault="0044053B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st. </w:t>
            </w:r>
            <w:r w:rsidRPr="00B9104F">
              <w:rPr>
                <w:b/>
                <w:bCs/>
                <w:i/>
                <w:iCs/>
                <w:sz w:val="20"/>
              </w:rPr>
              <w:t xml:space="preserve">Făurei </w:t>
            </w:r>
          </w:p>
        </w:tc>
      </w:tr>
      <w:tr w:rsidR="0044053B" w14:paraId="41A2F752" w14:textId="77777777">
        <w:trPr>
          <w:cantSplit/>
          <w:trHeight w:val="278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CC841" w14:textId="77777777" w:rsidR="0044053B" w:rsidRDefault="0044053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B3650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F6696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F8C4A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4435E034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70554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6C44A91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DA1D2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5ECF2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00331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72B45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453BFF2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BF78480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1 - 3 st. </w:t>
            </w:r>
            <w:r w:rsidRPr="00B9104F">
              <w:rPr>
                <w:b/>
                <w:bCs/>
                <w:i/>
                <w:iCs/>
                <w:sz w:val="20"/>
              </w:rPr>
              <w:t>Făurei Cap X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44053B" w14:paraId="1FA78853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6CFF2" w14:textId="77777777" w:rsidR="0044053B" w:rsidRDefault="0044053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43182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C23B7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2F500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79EDF2D0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91278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7D9657A3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D0473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0698D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DFB6C" w14:textId="77777777" w:rsidR="0044053B" w:rsidRPr="001304AF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336B9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92744E7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28B28C3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7 - 8.</w:t>
            </w:r>
          </w:p>
        </w:tc>
      </w:tr>
      <w:tr w:rsidR="0044053B" w14:paraId="0A7425C6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59690" w14:textId="77777777" w:rsidR="0044053B" w:rsidRDefault="0044053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E1E48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C6F52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77B5A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3E803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89D66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B1186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488BEF63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B7B29" w14:textId="77777777" w:rsidR="0044053B" w:rsidRPr="001304AF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0B7B3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053B" w14:paraId="62DC4B8D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9C4F2" w14:textId="77777777" w:rsidR="0044053B" w:rsidRDefault="0044053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52B3D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3138AD43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B9E9B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09425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0489A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E0AC5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004B5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13EC3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1A2B7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053B" w14:paraId="6591818E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B50D7" w14:textId="77777777" w:rsidR="0044053B" w:rsidRDefault="0044053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9222B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0B233" w14:textId="77777777" w:rsidR="0044053B" w:rsidRPr="001304AF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11B8E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031AE5F0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3E960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5D4CE2C4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61 / 63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45058" w14:textId="77777777" w:rsidR="0044053B" w:rsidRPr="00CA3079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A3079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B2352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6FB72" w14:textId="77777777" w:rsidR="0044053B" w:rsidRPr="001304AF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92B84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D273E64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şi 8.</w:t>
            </w:r>
          </w:p>
        </w:tc>
      </w:tr>
      <w:tr w:rsidR="0044053B" w14:paraId="5CF8EB6D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40EE9" w14:textId="77777777" w:rsidR="0044053B" w:rsidRDefault="0044053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CD0D1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57+300</w:t>
            </w:r>
          </w:p>
          <w:p w14:paraId="27C3C967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2486A" w14:textId="77777777" w:rsidR="0044053B" w:rsidRPr="001304AF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0D5BC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40C47539" w14:textId="77777777" w:rsidR="0044053B" w:rsidRPr="00180EA2" w:rsidRDefault="0044053B">
            <w:pPr>
              <w:spacing w:before="40" w:after="40" w:line="276" w:lineRule="auto"/>
              <w:ind w:left="57" w:right="57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15 / 19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1E313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121CC" w14:textId="77777777" w:rsidR="0044053B" w:rsidRPr="00CA3079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A7D68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9C0A5" w14:textId="77777777" w:rsidR="0044053B" w:rsidRPr="001304AF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046D2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F39A7B3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11E36DD3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și spre Fir I Murgeanca - Țăndărei la și de la linia III Țăndărei.</w:t>
            </w:r>
          </w:p>
        </w:tc>
      </w:tr>
      <w:tr w:rsidR="0044053B" w14:paraId="638A6FA4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CA224" w14:textId="77777777" w:rsidR="0044053B" w:rsidRDefault="0044053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52E58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FDC0F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9E91D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0F80EA2F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10 / 14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4CF16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959CE" w14:textId="77777777" w:rsidR="0044053B" w:rsidRPr="00CA3079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7135F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3ADEEDB1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17266" w14:textId="77777777" w:rsidR="0044053B" w:rsidRPr="001304AF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E7763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A5703FC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47408721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18CD9C1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44053B" w14:paraId="1CE67BE3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9DF10" w14:textId="77777777" w:rsidR="0044053B" w:rsidRDefault="0044053B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F45A6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FCD2B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EB89F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1D6D88FA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C90CD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5EBBC1DE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15 / 19</w:t>
            </w:r>
          </w:p>
          <w:p w14:paraId="640940BB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53307" w14:textId="77777777" w:rsidR="0044053B" w:rsidRPr="00CA3079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37F5E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9FB3C" w14:textId="77777777" w:rsidR="0044053B" w:rsidRPr="001304AF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80E94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9841F2E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la liniile 1 - 2 </w:t>
            </w:r>
          </w:p>
          <w:p w14:paraId="1CACF244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st. Țăndărei și </w:t>
            </w:r>
          </w:p>
          <w:p w14:paraId="31D6EA47" w14:textId="77777777" w:rsidR="0044053B" w:rsidRPr="00B71446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firul II la liniile 1 - 3 .</w:t>
            </w:r>
          </w:p>
        </w:tc>
      </w:tr>
    </w:tbl>
    <w:p w14:paraId="512B81FD" w14:textId="77777777" w:rsidR="0044053B" w:rsidRDefault="0044053B">
      <w:pPr>
        <w:tabs>
          <w:tab w:val="left" w:pos="6382"/>
        </w:tabs>
        <w:rPr>
          <w:sz w:val="20"/>
        </w:rPr>
      </w:pPr>
    </w:p>
    <w:p w14:paraId="4092ACFB" w14:textId="77777777" w:rsidR="0044053B" w:rsidRDefault="0044053B" w:rsidP="00F0370D">
      <w:pPr>
        <w:pStyle w:val="Heading1"/>
        <w:spacing w:line="360" w:lineRule="auto"/>
      </w:pPr>
      <w:r>
        <w:t>LINIA 800</w:t>
      </w:r>
    </w:p>
    <w:p w14:paraId="5602EB87" w14:textId="77777777" w:rsidR="0044053B" w:rsidRDefault="0044053B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44053B" w14:paraId="7CA6AB87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128BC9" w14:textId="77777777" w:rsidR="0044053B" w:rsidRDefault="0044053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896D84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3B5671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6FFFB2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4B136EB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949462" w14:textId="77777777" w:rsidR="0044053B" w:rsidRDefault="0044053B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0D6A96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BEE76A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C0AF23" w14:textId="77777777" w:rsidR="0044053B" w:rsidRPr="008D08DE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0BC58E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58A2E3E4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0F5D2B" w14:textId="77777777" w:rsidR="0044053B" w:rsidRDefault="0044053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760FAA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3CCD0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154285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23A5C501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83854A" w14:textId="77777777" w:rsidR="0044053B" w:rsidRDefault="0044053B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9D3E20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652E16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A5E161" w14:textId="77777777" w:rsidR="0044053B" w:rsidRPr="008D08DE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C4028D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0AD15B95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0D9331" w14:textId="77777777" w:rsidR="0044053B" w:rsidRDefault="0044053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D4B830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AAC6CF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999D9C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48403C2B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5116EF" w14:textId="77777777" w:rsidR="0044053B" w:rsidRDefault="0044053B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E9BC72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EF3149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42AF7C" w14:textId="77777777" w:rsidR="0044053B" w:rsidRPr="008D08DE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530C86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A1460C6" w14:textId="77777777" w:rsidR="0044053B" w:rsidRDefault="0044053B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Cu acces la liniile 11 şi 12.</w:t>
            </w:r>
          </w:p>
        </w:tc>
      </w:tr>
      <w:tr w:rsidR="0044053B" w:rsidRPr="00A8307A" w14:paraId="011E2795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319D4" w14:textId="77777777" w:rsidR="0044053B" w:rsidRPr="00A75A00" w:rsidRDefault="0044053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F2A46C" w14:textId="77777777" w:rsidR="0044053B" w:rsidRPr="00A8307A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9A84E0" w14:textId="77777777" w:rsidR="0044053B" w:rsidRPr="00A8307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E83D59" w14:textId="77777777" w:rsidR="0044053B" w:rsidRPr="00A8307A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864D1B" w14:textId="77777777" w:rsidR="0044053B" w:rsidRDefault="0044053B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548FEF1" w14:textId="77777777" w:rsidR="0044053B" w:rsidRDefault="0044053B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23 - 27 </w:t>
            </w:r>
          </w:p>
          <w:p w14:paraId="6C69403C" w14:textId="77777777" w:rsidR="0044053B" w:rsidRDefault="0044053B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1CD23217" w14:textId="77777777" w:rsidR="0044053B" w:rsidRDefault="0044053B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D84C3C" w14:textId="77777777" w:rsidR="0044053B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F17641" w14:textId="77777777" w:rsidR="0044053B" w:rsidRPr="00A8307A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52A15C" w14:textId="77777777" w:rsidR="0044053B" w:rsidRPr="00A8307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05291A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E06ACC1" w14:textId="77777777" w:rsidR="0044053B" w:rsidRPr="00A8307A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treceri în abatere la București Triaj.</w:t>
            </w:r>
          </w:p>
        </w:tc>
      </w:tr>
      <w:tr w:rsidR="0044053B" w14:paraId="571B76E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12CD5" w14:textId="77777777" w:rsidR="0044053B" w:rsidRDefault="0044053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1DFF0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8E99B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6BCF8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  <w:p w14:paraId="1EAC51E2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E1222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toată</w:t>
            </w:r>
          </w:p>
          <w:p w14:paraId="239A83AF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AA889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0996B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A44E9" w14:textId="77777777" w:rsidR="0044053B" w:rsidRPr="008D08DE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26A79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4FC6040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D58AE" w14:textId="77777777" w:rsidR="0044053B" w:rsidRDefault="0044053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FE01B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53DEF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5B04C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92F78" w14:textId="77777777" w:rsidR="0044053B" w:rsidRDefault="0044053B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333F02F5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14E4B" w14:textId="77777777" w:rsidR="0044053B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54C32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8CF70" w14:textId="77777777" w:rsidR="0044053B" w:rsidRPr="008D08DE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ADB26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02700A6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4E4AB" w14:textId="77777777" w:rsidR="0044053B" w:rsidRDefault="0044053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55E72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50BA9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D40D7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D480E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213A9" w14:textId="77777777" w:rsidR="0044053B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8F451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18A91" w14:textId="77777777" w:rsidR="0044053B" w:rsidRPr="008D08DE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D868F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0280275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B947E" w14:textId="77777777" w:rsidR="0044053B" w:rsidRDefault="0044053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C6A69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B174E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A1162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9B4CB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9A192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81F00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A2F58" w14:textId="77777777" w:rsidR="0044053B" w:rsidRPr="008D08DE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735D5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12917AD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07E25E3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44053B" w14:paraId="0175E3D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319F1" w14:textId="77777777" w:rsidR="0044053B" w:rsidRDefault="0044053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6FAE5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3E134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36998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6E706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9C64C" w14:textId="77777777" w:rsidR="0044053B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9016B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81500" w14:textId="77777777" w:rsidR="0044053B" w:rsidRPr="008D08DE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A8480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17A2B18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6D416A7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44053B" w14:paraId="279EEC1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209B8" w14:textId="77777777" w:rsidR="0044053B" w:rsidRDefault="0044053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B992F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06E09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A3C2D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377E5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B5519" w14:textId="77777777" w:rsidR="0044053B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C6FCD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A15DD" w14:textId="77777777" w:rsidR="0044053B" w:rsidRPr="008D08DE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5AC01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05491B5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766A399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</w:tc>
      </w:tr>
      <w:tr w:rsidR="0044053B" w14:paraId="558C216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30698" w14:textId="77777777" w:rsidR="0044053B" w:rsidRDefault="0044053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0B476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7D207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15B77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EC70F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77AB1" w14:textId="77777777" w:rsidR="0044053B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AB5E3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09A49" w14:textId="77777777" w:rsidR="0044053B" w:rsidRPr="008D08DE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BADAB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9228071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BA64AB1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4.</w:t>
            </w:r>
          </w:p>
        </w:tc>
      </w:tr>
      <w:tr w:rsidR="0044053B" w14:paraId="53A20F2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A0943" w14:textId="77777777" w:rsidR="0044053B" w:rsidRDefault="0044053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24CEB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DBDB2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325D6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F6A39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6E8ABA43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886F6" w14:textId="77777777" w:rsidR="0044053B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E777D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AD45E" w14:textId="77777777" w:rsidR="0044053B" w:rsidRPr="008D08DE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211D0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053B" w14:paraId="448436A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D67E0" w14:textId="77777777" w:rsidR="0044053B" w:rsidRDefault="0044053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6C222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00827051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B7E5D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B6C55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7E735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DDB2F" w14:textId="77777777" w:rsidR="0044053B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E6886" w14:textId="77777777" w:rsidR="0044053B" w:rsidRDefault="0044053B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54CCBD56" w14:textId="77777777" w:rsidR="0044053B" w:rsidRDefault="0044053B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87238" w14:textId="77777777" w:rsidR="0044053B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2B05B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4053B" w14:paraId="7D232C1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162DC" w14:textId="77777777" w:rsidR="0044053B" w:rsidRDefault="0044053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A629F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6394A" w14:textId="77777777" w:rsidR="0044053B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0A952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-</w:t>
            </w:r>
          </w:p>
          <w:p w14:paraId="350C75AC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B1AE1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309F2" w14:textId="77777777" w:rsidR="0044053B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16B73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109+800</w:t>
            </w:r>
          </w:p>
          <w:p w14:paraId="6A33C8C8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A8EB9" w14:textId="77777777" w:rsidR="0044053B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248E4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4053B" w14:paraId="15837A1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E6ED4" w14:textId="77777777" w:rsidR="0044053B" w:rsidRDefault="0044053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E8F29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6F10E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AAC23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Ciulniţa</w:t>
            </w:r>
          </w:p>
          <w:p w14:paraId="165A6C8C" w14:textId="77777777" w:rsidR="0044053B" w:rsidRPr="008B2519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2E252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7B124C0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BC619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B7996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4346E" w14:textId="77777777" w:rsidR="0044053B" w:rsidRPr="008D08DE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C17A3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44053B" w14:paraId="4F11181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0A9B0" w14:textId="77777777" w:rsidR="0044053B" w:rsidRDefault="0044053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AA824" w14:textId="77777777" w:rsidR="0044053B" w:rsidRDefault="0044053B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159CC" w14:textId="77777777" w:rsidR="0044053B" w:rsidRPr="001161EA" w:rsidRDefault="0044053B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ED686" w14:textId="77777777" w:rsidR="0044053B" w:rsidRDefault="0044053B" w:rsidP="00897192">
            <w:pPr>
              <w:spacing w:line="276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St. Feteşti</w:t>
            </w:r>
          </w:p>
          <w:p w14:paraId="69D8D6C7" w14:textId="77777777" w:rsidR="0044053B" w:rsidRDefault="0044053B" w:rsidP="0089719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47320" w14:textId="77777777" w:rsidR="0044053B" w:rsidRDefault="0044053B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2BB15C82" w14:textId="77777777" w:rsidR="0044053B" w:rsidRDefault="0044053B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69E73" w14:textId="77777777" w:rsidR="0044053B" w:rsidRPr="001161EA" w:rsidRDefault="0044053B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97699" w14:textId="77777777" w:rsidR="0044053B" w:rsidRDefault="0044053B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796BD" w14:textId="77777777" w:rsidR="0044053B" w:rsidRPr="008D08DE" w:rsidRDefault="0044053B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E8B42" w14:textId="77777777" w:rsidR="0044053B" w:rsidRDefault="0044053B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UNIFERTRANS și la liniile 2, 3, 7 - 12. </w:t>
            </w:r>
          </w:p>
        </w:tc>
      </w:tr>
      <w:tr w:rsidR="0044053B" w14:paraId="6E49FB7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66EF7" w14:textId="77777777" w:rsidR="0044053B" w:rsidRDefault="0044053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BEB8D" w14:textId="77777777" w:rsidR="0044053B" w:rsidRDefault="0044053B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83053" w14:textId="77777777" w:rsidR="0044053B" w:rsidRPr="001161EA" w:rsidRDefault="0044053B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2D186" w14:textId="77777777" w:rsidR="0044053B" w:rsidRDefault="0044053B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CAE6A" w14:textId="77777777" w:rsidR="0044053B" w:rsidRDefault="0044053B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BDCD7" w14:textId="77777777" w:rsidR="0044053B" w:rsidRPr="001161EA" w:rsidRDefault="0044053B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4171F" w14:textId="77777777" w:rsidR="0044053B" w:rsidRDefault="0044053B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7D336" w14:textId="77777777" w:rsidR="0044053B" w:rsidRDefault="0044053B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E7504" w14:textId="77777777" w:rsidR="0044053B" w:rsidRDefault="0044053B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Fără inductori.</w:t>
            </w:r>
          </w:p>
          <w:p w14:paraId="58EBEF58" w14:textId="77777777" w:rsidR="0044053B" w:rsidRDefault="0044053B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și 6 St. Saligny.</w:t>
            </w:r>
          </w:p>
        </w:tc>
      </w:tr>
      <w:tr w:rsidR="0044053B" w14:paraId="7935C8D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06DFB" w14:textId="77777777" w:rsidR="0044053B" w:rsidRDefault="0044053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7EBC1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C4672" w14:textId="77777777" w:rsidR="0044053B" w:rsidRPr="001161EA" w:rsidRDefault="0044053B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75CA7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084A5953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172C9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7AAD543F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sch. 94 până la vârf </w:t>
            </w:r>
          </w:p>
          <w:p w14:paraId="6685DCCF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4EF01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1D23A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AE53E" w14:textId="77777777" w:rsidR="0044053B" w:rsidRPr="001161EA" w:rsidRDefault="0044053B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96433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4053B" w14:paraId="2F3B18A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7223F" w14:textId="77777777" w:rsidR="0044053B" w:rsidRDefault="0044053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996A3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4DD8E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47178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0D21DD1E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C772D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semnal</w:t>
            </w:r>
          </w:p>
          <w:p w14:paraId="2FE4EACA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XPNB,</w:t>
            </w:r>
          </w:p>
          <w:p w14:paraId="7C10215E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D1920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98B68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60A1E" w14:textId="77777777" w:rsidR="0044053B" w:rsidRPr="008D08DE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F0BF9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7B37AAF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DF6FF" w14:textId="77777777" w:rsidR="0044053B" w:rsidRDefault="0044053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941D2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EDD12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3D5D4" w14:textId="77777777" w:rsidR="0044053B" w:rsidRDefault="0044053B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1E6EFB23" w14:textId="77777777" w:rsidR="0044053B" w:rsidRDefault="0044053B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52E61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10FB6" w14:textId="77777777" w:rsidR="0044053B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4961A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F4D3E" w14:textId="77777777" w:rsidR="0044053B" w:rsidRPr="008D08DE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32FA5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linia 7 Grupa A</w:t>
            </w:r>
          </w:p>
        </w:tc>
      </w:tr>
      <w:tr w:rsidR="0044053B" w14:paraId="5146012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71117" w14:textId="77777777" w:rsidR="0044053B" w:rsidRDefault="0044053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751EF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F089A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9E06C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4F437F54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88929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2ED53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72D57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3588C" w14:textId="77777777" w:rsidR="0044053B" w:rsidRPr="008D08DE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8A296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B524962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ED5F5DD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17 şi 18.</w:t>
            </w:r>
          </w:p>
        </w:tc>
      </w:tr>
      <w:tr w:rsidR="0044053B" w14:paraId="595EF1E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6A476" w14:textId="77777777" w:rsidR="0044053B" w:rsidRDefault="0044053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0094C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19EEC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A964F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34950E9F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EACE6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BC3CE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37DEB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2702C" w14:textId="77777777" w:rsidR="0044053B" w:rsidRPr="008D08DE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60C9E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6EE8A45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3D37C" w14:textId="77777777" w:rsidR="0044053B" w:rsidRDefault="0044053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51357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3BB88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E42D3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27D65A24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CE779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90956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8162A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70EA4" w14:textId="77777777" w:rsidR="0044053B" w:rsidRPr="008D08DE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98B10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0C4D0D4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5EBBB" w14:textId="77777777" w:rsidR="0044053B" w:rsidRDefault="0044053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15973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155A3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F2547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20B6178C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207FE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93C3E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8ED5D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6F6A2" w14:textId="77777777" w:rsidR="0044053B" w:rsidRPr="008D08DE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06345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19F52BA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44EDE" w14:textId="77777777" w:rsidR="0044053B" w:rsidRDefault="0044053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252D8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10B28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5AA1D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0F6BF74D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AF381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C6DFD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43962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A4076" w14:textId="77777777" w:rsidR="0044053B" w:rsidRPr="008D08DE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7E33A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7366CD2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83148" w14:textId="77777777" w:rsidR="0044053B" w:rsidRDefault="0044053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776EB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9CE3D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9F532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2B005376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18</w:t>
            </w:r>
          </w:p>
          <w:p w14:paraId="468E969B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48FBF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B919D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E1E36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9BFDB" w14:textId="77777777" w:rsidR="0044053B" w:rsidRPr="008D08DE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1FDEA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4719E84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A2903" w14:textId="77777777" w:rsidR="0044053B" w:rsidRDefault="0044053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4470F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6E4AB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F1BE9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255E7E6E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5120F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2A9F4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EF40C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5343F" w14:textId="77777777" w:rsidR="0044053B" w:rsidRPr="008D08DE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21E18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F8943F3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5000BB2F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18 şi 19.</w:t>
            </w:r>
          </w:p>
        </w:tc>
      </w:tr>
      <w:tr w:rsidR="0044053B" w14:paraId="07E1436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16681" w14:textId="77777777" w:rsidR="0044053B" w:rsidRDefault="0044053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633DD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06654" w14:textId="77777777" w:rsidR="0044053B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24B1A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81331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 </w:t>
            </w:r>
          </w:p>
          <w:p w14:paraId="70250442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1406D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17788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35F65" w14:textId="77777777" w:rsidR="0044053B" w:rsidRPr="008D08DE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F6801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B35BEB0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liniile 1-4 Cap X</w:t>
            </w:r>
          </w:p>
        </w:tc>
      </w:tr>
      <w:tr w:rsidR="0044053B" w14:paraId="05B6DA6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280D4" w14:textId="77777777" w:rsidR="0044053B" w:rsidRDefault="0044053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545BD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1661C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72326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Basarabi - </w:t>
            </w:r>
          </w:p>
          <w:p w14:paraId="0DCC66FD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7A6E3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A4E65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E6351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210+950</w:t>
            </w:r>
          </w:p>
          <w:p w14:paraId="40C4E01C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6692A" w14:textId="77777777" w:rsidR="0044053B" w:rsidRPr="008D08DE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D45AD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4053B" w14:paraId="17D809A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4C7F4" w14:textId="77777777" w:rsidR="0044053B" w:rsidRDefault="0044053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7BA20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C3956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07EAC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6084B92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81DFE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4B38013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53AD6" w14:textId="77777777" w:rsidR="0044053B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EE6BA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6563F" w14:textId="77777777" w:rsidR="0044053B" w:rsidRPr="008D08DE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77F36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01E04C3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7B0CC" w14:textId="77777777" w:rsidR="0044053B" w:rsidRDefault="0044053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66D7C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2ECB1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EF016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26D2ECC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9016E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3BA8B114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E2E1F" w14:textId="77777777" w:rsidR="0044053B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C3DA5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5A960" w14:textId="77777777" w:rsidR="0044053B" w:rsidRPr="008D08DE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F97D4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4EFE55D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906FE" w14:textId="77777777" w:rsidR="0044053B" w:rsidRDefault="0044053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E0169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90066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10811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4AF6B29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EEED1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</w:t>
            </w:r>
          </w:p>
          <w:p w14:paraId="2A0CA97C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42CEC08E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10BDDE82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41B/</w:t>
            </w:r>
          </w:p>
          <w:p w14:paraId="5F0DC950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0E2B9" w14:textId="77777777" w:rsidR="0044053B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692D2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B644C" w14:textId="77777777" w:rsidR="0044053B" w:rsidRPr="008D08DE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38191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0FFF515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0F659" w14:textId="77777777" w:rsidR="0044053B" w:rsidRDefault="0044053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77FDD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0F85C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4A84E" w14:textId="77777777" w:rsidR="0044053B" w:rsidRDefault="0044053B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A998BBC" w14:textId="77777777" w:rsidR="0044053B" w:rsidRDefault="0044053B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26524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55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EF89D" w14:textId="77777777" w:rsidR="0044053B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44D0B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C66B5" w14:textId="77777777" w:rsidR="0044053B" w:rsidRPr="008D08DE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CDAB7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din fir I în fir II linia 800 la linia III Grupa Tranzit St. Palas </w:t>
            </w:r>
          </w:p>
        </w:tc>
      </w:tr>
      <w:tr w:rsidR="0044053B" w14:paraId="00C5003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0F6B6" w14:textId="77777777" w:rsidR="0044053B" w:rsidRDefault="0044053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5781C" w14:textId="77777777" w:rsidR="0044053B" w:rsidRDefault="0044053B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DBBC4" w14:textId="77777777" w:rsidR="0044053B" w:rsidRPr="001161EA" w:rsidRDefault="0044053B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90FC3" w14:textId="77777777" w:rsidR="0044053B" w:rsidRDefault="0044053B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33EA992" w14:textId="77777777" w:rsidR="0044053B" w:rsidRDefault="0044053B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C17F0" w14:textId="77777777" w:rsidR="0044053B" w:rsidRDefault="0044053B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91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F1A1E" w14:textId="77777777" w:rsidR="0044053B" w:rsidRDefault="0044053B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9D91F" w14:textId="77777777" w:rsidR="0044053B" w:rsidRDefault="0044053B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B6D81" w14:textId="77777777" w:rsidR="0044053B" w:rsidRPr="008D08DE" w:rsidRDefault="0044053B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4AF46" w14:textId="77777777" w:rsidR="0044053B" w:rsidRDefault="0044053B" w:rsidP="005B037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la liniile 5 - 7  linia 800 la linia 3 Grupa Tranzit Cap X St. Palas </w:t>
            </w:r>
          </w:p>
        </w:tc>
      </w:tr>
      <w:tr w:rsidR="0044053B" w14:paraId="2B10E42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67BDA" w14:textId="77777777" w:rsidR="0044053B" w:rsidRDefault="0044053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A1850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38A4C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D3D8B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EBEDAF8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339AE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5A289D07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D070F" w14:textId="77777777" w:rsidR="0044053B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4AB67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09045" w14:textId="77777777" w:rsidR="0044053B" w:rsidRPr="008D08DE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B78AA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04CAE50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E8B0F" w14:textId="77777777" w:rsidR="0044053B" w:rsidRDefault="0044053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989D4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95983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BEC14" w14:textId="77777777" w:rsidR="0044053B" w:rsidRDefault="0044053B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47C8DEA" w14:textId="77777777" w:rsidR="0044053B" w:rsidRDefault="0044053B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D0AE5" w14:textId="77777777" w:rsidR="0044053B" w:rsidRPr="00F565BC" w:rsidRDefault="0044053B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6177D891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C29A9" w14:textId="77777777" w:rsidR="0044053B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72351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2BBFC" w14:textId="77777777" w:rsidR="0044053B" w:rsidRPr="008D08DE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2790E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44053B" w14:paraId="7C26DC9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025CF" w14:textId="77777777" w:rsidR="0044053B" w:rsidRDefault="0044053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77D38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BB379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0F289" w14:textId="77777777" w:rsidR="0044053B" w:rsidRDefault="0044053B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49559D8" w14:textId="77777777" w:rsidR="0044053B" w:rsidRDefault="0044053B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498C6" w14:textId="77777777" w:rsidR="0044053B" w:rsidRDefault="0044053B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585AD95" w14:textId="77777777" w:rsidR="0044053B" w:rsidRDefault="0044053B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11C2C" w14:textId="77777777" w:rsidR="0044053B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2A52B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72CA7" w14:textId="77777777" w:rsidR="0044053B" w:rsidRPr="008D08DE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8C7D4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44053B" w14:paraId="5988716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97F1E" w14:textId="77777777" w:rsidR="0044053B" w:rsidRDefault="0044053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EA241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350EE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4B8F1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1D7C067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D1ADD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4FC7C41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7C001" w14:textId="77777777" w:rsidR="0044053B" w:rsidRPr="001161EA" w:rsidRDefault="0044053B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D998B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81F4B" w14:textId="77777777" w:rsidR="0044053B" w:rsidRPr="008D08DE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56A1F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3B64F3FD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2AF10AC0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7A, 9A</w:t>
            </w:r>
          </w:p>
          <w:p w14:paraId="7C36396B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şi linia de legătură </w:t>
            </w:r>
          </w:p>
          <w:p w14:paraId="4745BDA0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Grupa D -  Grupa A.</w:t>
            </w:r>
          </w:p>
        </w:tc>
      </w:tr>
      <w:tr w:rsidR="0044053B" w14:paraId="320BFB9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43551" w14:textId="77777777" w:rsidR="0044053B" w:rsidRDefault="0044053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E52A6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56533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82686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15DACA15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75496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33C4A083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E86E7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A0011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17633" w14:textId="77777777" w:rsidR="0044053B" w:rsidRPr="008D08DE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05D43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  <w:p w14:paraId="46A6D245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8DD6F85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 în firul II.</w:t>
            </w:r>
          </w:p>
        </w:tc>
      </w:tr>
      <w:tr w:rsidR="0044053B" w14:paraId="1491F14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075A7" w14:textId="77777777" w:rsidR="0044053B" w:rsidRDefault="0044053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E4350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91E05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16402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2386716D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A2E1F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3C885F10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3AFC5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AF2EE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6708D" w14:textId="77777777" w:rsidR="0044053B" w:rsidRPr="008D08DE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88DC3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0673690E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 - 11.</w:t>
            </w:r>
          </w:p>
        </w:tc>
      </w:tr>
      <w:tr w:rsidR="0044053B" w14:paraId="08CD36A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17381" w14:textId="77777777" w:rsidR="0044053B" w:rsidRDefault="0044053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8DF61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E329B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817CA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34254BB1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  <w:p w14:paraId="15D59EB2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5D187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224+103</w:t>
            </w:r>
          </w:p>
          <w:p w14:paraId="0EB41119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09286" w14:textId="77777777" w:rsidR="0044053B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1D921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36E2E" w14:textId="77777777" w:rsidR="0044053B" w:rsidRPr="008D08DE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68E1D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E16B93D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pe firul III în direcția Palas sau Constanța Mărfuri.</w:t>
            </w:r>
          </w:p>
        </w:tc>
      </w:tr>
      <w:tr w:rsidR="0044053B" w14:paraId="6927E2C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73256" w14:textId="77777777" w:rsidR="0044053B" w:rsidRDefault="0044053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2DC84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29488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92AC8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3A5AFA6C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5CAD0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275A3" w14:textId="77777777" w:rsidR="0044053B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7D384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A5EF9" w14:textId="77777777" w:rsidR="0044053B" w:rsidRPr="008D08DE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A3F37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4A6352D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3657A" w14:textId="77777777" w:rsidR="0044053B" w:rsidRDefault="0044053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8BEDA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EA09E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484B2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18137C74" w14:textId="77777777" w:rsidR="0044053B" w:rsidRDefault="0044053B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A352C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6BA51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68D64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B189B" w14:textId="77777777" w:rsidR="0044053B" w:rsidRPr="008D08DE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BE5FF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07D9A5D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E98FD" w14:textId="77777777" w:rsidR="0044053B" w:rsidRDefault="0044053B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FFE4C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B8207" w14:textId="77777777" w:rsidR="0044053B" w:rsidRPr="001161EA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806E8" w14:textId="77777777" w:rsidR="0044053B" w:rsidRDefault="0044053B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36EDCD3F" w14:textId="77777777" w:rsidR="0044053B" w:rsidRDefault="0044053B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7C7FF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060DE" w14:textId="77777777" w:rsidR="0044053B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11FAE" w14:textId="77777777" w:rsidR="0044053B" w:rsidRDefault="0044053B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939CA" w14:textId="77777777" w:rsidR="0044053B" w:rsidRPr="008D08DE" w:rsidRDefault="0044053B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AE396" w14:textId="77777777" w:rsidR="0044053B" w:rsidRDefault="0044053B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3BD0E37" w14:textId="77777777" w:rsidR="0044053B" w:rsidRDefault="0044053B">
      <w:pPr>
        <w:spacing w:before="40" w:after="40" w:line="192" w:lineRule="auto"/>
        <w:ind w:right="57"/>
        <w:rPr>
          <w:sz w:val="20"/>
        </w:rPr>
      </w:pPr>
    </w:p>
    <w:p w14:paraId="57874934" w14:textId="77777777" w:rsidR="0044053B" w:rsidRDefault="0044053B" w:rsidP="00C261F4">
      <w:pPr>
        <w:pStyle w:val="Heading1"/>
        <w:spacing w:line="360" w:lineRule="auto"/>
      </w:pPr>
      <w:r>
        <w:t>LINIA 801 B</w:t>
      </w:r>
    </w:p>
    <w:p w14:paraId="7C102741" w14:textId="77777777" w:rsidR="0044053B" w:rsidRDefault="0044053B" w:rsidP="00B10E9F">
      <w:pPr>
        <w:pStyle w:val="Heading1"/>
        <w:spacing w:line="360" w:lineRule="auto"/>
        <w:rPr>
          <w:b w:val="0"/>
          <w:bCs w:val="0"/>
          <w:sz w:val="8"/>
        </w:rPr>
      </w:pPr>
      <w:r>
        <w:t>BUCUREŞTI OBOR - PANTELIMON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44053B" w14:paraId="3DE6874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EE0E0" w14:textId="77777777" w:rsidR="0044053B" w:rsidRDefault="0044053B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5B962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5AD6F" w14:textId="77777777" w:rsidR="0044053B" w:rsidRPr="00556109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B4415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Obor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F9B6B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466A1DC7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54730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8EBDC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D0E4B" w14:textId="77777777" w:rsidR="0044053B" w:rsidRPr="00556109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A3601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5E0EA69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06A23" w14:textId="77777777" w:rsidR="0044053B" w:rsidRDefault="0044053B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49528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B1492" w14:textId="77777777" w:rsidR="0044053B" w:rsidRPr="00556109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0F463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Obor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C6184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5DFD7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9219B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B23BB" w14:textId="77777777" w:rsidR="0044053B" w:rsidRPr="00556109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69068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477F6D6C" w14:textId="77777777">
        <w:trPr>
          <w:cantSplit/>
          <w:trHeight w:val="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9F3A0" w14:textId="77777777" w:rsidR="0044053B" w:rsidRDefault="0044053B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43C3B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78E0E" w14:textId="77777777" w:rsidR="0044053B" w:rsidRPr="00556109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19B22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Obor</w:t>
            </w:r>
          </w:p>
          <w:p w14:paraId="5BA93E58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98B64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7CF5317F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8 - 12 </w:t>
            </w:r>
          </w:p>
          <w:p w14:paraId="6578E1DA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697D46D4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8 - 9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31CAB" w14:textId="77777777" w:rsidR="0044053B" w:rsidRPr="003E0E12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E0E1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F83F2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59AC0" w14:textId="77777777" w:rsidR="0044053B" w:rsidRPr="00556109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EAEA9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44053B" w14:paraId="30CE79A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5B4F4" w14:textId="77777777" w:rsidR="0044053B" w:rsidRDefault="0044053B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BE3FC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61164" w14:textId="77777777" w:rsidR="0044053B" w:rsidRPr="00556109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5F0CF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Obor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419FB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57180" w14:textId="77777777" w:rsidR="0044053B" w:rsidRPr="003E0E12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001A2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B7E4A" w14:textId="77777777" w:rsidR="0044053B" w:rsidRPr="00556109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8BFF0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7E9838F8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1A, 2A, 2B şi 3B.</w:t>
            </w:r>
          </w:p>
        </w:tc>
      </w:tr>
    </w:tbl>
    <w:p w14:paraId="7C1EDE26" w14:textId="77777777" w:rsidR="0044053B" w:rsidRDefault="0044053B">
      <w:pPr>
        <w:spacing w:before="40" w:after="40" w:line="192" w:lineRule="auto"/>
        <w:ind w:right="57"/>
        <w:rPr>
          <w:sz w:val="20"/>
        </w:rPr>
      </w:pPr>
    </w:p>
    <w:p w14:paraId="691CBC9F" w14:textId="77777777" w:rsidR="0044053B" w:rsidRDefault="0044053B" w:rsidP="00FF5C69">
      <w:pPr>
        <w:pStyle w:val="Heading1"/>
        <w:spacing w:line="276" w:lineRule="auto"/>
      </w:pPr>
      <w:r>
        <w:t>LINIA 804</w:t>
      </w:r>
    </w:p>
    <w:p w14:paraId="0E7D1D1F" w14:textId="77777777" w:rsidR="0044053B" w:rsidRDefault="0044053B" w:rsidP="00FF5C69">
      <w:pPr>
        <w:pStyle w:val="Heading1"/>
        <w:spacing w:line="276" w:lineRule="auto"/>
        <w:rPr>
          <w:b w:val="0"/>
          <w:bCs w:val="0"/>
          <w:sz w:val="8"/>
        </w:rPr>
      </w:pPr>
      <w:r>
        <w:t>PLOIEŞTI SUD - URZICENI - ŢĂNDĂREI - FETEŞTI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3"/>
        <w:gridCol w:w="870"/>
        <w:gridCol w:w="754"/>
        <w:gridCol w:w="870"/>
        <w:gridCol w:w="755"/>
        <w:gridCol w:w="2491"/>
      </w:tblGrid>
      <w:tr w:rsidR="0044053B" w14:paraId="41E4B994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2DD50" w14:textId="77777777" w:rsidR="0044053B" w:rsidRDefault="0044053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148F6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0+844</w:t>
            </w:r>
          </w:p>
          <w:p w14:paraId="4ED8EBCB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AB032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66C1E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Ploiești Sud - </w:t>
            </w:r>
          </w:p>
          <w:p w14:paraId="6D8EA1C6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Dâmbu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111D5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5D73F" w14:textId="77777777" w:rsidR="0044053B" w:rsidRPr="00F9444C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F4E93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62A35" w14:textId="77777777" w:rsidR="0044053B" w:rsidRPr="00F9444C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DEDB3" w14:textId="77777777" w:rsidR="0044053B" w:rsidRPr="00436B1D" w:rsidRDefault="0044053B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36B1D">
              <w:rPr>
                <w:b/>
                <w:bCs/>
                <w:i/>
                <w:sz w:val="20"/>
              </w:rPr>
              <w:t>Semnalizată ca limitare de viteză.</w:t>
            </w:r>
          </w:p>
        </w:tc>
      </w:tr>
      <w:tr w:rsidR="0044053B" w14:paraId="0C6DA1EA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03C87" w14:textId="77777777" w:rsidR="0044053B" w:rsidRDefault="0044053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EF81C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  <w:p w14:paraId="3B5127C2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24+569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F124C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DB8C3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Dâmbu - </w:t>
            </w:r>
          </w:p>
          <w:p w14:paraId="5A45F1CC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Drăgănești Prahova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9FA99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F911B" w14:textId="77777777" w:rsidR="0044053B" w:rsidRPr="00F9444C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E8444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4D4CE" w14:textId="77777777" w:rsidR="0044053B" w:rsidRPr="00F9444C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4D434" w14:textId="77777777" w:rsidR="0044053B" w:rsidRPr="00436B1D" w:rsidRDefault="0044053B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44053B" w14:paraId="236CAC3B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94B5F" w14:textId="77777777" w:rsidR="0044053B" w:rsidRDefault="0044053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D72A5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  <w:p w14:paraId="6A241CCC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1BDCB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AB5A4" w14:textId="77777777" w:rsidR="0044053B" w:rsidRDefault="0044053B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68672473" w14:textId="77777777" w:rsidR="0044053B" w:rsidRDefault="0044053B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E41BE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CFA6D" w14:textId="77777777" w:rsidR="0044053B" w:rsidRPr="00F9444C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010BA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E5CF9" w14:textId="77777777" w:rsidR="0044053B" w:rsidRPr="00F9444C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1BF81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44053B" w14:paraId="2C69C9DD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80A49" w14:textId="77777777" w:rsidR="0044053B" w:rsidRDefault="0044053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F4480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11+265</w:t>
            </w:r>
          </w:p>
          <w:p w14:paraId="70039BE4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07F46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F8D9A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2D081960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235D8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85B42" w14:textId="77777777" w:rsidR="0044053B" w:rsidRPr="00F9444C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1F13B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040D3" w14:textId="77777777" w:rsidR="0044053B" w:rsidRPr="00F9444C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390B4" w14:textId="77777777" w:rsidR="0044053B" w:rsidRPr="00E25A4B" w:rsidRDefault="0044053B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25A4B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6253301E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4053B" w14:paraId="4ACBDFA9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1EA64" w14:textId="77777777" w:rsidR="0044053B" w:rsidRDefault="0044053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9E6A1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  <w:p w14:paraId="5A518255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1DA8A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98393" w14:textId="77777777" w:rsidR="0044053B" w:rsidRDefault="0044053B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11A97506" w14:textId="77777777" w:rsidR="0044053B" w:rsidRDefault="0044053B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B19C2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7F241" w14:textId="77777777" w:rsidR="0044053B" w:rsidRPr="00F9444C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58C19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C3E73" w14:textId="77777777" w:rsidR="0044053B" w:rsidRPr="00F9444C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4916C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44053B" w14:paraId="214D6139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020F4" w14:textId="77777777" w:rsidR="0044053B" w:rsidRDefault="0044053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CD9DA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E5649" w14:textId="77777777" w:rsidR="0044053B" w:rsidRPr="00A152F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12369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Ciorani</w:t>
            </w:r>
          </w:p>
          <w:p w14:paraId="4C883468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și</w:t>
            </w:r>
          </w:p>
          <w:p w14:paraId="204F5BA4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B5E99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8DA03" w14:textId="77777777" w:rsidR="0044053B" w:rsidRPr="00F9444C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09B67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32+300</w:t>
            </w:r>
          </w:p>
          <w:p w14:paraId="5C5690FD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51A32" w14:textId="77777777" w:rsidR="0044053B" w:rsidRPr="00F9444C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AB34C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75F82DB1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79DA7" w14:textId="77777777" w:rsidR="0044053B" w:rsidRDefault="0044053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7D042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32+569</w:t>
            </w:r>
          </w:p>
          <w:p w14:paraId="4C4D3D7B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C78CA" w14:textId="77777777" w:rsidR="0044053B" w:rsidRPr="00A152F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2C6CF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58C1BC7A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 și</w:t>
            </w:r>
          </w:p>
          <w:p w14:paraId="1B6886E3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cu</w:t>
            </w:r>
          </w:p>
          <w:p w14:paraId="140B81E4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2, 8 și 10 </w:t>
            </w:r>
          </w:p>
          <w:p w14:paraId="1882CFFD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Hm Ciorani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1CD50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E5CF0" w14:textId="77777777" w:rsidR="0044053B" w:rsidRPr="00F9444C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04C2A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6AD17" w14:textId="77777777" w:rsidR="0044053B" w:rsidRPr="00F9444C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B3049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4085F9BD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DE2F3" w14:textId="77777777" w:rsidR="0044053B" w:rsidRDefault="0044053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863A9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42D00" w14:textId="77777777" w:rsidR="0044053B" w:rsidRPr="00A152F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F3456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1D57B131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483578A5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linia 2 directă din</w:t>
            </w:r>
          </w:p>
          <w:p w14:paraId="46623599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EF863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BC496" w14:textId="77777777" w:rsidR="0044053B" w:rsidRPr="00F9444C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16112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  <w:p w14:paraId="1765BA52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999E8" w14:textId="77777777" w:rsidR="0044053B" w:rsidRPr="00F9444C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22302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4053B" w14:paraId="4BD464EE" w14:textId="77777777">
        <w:trPr>
          <w:cantSplit/>
          <w:trHeight w:val="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AA4B8" w14:textId="77777777" w:rsidR="0044053B" w:rsidRDefault="0044053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E179C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CA3BF" w14:textId="77777777" w:rsidR="0044053B" w:rsidRPr="00A152F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2BBC3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160A1EE7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și </w:t>
            </w:r>
          </w:p>
          <w:p w14:paraId="1D504F86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785B9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4A1CCF9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119DE" w14:textId="77777777" w:rsidR="0044053B" w:rsidRPr="00F9444C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A0FF9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39162" w14:textId="77777777" w:rsidR="0044053B" w:rsidRPr="00F9444C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D32D8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4769302C" w14:textId="77777777" w:rsidTr="004D67F0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0DDD9" w14:textId="77777777" w:rsidR="0044053B" w:rsidRDefault="0044053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B8A14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48+170</w:t>
            </w:r>
          </w:p>
          <w:p w14:paraId="6CACD63D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3CC1C" w14:textId="77777777" w:rsidR="0044053B" w:rsidRPr="00A152F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A2204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Hm. Armășești-</w:t>
            </w:r>
          </w:p>
          <w:p w14:paraId="7E57D71B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416FB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24B83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7C07F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0B528" w14:textId="77777777" w:rsidR="0044053B" w:rsidRPr="00F9444C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2A462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700 se va citi poziția km. 63+720-70+600</w:t>
            </w:r>
          </w:p>
        </w:tc>
      </w:tr>
      <w:tr w:rsidR="0044053B" w14:paraId="6329AA01" w14:textId="77777777" w:rsidTr="004D67F0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9E978" w14:textId="77777777" w:rsidR="0044053B" w:rsidRDefault="0044053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E6022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66+070</w:t>
            </w:r>
          </w:p>
          <w:p w14:paraId="112AD365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66+120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C7168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7609A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Urziceni - Broşteni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1A1CD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9159B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EB6E0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A6181" w14:textId="77777777" w:rsidR="0044053B" w:rsidRPr="00F9444C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B5933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Zonă TM Broșteni Cap. X</w:t>
            </w:r>
          </w:p>
        </w:tc>
      </w:tr>
      <w:tr w:rsidR="0044053B" w14:paraId="29990238" w14:textId="77777777">
        <w:trPr>
          <w:cantSplit/>
          <w:trHeight w:val="11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BD635" w14:textId="77777777" w:rsidR="0044053B" w:rsidRDefault="0044053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59408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74+550</w:t>
            </w:r>
          </w:p>
          <w:p w14:paraId="750CDC82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44CC2" w14:textId="77777777" w:rsidR="0044053B" w:rsidRPr="00A152F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166BF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Broşteni –</w:t>
            </w:r>
          </w:p>
          <w:p w14:paraId="29BF970A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Sărăţuica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21275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AD257" w14:textId="77777777" w:rsidR="0044053B" w:rsidRPr="00F9444C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44A85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B8DFC" w14:textId="77777777" w:rsidR="0044053B" w:rsidRPr="00F9444C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2C2D4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36E92764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44053B" w14:paraId="7651FE8E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6DE7B" w14:textId="77777777" w:rsidR="0044053B" w:rsidRDefault="0044053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2011B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103+500</w:t>
            </w:r>
          </w:p>
          <w:p w14:paraId="57B13C5A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536D7" w14:textId="77777777" w:rsidR="0044053B" w:rsidRPr="00A152F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5B065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Andrăşeşti -</w:t>
            </w:r>
          </w:p>
          <w:p w14:paraId="2A7CE7D0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Amara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5D73B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E9C8B" w14:textId="77777777" w:rsidR="0044053B" w:rsidRPr="00F9444C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85D7B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7217C" w14:textId="77777777" w:rsidR="0044053B" w:rsidRPr="00F9444C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C57CE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4AC157CC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44053B" w14:paraId="7822342F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F786F" w14:textId="77777777" w:rsidR="0044053B" w:rsidRDefault="0044053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C150F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6820DF60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65AB0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1F298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Slobozia Nouă - </w:t>
            </w:r>
          </w:p>
          <w:p w14:paraId="30749733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03D93B2D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Țăndărei</w:t>
            </w:r>
          </w:p>
          <w:p w14:paraId="3FBFD0F0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linia 2 directă st. Slobozia Nouă </w:t>
            </w:r>
          </w:p>
          <w:p w14:paraId="3CBF6BBE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2 directă </w:t>
            </w:r>
          </w:p>
          <w:p w14:paraId="169528B9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80CBB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D65BC" w14:textId="77777777" w:rsidR="0044053B" w:rsidRPr="00F9444C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4A441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E2BFA" w14:textId="77777777" w:rsidR="0044053B" w:rsidRPr="00F9444C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9F1E8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4F3B0CC8" w14:textId="77777777">
        <w:trPr>
          <w:cantSplit/>
          <w:trHeight w:val="33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8E649" w14:textId="77777777" w:rsidR="0044053B" w:rsidRDefault="0044053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7580F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A139C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F318B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Bucu </w:t>
            </w:r>
          </w:p>
          <w:p w14:paraId="165C94AA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FF833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7A1B070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AB8E5" w14:textId="77777777" w:rsidR="0044053B" w:rsidRPr="00F9444C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3D492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EEBC3" w14:textId="77777777" w:rsidR="0044053B" w:rsidRPr="00F9444C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76219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703004F8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63B3C" w14:textId="77777777" w:rsidR="0044053B" w:rsidRDefault="0044053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B39D3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62301" w14:textId="77777777" w:rsidR="0044053B" w:rsidRPr="00A152FB" w:rsidRDefault="0044053B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99E8D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Bucu</w:t>
            </w:r>
          </w:p>
          <w:p w14:paraId="45A4621C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4B2AC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75CE8" w14:textId="77777777" w:rsidR="0044053B" w:rsidRPr="00F9444C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403C1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0C3EE" w14:textId="77777777" w:rsidR="0044053B" w:rsidRPr="00F9444C" w:rsidRDefault="0044053B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93983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04865A87" w14:textId="77777777">
        <w:trPr>
          <w:cantSplit/>
          <w:trHeight w:val="11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B88A3" w14:textId="77777777" w:rsidR="0044053B" w:rsidRDefault="0044053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5E0CE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128+250</w:t>
            </w:r>
          </w:p>
          <w:p w14:paraId="46BE27F6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FDC37" w14:textId="77777777" w:rsidR="0044053B" w:rsidRPr="00A152FB" w:rsidRDefault="0044053B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A152F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FE745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3CD8323C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BFE6A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C0172" w14:textId="77777777" w:rsidR="0044053B" w:rsidRPr="00F9444C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0638F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82311" w14:textId="77777777" w:rsidR="0044053B" w:rsidRPr="00F9444C" w:rsidRDefault="0044053B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60CE9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5949EFEE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44053B" w14:paraId="23F08D75" w14:textId="77777777">
        <w:trPr>
          <w:cantSplit/>
          <w:trHeight w:val="8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B9116" w14:textId="77777777" w:rsidR="0044053B" w:rsidRDefault="0044053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9BAA1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135+975</w:t>
            </w:r>
          </w:p>
          <w:p w14:paraId="7F4990D2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136+025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5BC6E" w14:textId="77777777" w:rsidR="0044053B" w:rsidRPr="00A152FB" w:rsidRDefault="0044053B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A906B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27632526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4F933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8DD8F" w14:textId="77777777" w:rsidR="0044053B" w:rsidRPr="00F9444C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8B475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FA992" w14:textId="77777777" w:rsidR="0044053B" w:rsidRPr="00F9444C" w:rsidRDefault="0044053B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9214E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66DF69F3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44053B" w14:paraId="33EF42E4" w14:textId="77777777">
        <w:trPr>
          <w:cantSplit/>
          <w:trHeight w:val="1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F96D8" w14:textId="77777777" w:rsidR="0044053B" w:rsidRDefault="0044053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AD866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CAB88" w14:textId="77777777" w:rsidR="0044053B" w:rsidRPr="00A152FB" w:rsidRDefault="0044053B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D383A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6A42EF45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220FB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217FAC7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C639C" w14:textId="77777777" w:rsidR="0044053B" w:rsidRPr="00F9444C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61DCE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24246" w14:textId="77777777" w:rsidR="0044053B" w:rsidRPr="00F9444C" w:rsidRDefault="0044053B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55A7C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5C0D25D4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F712D99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44053B" w14:paraId="6C0C7338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5E57D" w14:textId="77777777" w:rsidR="0044053B" w:rsidRDefault="0044053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1E340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7C506" w14:textId="77777777" w:rsidR="0044053B" w:rsidRPr="00A152F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E488E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7DE22D19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10 /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91D27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051C9" w14:textId="77777777" w:rsidR="0044053B" w:rsidRPr="00F9444C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E6615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443F1A35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D3048" w14:textId="77777777" w:rsidR="0044053B" w:rsidRPr="00F9444C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20982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883816A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48089A65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D17FB32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44053B" w14:paraId="5FE63D80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D252E" w14:textId="77777777" w:rsidR="0044053B" w:rsidRDefault="0044053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816AC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AB0D5" w14:textId="77777777" w:rsidR="0044053B" w:rsidRPr="00A152F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EA807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78F10DC6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A6116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D5B6214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E9858" w14:textId="77777777" w:rsidR="0044053B" w:rsidRPr="00F9444C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74435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06FBC" w14:textId="77777777" w:rsidR="0044053B" w:rsidRPr="00F9444C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B47E7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25524322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7 şi 8.</w:t>
            </w:r>
          </w:p>
        </w:tc>
      </w:tr>
      <w:tr w:rsidR="0044053B" w14:paraId="32A8799C" w14:textId="77777777" w:rsidTr="00480EEF">
        <w:trPr>
          <w:cantSplit/>
          <w:trHeight w:val="6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242A6" w14:textId="77777777" w:rsidR="0044053B" w:rsidRDefault="0044053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3AA68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D11ED" w14:textId="77777777" w:rsidR="0044053B" w:rsidRPr="00A152F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58924" w14:textId="77777777" w:rsidR="0044053B" w:rsidRDefault="0044053B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Ţăndărei - Movila </w:t>
            </w:r>
          </w:p>
          <w:p w14:paraId="554B04F7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A5E3C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DE9DB" w14:textId="77777777" w:rsidR="0044053B" w:rsidRPr="00F9444C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14A08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59+100</w:t>
            </w:r>
          </w:p>
          <w:p w14:paraId="48D1D5B8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62+900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0D241" w14:textId="77777777" w:rsidR="0044053B" w:rsidRPr="00F9444C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EDC5B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4053B" w14:paraId="50D1F2CA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E148A" w14:textId="77777777" w:rsidR="0044053B" w:rsidRDefault="0044053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6B4D2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3A917" w14:textId="77777777" w:rsidR="0044053B" w:rsidRPr="00A152F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AB82A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7F0CF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E0EF8" w14:textId="77777777" w:rsidR="0044053B" w:rsidRPr="00F9444C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0E470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72+500</w:t>
            </w:r>
          </w:p>
          <w:p w14:paraId="037853D7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51D99" w14:textId="77777777" w:rsidR="0044053B" w:rsidRPr="00F9444C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D3CCB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4053B" w14:paraId="30606D2A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C0E52" w14:textId="77777777" w:rsidR="0044053B" w:rsidRDefault="0044053B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E1895" w14:textId="77777777" w:rsidR="0044053B" w:rsidRDefault="0044053B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43220031" w14:textId="77777777" w:rsidR="0044053B" w:rsidRDefault="0044053B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E3F81" w14:textId="77777777" w:rsidR="0044053B" w:rsidRPr="00A152FB" w:rsidRDefault="0044053B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6FA53" w14:textId="77777777" w:rsidR="0044053B" w:rsidRDefault="0044053B" w:rsidP="00162DF6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E2069" w14:textId="77777777" w:rsidR="0044053B" w:rsidRDefault="0044053B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E4951" w14:textId="77777777" w:rsidR="0044053B" w:rsidRPr="00F9444C" w:rsidRDefault="0044053B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F74DB" w14:textId="77777777" w:rsidR="0044053B" w:rsidRDefault="0044053B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2532B387" w14:textId="77777777" w:rsidR="0044053B" w:rsidRDefault="0044053B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DFDD6" w14:textId="77777777" w:rsidR="0044053B" w:rsidRDefault="0044053B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FD2A3" w14:textId="77777777" w:rsidR="0044053B" w:rsidRDefault="0044053B" w:rsidP="00162DF6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7E48B5B4" w14:textId="77777777" w:rsidR="0044053B" w:rsidRDefault="0044053B" w:rsidP="00802827">
      <w:pPr>
        <w:spacing w:line="276" w:lineRule="auto"/>
        <w:ind w:right="57"/>
        <w:rPr>
          <w:sz w:val="20"/>
        </w:rPr>
      </w:pPr>
    </w:p>
    <w:p w14:paraId="088724D2" w14:textId="77777777" w:rsidR="0044053B" w:rsidRDefault="0044053B" w:rsidP="00DE7850">
      <w:pPr>
        <w:pStyle w:val="Heading1"/>
        <w:spacing w:line="360" w:lineRule="auto"/>
      </w:pPr>
      <w:r>
        <w:t>LINIA 806</w:t>
      </w:r>
    </w:p>
    <w:p w14:paraId="439C3C05" w14:textId="77777777" w:rsidR="0044053B" w:rsidRDefault="0044053B" w:rsidP="006103AD">
      <w:pPr>
        <w:pStyle w:val="Heading1"/>
        <w:spacing w:line="360" w:lineRule="auto"/>
        <w:rPr>
          <w:b w:val="0"/>
          <w:bCs w:val="0"/>
          <w:sz w:val="8"/>
        </w:rPr>
      </w:pPr>
      <w:r>
        <w:t>RAMIFICAŢIE AMARA - SLOBOZIA VECHE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44053B" w14:paraId="262F1EA4" w14:textId="77777777">
        <w:trPr>
          <w:cantSplit/>
          <w:trHeight w:val="96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75A57" w14:textId="77777777" w:rsidR="0044053B" w:rsidRDefault="0044053B">
            <w:pPr>
              <w:numPr>
                <w:ilvl w:val="0"/>
                <w:numId w:val="19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1A33C" w14:textId="77777777" w:rsidR="0044053B" w:rsidRDefault="0044053B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53AFF04A" w14:textId="77777777" w:rsidR="0044053B" w:rsidRDefault="0044053B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22944" w14:textId="77777777" w:rsidR="0044053B" w:rsidRPr="000A2807" w:rsidRDefault="0044053B" w:rsidP="00C16C0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5DC23" w14:textId="77777777" w:rsidR="0044053B" w:rsidRDefault="0044053B" w:rsidP="00C16C0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 Amara – </w:t>
            </w:r>
          </w:p>
          <w:p w14:paraId="00AAFAAB" w14:textId="77777777" w:rsidR="0044053B" w:rsidRDefault="0044053B" w:rsidP="00C16C0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Veche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F1E54" w14:textId="77777777" w:rsidR="0044053B" w:rsidRDefault="0044053B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B5CCC" w14:textId="77777777" w:rsidR="0044053B" w:rsidRPr="000A2807" w:rsidRDefault="0044053B" w:rsidP="00C16C0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3F313" w14:textId="77777777" w:rsidR="0044053B" w:rsidRDefault="0044053B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0E835" w14:textId="77777777" w:rsidR="0044053B" w:rsidRPr="000A2807" w:rsidRDefault="0044053B" w:rsidP="00C16C0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91DF5" w14:textId="77777777" w:rsidR="0044053B" w:rsidRDefault="0044053B" w:rsidP="00C16C0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pe teren</w:t>
            </w:r>
          </w:p>
        </w:tc>
      </w:tr>
    </w:tbl>
    <w:p w14:paraId="78B73CDC" w14:textId="77777777" w:rsidR="0044053B" w:rsidRDefault="0044053B">
      <w:pPr>
        <w:spacing w:before="40" w:after="40" w:line="192" w:lineRule="auto"/>
        <w:ind w:right="57"/>
        <w:rPr>
          <w:sz w:val="20"/>
        </w:rPr>
      </w:pPr>
    </w:p>
    <w:p w14:paraId="6C238597" w14:textId="77777777" w:rsidR="0044053B" w:rsidRDefault="0044053B" w:rsidP="00535684">
      <w:pPr>
        <w:pStyle w:val="Heading1"/>
        <w:spacing w:line="360" w:lineRule="auto"/>
      </w:pPr>
      <w:r>
        <w:t>LINIA 807</w:t>
      </w:r>
    </w:p>
    <w:p w14:paraId="29C8D25D" w14:textId="77777777" w:rsidR="0044053B" w:rsidRDefault="0044053B" w:rsidP="00FC1359">
      <w:pPr>
        <w:pStyle w:val="Heading1"/>
        <w:spacing w:line="360" w:lineRule="auto"/>
        <w:rPr>
          <w:b w:val="0"/>
          <w:bCs w:val="0"/>
          <w:sz w:val="8"/>
        </w:rPr>
      </w:pPr>
      <w:r>
        <w:t>SLOBOZIA NOUĂ - SLOBOZIA VECHE - CIULNIŢA - CĂLĂRAŞI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44053B" w14:paraId="6BF5CA93" w14:textId="77777777">
        <w:trPr>
          <w:cantSplit/>
          <w:trHeight w:val="84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B11D4" w14:textId="77777777" w:rsidR="0044053B" w:rsidRDefault="0044053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7B5E7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15+320</w:t>
            </w:r>
          </w:p>
          <w:p w14:paraId="677A281F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218DC" w14:textId="77777777" w:rsidR="0044053B" w:rsidRPr="007345A6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08377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Veche -</w:t>
            </w:r>
          </w:p>
          <w:p w14:paraId="5BA05A60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7EF2A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EF360" w14:textId="77777777" w:rsidR="0044053B" w:rsidRPr="007345A6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B90E6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2BE77" w14:textId="77777777" w:rsidR="0044053B" w:rsidRPr="007345A6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1BF43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003339F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*Valabil pentru trenurile care au în compunere două și trei locomotive cuplate.</w:t>
            </w:r>
          </w:p>
          <w:p w14:paraId="25E04324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Este interzisă circulația trenurilor care au în compunere 4 sau mai multe locomotive cuplate.</w:t>
            </w:r>
          </w:p>
          <w:p w14:paraId="277C7088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Este interzisă frânarea și staționarea pe pod km 15+250.</w:t>
            </w:r>
          </w:p>
        </w:tc>
      </w:tr>
      <w:tr w:rsidR="0044053B" w14:paraId="633FD653" w14:textId="77777777">
        <w:trPr>
          <w:cantSplit/>
          <w:trHeight w:val="84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959F2" w14:textId="77777777" w:rsidR="0044053B" w:rsidRDefault="0044053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C6C2A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11+900</w:t>
            </w:r>
          </w:p>
          <w:p w14:paraId="4CBE332A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DBD08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9AF88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Sud -</w:t>
            </w:r>
          </w:p>
          <w:p w14:paraId="5F9F9CCA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EEDEB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9FF81" w14:textId="77777777" w:rsidR="0044053B" w:rsidRPr="007345A6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BB500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BC998" w14:textId="77777777" w:rsidR="0044053B" w:rsidRPr="007345A6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1AB27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4053B" w14:paraId="5A732F62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E2238" w14:textId="77777777" w:rsidR="0044053B" w:rsidRDefault="0044053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37FAE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61F09" w14:textId="77777777" w:rsidR="0044053B" w:rsidRPr="007345A6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17A9A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Ciulniţa</w:t>
            </w:r>
          </w:p>
          <w:p w14:paraId="42A95A16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6,  7,  8 şi 9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1C672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6F60E" w14:textId="77777777" w:rsidR="0044053B" w:rsidRPr="007345A6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345A6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A4DA1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0EB75" w14:textId="77777777" w:rsidR="0044053B" w:rsidRPr="007345A6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5DCC4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0A2DC135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D96E6" w14:textId="77777777" w:rsidR="0044053B" w:rsidRDefault="0044053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2B64B" w14:textId="77777777" w:rsidR="0044053B" w:rsidRDefault="0044053B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832B0" w14:textId="77777777" w:rsidR="0044053B" w:rsidRPr="007345A6" w:rsidRDefault="0044053B" w:rsidP="002E4A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D62CE" w14:textId="77777777" w:rsidR="0044053B" w:rsidRDefault="0044053B" w:rsidP="002E4A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-</w:t>
            </w:r>
          </w:p>
          <w:p w14:paraId="2F643CA6" w14:textId="77777777" w:rsidR="0044053B" w:rsidRDefault="0044053B" w:rsidP="002E4A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Călăraşi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76E8B" w14:textId="77777777" w:rsidR="0044053B" w:rsidRDefault="0044053B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893DB" w14:textId="77777777" w:rsidR="0044053B" w:rsidRPr="007345A6" w:rsidRDefault="0044053B" w:rsidP="002E4A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CE55E" w14:textId="77777777" w:rsidR="0044053B" w:rsidRDefault="0044053B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0+800</w:t>
            </w:r>
          </w:p>
          <w:p w14:paraId="75E81273" w14:textId="77777777" w:rsidR="0044053B" w:rsidRDefault="0044053B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8B4AB" w14:textId="77777777" w:rsidR="0044053B" w:rsidRPr="007345A6" w:rsidRDefault="0044053B" w:rsidP="002E4A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40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7FDBB" w14:textId="77777777" w:rsidR="0044053B" w:rsidRDefault="0044053B" w:rsidP="002E4A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4053B" w14:paraId="43594E15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9D2AB" w14:textId="77777777" w:rsidR="0044053B" w:rsidRDefault="0044053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39761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332FD" w14:textId="77777777" w:rsidR="0044053B" w:rsidRPr="007345A6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7EA14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Călăraşi Nord –</w:t>
            </w:r>
          </w:p>
          <w:p w14:paraId="156BD6C3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Călăraşi Sud, linia 2 directă St. Călăraşi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AB3FB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7866A" w14:textId="77777777" w:rsidR="0044053B" w:rsidRPr="007345A6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C6F5F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18+500</w:t>
            </w:r>
          </w:p>
          <w:p w14:paraId="7AF94156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C786D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4D4EC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4053B" w14:paraId="0D064B61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54821" w14:textId="77777777" w:rsidR="0044053B" w:rsidRDefault="0044053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D0549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09F8F" w14:textId="77777777" w:rsidR="0044053B" w:rsidRPr="007345A6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5E2D9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Călăraşi Nord</w:t>
            </w:r>
          </w:p>
          <w:p w14:paraId="6A4C9DFC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4, 5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5AFD4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A472558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065D5" w14:textId="77777777" w:rsidR="0044053B" w:rsidRPr="007345A6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F4D16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CFB03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6A0DF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75C0DE04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67CD7" w14:textId="77777777" w:rsidR="0044053B" w:rsidRDefault="0044053B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00B36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AFEEC" w14:textId="77777777" w:rsidR="0044053B" w:rsidRPr="007345A6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25136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Călăraşi Sud</w:t>
            </w:r>
          </w:p>
          <w:p w14:paraId="5CB28EA2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3, 4, 5 și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6CD2B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AC9CF2E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DC20B" w14:textId="77777777" w:rsidR="0044053B" w:rsidRPr="007345A6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345A6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A11E3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D0EE6" w14:textId="77777777" w:rsidR="0044053B" w:rsidRPr="007345A6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17ACD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03122D9A" w14:textId="77777777" w:rsidR="0044053B" w:rsidRDefault="0044053B">
      <w:pPr>
        <w:spacing w:before="40" w:after="40" w:line="192" w:lineRule="auto"/>
        <w:ind w:right="57"/>
        <w:rPr>
          <w:sz w:val="20"/>
        </w:rPr>
      </w:pPr>
    </w:p>
    <w:p w14:paraId="3751B1F9" w14:textId="77777777" w:rsidR="0044053B" w:rsidRDefault="0044053B" w:rsidP="00633134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810</w:t>
      </w:r>
    </w:p>
    <w:p w14:paraId="54256BC2" w14:textId="77777777" w:rsidR="0044053B" w:rsidRDefault="0044053B" w:rsidP="004245E9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MEDGIDIA - NEGRU VODĂ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44053B" w14:paraId="5B374092" w14:textId="77777777">
        <w:trPr>
          <w:cantSplit/>
          <w:trHeight w:val="29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3C433" w14:textId="77777777" w:rsidR="0044053B" w:rsidRDefault="0044053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AA062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7B0DC" w14:textId="77777777" w:rsidR="0044053B" w:rsidRPr="006E445D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8B8EC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1BCAF6C6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0</w:t>
            </w:r>
          </w:p>
          <w:p w14:paraId="5469D6E1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5647B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7BCCAE5A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 sch. 94</w:t>
            </w:r>
          </w:p>
          <w:p w14:paraId="7649B3A5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vârf 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DB203" w14:textId="77777777" w:rsidR="0044053B" w:rsidRPr="00BB01DD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2D44F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7D5E3" w14:textId="77777777" w:rsidR="0044053B" w:rsidRPr="006E445D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50A41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4053B" w14:paraId="571FCB83" w14:textId="77777777">
        <w:trPr>
          <w:cantSplit/>
          <w:trHeight w:val="29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4FCAC" w14:textId="77777777" w:rsidR="0044053B" w:rsidRDefault="0044053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E584E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E9210" w14:textId="77777777" w:rsidR="0044053B" w:rsidRPr="006E445D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62E9B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2646AC07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  <w:p w14:paraId="00425978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F0AAB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semnal XPNB până la vârf 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8ECD6" w14:textId="77777777" w:rsidR="0044053B" w:rsidRPr="00BB01DD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27DC3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F7CFE" w14:textId="77777777" w:rsidR="0044053B" w:rsidRPr="006E445D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AE1A9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00CBAB38" w14:textId="77777777">
        <w:trPr>
          <w:cantSplit/>
          <w:trHeight w:val="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F467D" w14:textId="77777777" w:rsidR="0044053B" w:rsidRDefault="0044053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02AD0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73BB7" w14:textId="77777777" w:rsidR="0044053B" w:rsidRPr="006E445D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AA045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 Grupa A</w:t>
            </w:r>
          </w:p>
          <w:p w14:paraId="613320CD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10, 11 şi 14 </w:t>
            </w:r>
          </w:p>
          <w:p w14:paraId="017E38FC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CD8B0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</w:t>
            </w:r>
          </w:p>
          <w:p w14:paraId="1EF1BA2C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FEDF2" w14:textId="77777777" w:rsidR="0044053B" w:rsidRPr="00BB01DD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82D16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68C77" w14:textId="77777777" w:rsidR="0044053B" w:rsidRPr="006E445D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7AB83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3A43DF5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422AB" w14:textId="77777777" w:rsidR="0044053B" w:rsidRDefault="0044053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2AAC1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D68AC" w14:textId="77777777" w:rsidR="0044053B" w:rsidRPr="006E445D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5534E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 Grupa A</w:t>
            </w:r>
          </w:p>
          <w:p w14:paraId="7CB9BE22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026A5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297715D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4EC81" w14:textId="77777777" w:rsidR="0044053B" w:rsidRPr="00BB01DD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1E41D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8D871" w14:textId="77777777" w:rsidR="0044053B" w:rsidRPr="006E445D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451D3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28F5ECB7" w14:textId="77777777">
        <w:trPr>
          <w:cantSplit/>
          <w:trHeight w:val="8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C2F0C" w14:textId="77777777" w:rsidR="0044053B" w:rsidRDefault="0044053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5D7C6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37670" w14:textId="77777777" w:rsidR="0044053B" w:rsidRPr="006E445D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3604F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Medgidia PC 2 </w:t>
            </w:r>
          </w:p>
          <w:p w14:paraId="73A28452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B44E3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74E7F1F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3 </w:t>
            </w:r>
          </w:p>
          <w:p w14:paraId="196FAD1E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11E41" w14:textId="77777777" w:rsidR="0044053B" w:rsidRPr="00BB01DD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292F4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C97D9" w14:textId="77777777" w:rsidR="0044053B" w:rsidRPr="006E445D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A2763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472E6E9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6E398" w14:textId="77777777" w:rsidR="0044053B" w:rsidRDefault="0044053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64A7C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45216" w14:textId="77777777" w:rsidR="0044053B" w:rsidRPr="006E445D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DE411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PC 2 </w:t>
            </w:r>
          </w:p>
          <w:p w14:paraId="7323445A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22B48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 </w:t>
            </w:r>
          </w:p>
          <w:p w14:paraId="0D4322EE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FB9A8" w14:textId="77777777" w:rsidR="0044053B" w:rsidRPr="00BB01DD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260E4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BABCC" w14:textId="77777777" w:rsidR="0044053B" w:rsidRPr="006E445D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A87F4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7ADB28B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54D41" w14:textId="77777777" w:rsidR="0044053B" w:rsidRDefault="0044053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18B81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10+000</w:t>
            </w:r>
          </w:p>
          <w:p w14:paraId="6ED1CC58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94F2C" w14:textId="77777777" w:rsidR="0044053B" w:rsidRPr="006E445D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F008E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- Ciocârlia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542EC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515FF" w14:textId="77777777" w:rsidR="0044053B" w:rsidRPr="00BB01DD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9D5AA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6C8AE" w14:textId="77777777" w:rsidR="0044053B" w:rsidRPr="006E445D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D8099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053B" w14:paraId="5BB8411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540EE" w14:textId="77777777" w:rsidR="0044053B" w:rsidRDefault="0044053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8C57F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13+900</w:t>
            </w:r>
          </w:p>
          <w:p w14:paraId="320D8D94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D24BB" w14:textId="77777777" w:rsidR="0044053B" w:rsidRPr="006E445D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6FC17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Medgidia PC 2 - </w:t>
            </w:r>
          </w:p>
          <w:p w14:paraId="3DB1D63F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Ciocârlia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50B32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B74FA" w14:textId="77777777" w:rsidR="0044053B" w:rsidRPr="00BB01DD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35F4E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C0DED" w14:textId="77777777" w:rsidR="0044053B" w:rsidRPr="006E445D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F07BA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053B" w14:paraId="03E451E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6C782" w14:textId="77777777" w:rsidR="0044053B" w:rsidRDefault="0044053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09521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  <w:p w14:paraId="53A5D0BA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28+725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56330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AE654" w14:textId="77777777" w:rsidR="0044053B" w:rsidRDefault="0044053B" w:rsidP="000B124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Medgidia PC 2 - </w:t>
            </w:r>
          </w:p>
          <w:p w14:paraId="6762FFB4" w14:textId="77777777" w:rsidR="0044053B" w:rsidRDefault="0044053B" w:rsidP="000B124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Ciocârlia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87867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FE35A" w14:textId="77777777" w:rsidR="0044053B" w:rsidRPr="00BB01DD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1EF07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BB8A2" w14:textId="77777777" w:rsidR="0044053B" w:rsidRPr="006E445D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6F791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4053B" w14:paraId="34914D5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7487C" w14:textId="77777777" w:rsidR="0044053B" w:rsidRDefault="0044053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4AC05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7EFAA" w14:textId="77777777" w:rsidR="0044053B" w:rsidRPr="006E445D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24146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Ciocârlia</w:t>
            </w:r>
          </w:p>
          <w:p w14:paraId="3E9EDF4A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8F0F2" w14:textId="77777777" w:rsidR="0044053B" w:rsidRDefault="0044053B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67076AA" w14:textId="77777777" w:rsidR="0044053B" w:rsidRDefault="0044053B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5 </w:t>
            </w:r>
          </w:p>
          <w:p w14:paraId="33853040" w14:textId="77777777" w:rsidR="0044053B" w:rsidRDefault="0044053B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8CE96" w14:textId="77777777" w:rsidR="0044053B" w:rsidRPr="00BB01DD" w:rsidRDefault="0044053B">
            <w:pPr>
              <w:spacing w:before="120" w:after="40" w:line="360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A00F8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417F0" w14:textId="77777777" w:rsidR="0044053B" w:rsidRPr="006E445D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736F8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7E48755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528AD67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LFI ROMCEREAL.</w:t>
            </w:r>
          </w:p>
        </w:tc>
      </w:tr>
      <w:tr w:rsidR="0044053B" w14:paraId="3E511B38" w14:textId="77777777">
        <w:trPr>
          <w:cantSplit/>
          <w:trHeight w:val="11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0E570" w14:textId="77777777" w:rsidR="0044053B" w:rsidRDefault="0044053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EC391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16F43" w14:textId="77777777" w:rsidR="0044053B" w:rsidRPr="006E445D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63228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Cobadin</w:t>
            </w:r>
          </w:p>
          <w:p w14:paraId="52AF1A0C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71F65" w14:textId="77777777" w:rsidR="0044053B" w:rsidRDefault="0044053B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 inclusiv</w:t>
            </w:r>
          </w:p>
          <w:p w14:paraId="34CC21C9" w14:textId="77777777" w:rsidR="0044053B" w:rsidRDefault="0044053B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638E96C" w14:textId="77777777" w:rsidR="0044053B" w:rsidRDefault="0044053B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205FA010" w14:textId="77777777" w:rsidR="0044053B" w:rsidRDefault="0044053B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11 şi 6 </w:t>
            </w:r>
          </w:p>
          <w:p w14:paraId="0F8C58C3" w14:textId="77777777" w:rsidR="0044053B" w:rsidRDefault="0044053B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5E73E" w14:textId="77777777" w:rsidR="0044053B" w:rsidRPr="00BB01DD" w:rsidRDefault="0044053B">
            <w:pPr>
              <w:spacing w:before="120" w:after="40" w:line="360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4E40E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DBF35" w14:textId="77777777" w:rsidR="0044053B" w:rsidRPr="006E445D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D3117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78899472" w14:textId="77777777">
        <w:trPr>
          <w:cantSplit/>
          <w:trHeight w:val="5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E0158" w14:textId="77777777" w:rsidR="0044053B" w:rsidRDefault="0044053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66A2F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43F0D" w14:textId="77777777" w:rsidR="0044053B" w:rsidRPr="006E445D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3B57B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Casicea</w:t>
            </w:r>
          </w:p>
          <w:p w14:paraId="11B60EC5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 şi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1624D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304E96F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C0969" w14:textId="77777777" w:rsidR="0044053B" w:rsidRPr="00BB01DD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1E2EE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B9083" w14:textId="77777777" w:rsidR="0044053B" w:rsidRPr="006E445D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3D971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pe teren. </w:t>
            </w:r>
          </w:p>
        </w:tc>
      </w:tr>
      <w:tr w:rsidR="0044053B" w14:paraId="00CB582A" w14:textId="77777777">
        <w:trPr>
          <w:cantSplit/>
          <w:trHeight w:val="10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0D5CB" w14:textId="77777777" w:rsidR="0044053B" w:rsidRDefault="0044053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6BAAB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55+195</w:t>
            </w:r>
          </w:p>
          <w:p w14:paraId="6793F781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55+245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AF159" w14:textId="77777777" w:rsidR="0044053B" w:rsidRPr="006E445D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9A2E0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Casicea -</w:t>
            </w:r>
          </w:p>
          <w:p w14:paraId="64CA200C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Negru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C60CC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A5649" w14:textId="77777777" w:rsidR="0044053B" w:rsidRPr="00BB01DD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D291B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EAA94" w14:textId="77777777" w:rsidR="0044053B" w:rsidRPr="006E445D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2CB53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2D2F2E02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</w:t>
            </w:r>
          </w:p>
          <w:p w14:paraId="0604CA23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(locomotivă sau vagon).</w:t>
            </w:r>
          </w:p>
        </w:tc>
      </w:tr>
      <w:tr w:rsidR="0044053B" w14:paraId="4D06B5E0" w14:textId="77777777">
        <w:trPr>
          <w:cantSplit/>
          <w:trHeight w:val="8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2069F" w14:textId="77777777" w:rsidR="0044053B" w:rsidRDefault="0044053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4C08E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BCECF" w14:textId="77777777" w:rsidR="0044053B" w:rsidRPr="006E445D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99469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Negru Vodă</w:t>
            </w:r>
          </w:p>
          <w:p w14:paraId="321F3AA1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8F057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Cap X şi </w:t>
            </w:r>
          </w:p>
          <w:p w14:paraId="1EC9247E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axa staţiei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9C0C7" w14:textId="77777777" w:rsidR="0044053B" w:rsidRPr="00BB01DD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56551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C91CB" w14:textId="77777777" w:rsidR="0044053B" w:rsidRPr="006E445D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1E985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pe teren. </w:t>
            </w:r>
          </w:p>
          <w:p w14:paraId="121865D1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axa staţiei în Cap Y linia este închisă.</w:t>
            </w:r>
          </w:p>
        </w:tc>
      </w:tr>
      <w:tr w:rsidR="0044053B" w14:paraId="7238C7A8" w14:textId="77777777">
        <w:trPr>
          <w:cantSplit/>
          <w:trHeight w:val="9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C3FFF" w14:textId="77777777" w:rsidR="0044053B" w:rsidRDefault="0044053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FE982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E1232" w14:textId="77777777" w:rsidR="0044053B" w:rsidRPr="006E445D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CC635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Negru Vodă</w:t>
            </w:r>
          </w:p>
          <w:p w14:paraId="40BCA204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0473A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62D93264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  <w:p w14:paraId="416F1A9E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5E5CF5A4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axa staţiei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8710A" w14:textId="77777777" w:rsidR="0044053B" w:rsidRPr="00BB01DD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56C05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DB80E" w14:textId="77777777" w:rsidR="0044053B" w:rsidRPr="006E445D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AF2C9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</w:t>
            </w:r>
          </w:p>
          <w:p w14:paraId="51C0F30B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axa staţiei la Cap Y linia este închisă.</w:t>
            </w:r>
          </w:p>
        </w:tc>
      </w:tr>
      <w:tr w:rsidR="0044053B" w14:paraId="1CF3FD8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06FFF" w14:textId="77777777" w:rsidR="0044053B" w:rsidRDefault="0044053B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535C5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C9FE1" w14:textId="77777777" w:rsidR="0044053B" w:rsidRPr="006E445D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E685C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Negru Vodă</w:t>
            </w:r>
          </w:p>
          <w:p w14:paraId="6916615E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24C16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5F4DA1E9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  <w:p w14:paraId="40495125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57BAC8B0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axa staţiei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1F662" w14:textId="77777777" w:rsidR="0044053B" w:rsidRPr="00BB01DD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5DD66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B7D0E" w14:textId="77777777" w:rsidR="0044053B" w:rsidRPr="006E445D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9443F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</w:t>
            </w:r>
          </w:p>
          <w:p w14:paraId="498C0DA3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axa staţiei la Cap Y linia este închisă.</w:t>
            </w:r>
          </w:p>
        </w:tc>
      </w:tr>
    </w:tbl>
    <w:p w14:paraId="57512F27" w14:textId="77777777" w:rsidR="0044053B" w:rsidRDefault="0044053B">
      <w:pPr>
        <w:spacing w:before="40" w:after="40" w:line="192" w:lineRule="auto"/>
        <w:ind w:right="57"/>
        <w:rPr>
          <w:sz w:val="20"/>
        </w:rPr>
      </w:pPr>
    </w:p>
    <w:p w14:paraId="000A7F66" w14:textId="77777777" w:rsidR="0044053B" w:rsidRDefault="0044053B" w:rsidP="00322BD3">
      <w:pPr>
        <w:pStyle w:val="Heading1"/>
        <w:spacing w:line="360" w:lineRule="auto"/>
      </w:pPr>
      <w:r>
        <w:t>LINIA 810 A</w:t>
      </w:r>
    </w:p>
    <w:p w14:paraId="2DC60A41" w14:textId="77777777" w:rsidR="0044053B" w:rsidRDefault="0044053B" w:rsidP="002978D2">
      <w:pPr>
        <w:pStyle w:val="Heading1"/>
        <w:spacing w:line="360" w:lineRule="auto"/>
        <w:rPr>
          <w:b w:val="0"/>
          <w:bCs w:val="0"/>
          <w:sz w:val="8"/>
        </w:rPr>
      </w:pPr>
      <w:r>
        <w:t>DOROBANŢU - MEDGIDIA PC 2 - ANTESTAŢIE ROMCIM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44053B" w14:paraId="4E033AFF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41ACF" w14:textId="77777777" w:rsidR="0044053B" w:rsidRDefault="0044053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54B58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84822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42009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PC2</w:t>
            </w:r>
          </w:p>
          <w:p w14:paraId="3A2DD163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68DD2" w14:textId="77777777" w:rsidR="0044053B" w:rsidRDefault="0044053B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E3B765F" w14:textId="77777777" w:rsidR="0044053B" w:rsidRDefault="0044053B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3 </w:t>
            </w:r>
          </w:p>
          <w:p w14:paraId="4A39067C" w14:textId="77777777" w:rsidR="0044053B" w:rsidRDefault="0044053B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A9326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BD2F2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88C51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BE9C1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59708018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B3714" w14:textId="77777777" w:rsidR="0044053B" w:rsidRDefault="0044053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CF06D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070AB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F3FB0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PC2 </w:t>
            </w:r>
          </w:p>
          <w:p w14:paraId="2D8B2E89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51150" w14:textId="77777777" w:rsidR="0044053B" w:rsidRDefault="0044053B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EF61835" w14:textId="77777777" w:rsidR="0044053B" w:rsidRDefault="0044053B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020B838C" w14:textId="77777777" w:rsidR="0044053B" w:rsidRDefault="0044053B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2409E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5AE10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3834A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081CD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0D9A7F1E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F04C4" w14:textId="77777777" w:rsidR="0044053B" w:rsidRDefault="0044053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6AA32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5+300</w:t>
            </w:r>
          </w:p>
          <w:p w14:paraId="4E0C1595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4D1AA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C4D1D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PC2 -</w:t>
            </w:r>
          </w:p>
          <w:p w14:paraId="08F709A9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Antestație ROMCIM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A4DBF" w14:textId="77777777" w:rsidR="0044053B" w:rsidRDefault="0044053B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55873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F193C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7C406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800FB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053B" w14:paraId="03DDB19E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B64E2" w14:textId="77777777" w:rsidR="0044053B" w:rsidRDefault="0044053B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A1AC6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214B2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0A065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Antestație ROMCIM</w:t>
            </w:r>
          </w:p>
          <w:p w14:paraId="4A461137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toate liniile din complex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F529A" w14:textId="77777777" w:rsidR="0044053B" w:rsidRDefault="0044053B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0E62A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ABBCB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308C1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39BD3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AF3A435" w14:textId="77777777" w:rsidR="0044053B" w:rsidRDefault="0044053B">
      <w:pPr>
        <w:spacing w:before="40" w:after="40" w:line="192" w:lineRule="auto"/>
        <w:ind w:right="57"/>
        <w:rPr>
          <w:sz w:val="20"/>
        </w:rPr>
      </w:pPr>
    </w:p>
    <w:p w14:paraId="5095E761" w14:textId="77777777" w:rsidR="0044053B" w:rsidRDefault="0044053B" w:rsidP="00D509E3">
      <w:pPr>
        <w:pStyle w:val="Heading1"/>
        <w:spacing w:line="360" w:lineRule="auto"/>
      </w:pPr>
      <w:r>
        <w:t>LINIA 812</w:t>
      </w:r>
    </w:p>
    <w:p w14:paraId="21DA4670" w14:textId="77777777" w:rsidR="0044053B" w:rsidRDefault="0044053B" w:rsidP="00AC38B3">
      <w:pPr>
        <w:pStyle w:val="Heading1"/>
        <w:spacing w:line="360" w:lineRule="auto"/>
        <w:rPr>
          <w:b w:val="0"/>
          <w:bCs w:val="0"/>
          <w:sz w:val="8"/>
        </w:rPr>
      </w:pPr>
      <w:r>
        <w:t>MEDGIDIA - TULCEA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44053B" w14:paraId="197C9F9D" w14:textId="77777777">
        <w:trPr>
          <w:cantSplit/>
          <w:trHeight w:val="11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CF421" w14:textId="77777777" w:rsidR="0044053B" w:rsidRPr="001A61C3" w:rsidRDefault="0044053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E6DBB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46D50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24964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52A64510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liniile 10, </w:t>
            </w:r>
          </w:p>
          <w:p w14:paraId="4FB45872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şi 14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1DAE4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 ieşiri</w:t>
            </w:r>
          </w:p>
          <w:p w14:paraId="46272FA0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ADBF3" w14:textId="77777777" w:rsidR="0044053B" w:rsidRPr="006A7C82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4D66B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271E2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7A89E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6C591F7D" w14:textId="77777777">
        <w:trPr>
          <w:cantSplit/>
          <w:trHeight w:val="7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3FC9C" w14:textId="77777777" w:rsidR="0044053B" w:rsidRPr="001A61C3" w:rsidRDefault="0044053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EDDCF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0590A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4C4CD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15EEC318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F224D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38863" w14:textId="77777777" w:rsidR="0044053B" w:rsidRPr="006A7C82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42271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A3924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F1016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6A4BB7C6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9F639" w14:textId="77777777" w:rsidR="0044053B" w:rsidRPr="001A61C3" w:rsidRDefault="0044053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7AD45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4+450</w:t>
            </w:r>
          </w:p>
          <w:p w14:paraId="268EEB43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42FD9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2C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C6EBF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–</w:t>
            </w:r>
          </w:p>
          <w:p w14:paraId="1C018A34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FA744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07BED" w14:textId="77777777" w:rsidR="0044053B" w:rsidRPr="006A7C82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EEA9E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BB718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BEBC3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2F805BBA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44053B" w14:paraId="2D60937E" w14:textId="77777777">
        <w:trPr>
          <w:cantSplit/>
          <w:trHeight w:val="6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61286" w14:textId="77777777" w:rsidR="0044053B" w:rsidRPr="001A61C3" w:rsidRDefault="0044053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19897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13+700</w:t>
            </w:r>
          </w:p>
          <w:p w14:paraId="5C97A0B6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D4760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7FEDF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–</w:t>
            </w:r>
          </w:p>
          <w:p w14:paraId="31E9986A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8E775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4623F" w14:textId="77777777" w:rsidR="0044053B" w:rsidRPr="006A7C82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9F68F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4A677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2E6E3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4053B" w14:paraId="59040EDA" w14:textId="77777777">
        <w:trPr>
          <w:cantSplit/>
          <w:trHeight w:val="15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71A85" w14:textId="77777777" w:rsidR="0044053B" w:rsidRPr="001A61C3" w:rsidRDefault="0044053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140AD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AF71B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67A83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6CE6B3CD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CB2DC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peste diag.</w:t>
            </w:r>
          </w:p>
          <w:p w14:paraId="55B697A2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5 - 11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40967" w14:textId="77777777" w:rsidR="0044053B" w:rsidRPr="006A7C82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98F4E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B89D8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3C32A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052F5BB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9A9C7BF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diagonalele 11 – 13 </w:t>
            </w:r>
          </w:p>
          <w:p w14:paraId="6160C8CB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liniile 3 – 5. </w:t>
            </w:r>
          </w:p>
        </w:tc>
      </w:tr>
      <w:tr w:rsidR="0044053B" w14:paraId="1148C368" w14:textId="77777777">
        <w:trPr>
          <w:cantSplit/>
          <w:trHeight w:val="15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AABBF" w14:textId="77777777" w:rsidR="0044053B" w:rsidRPr="001A61C3" w:rsidRDefault="0044053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B7D1B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B298F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627FE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4BC91B55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A609F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Cap X și </w:t>
            </w:r>
          </w:p>
          <w:p w14:paraId="5DC99E4F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B21EE" w14:textId="77777777" w:rsidR="0044053B" w:rsidRPr="006A7C82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16A25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2009B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E1B32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2BF5FB52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Între ax stație și Cap Y </w:t>
            </w:r>
          </w:p>
          <w:p w14:paraId="16B74E6F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linia este închisă.</w:t>
            </w:r>
          </w:p>
        </w:tc>
      </w:tr>
      <w:tr w:rsidR="0044053B" w14:paraId="0B3A8AD9" w14:textId="77777777">
        <w:trPr>
          <w:cantSplit/>
          <w:trHeight w:val="7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D2068" w14:textId="77777777" w:rsidR="0044053B" w:rsidRPr="001A61C3" w:rsidRDefault="0044053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11563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E6E7A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10D5F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23FAC131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239CF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09F34" w14:textId="77777777" w:rsidR="0044053B" w:rsidRPr="006A7C82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86209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5CC70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09E02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5A2BD9D5" w14:textId="77777777">
        <w:trPr>
          <w:cantSplit/>
          <w:trHeight w:val="1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D4B52" w14:textId="77777777" w:rsidR="0044053B" w:rsidRPr="001A61C3" w:rsidRDefault="0044053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F743D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B0DC5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C0E97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1C289066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84EDA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1A35EB12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  <w:p w14:paraId="2187DE45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</w:t>
            </w:r>
          </w:p>
          <w:p w14:paraId="7466B08A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252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F962C" w14:textId="77777777" w:rsidR="0044053B" w:rsidRPr="006A7C82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0C928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2060E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F311C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32994DF5" w14:textId="77777777">
        <w:trPr>
          <w:cantSplit/>
          <w:trHeight w:val="18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0B856" w14:textId="77777777" w:rsidR="0044053B" w:rsidRPr="001A61C3" w:rsidRDefault="0044053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CB407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342E5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9F035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6AC0F0C1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0F99C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7FD48506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şi </w:t>
            </w:r>
          </w:p>
          <w:p w14:paraId="17002F98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axa staţiei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E89CB" w14:textId="77777777" w:rsidR="0044053B" w:rsidRPr="006A7C82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93E0F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EB577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4855A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17C8F7B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axa staţiei la Cap Y linia este închisă.</w:t>
            </w:r>
          </w:p>
        </w:tc>
      </w:tr>
      <w:tr w:rsidR="0044053B" w14:paraId="70C6AAB5" w14:textId="77777777">
        <w:trPr>
          <w:cantSplit/>
          <w:trHeight w:val="18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0758A" w14:textId="77777777" w:rsidR="0044053B" w:rsidRPr="001A61C3" w:rsidRDefault="0044053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9F830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3271A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FC5DF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4A46C30B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55E55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 </w:t>
            </w:r>
          </w:p>
          <w:p w14:paraId="23F0947C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120 m </w:t>
            </w:r>
          </w:p>
          <w:p w14:paraId="5F7D15F6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sch. 17 </w:t>
            </w:r>
          </w:p>
          <w:p w14:paraId="5CC0720E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 Cântar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46E4F" w14:textId="77777777" w:rsidR="0044053B" w:rsidRPr="006A7C82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8A3C5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F7298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BE345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70AB4CA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Restul liniei este închisă.</w:t>
            </w:r>
          </w:p>
        </w:tc>
      </w:tr>
      <w:tr w:rsidR="0044053B" w14:paraId="3CD9EECD" w14:textId="77777777">
        <w:trPr>
          <w:cantSplit/>
          <w:trHeight w:val="1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FCF61" w14:textId="77777777" w:rsidR="0044053B" w:rsidRPr="001A61C3" w:rsidRDefault="0044053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365D2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6223A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BC525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5256C726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2EB2C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4E62D" w14:textId="77777777" w:rsidR="0044053B" w:rsidRPr="006A7C82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F3B78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92C62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87183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7D77420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8EB8AE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diagonalele 14 – 16 </w:t>
            </w:r>
          </w:p>
          <w:p w14:paraId="114FC8E0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liniile 5 şi 6. </w:t>
            </w:r>
          </w:p>
        </w:tc>
      </w:tr>
      <w:tr w:rsidR="0044053B" w14:paraId="2DB5968E" w14:textId="77777777">
        <w:trPr>
          <w:cantSplit/>
          <w:trHeight w:val="8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AF582" w14:textId="77777777" w:rsidR="0044053B" w:rsidRPr="001A61C3" w:rsidRDefault="0044053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93732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75122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04245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RMK  </w:t>
            </w:r>
          </w:p>
          <w:p w14:paraId="6D9B1E64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9CD8C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1+300</w:t>
            </w:r>
          </w:p>
          <w:p w14:paraId="0E7F715E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6+675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CE037" w14:textId="77777777" w:rsidR="0044053B" w:rsidRPr="006A7C82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2793E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22282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286AE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4053B" w14:paraId="74A75431" w14:textId="77777777">
        <w:trPr>
          <w:cantSplit/>
          <w:trHeight w:val="9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D9B28" w14:textId="77777777" w:rsidR="0044053B" w:rsidRPr="001A61C3" w:rsidRDefault="0044053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611A4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F9EB0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7A52D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Linia RMK  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85DA7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16DB33F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şi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26116" w14:textId="77777777" w:rsidR="0044053B" w:rsidRPr="006A7C82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363BB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5D580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C5DCD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5524562C" w14:textId="77777777">
        <w:trPr>
          <w:cantSplit/>
          <w:trHeight w:val="22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5CA05" w14:textId="77777777" w:rsidR="0044053B" w:rsidRPr="001A61C3" w:rsidRDefault="0044053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40326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30+300</w:t>
            </w:r>
          </w:p>
          <w:p w14:paraId="2669A0C6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988D9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2C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3BA28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 –</w:t>
            </w:r>
          </w:p>
          <w:p w14:paraId="14D97BC2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Târguşor Dobrogea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D722D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22B19" w14:textId="77777777" w:rsidR="0044053B" w:rsidRPr="006A7C82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C3693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66CBD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63F23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60F10F8F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 respectă numai </w:t>
            </w:r>
          </w:p>
          <w:p w14:paraId="1AEEC5BB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primul vehicul din compunerea trenului (locomotivă sau vagon).</w:t>
            </w:r>
          </w:p>
        </w:tc>
      </w:tr>
      <w:tr w:rsidR="0044053B" w14:paraId="3887DC4B" w14:textId="77777777">
        <w:trPr>
          <w:cantSplit/>
          <w:trHeight w:val="95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ABB82" w14:textId="77777777" w:rsidR="0044053B" w:rsidRPr="001A61C3" w:rsidRDefault="0044053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86F27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CE7A3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F2219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Târguşor Dobrogea</w:t>
            </w:r>
          </w:p>
          <w:p w14:paraId="563BD04E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31527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F6AB0" w14:textId="77777777" w:rsidR="0044053B" w:rsidRPr="006A7C82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C9C88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DE8E5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C6AB7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236B9EE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prin Cap Y.</w:t>
            </w:r>
          </w:p>
        </w:tc>
      </w:tr>
      <w:tr w:rsidR="0044053B" w14:paraId="32E88094" w14:textId="77777777">
        <w:trPr>
          <w:cantSplit/>
          <w:trHeight w:val="41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AF466" w14:textId="77777777" w:rsidR="0044053B" w:rsidRPr="001A61C3" w:rsidRDefault="0044053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ECE03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39+470</w:t>
            </w:r>
          </w:p>
          <w:p w14:paraId="30D22494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39+775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2134B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AC955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Târguşor Dobrogea -</w:t>
            </w:r>
          </w:p>
          <w:p w14:paraId="304ABEB6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Cogealac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31745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09306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528AA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5F9A5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6FA66" w14:textId="77777777" w:rsidR="0044053B" w:rsidRPr="00562792" w:rsidRDefault="0044053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562792">
              <w:rPr>
                <w:b/>
                <w:bCs/>
                <w:iCs/>
                <w:sz w:val="20"/>
              </w:rPr>
              <w:t>*Valabil pentru trenurile remorcate cu două și trei locomotive cuplate.</w:t>
            </w:r>
          </w:p>
          <w:p w14:paraId="1FE0CB29" w14:textId="77777777" w:rsidR="0044053B" w:rsidRPr="00562792" w:rsidRDefault="0044053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562792">
              <w:rPr>
                <w:b/>
                <w:bCs/>
                <w:iCs/>
                <w:sz w:val="20"/>
              </w:rPr>
              <w:t>Este interzisă circulația trenurilor care au  în compunere patru sau mai multe locomotive cuplate.</w:t>
            </w:r>
          </w:p>
          <w:p w14:paraId="0DDEAEE7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1F85998D" w14:textId="77777777">
        <w:trPr>
          <w:cantSplit/>
          <w:trHeight w:val="92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96B22" w14:textId="77777777" w:rsidR="0044053B" w:rsidRPr="001A61C3" w:rsidRDefault="0044053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FC820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D461F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7EC93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Cogealac</w:t>
            </w:r>
          </w:p>
          <w:p w14:paraId="315BB106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30321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79BBDB8E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2DD3C" w14:textId="77777777" w:rsidR="0044053B" w:rsidRPr="006A7C82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E0A02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2C5F2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098E0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2348B490" w14:textId="77777777">
        <w:trPr>
          <w:cantSplit/>
          <w:trHeight w:val="14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07755" w14:textId="77777777" w:rsidR="0044053B" w:rsidRPr="001A61C3" w:rsidRDefault="0044053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EF22A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CF984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D28FF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Mihai Viteazu</w:t>
            </w:r>
          </w:p>
          <w:p w14:paraId="1ACABBFF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AD4C4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5</w:t>
            </w:r>
          </w:p>
          <w:p w14:paraId="44E146B5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şi </w:t>
            </w:r>
          </w:p>
          <w:p w14:paraId="11626FFD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EF569" w14:textId="77777777" w:rsidR="0044053B" w:rsidRPr="006A7C82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96EF9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31848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7431E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796C23F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Între schimbătorul</w:t>
            </w:r>
          </w:p>
          <w:p w14:paraId="1DA6CE65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numărul 6 şi schimbătorul numărul 2, linia este închisă.</w:t>
            </w:r>
          </w:p>
        </w:tc>
      </w:tr>
      <w:tr w:rsidR="0044053B" w14:paraId="7D31F47D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3B0CF" w14:textId="77777777" w:rsidR="0044053B" w:rsidRPr="001A61C3" w:rsidRDefault="0044053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2CD64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E4727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C6422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Baia Dobrogei</w:t>
            </w:r>
          </w:p>
          <w:p w14:paraId="030A3257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9D9BF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7B633952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AF3D4" w14:textId="77777777" w:rsidR="0044053B" w:rsidRPr="006A7C82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8DB5D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46656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6CC21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3F4C5C55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D4BD6" w14:textId="77777777" w:rsidR="0044053B" w:rsidRPr="001A61C3" w:rsidRDefault="0044053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2FDEC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434E1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D817D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Baia Dobrogei</w:t>
            </w:r>
          </w:p>
          <w:p w14:paraId="216D8C07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rampă</w:t>
            </w:r>
          </w:p>
          <w:p w14:paraId="02A1A683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7 şi 18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DAB63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0624A680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42317" w14:textId="77777777" w:rsidR="0044053B" w:rsidRPr="006A7C82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2F1BC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0A4F9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5989C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4261B150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F038A" w14:textId="77777777" w:rsidR="0044053B" w:rsidRPr="001A61C3" w:rsidRDefault="0044053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7BD17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E1438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A5B5F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Babadag</w:t>
            </w:r>
          </w:p>
          <w:p w14:paraId="6B5019BD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8 şi 9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84A6A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BADEF" w14:textId="77777777" w:rsidR="0044053B" w:rsidRPr="006A7C82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C732E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B7EE2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F6F67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40EEED86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C1D4F" w14:textId="77777777" w:rsidR="0044053B" w:rsidRPr="001A61C3" w:rsidRDefault="0044053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D31F8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107+325</w:t>
            </w:r>
          </w:p>
          <w:p w14:paraId="6552E1DD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107+375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FD558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866AF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44A83FFC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B7C7E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3AE5D" w14:textId="77777777" w:rsidR="0044053B" w:rsidRPr="006A7C82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4EF4A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CCAFE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43555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4053B" w14:paraId="0140EFDF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AFA09" w14:textId="77777777" w:rsidR="0044053B" w:rsidRPr="001A61C3" w:rsidRDefault="0044053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6E245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110+540</w:t>
            </w:r>
          </w:p>
          <w:p w14:paraId="3C5330FB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110+640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AE4B3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486DD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3E668BFA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4B86E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44028" w14:textId="77777777" w:rsidR="0044053B" w:rsidRPr="006A7C82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E2376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3330C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A0A48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2E294B77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doar cu primul vehicul din compunerea trenului (locomotivă sau vagon).</w:t>
            </w:r>
          </w:p>
        </w:tc>
      </w:tr>
      <w:tr w:rsidR="0044053B" w14:paraId="5E354839" w14:textId="77777777">
        <w:trPr>
          <w:cantSplit/>
          <w:trHeight w:val="22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EF71C" w14:textId="77777777" w:rsidR="0044053B" w:rsidRPr="001A61C3" w:rsidRDefault="0044053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AB063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122+275</w:t>
            </w:r>
          </w:p>
          <w:p w14:paraId="766D8251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122+375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D5665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857C2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582B52A4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E3B05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ADDB8" w14:textId="77777777" w:rsidR="0044053B" w:rsidRPr="006A7C82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8D0CE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F5D6E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022B3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79BFE96B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</w:t>
            </w:r>
          </w:p>
          <w:p w14:paraId="526A9725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(locomotivă  sau vagon).</w:t>
            </w:r>
          </w:p>
        </w:tc>
      </w:tr>
      <w:tr w:rsidR="0044053B" w14:paraId="25E9D0E8" w14:textId="77777777">
        <w:trPr>
          <w:cantSplit/>
          <w:trHeight w:val="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08E1F" w14:textId="77777777" w:rsidR="0044053B" w:rsidRPr="001A61C3" w:rsidRDefault="0044053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905D1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126+750</w:t>
            </w:r>
          </w:p>
          <w:p w14:paraId="0060F281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126+850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3EE98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50BBF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5F406E09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A2C55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38348" w14:textId="77777777" w:rsidR="0044053B" w:rsidRPr="006A7C82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04929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361DD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E4F6C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4053B" w14:paraId="77F68764" w14:textId="77777777">
        <w:trPr>
          <w:cantSplit/>
          <w:trHeight w:val="81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012A0" w14:textId="77777777" w:rsidR="0044053B" w:rsidRPr="001A61C3" w:rsidRDefault="0044053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73C66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4D858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C5FCB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Cataloi</w:t>
            </w:r>
          </w:p>
          <w:p w14:paraId="63D3AE95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D810A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2EAC4097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/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6A02C" w14:textId="77777777" w:rsidR="0044053B" w:rsidRPr="006A7C82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B7E1E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21F57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9094C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053B" w14:paraId="58B84C80" w14:textId="77777777">
        <w:trPr>
          <w:cantSplit/>
          <w:trHeight w:val="19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4FEEA" w14:textId="77777777" w:rsidR="0044053B" w:rsidRPr="001A61C3" w:rsidRDefault="0044053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42CF4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D4D3C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899F0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Cataloi</w:t>
            </w:r>
          </w:p>
          <w:p w14:paraId="7BE66D4B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BBFAB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între axa staţiei </w:t>
            </w:r>
          </w:p>
          <w:p w14:paraId="41F4F2D7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şi </w:t>
            </w:r>
          </w:p>
          <w:p w14:paraId="6D14F546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</w:t>
            </w:r>
            <w:r w:rsidRPr="001A61C3">
              <w:rPr>
                <w:b/>
                <w:bCs/>
                <w:sz w:val="20"/>
              </w:rPr>
              <w:t>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27018" w14:textId="77777777" w:rsidR="0044053B" w:rsidRPr="006A7C82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337B0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C3527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FE751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  <w:p w14:paraId="4B09F993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Cap X la axa staţiei linia este închisă.</w:t>
            </w:r>
          </w:p>
        </w:tc>
      </w:tr>
      <w:tr w:rsidR="0044053B" w14:paraId="60E7E437" w14:textId="77777777">
        <w:trPr>
          <w:cantSplit/>
          <w:trHeight w:val="6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BAB02" w14:textId="77777777" w:rsidR="0044053B" w:rsidRPr="001A61C3" w:rsidRDefault="0044053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C43C5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0A073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84B59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Cataloi</w:t>
            </w:r>
          </w:p>
          <w:p w14:paraId="778F5A90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24038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6928F" w14:textId="77777777" w:rsidR="0044053B" w:rsidRPr="006A7C82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17F91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7D52F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A6169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44053B" w14:paraId="2E7AB74C" w14:textId="77777777">
        <w:trPr>
          <w:cantSplit/>
          <w:trHeight w:val="6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B0179" w14:textId="77777777" w:rsidR="0044053B" w:rsidRPr="001A61C3" w:rsidRDefault="0044053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46395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130+800</w:t>
            </w:r>
          </w:p>
          <w:p w14:paraId="03CD492A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C7173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93486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 -</w:t>
            </w:r>
          </w:p>
          <w:p w14:paraId="5C00DA4F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3FC8A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C0CEE" w14:textId="77777777" w:rsidR="0044053B" w:rsidRPr="006A7C82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8D549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B2EA8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9B467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4053B" w14:paraId="0B55B71B" w14:textId="77777777">
        <w:trPr>
          <w:cantSplit/>
          <w:trHeight w:val="6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6BD52" w14:textId="77777777" w:rsidR="0044053B" w:rsidRPr="001A61C3" w:rsidRDefault="0044053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9BD0B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133+000</w:t>
            </w:r>
          </w:p>
          <w:p w14:paraId="35462910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20B06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DD891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 -</w:t>
            </w:r>
          </w:p>
          <w:p w14:paraId="6ABA2863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C4585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3B3D8" w14:textId="77777777" w:rsidR="0044053B" w:rsidRPr="006A7C82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7259D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AAEBB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E2CB4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4053B" w14:paraId="696A6CD3" w14:textId="77777777">
        <w:trPr>
          <w:cantSplit/>
          <w:trHeight w:val="1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E45BF" w14:textId="77777777" w:rsidR="0044053B" w:rsidRPr="001A61C3" w:rsidRDefault="0044053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6A068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47E8A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735EC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12BC64A5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DD379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peste T.D.J. </w:t>
            </w:r>
          </w:p>
          <w:p w14:paraId="7056B85F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3</w:t>
            </w:r>
            <w:r>
              <w:rPr>
                <w:b/>
                <w:bCs/>
                <w:sz w:val="20"/>
              </w:rPr>
              <w:t xml:space="preserve"> </w:t>
            </w:r>
            <w:r w:rsidRPr="001A61C3">
              <w:rPr>
                <w:b/>
                <w:bCs/>
                <w:sz w:val="20"/>
              </w:rPr>
              <w:t>/</w:t>
            </w:r>
            <w:r>
              <w:rPr>
                <w:b/>
                <w:bCs/>
                <w:sz w:val="20"/>
              </w:rPr>
              <w:t xml:space="preserve"> </w:t>
            </w:r>
            <w:r w:rsidRPr="001A61C3">
              <w:rPr>
                <w:b/>
                <w:bCs/>
                <w:sz w:val="20"/>
              </w:rPr>
              <w:t>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C1889" w14:textId="77777777" w:rsidR="0044053B" w:rsidRPr="006A7C82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61BB6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1C3B9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E694C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666E062A" w14:textId="77777777">
        <w:trPr>
          <w:cantSplit/>
          <w:trHeight w:val="121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DC580" w14:textId="77777777" w:rsidR="0044053B" w:rsidRPr="001A61C3" w:rsidRDefault="0044053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E9A18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A2EFC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95018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5A525FCA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1B5A1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F11B4E1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sch. </w:t>
            </w:r>
            <w:r>
              <w:rPr>
                <w:b/>
                <w:bCs/>
                <w:spacing w:val="-10"/>
                <w:sz w:val="20"/>
              </w:rPr>
              <w:t xml:space="preserve"> </w:t>
            </w:r>
            <w:r w:rsidRPr="001A61C3">
              <w:rPr>
                <w:b/>
                <w:bCs/>
                <w:spacing w:val="-10"/>
                <w:sz w:val="20"/>
              </w:rPr>
              <w:t>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5224F" w14:textId="77777777" w:rsidR="0044053B" w:rsidRPr="006A7C82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2133C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892CD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4B08B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B1597D1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1 şi 18.</w:t>
            </w:r>
          </w:p>
        </w:tc>
      </w:tr>
      <w:tr w:rsidR="0044053B" w14:paraId="66600B8A" w14:textId="77777777">
        <w:trPr>
          <w:cantSplit/>
          <w:trHeight w:val="11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F5FE9" w14:textId="77777777" w:rsidR="0044053B" w:rsidRPr="001A61C3" w:rsidRDefault="0044053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F41A3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5FBCE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9F5C2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18361149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1D005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10D639FE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sch. </w:t>
            </w:r>
            <w:r>
              <w:rPr>
                <w:b/>
                <w:bCs/>
                <w:spacing w:val="-10"/>
                <w:sz w:val="20"/>
              </w:rPr>
              <w:t xml:space="preserve"> </w:t>
            </w:r>
            <w:r w:rsidRPr="001A61C3">
              <w:rPr>
                <w:b/>
                <w:bCs/>
                <w:spacing w:val="-10"/>
                <w:sz w:val="20"/>
              </w:rPr>
              <w:t>3</w:t>
            </w:r>
            <w:r>
              <w:rPr>
                <w:b/>
                <w:bCs/>
                <w:spacing w:val="-10"/>
                <w:sz w:val="20"/>
              </w:rPr>
              <w:t>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B8797" w14:textId="77777777" w:rsidR="0044053B" w:rsidRPr="006A7C82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D55D0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201F9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29F92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0209674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D38C811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14 şi 18.</w:t>
            </w:r>
          </w:p>
        </w:tc>
      </w:tr>
      <w:tr w:rsidR="0044053B" w14:paraId="14CED763" w14:textId="77777777">
        <w:trPr>
          <w:cantSplit/>
          <w:trHeight w:val="5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7A565" w14:textId="77777777" w:rsidR="0044053B" w:rsidRPr="001A61C3" w:rsidRDefault="0044053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0DB9F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64AFD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798DD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64201EAA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54B6E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B9579" w14:textId="77777777" w:rsidR="0044053B" w:rsidRPr="006A7C82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22CFC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473D8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D1D6E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67E7E87E" w14:textId="77777777">
        <w:trPr>
          <w:cantSplit/>
          <w:trHeight w:val="61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99CF2" w14:textId="77777777" w:rsidR="0044053B" w:rsidRPr="001A61C3" w:rsidRDefault="0044053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6E1A7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BB987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9659B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094BC4ED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E74DD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6280A" w14:textId="77777777" w:rsidR="0044053B" w:rsidRPr="006A7C82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AD4BB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0069D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A9876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69D06B15" w14:textId="77777777">
        <w:trPr>
          <w:cantSplit/>
          <w:trHeight w:val="9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F0CC1" w14:textId="77777777" w:rsidR="0044053B" w:rsidRPr="001A61C3" w:rsidRDefault="0044053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91FEF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AC2CF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02E67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5C910FE4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B7BF0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axul stației în </w:t>
            </w:r>
          </w:p>
          <w:p w14:paraId="6D6E856B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154E7" w14:textId="77777777" w:rsidR="0044053B" w:rsidRPr="006A7C82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305A7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C8215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70BC3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1CB2829" w14:textId="77777777" w:rsidR="0044053B" w:rsidRPr="00F662B5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662B5">
              <w:rPr>
                <w:b/>
                <w:bCs/>
                <w:i/>
                <w:sz w:val="20"/>
              </w:rPr>
              <w:t>Din axul stației în Cap Y linia este închisă.</w:t>
            </w:r>
          </w:p>
        </w:tc>
      </w:tr>
      <w:tr w:rsidR="0044053B" w14:paraId="4F0EE96A" w14:textId="77777777">
        <w:trPr>
          <w:cantSplit/>
          <w:trHeight w:val="5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8FBB0" w14:textId="77777777" w:rsidR="0044053B" w:rsidRPr="001A61C3" w:rsidRDefault="0044053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C97D5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99AD2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55F53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4D86E8DD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04DE9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9C580" w14:textId="77777777" w:rsidR="0044053B" w:rsidRPr="006A7C82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AA1E2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12189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054B8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12D06254" w14:textId="77777777">
        <w:trPr>
          <w:cantSplit/>
          <w:trHeight w:val="8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D67CB" w14:textId="77777777" w:rsidR="0044053B" w:rsidRPr="001A61C3" w:rsidRDefault="0044053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399E2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34359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B9BC8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1E23F118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18 A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4EA5A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între sch. </w:t>
            </w:r>
          </w:p>
          <w:p w14:paraId="5FFF72B8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9 şi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0F447" w14:textId="77777777" w:rsidR="0044053B" w:rsidRPr="006A7C82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8362B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2B217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6E51D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445774E7" w14:textId="77777777">
        <w:trPr>
          <w:cantSplit/>
          <w:trHeight w:val="9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8ED5B" w14:textId="77777777" w:rsidR="0044053B" w:rsidRPr="001A61C3" w:rsidRDefault="0044053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6A8C7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5C9A3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5490F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46F08BEE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X, linia 18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50E3E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2F701FC4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33</w:t>
            </w:r>
            <w:r>
              <w:rPr>
                <w:b/>
                <w:bCs/>
                <w:sz w:val="20"/>
              </w:rPr>
              <w:t xml:space="preserve"> şi 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F615D" w14:textId="77777777" w:rsidR="0044053B" w:rsidRPr="006A7C82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731B5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ACF95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A7760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2125518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053B" w14:paraId="5D015A34" w14:textId="77777777">
        <w:trPr>
          <w:cantSplit/>
          <w:trHeight w:val="9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C8D12" w14:textId="77777777" w:rsidR="0044053B" w:rsidRPr="001A61C3" w:rsidRDefault="0044053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CCC7F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141+350</w:t>
            </w:r>
          </w:p>
          <w:p w14:paraId="33ADFFA0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46EA6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5A1C2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Mărfuri -</w:t>
            </w:r>
          </w:p>
          <w:p w14:paraId="1C9B65F2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Oraş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2BFEC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96D64" w14:textId="77777777" w:rsidR="0044053B" w:rsidRPr="006A7C82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6790F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F0539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82E33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4053B" w14:paraId="547B28E1" w14:textId="77777777">
        <w:trPr>
          <w:cantSplit/>
          <w:trHeight w:val="9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E6A83" w14:textId="77777777" w:rsidR="0044053B" w:rsidRPr="001A61C3" w:rsidRDefault="0044053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8F377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0E7D6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ABAC9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Oraş</w:t>
            </w:r>
          </w:p>
          <w:p w14:paraId="218C73C8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2936E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291E9949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B5373" w14:textId="77777777" w:rsidR="0044053B" w:rsidRPr="006A7C82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D12A7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1937E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42850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40EA938A" w14:textId="77777777">
        <w:trPr>
          <w:cantSplit/>
          <w:trHeight w:val="9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C12D7" w14:textId="77777777" w:rsidR="0044053B" w:rsidRPr="001A61C3" w:rsidRDefault="0044053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B7714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42437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E25D3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Oraş</w:t>
            </w:r>
          </w:p>
          <w:p w14:paraId="61CDF34E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BE781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3EED167B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445A0" w14:textId="77777777" w:rsidR="0044053B" w:rsidRPr="006A7C82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</w:t>
            </w:r>
            <w:r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FD5E7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DE365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989DC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546877E2" w14:textId="77777777">
        <w:trPr>
          <w:cantSplit/>
          <w:trHeight w:val="9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AEE14" w14:textId="77777777" w:rsidR="0044053B" w:rsidRPr="001A61C3" w:rsidRDefault="0044053B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C19AE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20CB1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DC308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Tulcea Oraş </w:t>
            </w:r>
          </w:p>
          <w:p w14:paraId="130FF6DB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  <w:p w14:paraId="667DE714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 și 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6DAF6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12DACA0A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59DB9" w14:textId="77777777" w:rsidR="0044053B" w:rsidRPr="006A7C82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0B5F9" w14:textId="77777777" w:rsidR="0044053B" w:rsidRPr="001A61C3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1DD5D" w14:textId="77777777" w:rsidR="0044053B" w:rsidRPr="00772CB4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5EC57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6CBEE5F" w14:textId="77777777" w:rsidR="0044053B" w:rsidRDefault="0044053B">
      <w:pPr>
        <w:spacing w:before="40" w:after="40" w:line="192" w:lineRule="auto"/>
        <w:ind w:right="57"/>
        <w:rPr>
          <w:sz w:val="20"/>
        </w:rPr>
      </w:pPr>
    </w:p>
    <w:p w14:paraId="2D18AC7A" w14:textId="77777777" w:rsidR="0044053B" w:rsidRDefault="0044053B" w:rsidP="00672C80">
      <w:pPr>
        <w:pStyle w:val="Heading1"/>
        <w:spacing w:line="360" w:lineRule="auto"/>
      </w:pPr>
      <w:r>
        <w:t>LINIA 813</w:t>
      </w:r>
    </w:p>
    <w:p w14:paraId="269D9B64" w14:textId="77777777" w:rsidR="0044053B" w:rsidRDefault="0044053B" w:rsidP="00576868">
      <w:pPr>
        <w:pStyle w:val="Heading1"/>
        <w:spacing w:line="360" w:lineRule="auto"/>
        <w:rPr>
          <w:b w:val="0"/>
          <w:bCs w:val="0"/>
          <w:sz w:val="8"/>
        </w:rPr>
      </w:pPr>
      <w:r>
        <w:t>CONSTANŢA - MANGALIA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1"/>
        <w:gridCol w:w="874"/>
        <w:gridCol w:w="757"/>
        <w:gridCol w:w="2212"/>
        <w:gridCol w:w="873"/>
        <w:gridCol w:w="756"/>
        <w:gridCol w:w="873"/>
        <w:gridCol w:w="756"/>
        <w:gridCol w:w="2508"/>
      </w:tblGrid>
      <w:tr w:rsidR="0044053B" w14:paraId="4879BE0F" w14:textId="77777777">
        <w:trPr>
          <w:cantSplit/>
          <w:trHeight w:val="29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F015B" w14:textId="77777777" w:rsidR="0044053B" w:rsidRDefault="0044053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3B21C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4C2E7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5CC84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4F83D16C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6048A" w14:textId="77777777" w:rsidR="0044053B" w:rsidRDefault="0044053B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toată</w:t>
            </w:r>
          </w:p>
          <w:p w14:paraId="74E8CF9D" w14:textId="77777777" w:rsidR="0044053B" w:rsidRDefault="0044053B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19DB1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B5940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BF72A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5FD78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74CA2BB2" w14:textId="77777777">
        <w:trPr>
          <w:cantSplit/>
          <w:trHeight w:val="47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D1AA6" w14:textId="77777777" w:rsidR="0044053B" w:rsidRDefault="0044053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3F393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41AC1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346F1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14154386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C3975" w14:textId="77777777" w:rsidR="0044053B" w:rsidRDefault="0044053B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peste </w:t>
            </w:r>
          </w:p>
          <w:p w14:paraId="4BC505CF" w14:textId="77777777" w:rsidR="0044053B" w:rsidRDefault="0044053B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diag.</w:t>
            </w:r>
          </w:p>
          <w:p w14:paraId="607CBAE7" w14:textId="77777777" w:rsidR="0044053B" w:rsidRDefault="0044053B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50/54-46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B0E8E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A20E0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BE933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E095E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383B48EF" w14:textId="77777777">
        <w:trPr>
          <w:cantSplit/>
          <w:trHeight w:val="47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B2F9F" w14:textId="77777777" w:rsidR="0044053B" w:rsidRDefault="0044053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EA639" w14:textId="77777777" w:rsidR="0044053B" w:rsidRDefault="0044053B" w:rsidP="00515B1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BD325" w14:textId="77777777" w:rsidR="0044053B" w:rsidRDefault="0044053B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FDE46" w14:textId="77777777" w:rsidR="0044053B" w:rsidRDefault="0044053B" w:rsidP="00515B1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317F073C" w14:textId="77777777" w:rsidR="0044053B" w:rsidRDefault="0044053B" w:rsidP="00515B1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56089" w14:textId="77777777" w:rsidR="0044053B" w:rsidRDefault="0044053B" w:rsidP="00515B14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 xml:space="preserve">peste sch. 60 pe directă + abatere 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55C83" w14:textId="77777777" w:rsidR="0044053B" w:rsidRDefault="0044053B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AC111" w14:textId="77777777" w:rsidR="0044053B" w:rsidRDefault="0044053B" w:rsidP="00515B1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D7AD9" w14:textId="77777777" w:rsidR="0044053B" w:rsidRPr="00564F54" w:rsidRDefault="0044053B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EB039" w14:textId="77777777" w:rsidR="0044053B" w:rsidRDefault="0044053B" w:rsidP="00515B1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0701F62B" w14:textId="77777777">
        <w:trPr>
          <w:cantSplit/>
          <w:trHeight w:val="164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9C493" w14:textId="77777777" w:rsidR="0044053B" w:rsidRDefault="0044053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31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72DBE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Cs/>
                <w:i/>
                <w:sz w:val="36"/>
                <w:szCs w:val="36"/>
              </w:rPr>
            </w:pPr>
            <w:r w:rsidRPr="00564F54">
              <w:rPr>
                <w:bCs/>
                <w:i/>
                <w:sz w:val="36"/>
                <w:szCs w:val="36"/>
              </w:rPr>
              <w:t>firul III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2B2E9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-</w:t>
            </w:r>
          </w:p>
          <w:p w14:paraId="5BE642CD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Ramificaţie </w:t>
            </w:r>
          </w:p>
          <w:p w14:paraId="2B9D881E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Vii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BB1FA" w14:textId="77777777" w:rsidR="0044053B" w:rsidRPr="001A0BE2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>între sch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A0BE2">
              <w:rPr>
                <w:b/>
                <w:bCs/>
                <w:sz w:val="20"/>
                <w:szCs w:val="20"/>
              </w:rPr>
              <w:t xml:space="preserve"> </w:t>
            </w:r>
          </w:p>
          <w:p w14:paraId="05679DD0" w14:textId="77777777" w:rsidR="0044053B" w:rsidRPr="001A0BE2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 xml:space="preserve">26 şi 28 </w:t>
            </w:r>
          </w:p>
          <w:p w14:paraId="731DEDCE" w14:textId="77777777" w:rsidR="0044053B" w:rsidRPr="001A0BE2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 xml:space="preserve">şi </w:t>
            </w:r>
          </w:p>
          <w:p w14:paraId="5E38EF58" w14:textId="77777777" w:rsidR="0044053B" w:rsidRPr="00564F54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A0BE2">
              <w:rPr>
                <w:b/>
                <w:bCs/>
                <w:sz w:val="20"/>
                <w:szCs w:val="20"/>
              </w:rPr>
              <w:t>peste sch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A0BE2">
              <w:rPr>
                <w:b/>
                <w:bCs/>
                <w:sz w:val="20"/>
                <w:szCs w:val="20"/>
              </w:rPr>
              <w:t xml:space="preserve"> 26 </w:t>
            </w:r>
            <w:r>
              <w:rPr>
                <w:b/>
                <w:bCs/>
                <w:sz w:val="20"/>
                <w:szCs w:val="20"/>
              </w:rPr>
              <w:t xml:space="preserve">      </w:t>
            </w:r>
            <w:r w:rsidRPr="001A0BE2">
              <w:rPr>
                <w:b/>
                <w:bCs/>
                <w:sz w:val="20"/>
                <w:szCs w:val="20"/>
              </w:rPr>
              <w:t>în abatere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2F862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F9348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025F1D21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D8E42" w14:textId="77777777" w:rsidR="0044053B" w:rsidRDefault="0044053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7747C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C924A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4E12C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Oraș -</w:t>
            </w:r>
          </w:p>
          <w:p w14:paraId="61DF28FA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3FBE0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2A048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BD72C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228+028</w:t>
            </w:r>
          </w:p>
          <w:p w14:paraId="52DABE33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F9740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A3B3B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Semnalizata pe teren, f</w:t>
            </w:r>
            <w:r>
              <w:rPr>
                <w:b/>
                <w:bCs/>
                <w:i/>
                <w:iCs/>
                <w:sz w:val="20"/>
              </w:rPr>
              <w:t>ă</w:t>
            </w:r>
            <w:r w:rsidRPr="004C52C0">
              <w:rPr>
                <w:b/>
                <w:bCs/>
                <w:i/>
                <w:iCs/>
                <w:sz w:val="20"/>
              </w:rPr>
              <w:t>r</w:t>
            </w:r>
            <w:r>
              <w:rPr>
                <w:b/>
                <w:bCs/>
                <w:i/>
                <w:iCs/>
                <w:sz w:val="20"/>
              </w:rPr>
              <w:t>ă</w:t>
            </w:r>
            <w:r w:rsidRPr="004C52C0">
              <w:rPr>
                <w:b/>
                <w:bCs/>
                <w:i/>
                <w:iCs/>
                <w:sz w:val="20"/>
              </w:rPr>
              <w:t xml:space="preserve"> inductori la paleta galbena Afecteaza intr /iesiri  Fir I si Fir II  L 813 Constanta Oras-Agigea Nord.</w:t>
            </w:r>
          </w:p>
        </w:tc>
      </w:tr>
      <w:tr w:rsidR="0044053B" w14:paraId="7B716F9F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D3489" w14:textId="77777777" w:rsidR="0044053B" w:rsidRDefault="0044053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5326E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  <w:p w14:paraId="0A6C7B75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231+000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8F4A4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E402B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4C52C0">
              <w:rPr>
                <w:b/>
                <w:bCs/>
                <w:sz w:val="20"/>
              </w:rPr>
              <w:t>Statia  Agigea Nord Linia II directa si sch.: 5,9,13, 6 si  sch.2 , pe directa.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0B6EC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6349A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CF2FB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24FDE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EB277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Semnalizată pe teren, fără inductori la paleta galbenă. Afectează intrări /ieșiri Linia II directă stația Agigea Nord</w:t>
            </w:r>
          </w:p>
        </w:tc>
      </w:tr>
      <w:tr w:rsidR="0044053B" w14:paraId="14E331F4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41249" w14:textId="77777777" w:rsidR="0044053B" w:rsidRDefault="0044053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E472B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D35DA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7E85B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4C52C0">
              <w:rPr>
                <w:b/>
                <w:bCs/>
                <w:sz w:val="20"/>
              </w:rPr>
              <w:t>Statia  Agigea Nord Linia III directa si sch.: 7, 11, 15, 8 si sch.4 , pe directa .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99DCA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700BC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40888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  <w:p w14:paraId="7C583A3F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F71DB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FB8D9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Semnalizata pe teren , fara inductori la paleta galbena Afecteaza intr /iesiri la Linia III directa statia Agigea Nord.</w:t>
            </w:r>
          </w:p>
        </w:tc>
      </w:tr>
      <w:tr w:rsidR="0044053B" w14:paraId="202FF3D7" w14:textId="77777777">
        <w:trPr>
          <w:cantSplit/>
          <w:trHeight w:val="10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01E4D" w14:textId="77777777" w:rsidR="0044053B" w:rsidRDefault="0044053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766CE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FF057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3E4B0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70291EC8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EDF9B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8252E61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3570F676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7 - 9 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BE1B0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DE817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D9B50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C278C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C861DBE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trecerea de pe firul I pe firul II şi invers. </w:t>
            </w:r>
          </w:p>
        </w:tc>
      </w:tr>
      <w:tr w:rsidR="0044053B" w14:paraId="07572D77" w14:textId="77777777">
        <w:trPr>
          <w:cantSplit/>
          <w:trHeight w:val="96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A5592" w14:textId="77777777" w:rsidR="0044053B" w:rsidRDefault="0044053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1B368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C6FCE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9EF35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5C2A6EA9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44241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9CE90ED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349AC1B8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5 - 11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67FB8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E8173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8D6D2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5F90D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AE03B7D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II.</w:t>
            </w:r>
          </w:p>
        </w:tc>
      </w:tr>
      <w:tr w:rsidR="0044053B" w14:paraId="0CC14A6C" w14:textId="77777777">
        <w:trPr>
          <w:cantSplit/>
          <w:trHeight w:val="69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7D5DE" w14:textId="77777777" w:rsidR="0044053B" w:rsidRDefault="0044053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482DC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D0A42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F8C1A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45DE7A51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74A19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49B25E4C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15 - 19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872CF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960F1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8CD0D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F3AD8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E31697B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8A85493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4 - 7.</w:t>
            </w:r>
          </w:p>
        </w:tc>
      </w:tr>
      <w:tr w:rsidR="0044053B" w14:paraId="0E5566E9" w14:textId="77777777">
        <w:trPr>
          <w:cantSplit/>
          <w:trHeight w:val="89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0BB7E" w14:textId="77777777" w:rsidR="0044053B" w:rsidRDefault="0044053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5BBB3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E7D4B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99A16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702910C9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5E434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13 </w:t>
            </w:r>
          </w:p>
          <w:p w14:paraId="2FC0A264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2A7C7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B41C7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749E3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A2DBA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A09357A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OIL TERMINAL.</w:t>
            </w:r>
          </w:p>
        </w:tc>
      </w:tr>
      <w:tr w:rsidR="0044053B" w14:paraId="7CCB8EA0" w14:textId="77777777">
        <w:trPr>
          <w:cantSplit/>
          <w:trHeight w:val="695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9A719" w14:textId="77777777" w:rsidR="0044053B" w:rsidRDefault="0044053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C5B98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2DD9E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CB291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385B390C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84911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3907E47F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şi 21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5B55F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C0A86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CB12F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6579A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44053B" w14:paraId="7FB21E7F" w14:textId="77777777">
        <w:trPr>
          <w:cantSplit/>
          <w:trHeight w:val="105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B8E9B" w14:textId="77777777" w:rsidR="0044053B" w:rsidRDefault="0044053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A9B2A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F5F57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97894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6F0395DD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91FCA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586C9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0B757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67B25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EFBB4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672B0A3F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934F544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4 - 7.</w:t>
            </w:r>
          </w:p>
        </w:tc>
      </w:tr>
      <w:tr w:rsidR="0044053B" w14:paraId="3B1E8287" w14:textId="77777777">
        <w:trPr>
          <w:cantSplit/>
          <w:trHeight w:val="969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8E472" w14:textId="77777777" w:rsidR="0044053B" w:rsidRDefault="0044053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0E26C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B3090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2CA4C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77C7921C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Oil Terminal</w:t>
            </w:r>
          </w:p>
          <w:p w14:paraId="3E3D2778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004A1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E6CC1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F00E8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28120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06EFB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07C22B54" w14:textId="77777777">
        <w:trPr>
          <w:cantSplit/>
          <w:trHeight w:val="70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24BE3" w14:textId="77777777" w:rsidR="0044053B" w:rsidRDefault="0044053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60AF2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ECAB1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2CDE7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4891FC72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Oil Terminal</w:t>
            </w:r>
          </w:p>
          <w:p w14:paraId="238E7FFA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05624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55F05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B28A5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31603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0434A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20FA1F10" w14:textId="77777777">
        <w:trPr>
          <w:cantSplit/>
          <w:trHeight w:val="444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4E6E5" w14:textId="77777777" w:rsidR="0044053B" w:rsidRDefault="0044053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AC490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389A7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48E21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3CFD6640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86C0E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647E0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040B4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F1B8B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0A1C0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26576A94" w14:textId="77777777">
        <w:trPr>
          <w:cantSplit/>
          <w:trHeight w:val="625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67A43" w14:textId="77777777" w:rsidR="0044053B" w:rsidRDefault="0044053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D20D3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1193D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22A28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2CB7F0B6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A4817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64CC6941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18 - 22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EC6B8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A4E19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2D2F9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475A5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5A216F4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6 şi 7.</w:t>
            </w:r>
          </w:p>
        </w:tc>
      </w:tr>
      <w:tr w:rsidR="0044053B" w14:paraId="5BD80D6E" w14:textId="77777777">
        <w:trPr>
          <w:cantSplit/>
          <w:trHeight w:val="554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084BD" w14:textId="77777777" w:rsidR="0044053B" w:rsidRDefault="0044053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0F963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C23AF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1BD74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3A3DCC8E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D2D03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4CC98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9AA7A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DDA32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87BC4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6730F29B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44053B" w14:paraId="7FD7C8DE" w14:textId="77777777">
        <w:trPr>
          <w:cantSplit/>
          <w:trHeight w:val="102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82F19" w14:textId="77777777" w:rsidR="0044053B" w:rsidRDefault="0044053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38868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4CBB5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7B4FF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1847771A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0D978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3938CD7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4E8EC914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/ 18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4EE37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387AD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8CD91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305B8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65F6014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3F59909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firul II 813 la </w:t>
            </w:r>
          </w:p>
          <w:p w14:paraId="5FFCC9D5" w14:textId="77777777" w:rsidR="0044053B" w:rsidRPr="00CB3CD0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liniile 4 -7 </w:t>
            </w:r>
            <w:r>
              <w:rPr>
                <w:b/>
                <w:bCs/>
                <w:i/>
                <w:sz w:val="20"/>
              </w:rPr>
              <w:t>s</w:t>
            </w:r>
            <w:r w:rsidRPr="00175D9D">
              <w:rPr>
                <w:b/>
                <w:bCs/>
                <w:i/>
                <w:sz w:val="20"/>
              </w:rPr>
              <w:t>t. Agigea Nord ş</w:t>
            </w:r>
            <w:r w:rsidRPr="00175D9D">
              <w:rPr>
                <w:b/>
                <w:bCs/>
                <w:i/>
                <w:sz w:val="20"/>
                <w:lang w:val="en-US"/>
              </w:rPr>
              <w:t>i la linia C</w:t>
            </w:r>
            <w:r>
              <w:rPr>
                <w:b/>
                <w:bCs/>
                <w:i/>
                <w:sz w:val="20"/>
                <w:lang w:val="en-US"/>
              </w:rPr>
              <w:t>OMVEX</w:t>
            </w:r>
            <w:r w:rsidRPr="00175D9D">
              <w:rPr>
                <w:b/>
                <w:bCs/>
                <w:i/>
                <w:sz w:val="20"/>
                <w:lang w:val="en-US"/>
              </w:rPr>
              <w:t>.</w:t>
            </w:r>
          </w:p>
        </w:tc>
      </w:tr>
      <w:tr w:rsidR="0044053B" w14:paraId="761CC34C" w14:textId="77777777">
        <w:trPr>
          <w:cantSplit/>
          <w:trHeight w:val="102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1DA59" w14:textId="77777777" w:rsidR="0044053B" w:rsidRDefault="0044053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238D0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A4B0A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DC9C5" w14:textId="77777777" w:rsidR="0044053B" w:rsidRDefault="0044053B" w:rsidP="006F688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4382969C" w14:textId="77777777" w:rsidR="0044053B" w:rsidRDefault="0044053B" w:rsidP="006F688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8A4E2" w14:textId="77777777" w:rsidR="0044053B" w:rsidRDefault="0044053B" w:rsidP="006F68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293A2D26" w14:textId="77777777" w:rsidR="0044053B" w:rsidRDefault="0044053B" w:rsidP="006F68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2C360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E1909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33BF8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080CC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AB9D492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 și invers.</w:t>
            </w:r>
          </w:p>
        </w:tc>
      </w:tr>
      <w:tr w:rsidR="0044053B" w14:paraId="0ADB983A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D27C8" w14:textId="77777777" w:rsidR="0044053B" w:rsidRDefault="0044053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BF029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3BE919D4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2+272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0B80C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1A2FD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Agigea Nord - </w:t>
            </w:r>
          </w:p>
          <w:p w14:paraId="6B069CD9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Constanța Port Zona C</w:t>
            </w:r>
          </w:p>
          <w:p w14:paraId="77BC21F8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(linia COMVEX)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03217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E4DBB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8F3AC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56E8E753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2+146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F2CD3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7740B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18CA071B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B8E76" w14:textId="77777777" w:rsidR="0044053B" w:rsidRDefault="0044053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510D9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40F5A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DC437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Constanța Port</w:t>
            </w:r>
          </w:p>
          <w:p w14:paraId="128D47A0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Zona C, Grupa A, liniile 1, 2, 3 și 4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19034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5F4E1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03B59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1967B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6BBA8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3FA27798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F5FF1" w14:textId="77777777" w:rsidR="0044053B" w:rsidRDefault="0044053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05ED1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24F98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441A1" w14:textId="77777777" w:rsidR="0044053B" w:rsidRDefault="0044053B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 -</w:t>
            </w:r>
          </w:p>
          <w:p w14:paraId="695674EF" w14:textId="77777777" w:rsidR="0044053B" w:rsidRDefault="0044053B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0DE8D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68603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0032C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231+345</w:t>
            </w:r>
          </w:p>
          <w:p w14:paraId="09067FE9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5C7B6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B888E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4053B" w14:paraId="4F623F67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2CB0C" w14:textId="77777777" w:rsidR="0044053B" w:rsidRDefault="0044053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47A7A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232+900</w:t>
            </w:r>
          </w:p>
          <w:p w14:paraId="5F9B8278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233+090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92203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AC6EC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 -</w:t>
            </w:r>
          </w:p>
          <w:p w14:paraId="233E3310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9B2CC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D089C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033F8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68F21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DBD40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4053B" w14:paraId="74FEA249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735A0" w14:textId="77777777" w:rsidR="0044053B" w:rsidRDefault="0044053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1017D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2BB08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DD23C" w14:textId="77777777" w:rsidR="0044053B" w:rsidRDefault="0044053B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4FE727B4" w14:textId="77777777" w:rsidR="0044053B" w:rsidRDefault="0044053B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X, peste sch. 3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B1169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7CDFF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69C5B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233+560</w:t>
            </w:r>
          </w:p>
          <w:p w14:paraId="41593E67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BCC1D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22E15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4053B" w14:paraId="70A9D7BE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4AF5F" w14:textId="77777777" w:rsidR="0044053B" w:rsidRDefault="0044053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8BC3C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  <w:p w14:paraId="028A12C8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234+300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F32FD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3CD76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6BFDDF27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directă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6CE13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C642D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BF1CF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85569" w14:textId="77777777" w:rsidR="0044053B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1745D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4053B" w14:paraId="2B92C54B" w14:textId="77777777">
        <w:trPr>
          <w:cantSplit/>
          <w:trHeight w:val="1117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68A8F" w14:textId="77777777" w:rsidR="0044053B" w:rsidRDefault="0044053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 xml:space="preserve"> </w:t>
            </w: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E7793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E2442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1DA5B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09E2C1DC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3BE81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B2053CC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 / 11 </w:t>
            </w:r>
          </w:p>
          <w:p w14:paraId="523B9964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87AE7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FC722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74DAE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BB606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din st. Agigea Nord pe firul II 813 spre staţia Ferry - Boat.</w:t>
            </w:r>
          </w:p>
        </w:tc>
      </w:tr>
      <w:tr w:rsidR="0044053B" w14:paraId="6C06A925" w14:textId="77777777">
        <w:trPr>
          <w:cantSplit/>
          <w:trHeight w:val="67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7A22B" w14:textId="77777777" w:rsidR="0044053B" w:rsidRDefault="0044053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50FE2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F16C8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9F402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67F2EC82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813C3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CCB0631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– 9 /11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96470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EDFFA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331A4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446C8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EDC3735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813 spre staţia </w:t>
            </w:r>
          </w:p>
          <w:p w14:paraId="513EA9D8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Ferry - Boat.</w:t>
            </w:r>
          </w:p>
        </w:tc>
      </w:tr>
      <w:tr w:rsidR="0044053B" w14:paraId="1645C49F" w14:textId="77777777">
        <w:trPr>
          <w:cantSplit/>
          <w:trHeight w:val="148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3DCF0" w14:textId="77777777" w:rsidR="0044053B" w:rsidRDefault="0044053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FBDA1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245+070</w:t>
            </w:r>
          </w:p>
          <w:p w14:paraId="026A862F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245+120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A717F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0F1DB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Eforie Sud -</w:t>
            </w:r>
          </w:p>
          <w:p w14:paraId="3EDB528C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AA597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F7ECC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05C83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9BF90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6FD6F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42356A8F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pentru primul vehicul din compunerea trenului (locomotivă sau vagon).</w:t>
            </w:r>
          </w:p>
        </w:tc>
      </w:tr>
      <w:tr w:rsidR="0044053B" w14:paraId="5B196569" w14:textId="77777777">
        <w:trPr>
          <w:cantSplit/>
          <w:trHeight w:val="148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4C4FB" w14:textId="77777777" w:rsidR="0044053B" w:rsidRDefault="0044053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59406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248+900</w:t>
            </w:r>
          </w:p>
          <w:p w14:paraId="311C5E8E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249+000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44627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41478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Eforie Sud -</w:t>
            </w:r>
          </w:p>
          <w:p w14:paraId="2DF21251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57548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12C69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1AF81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6CF43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A30A7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Se respectă numai cu primul hehicul din componența trenului (Locomotivă sau automotor)</w:t>
            </w:r>
          </w:p>
        </w:tc>
      </w:tr>
      <w:tr w:rsidR="0044053B" w14:paraId="0F40B298" w14:textId="77777777">
        <w:trPr>
          <w:cantSplit/>
          <w:trHeight w:val="717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458D0" w14:textId="77777777" w:rsidR="0044053B" w:rsidRDefault="0044053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02470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250+500</w:t>
            </w:r>
          </w:p>
          <w:p w14:paraId="6FE2C6B5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250+550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E0EC7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9E067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Costineşti</w:t>
            </w:r>
          </w:p>
          <w:p w14:paraId="31E2AFC7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E2F8C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2E7EC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82F4F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BDD17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D8AB4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209F02F2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 trenului (locomotivă sau vagon).</w:t>
            </w:r>
          </w:p>
        </w:tc>
      </w:tr>
      <w:tr w:rsidR="0044053B" w14:paraId="79EA8F3F" w14:textId="77777777">
        <w:trPr>
          <w:cantSplit/>
          <w:trHeight w:val="6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018EE" w14:textId="77777777" w:rsidR="0044053B" w:rsidRDefault="0044053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946A4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7D5CC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1D33E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Costineşti</w:t>
            </w:r>
          </w:p>
          <w:p w14:paraId="7AE1CD15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59D7C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76573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BF0F3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78401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FD927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</w:tc>
      </w:tr>
      <w:tr w:rsidR="0044053B" w14:paraId="0B130313" w14:textId="77777777">
        <w:trPr>
          <w:cantSplit/>
          <w:trHeight w:val="762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65B2C" w14:textId="77777777" w:rsidR="0044053B" w:rsidRDefault="0044053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4876A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BE4F2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ADFEB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Neptun</w:t>
            </w:r>
          </w:p>
          <w:p w14:paraId="57ED2990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0686E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4D932C1C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6 - 8 - 10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01A72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34CF2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BCF55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DCD89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</w:tc>
      </w:tr>
      <w:tr w:rsidR="0044053B" w14:paraId="3BF6E962" w14:textId="77777777">
        <w:trPr>
          <w:cantSplit/>
          <w:trHeight w:val="42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99E94" w14:textId="77777777" w:rsidR="0044053B" w:rsidRDefault="0044053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59A30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8F82F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5E743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Mangalia</w:t>
            </w:r>
          </w:p>
          <w:p w14:paraId="4345B40E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95833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6 </w:t>
            </w:r>
          </w:p>
          <w:p w14:paraId="3B597D09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E9A4F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2B2F2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7DDA3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E6319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5C1C885A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DA7DDDB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8 - 10.</w:t>
            </w:r>
          </w:p>
        </w:tc>
      </w:tr>
      <w:tr w:rsidR="0044053B" w14:paraId="6E3C96CB" w14:textId="77777777">
        <w:trPr>
          <w:cantSplit/>
          <w:trHeight w:val="20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431BE" w14:textId="77777777" w:rsidR="0044053B" w:rsidRDefault="0044053B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4F108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FA3C9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B34BA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Mangalia</w:t>
            </w:r>
          </w:p>
          <w:p w14:paraId="2D12B430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9 abătută 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76F94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9A047F2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4FE2F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820CD" w14:textId="77777777" w:rsidR="0044053B" w:rsidRDefault="0044053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F1623" w14:textId="77777777" w:rsidR="0044053B" w:rsidRPr="00564F54" w:rsidRDefault="0044053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1295D" w14:textId="77777777" w:rsidR="0044053B" w:rsidRDefault="0044053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571EAED" w14:textId="77777777" w:rsidR="0044053B" w:rsidRPr="00237377" w:rsidRDefault="0044053B">
      <w:pPr>
        <w:spacing w:before="40" w:after="40" w:line="192" w:lineRule="auto"/>
        <w:ind w:right="57"/>
        <w:rPr>
          <w:sz w:val="20"/>
          <w:szCs w:val="20"/>
        </w:rPr>
      </w:pPr>
    </w:p>
    <w:p w14:paraId="0965B704" w14:textId="77777777" w:rsidR="0044053B" w:rsidRDefault="0044053B" w:rsidP="00D96D74">
      <w:pPr>
        <w:pStyle w:val="Heading1"/>
        <w:spacing w:line="360" w:lineRule="auto"/>
      </w:pPr>
      <w:r>
        <w:lastRenderedPageBreak/>
        <w:t>LINIA 813 A</w:t>
      </w:r>
    </w:p>
    <w:p w14:paraId="1E2AC070" w14:textId="77777777" w:rsidR="0044053B" w:rsidRDefault="0044053B" w:rsidP="00E13613">
      <w:pPr>
        <w:pStyle w:val="Heading1"/>
        <w:spacing w:line="360" w:lineRule="auto"/>
        <w:rPr>
          <w:b w:val="0"/>
          <w:bCs w:val="0"/>
          <w:sz w:val="8"/>
        </w:rPr>
      </w:pPr>
      <w:r>
        <w:t>AGIGEA ECLUZĂ - AGIGEA SUD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44053B" w14:paraId="388E4493" w14:textId="77777777">
        <w:trPr>
          <w:cantSplit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55410" w14:textId="77777777" w:rsidR="0044053B" w:rsidRDefault="0044053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6DFAC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008FBEFA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1+000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E291B" w14:textId="77777777" w:rsidR="0044053B" w:rsidRPr="00E230A0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230A0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BB1B3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 -</w:t>
            </w:r>
          </w:p>
          <w:p w14:paraId="52FCEA8B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Sud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EB5CE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17B79" w14:textId="77777777" w:rsidR="0044053B" w:rsidRPr="009033AC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AB06A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EBC3C" w14:textId="77777777" w:rsidR="0044053B" w:rsidRPr="009033AC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80896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1C90BE9D" w14:textId="77777777">
        <w:trPr>
          <w:cantSplit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98C53" w14:textId="77777777" w:rsidR="0044053B" w:rsidRDefault="0044053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92C96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1+000</w:t>
            </w:r>
          </w:p>
          <w:p w14:paraId="30F04791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2+000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64DAF" w14:textId="77777777" w:rsidR="0044053B" w:rsidRPr="00E230A0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230A0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EFB67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Sud</w:t>
            </w:r>
          </w:p>
          <w:p w14:paraId="39CF8D8A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directă, </w:t>
            </w:r>
          </w:p>
          <w:p w14:paraId="6A75A8EB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schimbătorul numărul 1 </w:t>
            </w:r>
          </w:p>
          <w:p w14:paraId="3EDE2BA5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 schimbătorul numărul FN 15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D1E79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6F75F" w14:textId="77777777" w:rsidR="0044053B" w:rsidRPr="009033AC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CFB9D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D7282" w14:textId="77777777" w:rsidR="0044053B" w:rsidRPr="009033AC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E88BF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32A0A4C4" w14:textId="77777777">
        <w:trPr>
          <w:cantSplit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D49DC" w14:textId="77777777" w:rsidR="0044053B" w:rsidRDefault="0044053B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7791D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E3D41" w14:textId="77777777" w:rsidR="0044053B" w:rsidRPr="00E230A0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0B9C9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Sud</w:t>
            </w:r>
          </w:p>
          <w:p w14:paraId="12141F53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27BAF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FBBD1" w14:textId="77777777" w:rsidR="0044053B" w:rsidRPr="009033AC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9033A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53990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E0DB9" w14:textId="77777777" w:rsidR="0044053B" w:rsidRPr="009033AC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145D4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57DDC95F" w14:textId="77777777" w:rsidR="0044053B" w:rsidRDefault="0044053B">
      <w:pPr>
        <w:spacing w:before="40" w:after="40" w:line="192" w:lineRule="auto"/>
        <w:ind w:right="57"/>
        <w:rPr>
          <w:sz w:val="20"/>
        </w:rPr>
      </w:pPr>
    </w:p>
    <w:p w14:paraId="47FA41A4" w14:textId="77777777" w:rsidR="0044053B" w:rsidRDefault="0044053B" w:rsidP="00A73B8F">
      <w:pPr>
        <w:pStyle w:val="Heading1"/>
        <w:spacing w:line="360" w:lineRule="auto"/>
      </w:pPr>
      <w:r>
        <w:t>LINIA 813 B</w:t>
      </w:r>
    </w:p>
    <w:p w14:paraId="66B50505" w14:textId="77777777" w:rsidR="0044053B" w:rsidRDefault="0044053B" w:rsidP="00BA2E4F">
      <w:pPr>
        <w:pStyle w:val="Heading1"/>
        <w:spacing w:line="360" w:lineRule="auto"/>
        <w:rPr>
          <w:b w:val="0"/>
          <w:bCs w:val="0"/>
          <w:sz w:val="8"/>
        </w:rPr>
      </w:pPr>
      <w:r>
        <w:t>AGIGEA ECLUZĂ - FERRY BOAT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44053B" w14:paraId="3141C84B" w14:textId="77777777">
        <w:trPr>
          <w:cantSplit/>
          <w:trHeight w:val="226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E85DB" w14:textId="77777777" w:rsidR="0044053B" w:rsidRDefault="0044053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1F1C1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47917" w14:textId="77777777" w:rsidR="0044053B" w:rsidRPr="00305F8E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64A7B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49945CE0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BD185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4F61B47B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/ 11 </w:t>
            </w:r>
          </w:p>
          <w:p w14:paraId="7255B25D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89843" w14:textId="77777777" w:rsidR="0044053B" w:rsidRPr="00305F8E" w:rsidRDefault="0044053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6338E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4BA08" w14:textId="77777777" w:rsidR="0044053B" w:rsidRPr="00305F8E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1B0E0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799B77D5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 firul II 813 spre staţia </w:t>
            </w:r>
          </w:p>
          <w:p w14:paraId="5C512D40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Ferry Boat.</w:t>
            </w:r>
          </w:p>
        </w:tc>
      </w:tr>
      <w:tr w:rsidR="0044053B" w14:paraId="3970FC00" w14:textId="77777777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DA922" w14:textId="77777777" w:rsidR="0044053B" w:rsidRDefault="0044053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E468E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0825A130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55B9F" w14:textId="77777777" w:rsidR="0044053B" w:rsidRPr="00305F8E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8AA8B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 -</w:t>
            </w:r>
          </w:p>
          <w:p w14:paraId="377370C9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Ferry Boat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AA423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7B9BE" w14:textId="77777777" w:rsidR="0044053B" w:rsidRPr="00305F8E" w:rsidRDefault="0044053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D7E7F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AAB1F" w14:textId="77777777" w:rsidR="0044053B" w:rsidRPr="00305F8E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3AE0F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8896193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4053B" w14:paraId="49A960FB" w14:textId="77777777">
        <w:trPr>
          <w:cantSplit/>
          <w:trHeight w:val="12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05D4C" w14:textId="77777777" w:rsidR="0044053B" w:rsidRDefault="0044053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80985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21626" w14:textId="77777777" w:rsidR="0044053B" w:rsidRPr="00305F8E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879AF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2AE10C29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C55B7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069118A3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ADFD0" w14:textId="77777777" w:rsidR="0044053B" w:rsidRPr="00305F8E" w:rsidRDefault="0044053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8E3B0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3A876" w14:textId="77777777" w:rsidR="0044053B" w:rsidRPr="00305F8E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28253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280E5A42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 -  8.</w:t>
            </w:r>
          </w:p>
        </w:tc>
      </w:tr>
      <w:tr w:rsidR="0044053B" w14:paraId="26DCCAED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A5035" w14:textId="77777777" w:rsidR="0044053B" w:rsidRDefault="0044053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3BE9E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4AA8A" w14:textId="77777777" w:rsidR="0044053B" w:rsidRPr="00305F8E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F3358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12C18E30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88B66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8983A" w14:textId="77777777" w:rsidR="0044053B" w:rsidRPr="00305F8E" w:rsidRDefault="0044053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4D08D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15EDA" w14:textId="77777777" w:rsidR="0044053B" w:rsidRPr="00305F8E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0C2C9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05D80F3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E289B5A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6 - 16.</w:t>
            </w:r>
          </w:p>
        </w:tc>
      </w:tr>
      <w:tr w:rsidR="0044053B" w14:paraId="68E06A5A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1AA0E" w14:textId="77777777" w:rsidR="0044053B" w:rsidRDefault="0044053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5D19F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7A864" w14:textId="77777777" w:rsidR="0044053B" w:rsidRPr="00305F8E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3BFD2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3672BDAC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335EA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84852" w14:textId="77777777" w:rsidR="0044053B" w:rsidRDefault="0044053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B446F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D3D92" w14:textId="77777777" w:rsidR="0044053B" w:rsidRPr="00305F8E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015C8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698C50D1" w14:textId="77777777">
        <w:trPr>
          <w:cantSplit/>
          <w:trHeight w:val="181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CF097" w14:textId="77777777" w:rsidR="0044053B" w:rsidRDefault="0044053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687ED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97C58" w14:textId="77777777" w:rsidR="0044053B" w:rsidRPr="00305F8E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40F83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089402BD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9C0BD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31 </w:t>
            </w:r>
          </w:p>
          <w:p w14:paraId="0FA3CF5B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68E7B" w14:textId="77777777" w:rsidR="0044053B" w:rsidRPr="00305F8E" w:rsidRDefault="0044053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4D5E9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EFB3A" w14:textId="77777777" w:rsidR="0044053B" w:rsidRPr="00305F8E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8A0A9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75683CE5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AF524AA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8.</w:t>
            </w:r>
          </w:p>
        </w:tc>
      </w:tr>
      <w:tr w:rsidR="0044053B" w14:paraId="5DFCB275" w14:textId="77777777">
        <w:trPr>
          <w:cantSplit/>
          <w:trHeight w:val="15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55192" w14:textId="77777777" w:rsidR="0044053B" w:rsidRDefault="0044053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71A3E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68BF3" w14:textId="77777777" w:rsidR="0044053B" w:rsidRPr="00305F8E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3B170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79FAC617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E473D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FA257" w14:textId="77777777" w:rsidR="0044053B" w:rsidRPr="00305F8E" w:rsidRDefault="0044053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39967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0EE4A" w14:textId="77777777" w:rsidR="0044053B" w:rsidRPr="00305F8E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28B70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1DC1996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43CE576C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9 - 11.</w:t>
            </w:r>
          </w:p>
        </w:tc>
      </w:tr>
      <w:tr w:rsidR="0044053B" w14:paraId="64F34E4D" w14:textId="77777777">
        <w:trPr>
          <w:cantSplit/>
          <w:trHeight w:val="118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725BE" w14:textId="77777777" w:rsidR="0044053B" w:rsidRDefault="0044053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FD1CD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06EE8" w14:textId="77777777" w:rsidR="0044053B" w:rsidRPr="00305F8E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B6E0E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0D59FCA2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D9BC2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D3133" w14:textId="77777777" w:rsidR="0044053B" w:rsidRPr="00305F8E" w:rsidRDefault="0044053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5558E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0153B" w14:textId="77777777" w:rsidR="0044053B" w:rsidRPr="00305F8E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B60D0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84DC003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9CC12A0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10 şi 11.</w:t>
            </w:r>
          </w:p>
        </w:tc>
      </w:tr>
      <w:tr w:rsidR="0044053B" w14:paraId="7F01A6A7" w14:textId="77777777">
        <w:trPr>
          <w:cantSplit/>
          <w:trHeight w:val="118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FD96E" w14:textId="77777777" w:rsidR="0044053B" w:rsidRDefault="0044053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53BA9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E8F0C" w14:textId="77777777" w:rsidR="0044053B" w:rsidRPr="00305F8E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2923A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0510B73B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20528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CCE9B" w14:textId="77777777" w:rsidR="0044053B" w:rsidRPr="00305F8E" w:rsidRDefault="0044053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F12E8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53F33" w14:textId="77777777" w:rsidR="0044053B" w:rsidRPr="00305F8E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6571A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648568A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02CBAA8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44053B" w14:paraId="1E6B2854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35CF6" w14:textId="77777777" w:rsidR="0044053B" w:rsidRDefault="0044053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232CA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35F1A" w14:textId="77777777" w:rsidR="0044053B" w:rsidRPr="00305F8E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43B9E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265FE7B4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8ACEC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13A,</w:t>
            </w:r>
          </w:p>
          <w:p w14:paraId="271EACFB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EEB74" w14:textId="77777777" w:rsidR="0044053B" w:rsidRDefault="0044053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BABEA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F03A0" w14:textId="77777777" w:rsidR="0044053B" w:rsidRPr="00305F8E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B063D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2CB70763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6F403" w14:textId="77777777" w:rsidR="0044053B" w:rsidRDefault="0044053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BD43C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9BDAA" w14:textId="77777777" w:rsidR="0044053B" w:rsidRPr="00305F8E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E019E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4750E297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18CAE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D4EB02D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55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97455" w14:textId="77777777" w:rsidR="0044053B" w:rsidRDefault="0044053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0AD62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84D89" w14:textId="77777777" w:rsidR="0044053B" w:rsidRPr="00305F8E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35ECD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1A28DD1B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și 13.</w:t>
            </w:r>
          </w:p>
        </w:tc>
      </w:tr>
      <w:tr w:rsidR="0044053B" w14:paraId="0F669A9A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32BBF" w14:textId="77777777" w:rsidR="0044053B" w:rsidRDefault="0044053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1FC82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0AA98" w14:textId="77777777" w:rsidR="0044053B" w:rsidRPr="00305F8E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D58DE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72B730B6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49DE4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FBA23B3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72F844D8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53 </w:t>
            </w:r>
          </w:p>
          <w:p w14:paraId="397602DD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89D71" w14:textId="77777777" w:rsidR="0044053B" w:rsidRDefault="0044053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CEAFF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FDE53" w14:textId="77777777" w:rsidR="0044053B" w:rsidRPr="00305F8E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0FE00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528D3CE9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44053B" w14:paraId="4D89B14C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5C542" w14:textId="77777777" w:rsidR="0044053B" w:rsidRDefault="0044053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D617A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13965" w14:textId="77777777" w:rsidR="0044053B" w:rsidRPr="00305F8E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3BABF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4FA0102C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93935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3347C32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57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D711E" w14:textId="77777777" w:rsidR="0044053B" w:rsidRDefault="0044053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9558E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3F145" w14:textId="77777777" w:rsidR="0044053B" w:rsidRPr="00305F8E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B9EE3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0D2B347F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15.</w:t>
            </w:r>
          </w:p>
        </w:tc>
      </w:tr>
      <w:tr w:rsidR="0044053B" w14:paraId="76A9B2EA" w14:textId="77777777">
        <w:trPr>
          <w:cantSplit/>
          <w:trHeight w:val="6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37D30" w14:textId="77777777" w:rsidR="0044053B" w:rsidRDefault="0044053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66658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0F185" w14:textId="77777777" w:rsidR="0044053B" w:rsidRPr="00305F8E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E53F4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4EF7B346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9 şi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55308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F2223" w14:textId="77777777" w:rsidR="0044053B" w:rsidRPr="00305F8E" w:rsidRDefault="0044053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D7673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5FC88" w14:textId="77777777" w:rsidR="0044053B" w:rsidRPr="00305F8E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5D6AE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7AC81A04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1B5D0" w14:textId="77777777" w:rsidR="0044053B" w:rsidRDefault="0044053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8E1AD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68004" w14:textId="77777777" w:rsidR="0044053B" w:rsidRPr="00305F8E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9EEF3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17209D6C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11 și 13 - 17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3F41A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8684F" w14:textId="77777777" w:rsidR="0044053B" w:rsidRPr="00305F8E" w:rsidRDefault="0044053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65087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C1CDD" w14:textId="77777777" w:rsidR="0044053B" w:rsidRPr="00305F8E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C319D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3F337420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AFE51" w14:textId="77777777" w:rsidR="0044053B" w:rsidRDefault="0044053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B54CB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0FB1E" w14:textId="77777777" w:rsidR="0044053B" w:rsidRPr="00305F8E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E5BAE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2A0FFB61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B718F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05311" w14:textId="77777777" w:rsidR="0044053B" w:rsidRPr="00305F8E" w:rsidRDefault="0044053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F7E07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2BDFD" w14:textId="77777777" w:rsidR="0044053B" w:rsidRPr="00305F8E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F7EE2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63E1F965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AC92A" w14:textId="77777777" w:rsidR="0044053B" w:rsidRDefault="0044053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42C6C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8EEBF" w14:textId="77777777" w:rsidR="0044053B" w:rsidRPr="00305F8E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BE21D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6EFE4C5F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4D08C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15816467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8A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57938" w14:textId="77777777" w:rsidR="0044053B" w:rsidRPr="00305F8E" w:rsidRDefault="0044053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81CDB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7CA49" w14:textId="77777777" w:rsidR="0044053B" w:rsidRPr="00305F8E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82C5B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F2A9719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FF34D1B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6 - 11.</w:t>
            </w:r>
          </w:p>
        </w:tc>
      </w:tr>
      <w:tr w:rsidR="0044053B" w14:paraId="44C586BB" w14:textId="77777777">
        <w:trPr>
          <w:cantSplit/>
          <w:trHeight w:val="9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989CE" w14:textId="77777777" w:rsidR="0044053B" w:rsidRDefault="0044053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8962E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61D62" w14:textId="77777777" w:rsidR="0044053B" w:rsidRPr="00305F8E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1F4B3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02F51E12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F3E02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A964E" w14:textId="77777777" w:rsidR="0044053B" w:rsidRDefault="0044053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520C5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7058D" w14:textId="77777777" w:rsidR="0044053B" w:rsidRPr="00305F8E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CBFD9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8F8C890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B332956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15 - 17.</w:t>
            </w:r>
          </w:p>
        </w:tc>
      </w:tr>
      <w:tr w:rsidR="0044053B" w14:paraId="53FE334C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EA081" w14:textId="77777777" w:rsidR="0044053B" w:rsidRDefault="0044053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05645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A73FF" w14:textId="77777777" w:rsidR="0044053B" w:rsidRPr="00305F8E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10329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70D309BE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  <w:p w14:paraId="6B29B3A9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de tragere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E3B21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F27A6" w14:textId="77777777" w:rsidR="0044053B" w:rsidRDefault="0044053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0C9CC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A5D52" w14:textId="77777777" w:rsidR="0044053B" w:rsidRPr="00305F8E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ACDD4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6974350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Linia de tragere racordată din sch. nr. 4.</w:t>
            </w:r>
          </w:p>
        </w:tc>
      </w:tr>
      <w:tr w:rsidR="0044053B" w14:paraId="63E754A6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2BF47" w14:textId="77777777" w:rsidR="0044053B" w:rsidRDefault="0044053B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0EA60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C27B7" w14:textId="77777777" w:rsidR="0044053B" w:rsidRPr="00305F8E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C4BDB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0026E921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A3EEC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CDCD2" w14:textId="77777777" w:rsidR="0044053B" w:rsidRPr="00305F8E" w:rsidRDefault="0044053B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03A89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24FDF" w14:textId="77777777" w:rsidR="0044053B" w:rsidRPr="00305F8E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ED709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9EC3E2B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719CD56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5 - 11.</w:t>
            </w:r>
          </w:p>
        </w:tc>
      </w:tr>
    </w:tbl>
    <w:p w14:paraId="3CA76089" w14:textId="77777777" w:rsidR="0044053B" w:rsidRDefault="0044053B" w:rsidP="002242FB">
      <w:pPr>
        <w:spacing w:before="40" w:after="40" w:line="192" w:lineRule="auto"/>
        <w:ind w:right="57"/>
      </w:pPr>
    </w:p>
    <w:p w14:paraId="6B48B4E0" w14:textId="77777777" w:rsidR="0044053B" w:rsidRDefault="0044053B" w:rsidP="00C33CBB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814</w:t>
      </w:r>
    </w:p>
    <w:p w14:paraId="5F4FF893" w14:textId="77777777" w:rsidR="0044053B" w:rsidRDefault="0044053B" w:rsidP="002C1023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PALAS - CONSTANŢA PORT  B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1"/>
        <w:gridCol w:w="756"/>
        <w:gridCol w:w="2203"/>
        <w:gridCol w:w="870"/>
        <w:gridCol w:w="754"/>
        <w:gridCol w:w="870"/>
        <w:gridCol w:w="755"/>
        <w:gridCol w:w="2489"/>
      </w:tblGrid>
      <w:tr w:rsidR="0044053B" w14:paraId="1BF06BA5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FFB58" w14:textId="77777777" w:rsidR="0044053B" w:rsidRDefault="0044053B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A0D94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7997D" w14:textId="77777777" w:rsidR="0044053B" w:rsidRPr="002B6917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84F7E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7EE4AA6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28CC8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FC3A1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0AB6A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CD6A1" w14:textId="77777777" w:rsidR="0044053B" w:rsidRPr="002A6824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29F27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504BE2B1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E4F90" w14:textId="77777777" w:rsidR="0044053B" w:rsidRDefault="0044053B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F311C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BEB4C" w14:textId="77777777" w:rsidR="0044053B" w:rsidRPr="002B6917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E7A35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053148E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84223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051DF530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3E452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AFE6D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F8971" w14:textId="77777777" w:rsidR="0044053B" w:rsidRPr="002A6824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898D5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0D489441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48CCE" w14:textId="77777777" w:rsidR="0044053B" w:rsidRDefault="0044053B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A5F8E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07E37" w14:textId="77777777" w:rsidR="0044053B" w:rsidRPr="002B6917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6BD3A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CD64239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74A9E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și </w:t>
            </w:r>
          </w:p>
          <w:p w14:paraId="3CB654EF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41B/</w:t>
            </w:r>
          </w:p>
          <w:p w14:paraId="39E51DE1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</w:t>
            </w:r>
          </w:p>
          <w:p w14:paraId="25B81E67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30AD8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3C781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95AD4" w14:textId="77777777" w:rsidR="0044053B" w:rsidRPr="002A6824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E7558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7F05DE85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C2894" w14:textId="77777777" w:rsidR="0044053B" w:rsidRDefault="0044053B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D7AA0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62332" w14:textId="77777777" w:rsidR="0044053B" w:rsidRPr="002B6917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0EB31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97B68DA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2656D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55A9C9F5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5A128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45D9C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82109" w14:textId="77777777" w:rsidR="0044053B" w:rsidRPr="002A6824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81761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25106731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67EF1" w14:textId="77777777" w:rsidR="0044053B" w:rsidRDefault="0044053B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0A950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C19A8" w14:textId="77777777" w:rsidR="0044053B" w:rsidRPr="002B6917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139B0" w14:textId="77777777" w:rsidR="0044053B" w:rsidRDefault="0044053B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B1F1849" w14:textId="77777777" w:rsidR="0044053B" w:rsidRDefault="0044053B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39265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56</w:t>
            </w:r>
          </w:p>
          <w:p w14:paraId="7543F97D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73795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C1CAE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518FA" w14:textId="77777777" w:rsidR="0044053B" w:rsidRPr="002A6824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BF987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44053B" w14:paraId="59DF5FC0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390A8" w14:textId="77777777" w:rsidR="0044053B" w:rsidRDefault="0044053B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125F0" w14:textId="77777777" w:rsidR="0044053B" w:rsidRDefault="0044053B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96F23" w14:textId="77777777" w:rsidR="0044053B" w:rsidRPr="002B6917" w:rsidRDefault="0044053B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955F9" w14:textId="77777777" w:rsidR="0044053B" w:rsidRDefault="0044053B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D541D80" w14:textId="77777777" w:rsidR="0044053B" w:rsidRDefault="0044053B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CB4DB" w14:textId="77777777" w:rsidR="0044053B" w:rsidRDefault="0044053B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30</w:t>
            </w:r>
          </w:p>
          <w:p w14:paraId="5FB30B0D" w14:textId="77777777" w:rsidR="0044053B" w:rsidRDefault="0044053B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BD53A" w14:textId="77777777" w:rsidR="0044053B" w:rsidRDefault="0044053B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FF44E" w14:textId="77777777" w:rsidR="0044053B" w:rsidRDefault="0044053B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C0CE8" w14:textId="77777777" w:rsidR="0044053B" w:rsidRPr="002A6824" w:rsidRDefault="0044053B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7FF70" w14:textId="77777777" w:rsidR="0044053B" w:rsidRDefault="0044053B" w:rsidP="00B1311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44053B" w14:paraId="577B17A0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93086" w14:textId="77777777" w:rsidR="0044053B" w:rsidRDefault="0044053B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7747A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C2019" w14:textId="77777777" w:rsidR="0044053B" w:rsidRPr="002B6917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82645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350C79D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1D067B66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8B5B9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520407D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6E3C8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D70E9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15ADB" w14:textId="77777777" w:rsidR="0044053B" w:rsidRPr="002A6824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776F3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46CA2E5A" w14:textId="77777777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63CAD" w14:textId="77777777" w:rsidR="0044053B" w:rsidRDefault="0044053B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293BD" w14:textId="77777777" w:rsidR="0044053B" w:rsidRDefault="0044053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2+200</w:t>
            </w:r>
          </w:p>
          <w:p w14:paraId="773A79CC" w14:textId="77777777" w:rsidR="0044053B" w:rsidRDefault="0044053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F7389" w14:textId="77777777" w:rsidR="0044053B" w:rsidRPr="002B6917" w:rsidRDefault="0044053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FFBF3" w14:textId="77777777" w:rsidR="0044053B" w:rsidRDefault="0044053B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Palas -</w:t>
            </w:r>
          </w:p>
          <w:p w14:paraId="14D1876D" w14:textId="77777777" w:rsidR="0044053B" w:rsidRDefault="0044053B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Constanţa</w:t>
            </w:r>
          </w:p>
          <w:p w14:paraId="454514AC" w14:textId="77777777" w:rsidR="0044053B" w:rsidRDefault="0044053B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6ED8B" w14:textId="77777777" w:rsidR="0044053B" w:rsidRDefault="0044053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3A5EC" w14:textId="77777777" w:rsidR="0044053B" w:rsidRDefault="0044053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0F998" w14:textId="77777777" w:rsidR="0044053B" w:rsidRDefault="0044053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2+000</w:t>
            </w:r>
          </w:p>
          <w:p w14:paraId="01B4122A" w14:textId="77777777" w:rsidR="0044053B" w:rsidRDefault="0044053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995D8" w14:textId="77777777" w:rsidR="0044053B" w:rsidRPr="002A6824" w:rsidRDefault="0044053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66F56" w14:textId="77777777" w:rsidR="0044053B" w:rsidRDefault="0044053B">
            <w:pPr>
              <w:spacing w:after="20" w:line="276" w:lineRule="auto"/>
              <w:ind w:left="113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4053B" w14:paraId="33133212" w14:textId="77777777">
        <w:trPr>
          <w:cantSplit/>
          <w:trHeight w:val="11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11321" w14:textId="77777777" w:rsidR="0044053B" w:rsidRDefault="0044053B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7AA10" w14:textId="77777777" w:rsidR="0044053B" w:rsidRDefault="0044053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3EFD1" w14:textId="77777777" w:rsidR="0044053B" w:rsidRPr="002B6917" w:rsidRDefault="0044053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4141F" w14:textId="77777777" w:rsidR="0044053B" w:rsidRDefault="0044053B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 w:rsidRPr="00B74F39">
              <w:rPr>
                <w:b/>
                <w:bCs/>
                <w:sz w:val="20"/>
              </w:rPr>
              <w:t>Linie legatură cuprinsă între  sch.3  și sch.47  Cap X PC1  Statia Constanța Port B ( include SI 035,  SI 037, sch.15 și sch.17 )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4B204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 și 17</w:t>
            </w:r>
          </w:p>
          <w:p w14:paraId="5EAE2B9A" w14:textId="77777777" w:rsidR="0044053B" w:rsidRDefault="0044053B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B9F37" w14:textId="77777777" w:rsidR="0044053B" w:rsidRDefault="0044053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7ECE0" w14:textId="77777777" w:rsidR="0044053B" w:rsidRDefault="0044053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73CCB" w14:textId="77777777" w:rsidR="0044053B" w:rsidRPr="002A6824" w:rsidRDefault="0044053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41568" w14:textId="77777777" w:rsidR="0044053B" w:rsidRDefault="0044053B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Nesemnalizată pe teren .</w:t>
            </w:r>
          </w:p>
          <w:p w14:paraId="5A561291" w14:textId="77777777" w:rsidR="0044053B" w:rsidRDefault="0044053B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Afectează: intrări/ieșiri linii Gr.A1 Cap X si Fir I ,  Fir II  L 814.</w:t>
            </w:r>
          </w:p>
        </w:tc>
      </w:tr>
      <w:tr w:rsidR="0044053B" w14:paraId="1A746010" w14:textId="77777777">
        <w:trPr>
          <w:cantSplit/>
          <w:trHeight w:val="8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4BDE0" w14:textId="77777777" w:rsidR="0044053B" w:rsidRDefault="0044053B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4EBFA" w14:textId="77777777" w:rsidR="0044053B" w:rsidRDefault="0044053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DB919" w14:textId="77777777" w:rsidR="0044053B" w:rsidRPr="002B6917" w:rsidRDefault="0044053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2FEC6" w14:textId="77777777" w:rsidR="0044053B" w:rsidRDefault="0044053B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4D429" w14:textId="77777777" w:rsidR="0044053B" w:rsidRDefault="0044053B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53 /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C07C0" w14:textId="77777777" w:rsidR="0044053B" w:rsidRPr="00557C88" w:rsidRDefault="0044053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24F4E" w14:textId="77777777" w:rsidR="0044053B" w:rsidRDefault="0044053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9353C" w14:textId="77777777" w:rsidR="0044053B" w:rsidRPr="002A6824" w:rsidRDefault="0044053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C06BA" w14:textId="77777777" w:rsidR="0044053B" w:rsidRDefault="0044053B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7BAF5CC" w14:textId="77777777" w:rsidR="0044053B" w:rsidRPr="00D83307" w:rsidRDefault="0044053B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19"/>
                <w:szCs w:val="19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0 - 5 F.A.D.S. și ieșirile 1 - 8 B2.</w:t>
            </w:r>
          </w:p>
        </w:tc>
      </w:tr>
      <w:tr w:rsidR="0044053B" w14:paraId="0C0FE67B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60E31" w14:textId="77777777" w:rsidR="0044053B" w:rsidRDefault="0044053B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B597A" w14:textId="77777777" w:rsidR="0044053B" w:rsidRDefault="0044053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4518C" w14:textId="77777777" w:rsidR="0044053B" w:rsidRPr="002B6917" w:rsidRDefault="0044053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9327C" w14:textId="77777777" w:rsidR="0044053B" w:rsidRDefault="0044053B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64E2C76A" w14:textId="77777777" w:rsidR="0044053B" w:rsidRDefault="0044053B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0 FADS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91DD3" w14:textId="77777777" w:rsidR="0044053B" w:rsidRDefault="0044053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A0C34" w14:textId="77777777" w:rsidR="0044053B" w:rsidRDefault="0044053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31E19" w14:textId="77777777" w:rsidR="0044053B" w:rsidRDefault="0044053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6A4EA" w14:textId="77777777" w:rsidR="0044053B" w:rsidRPr="002A6824" w:rsidRDefault="0044053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153FD" w14:textId="77777777" w:rsidR="0044053B" w:rsidRDefault="0044053B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79B2A603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9C0CB" w14:textId="77777777" w:rsidR="0044053B" w:rsidRDefault="0044053B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609DB" w14:textId="77777777" w:rsidR="0044053B" w:rsidRDefault="0044053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4F5CB" w14:textId="77777777" w:rsidR="0044053B" w:rsidRPr="002B6917" w:rsidRDefault="0044053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6416B" w14:textId="77777777" w:rsidR="0044053B" w:rsidRDefault="0044053B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68386316" w14:textId="77777777" w:rsidR="0044053B" w:rsidRDefault="0044053B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A1, L7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E2C31" w14:textId="77777777" w:rsidR="0044053B" w:rsidRDefault="0044053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22E8A" w14:textId="77777777" w:rsidR="0044053B" w:rsidRDefault="0044053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03CB2" w14:textId="77777777" w:rsidR="0044053B" w:rsidRDefault="0044053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56D53" w14:textId="77777777" w:rsidR="0044053B" w:rsidRPr="002A6824" w:rsidRDefault="0044053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0023C" w14:textId="77777777" w:rsidR="0044053B" w:rsidRDefault="0044053B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5D179F86" w14:textId="77777777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7C8B6" w14:textId="77777777" w:rsidR="0044053B" w:rsidRDefault="0044053B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BBF44" w14:textId="77777777" w:rsidR="0044053B" w:rsidRDefault="0044053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562AD" w14:textId="77777777" w:rsidR="0044053B" w:rsidRPr="002B6917" w:rsidRDefault="0044053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771ED" w14:textId="77777777" w:rsidR="0044053B" w:rsidRDefault="0044053B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7DAA33DC" w14:textId="77777777" w:rsidR="0044053B" w:rsidRDefault="0044053B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 1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489EB" w14:textId="77777777" w:rsidR="0044053B" w:rsidRDefault="0044053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BADC0" w14:textId="77777777" w:rsidR="0044053B" w:rsidRPr="00557C88" w:rsidRDefault="0044053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56D20" w14:textId="77777777" w:rsidR="0044053B" w:rsidRDefault="0044053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83E51" w14:textId="77777777" w:rsidR="0044053B" w:rsidRPr="002A6824" w:rsidRDefault="0044053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B6D2A" w14:textId="77777777" w:rsidR="0044053B" w:rsidRDefault="0044053B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75C2E450" w14:textId="77777777">
        <w:trPr>
          <w:cantSplit/>
          <w:trHeight w:val="1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FCB84" w14:textId="77777777" w:rsidR="0044053B" w:rsidRDefault="0044053B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F801E" w14:textId="77777777" w:rsidR="0044053B" w:rsidRDefault="0044053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2A76F" w14:textId="77777777" w:rsidR="0044053B" w:rsidRPr="002B6917" w:rsidRDefault="0044053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E316E" w14:textId="77777777" w:rsidR="0044053B" w:rsidRDefault="0044053B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153B1637" w14:textId="77777777" w:rsidR="0044053B" w:rsidRPr="006315B8" w:rsidRDefault="0044053B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linia 2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FF9E0" w14:textId="77777777" w:rsidR="0044053B" w:rsidRDefault="0044053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1BB33" w14:textId="77777777" w:rsidR="0044053B" w:rsidRPr="00557C88" w:rsidRDefault="0044053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76F8B" w14:textId="77777777" w:rsidR="0044053B" w:rsidRDefault="0044053B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EDD11" w14:textId="77777777" w:rsidR="0044053B" w:rsidRPr="002A6824" w:rsidRDefault="0044053B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3D083" w14:textId="77777777" w:rsidR="0044053B" w:rsidRDefault="0044053B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50BDD024" w14:textId="77777777" w:rsidR="0044053B" w:rsidRPr="00930181" w:rsidRDefault="0044053B">
      <w:pPr>
        <w:tabs>
          <w:tab w:val="left" w:pos="3183"/>
        </w:tabs>
      </w:pPr>
    </w:p>
    <w:p w14:paraId="1A4CC7C3" w14:textId="77777777" w:rsidR="0044053B" w:rsidRDefault="0044053B" w:rsidP="00E566AF">
      <w:pPr>
        <w:pStyle w:val="Heading1"/>
        <w:spacing w:line="360" w:lineRule="auto"/>
      </w:pPr>
      <w:r>
        <w:t>LINIA 817</w:t>
      </w:r>
    </w:p>
    <w:p w14:paraId="0E98409C" w14:textId="77777777" w:rsidR="0044053B" w:rsidRDefault="0044053B" w:rsidP="00313EFA">
      <w:pPr>
        <w:pStyle w:val="Heading1"/>
        <w:spacing w:line="360" w:lineRule="auto"/>
        <w:rPr>
          <w:b w:val="0"/>
          <w:bCs w:val="0"/>
          <w:sz w:val="8"/>
        </w:rPr>
      </w:pPr>
      <w:r>
        <w:t>DOROBANŢU - CAP MIDIA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44053B" w14:paraId="26850A4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36011" w14:textId="77777777" w:rsidR="0044053B" w:rsidRDefault="0044053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912E9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77155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377A9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Nazarcea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2678F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inclusiv sch. 13 și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BB8A2" w14:textId="77777777" w:rsidR="0044053B" w:rsidRPr="000A692F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6F6F7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D52F2" w14:textId="77777777" w:rsidR="0044053B" w:rsidRPr="00E90477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3F971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4973E9F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79E9B" w14:textId="77777777" w:rsidR="0044053B" w:rsidRDefault="0044053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C7A39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12+000</w:t>
            </w:r>
          </w:p>
          <w:p w14:paraId="01A9B55A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EEC99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79E8B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Nazarcea -</w:t>
            </w:r>
          </w:p>
          <w:p w14:paraId="45BA348E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F0162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4BF42" w14:textId="77777777" w:rsidR="0044053B" w:rsidRPr="000A692F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9F25C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393C7" w14:textId="77777777" w:rsidR="0044053B" w:rsidRPr="00E90477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929C2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4053B" w14:paraId="2213B3B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3978C" w14:textId="77777777" w:rsidR="0044053B" w:rsidRDefault="0044053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9C87F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22+300</w:t>
            </w:r>
          </w:p>
          <w:p w14:paraId="4FCDAD0B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4510B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5E8DE" w14:textId="77777777" w:rsidR="0044053B" w:rsidRDefault="0044053B" w:rsidP="0053092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Nazarcea -</w:t>
            </w:r>
          </w:p>
          <w:p w14:paraId="5FD34644" w14:textId="77777777" w:rsidR="0044053B" w:rsidRDefault="0044053B" w:rsidP="0053092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B92B1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77108" w14:textId="77777777" w:rsidR="0044053B" w:rsidRPr="000A692F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82CDB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D8515" w14:textId="77777777" w:rsidR="0044053B" w:rsidRPr="00E90477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740F6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8D3D809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4053B" w14:paraId="41C4CA6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2B3F8" w14:textId="77777777" w:rsidR="0044053B" w:rsidRDefault="0044053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F2348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97A77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C03FD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Nazarcea -</w:t>
            </w:r>
          </w:p>
          <w:p w14:paraId="4A31FC2B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3CFBD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588DB" w14:textId="77777777" w:rsidR="0044053B" w:rsidRPr="000A692F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03BDC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  <w:p w14:paraId="06453BF8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A52CA" w14:textId="77777777" w:rsidR="0044053B" w:rsidRPr="00E90477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6E3F9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4053B" w14:paraId="66594744" w14:textId="77777777">
        <w:trPr>
          <w:cantSplit/>
          <w:trHeight w:val="6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6CB48" w14:textId="77777777" w:rsidR="0044053B" w:rsidRDefault="0044053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16384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23+805</w:t>
            </w:r>
          </w:p>
          <w:p w14:paraId="5153C167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26+211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F6F67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173DF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1957075C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203A1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1FB99" w14:textId="77777777" w:rsidR="0044053B" w:rsidRPr="000A692F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DFAB2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73789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A5771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5D58AFA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FE4E8" w14:textId="77777777" w:rsidR="0044053B" w:rsidRDefault="0044053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D4CA9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2A199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E38E3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03D908D4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44E82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4B27C" w14:textId="77777777" w:rsidR="0044053B" w:rsidRPr="000A692F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0100C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23+805</w:t>
            </w:r>
          </w:p>
          <w:p w14:paraId="32E45D66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26+211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FDF01" w14:textId="77777777" w:rsidR="0044053B" w:rsidRPr="00E90477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B181C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21822026" w14:textId="77777777">
        <w:trPr>
          <w:cantSplit/>
          <w:trHeight w:val="8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69BF1" w14:textId="77777777" w:rsidR="0044053B" w:rsidRDefault="0044053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927F8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F3082" w14:textId="77777777" w:rsidR="0044053B" w:rsidRPr="00E90477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4B5C8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08DE893C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37286" w14:textId="77777777" w:rsidR="0044053B" w:rsidRDefault="0044053B">
            <w:pPr>
              <w:spacing w:before="40" w:after="40" w:line="360" w:lineRule="auto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228D7392" w14:textId="77777777" w:rsidR="0044053B" w:rsidRDefault="0044053B">
            <w:pPr>
              <w:spacing w:before="40" w:after="40" w:line="360" w:lineRule="auto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diag.</w:t>
            </w:r>
          </w:p>
          <w:p w14:paraId="2797694E" w14:textId="77777777" w:rsidR="0044053B" w:rsidRDefault="0044053B">
            <w:pPr>
              <w:spacing w:before="40" w:after="40" w:line="360" w:lineRule="auto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 7 - 19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F90D3" w14:textId="77777777" w:rsidR="0044053B" w:rsidRPr="000A692F" w:rsidRDefault="0044053B">
            <w:pPr>
              <w:spacing w:before="120" w:after="40" w:line="360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3F765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6CA90" w14:textId="77777777" w:rsidR="0044053B" w:rsidRPr="00E90477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5CD3B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B2F1EE2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9C0A4C2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Firul I la Firul II </w:t>
            </w:r>
          </w:p>
          <w:p w14:paraId="2E7D8C75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invers.</w:t>
            </w:r>
          </w:p>
        </w:tc>
      </w:tr>
      <w:tr w:rsidR="0044053B" w14:paraId="68156889" w14:textId="77777777">
        <w:trPr>
          <w:cantSplit/>
          <w:trHeight w:val="6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81BC3" w14:textId="77777777" w:rsidR="0044053B" w:rsidRDefault="0044053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DC607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2F19B" w14:textId="77777777" w:rsidR="0044053B" w:rsidRPr="00E90477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B92EA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478FD90C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68A7B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B8AD1" w14:textId="77777777" w:rsidR="0044053B" w:rsidRPr="000A692F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0A692F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950C3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C24B4" w14:textId="77777777" w:rsidR="0044053B" w:rsidRPr="00E90477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8DB64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179A7ED8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84E7A" w14:textId="77777777" w:rsidR="0044053B" w:rsidRDefault="0044053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757B8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CE691" w14:textId="77777777" w:rsidR="0044053B" w:rsidRPr="00E90477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60F69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57A9F49A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9A066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B2479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3115F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E3411" w14:textId="77777777" w:rsidR="0044053B" w:rsidRPr="00E90477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03FC1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0798CD78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0F2FF" w14:textId="77777777" w:rsidR="0044053B" w:rsidRDefault="0044053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6E1E6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5166A" w14:textId="77777777" w:rsidR="0044053B" w:rsidRPr="00E90477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99C87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 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6AD7A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20 și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9F145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9B6A3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06B80" w14:textId="77777777" w:rsidR="0044053B" w:rsidRPr="00E90477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8D0A3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10102982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F1651" w14:textId="77777777" w:rsidR="0044053B" w:rsidRDefault="0044053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7CADD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E44EC" w14:textId="77777777" w:rsidR="0044053B" w:rsidRPr="00E90477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6D3E6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2A2BE0F1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154D7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0AD65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8EE1B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369A8" w14:textId="77777777" w:rsidR="0044053B" w:rsidRPr="00E90477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948F2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18FB550D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51F8A" w14:textId="77777777" w:rsidR="0044053B" w:rsidRDefault="0044053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7DDA1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26+211</w:t>
            </w:r>
          </w:p>
          <w:p w14:paraId="0BAE43EE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0BE27" w14:textId="77777777" w:rsidR="0044053B" w:rsidRPr="00E90477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BBCF3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 -  Cap Midia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CADDD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6CD3A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C1107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26+211</w:t>
            </w:r>
          </w:p>
          <w:p w14:paraId="29D5DCD6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5C66D" w14:textId="77777777" w:rsidR="0044053B" w:rsidRPr="00E90477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A09EC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2132BC99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A994B" w14:textId="77777777" w:rsidR="0044053B" w:rsidRDefault="0044053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7C8F9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  <w:p w14:paraId="5545B7EC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DACCD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B2D09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 -  Cap Midia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B6FC9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C50BB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1E030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  <w:p w14:paraId="52C26B80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2F415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A704C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34C1D194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9FAC5" w14:textId="77777777" w:rsidR="0044053B" w:rsidRDefault="0044053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63275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29+500</w:t>
            </w:r>
          </w:p>
          <w:p w14:paraId="791A72A4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CEA01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9D58C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 -  Cap Midia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223A4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E24DE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92DC5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29+500</w:t>
            </w:r>
          </w:p>
          <w:p w14:paraId="38FD9F3B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26AE7" w14:textId="77777777" w:rsidR="0044053B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C2344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240256F9" w14:textId="77777777">
        <w:trPr>
          <w:cantSplit/>
          <w:trHeight w:val="1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1E77F" w14:textId="77777777" w:rsidR="0044053B" w:rsidRDefault="0044053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AA69D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32+050</w:t>
            </w:r>
          </w:p>
          <w:p w14:paraId="0886A6B6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64725" w14:textId="77777777" w:rsidR="0044053B" w:rsidRPr="00E90477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9047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424AA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748F7FDF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3 - 51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9805A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DDDBB" w14:textId="77777777" w:rsidR="0044053B" w:rsidRPr="000A692F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00B06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3D8F1" w14:textId="77777777" w:rsidR="0044053B" w:rsidRPr="00E90477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687BF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1D05AD19" w14:textId="77777777">
        <w:trPr>
          <w:cantSplit/>
          <w:trHeight w:val="4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F44DC" w14:textId="77777777" w:rsidR="0044053B" w:rsidRDefault="0044053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165F5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12268" w14:textId="77777777" w:rsidR="0044053B" w:rsidRPr="00E90477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1F365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0F333273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9 - 41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32791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1AB95" w14:textId="77777777" w:rsidR="0044053B" w:rsidRPr="000A692F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05F07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32+150</w:t>
            </w:r>
          </w:p>
          <w:p w14:paraId="371A5899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5C33F" w14:textId="77777777" w:rsidR="0044053B" w:rsidRPr="00E90477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9047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FFD50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036B3CF5" w14:textId="77777777">
        <w:trPr>
          <w:cantSplit/>
          <w:trHeight w:val="7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E530C" w14:textId="77777777" w:rsidR="0044053B" w:rsidRDefault="0044053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4F1B0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8D05E" w14:textId="77777777" w:rsidR="0044053B" w:rsidRPr="00E90477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E817D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6AEA5BFE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81955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C50A7AB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45 - 61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D4A7F" w14:textId="77777777" w:rsidR="0044053B" w:rsidRPr="000A692F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A692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FE23F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76B51" w14:textId="77777777" w:rsidR="0044053B" w:rsidRPr="00E90477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CF9DD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9EA5B70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2EC2D4D2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1 - 3.</w:t>
            </w:r>
          </w:p>
        </w:tc>
      </w:tr>
      <w:tr w:rsidR="0044053B" w14:paraId="64C59C2F" w14:textId="77777777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E2D1D" w14:textId="77777777" w:rsidR="0044053B" w:rsidRDefault="0044053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58E85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96E1D" w14:textId="77777777" w:rsidR="0044053B" w:rsidRPr="00E90477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23AA8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40311D11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4ED71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485E0D8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41 - 49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F7B50" w14:textId="77777777" w:rsidR="0044053B" w:rsidRPr="000A692F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A692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A726C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46237" w14:textId="77777777" w:rsidR="0044053B" w:rsidRPr="00E90477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8AEAC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691DC64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4C0D55A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şi 9.</w:t>
            </w:r>
          </w:p>
        </w:tc>
      </w:tr>
      <w:tr w:rsidR="0044053B" w14:paraId="76C1CF4C" w14:textId="77777777">
        <w:trPr>
          <w:cantSplit/>
          <w:trHeight w:val="5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5A3A6" w14:textId="77777777" w:rsidR="0044053B" w:rsidRDefault="0044053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3D259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97F44" w14:textId="77777777" w:rsidR="0044053B" w:rsidRPr="00E90477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432DE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298015FD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84C40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1F5B6" w14:textId="77777777" w:rsidR="0044053B" w:rsidRPr="000A692F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A692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C2560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2C10C" w14:textId="77777777" w:rsidR="0044053B" w:rsidRPr="00E90477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4B5C9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C8EC45A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C0F6C7C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44053B" w14:paraId="768A6F4C" w14:textId="77777777">
        <w:trPr>
          <w:cantSplit/>
          <w:trHeight w:val="5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A995D" w14:textId="77777777" w:rsidR="0044053B" w:rsidRDefault="0044053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A36E9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97657" w14:textId="77777777" w:rsidR="0044053B" w:rsidRPr="00E90477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DBE73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Cap Midia </w:t>
            </w:r>
          </w:p>
          <w:p w14:paraId="4D800942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00DC1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B4C8AB7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27401" w14:textId="77777777" w:rsidR="0044053B" w:rsidRPr="000A692F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94F5D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66625" w14:textId="77777777" w:rsidR="0044053B" w:rsidRPr="00E90477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97E98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7FDB33B0" w14:textId="77777777">
        <w:trPr>
          <w:cantSplit/>
          <w:trHeight w:val="5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CADE5" w14:textId="77777777" w:rsidR="0044053B" w:rsidRDefault="0044053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80AA0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C6D32" w14:textId="77777777" w:rsidR="0044053B" w:rsidRPr="00E90477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60589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364F219A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8D9B4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 </w:t>
            </w:r>
          </w:p>
          <w:p w14:paraId="7854902D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5F2BFA9E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 10 /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A6B5F" w14:textId="77777777" w:rsidR="0044053B" w:rsidRPr="000A692F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A692F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5EB8A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9C04F" w14:textId="77777777" w:rsidR="0044053B" w:rsidRPr="00E90477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372DC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10A4BCB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30A9DEA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1 - 13 și </w:t>
            </w:r>
          </w:p>
          <w:p w14:paraId="1958D474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Rompetrol.</w:t>
            </w:r>
          </w:p>
        </w:tc>
      </w:tr>
      <w:tr w:rsidR="0044053B" w14:paraId="0ACCF769" w14:textId="77777777">
        <w:trPr>
          <w:cantSplit/>
          <w:trHeight w:val="4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AE711" w14:textId="77777777" w:rsidR="0044053B" w:rsidRDefault="0044053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F4208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4F1FF" w14:textId="77777777" w:rsidR="0044053B" w:rsidRPr="00E90477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462E1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1B024821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5E42B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E5F18B8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46 - 32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40F2E" w14:textId="77777777" w:rsidR="0044053B" w:rsidRPr="000A692F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0A692F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7245C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AD6A8" w14:textId="77777777" w:rsidR="0044053B" w:rsidRPr="00E90477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9C0FA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1EC47CC4" w14:textId="77777777">
        <w:trPr>
          <w:cantSplit/>
          <w:trHeight w:val="2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C40A5" w14:textId="77777777" w:rsidR="0044053B" w:rsidRDefault="0044053B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90169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80292" w14:textId="77777777" w:rsidR="0044053B" w:rsidRPr="00E90477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76451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62B069FD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F04C6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AC6EF0E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54 - 64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DBEBB" w14:textId="77777777" w:rsidR="0044053B" w:rsidRPr="000A692F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0A692F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AF32F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03775" w14:textId="77777777" w:rsidR="0044053B" w:rsidRPr="00E90477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C2DC3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2F32665" w14:textId="77777777" w:rsidR="0044053B" w:rsidRDefault="0044053B">
      <w:pPr>
        <w:spacing w:before="40" w:after="40" w:line="192" w:lineRule="auto"/>
        <w:ind w:right="57"/>
        <w:rPr>
          <w:sz w:val="20"/>
        </w:rPr>
      </w:pPr>
    </w:p>
    <w:p w14:paraId="76E8BAB5" w14:textId="77777777" w:rsidR="0044053B" w:rsidRDefault="0044053B" w:rsidP="006F6DF5">
      <w:pPr>
        <w:pStyle w:val="Heading1"/>
        <w:spacing w:line="360" w:lineRule="auto"/>
      </w:pPr>
      <w:r>
        <w:t>LINIA 817 A</w:t>
      </w:r>
    </w:p>
    <w:p w14:paraId="594F9B07" w14:textId="77777777" w:rsidR="0044053B" w:rsidRDefault="0044053B" w:rsidP="003A3E06">
      <w:pPr>
        <w:pStyle w:val="Heading1"/>
        <w:spacing w:line="360" w:lineRule="auto"/>
        <w:rPr>
          <w:b w:val="0"/>
          <w:bCs w:val="0"/>
          <w:sz w:val="8"/>
        </w:rPr>
      </w:pPr>
      <w:r>
        <w:t>CAP MIDIA - SITORMAN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44053B" w14:paraId="0669663B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B3D53" w14:textId="77777777" w:rsidR="0044053B" w:rsidRDefault="0044053B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C7492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0A93A" w14:textId="77777777" w:rsidR="0044053B" w:rsidRPr="00D7456E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90C01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CLA Luminiţa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E7EF8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7F19CC8D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 L  </w:t>
            </w:r>
          </w:p>
          <w:p w14:paraId="1BC942F9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131B06C7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 L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FBC3D" w14:textId="77777777" w:rsidR="0044053B" w:rsidRPr="00E17F4E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7F4E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52FA0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0E132" w14:textId="77777777" w:rsidR="0044053B" w:rsidRPr="00E17F4E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C0D5C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35009F7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396D0" w14:textId="77777777" w:rsidR="0044053B" w:rsidRDefault="0044053B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D77F1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F0BE1" w14:textId="77777777" w:rsidR="0044053B" w:rsidRPr="00D7456E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77A7A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CLA Luminiţa</w:t>
            </w:r>
          </w:p>
          <w:p w14:paraId="02525598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toate liniile din complex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A4F55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242AD" w14:textId="77777777" w:rsidR="0044053B" w:rsidRPr="00E17F4E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7F4E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4CCAD" w14:textId="77777777" w:rsidR="0044053B" w:rsidRDefault="0044053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CDCEC" w14:textId="77777777" w:rsidR="0044053B" w:rsidRPr="00E17F4E" w:rsidRDefault="0044053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3F591" w14:textId="77777777" w:rsidR="0044053B" w:rsidRDefault="0044053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3F3096C" w14:textId="77777777" w:rsidR="0044053B" w:rsidRDefault="0044053B">
      <w:pPr>
        <w:spacing w:before="40" w:after="40" w:line="192" w:lineRule="auto"/>
        <w:ind w:right="57"/>
        <w:rPr>
          <w:sz w:val="20"/>
        </w:rPr>
      </w:pPr>
    </w:p>
    <w:p w14:paraId="3AD03120" w14:textId="77777777" w:rsidR="0044053B" w:rsidRDefault="0044053B" w:rsidP="00445244">
      <w:pPr>
        <w:pStyle w:val="Heading1"/>
        <w:spacing w:line="24" w:lineRule="atLeast"/>
      </w:pPr>
      <w:r>
        <w:t>LINIA 818</w:t>
      </w:r>
    </w:p>
    <w:p w14:paraId="5FF95B62" w14:textId="77777777" w:rsidR="0044053B" w:rsidRDefault="0044053B" w:rsidP="00445244">
      <w:pPr>
        <w:pStyle w:val="Heading1"/>
        <w:spacing w:line="24" w:lineRule="atLeast"/>
        <w:rPr>
          <w:b w:val="0"/>
          <w:bCs w:val="0"/>
          <w:sz w:val="8"/>
        </w:rPr>
      </w:pPr>
      <w:r>
        <w:t>PALAS - CONSTANŢA MĂRFURI - NĂVODARI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44053B" w14:paraId="08AE436D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3B8BB" w14:textId="77777777" w:rsidR="0044053B" w:rsidRDefault="0044053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2E0FB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DF18D" w14:textId="77777777" w:rsidR="0044053B" w:rsidRPr="00E54142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86513" w14:textId="77777777" w:rsidR="0044053B" w:rsidRDefault="0044053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Constanța Oraș</w:t>
            </w:r>
          </w:p>
          <w:p w14:paraId="3E7A3BE1" w14:textId="77777777" w:rsidR="0044053B" w:rsidRDefault="0044053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7258067E" w14:textId="77777777" w:rsidR="0044053B" w:rsidRDefault="0044053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E1539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224+103</w:t>
            </w:r>
          </w:p>
          <w:p w14:paraId="6F80F283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47E61" w14:textId="77777777" w:rsidR="0044053B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13392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423D5" w14:textId="77777777" w:rsidR="0044053B" w:rsidRPr="00E54142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F7A46" w14:textId="77777777" w:rsidR="0044053B" w:rsidRDefault="0044053B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3928561" w14:textId="77777777" w:rsidR="0044053B" w:rsidRDefault="0044053B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3713ABB0" w14:textId="77777777" w:rsidR="0044053B" w:rsidRDefault="0044053B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 firul III în direcția Palas sau Constanța Mărfuri.</w:t>
            </w:r>
          </w:p>
        </w:tc>
      </w:tr>
      <w:tr w:rsidR="0044053B" w14:paraId="6D6B35B0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D60D3" w14:textId="77777777" w:rsidR="0044053B" w:rsidRDefault="0044053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84948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025B4" w14:textId="77777777" w:rsidR="0044053B" w:rsidRPr="00E54142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31600" w14:textId="77777777" w:rsidR="0044053B" w:rsidRDefault="0044053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45FCCE7" w14:textId="77777777" w:rsidR="0044053B" w:rsidRDefault="0044053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477A8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F5BA6" w14:textId="77777777" w:rsidR="0044053B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BAD32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0325A" w14:textId="77777777" w:rsidR="0044053B" w:rsidRPr="00E54142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882B5" w14:textId="77777777" w:rsidR="0044053B" w:rsidRDefault="0044053B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0EE3AEA7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79C45" w14:textId="77777777" w:rsidR="0044053B" w:rsidRDefault="0044053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2DC4E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A82FD" w14:textId="77777777" w:rsidR="0044053B" w:rsidRPr="00E54142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FF7E8" w14:textId="77777777" w:rsidR="0044053B" w:rsidRDefault="0044053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E964A81" w14:textId="77777777" w:rsidR="0044053B" w:rsidRDefault="0044053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54526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700 m</w:t>
            </w:r>
          </w:p>
          <w:p w14:paraId="532AC09C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2A2BF98A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0E6F1" w14:textId="77777777" w:rsidR="0044053B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89427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86585" w14:textId="77777777" w:rsidR="0044053B" w:rsidRPr="00E54142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B98DA" w14:textId="77777777" w:rsidR="0044053B" w:rsidRDefault="0044053B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507147BF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FECC5" w14:textId="77777777" w:rsidR="0044053B" w:rsidRDefault="0044053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B32EF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DCDD8" w14:textId="77777777" w:rsidR="0044053B" w:rsidRPr="00E54142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EBB32" w14:textId="77777777" w:rsidR="0044053B" w:rsidRDefault="0044053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D70644C" w14:textId="77777777" w:rsidR="0044053B" w:rsidRDefault="0044053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4B09F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35B</w:t>
            </w:r>
          </w:p>
          <w:p w14:paraId="03B884A7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58C5B9AE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41B/</w:t>
            </w:r>
          </w:p>
          <w:p w14:paraId="34713F33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</w:t>
            </w:r>
          </w:p>
          <w:p w14:paraId="77924C15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DC98D" w14:textId="77777777" w:rsidR="0044053B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9ECE1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15898" w14:textId="77777777" w:rsidR="0044053B" w:rsidRPr="00E54142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08593" w14:textId="77777777" w:rsidR="0044053B" w:rsidRDefault="0044053B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2CE24690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A4115" w14:textId="77777777" w:rsidR="0044053B" w:rsidRDefault="0044053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F7C2C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B9101" w14:textId="77777777" w:rsidR="0044053B" w:rsidRPr="00E54142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6B837" w14:textId="77777777" w:rsidR="0044053B" w:rsidRDefault="0044053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5D6028E" w14:textId="77777777" w:rsidR="0044053B" w:rsidRDefault="0044053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CBCB3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15502B4C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9B749" w14:textId="77777777" w:rsidR="0044053B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93999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36065" w14:textId="77777777" w:rsidR="0044053B" w:rsidRPr="00E54142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5FD45" w14:textId="77777777" w:rsidR="0044053B" w:rsidRDefault="0044053B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432829EC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9DDF2" w14:textId="77777777" w:rsidR="0044053B" w:rsidRDefault="0044053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492BD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E2006" w14:textId="77777777" w:rsidR="0044053B" w:rsidRPr="00E54142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F44F9" w14:textId="77777777" w:rsidR="0044053B" w:rsidRDefault="0044053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AA5C02C" w14:textId="77777777" w:rsidR="0044053B" w:rsidRDefault="0044053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73CA4F44" w14:textId="77777777" w:rsidR="0044053B" w:rsidRDefault="0044053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FEA80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401A6" w14:textId="77777777" w:rsidR="0044053B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00C48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3EADF" w14:textId="77777777" w:rsidR="0044053B" w:rsidRPr="00E54142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60FC8" w14:textId="77777777" w:rsidR="0044053B" w:rsidRDefault="0044053B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04765E33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D1A66" w14:textId="77777777" w:rsidR="0044053B" w:rsidRDefault="0044053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AA8D4" w14:textId="77777777" w:rsidR="0044053B" w:rsidRDefault="0044053B" w:rsidP="004B4AC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B848A" w14:textId="77777777" w:rsidR="0044053B" w:rsidRPr="00E54142" w:rsidRDefault="0044053B" w:rsidP="004B4AC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86C75" w14:textId="77777777" w:rsidR="0044053B" w:rsidRDefault="0044053B" w:rsidP="004B4AC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345CBE6" w14:textId="77777777" w:rsidR="0044053B" w:rsidRDefault="0044053B" w:rsidP="004B4AC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C1916" w14:textId="77777777" w:rsidR="0044053B" w:rsidRPr="004B4AC4" w:rsidRDefault="0044053B" w:rsidP="004B4AC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B4AC4">
              <w:rPr>
                <w:b/>
                <w:bCs/>
                <w:sz w:val="20"/>
                <w:szCs w:val="20"/>
              </w:rPr>
              <w:t>peste sch 56 pe ambele poziții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B3571" w14:textId="77777777" w:rsidR="0044053B" w:rsidRPr="004B4AC4" w:rsidRDefault="0044053B" w:rsidP="004B4AC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B4AC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DD85C" w14:textId="77777777" w:rsidR="0044053B" w:rsidRDefault="0044053B" w:rsidP="004B4AC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236FD" w14:textId="77777777" w:rsidR="0044053B" w:rsidRPr="00E54142" w:rsidRDefault="0044053B" w:rsidP="004B4AC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t> 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4498D" w14:textId="77777777" w:rsidR="0044053B" w:rsidRPr="004B4AC4" w:rsidRDefault="0044053B" w:rsidP="004B4AC4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4B4AC4">
              <w:rPr>
                <w:b/>
                <w:bCs/>
                <w:i/>
                <w:iCs/>
                <w:sz w:val="20"/>
                <w:szCs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L8 Grupa A și Linia Colectoare</w:t>
            </w:r>
          </w:p>
        </w:tc>
      </w:tr>
      <w:tr w:rsidR="0044053B" w14:paraId="7C98555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871F0" w14:textId="77777777" w:rsidR="0044053B" w:rsidRDefault="0044053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7F2DA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CA042" w14:textId="77777777" w:rsidR="0044053B" w:rsidRPr="00E54142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D08F9" w14:textId="77777777" w:rsidR="0044053B" w:rsidRDefault="0044053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Palas -</w:t>
            </w:r>
          </w:p>
          <w:p w14:paraId="4B6E222E" w14:textId="77777777" w:rsidR="0044053B" w:rsidRDefault="0044053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223DD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6B75E" w14:textId="77777777" w:rsidR="0044053B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56213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0+600</w:t>
            </w:r>
          </w:p>
          <w:p w14:paraId="0B402CFA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A1D88" w14:textId="77777777" w:rsidR="0044053B" w:rsidRPr="00E54142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BB269" w14:textId="77777777" w:rsidR="0044053B" w:rsidRDefault="0044053B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4053B" w14:paraId="147ECD6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EB35C" w14:textId="77777777" w:rsidR="0044053B" w:rsidRDefault="0044053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3B8A5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F8541" w14:textId="77777777" w:rsidR="0044053B" w:rsidRPr="00E54142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7FD70" w14:textId="77777777" w:rsidR="0044053B" w:rsidRDefault="0044053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</w:t>
            </w:r>
            <w:r>
              <w:rPr>
                <w:b/>
                <w:bCs/>
                <w:sz w:val="20"/>
              </w:rPr>
              <w:t>, linia 1 directă și sch. 2A, 28, 8 și 6 pe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257AE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A6536" w14:textId="77777777" w:rsidR="0044053B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98888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1+700</w:t>
            </w:r>
          </w:p>
          <w:p w14:paraId="6F37A0EC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3+058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55D91" w14:textId="77777777" w:rsidR="0044053B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369CD" w14:textId="77777777" w:rsidR="0044053B" w:rsidRDefault="0044053B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2E8F655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B4395" w14:textId="77777777" w:rsidR="0044053B" w:rsidRDefault="0044053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C906E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DBBFA" w14:textId="77777777" w:rsidR="0044053B" w:rsidRPr="00E54142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154DE" w14:textId="77777777" w:rsidR="0044053B" w:rsidRDefault="0044053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 xml:space="preserve">St. Constanța Mărfuri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18378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 9 în abatere 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D5C9F" w14:textId="77777777" w:rsidR="0044053B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72B49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45C2C" w14:textId="77777777" w:rsidR="0044053B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0D6DA" w14:textId="77777777" w:rsidR="0044053B" w:rsidRDefault="0044053B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74185DD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006C9" w14:textId="77777777" w:rsidR="0044053B" w:rsidRDefault="0044053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125BD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17989" w14:textId="77777777" w:rsidR="0044053B" w:rsidRPr="00E54142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0473F" w14:textId="77777777" w:rsidR="0044053B" w:rsidRDefault="0044053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A2ADC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11/13 în abatere 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AEDC6" w14:textId="77777777" w:rsidR="0044053B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09315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75169" w14:textId="77777777" w:rsidR="0044053B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B1F9B" w14:textId="77777777" w:rsidR="0044053B" w:rsidRDefault="0044053B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3721D2A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3F2F7" w14:textId="77777777" w:rsidR="0044053B" w:rsidRDefault="0044053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CD80F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96142" w14:textId="77777777" w:rsidR="0044053B" w:rsidRPr="00E54142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50873" w14:textId="77777777" w:rsidR="0044053B" w:rsidRDefault="0044053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21E0F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legătură dintre sch. 13 și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81013" w14:textId="77777777" w:rsidR="0044053B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D6E95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8477C" w14:textId="77777777" w:rsidR="0044053B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B358B" w14:textId="77777777" w:rsidR="0044053B" w:rsidRDefault="0044053B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684A5D4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A9973" w14:textId="77777777" w:rsidR="0044053B" w:rsidRDefault="0044053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D8945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81A9F" w14:textId="77777777" w:rsidR="0044053B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217AA" w14:textId="77777777" w:rsidR="0044053B" w:rsidRDefault="0044053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27654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 xml:space="preserve">peste sch.8 </w:t>
            </w:r>
          </w:p>
          <w:p w14:paraId="4A823661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CF41E" w14:textId="77777777" w:rsidR="0044053B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DE44F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C9A7E" w14:textId="77777777" w:rsidR="0044053B" w:rsidRPr="00E54142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FB974" w14:textId="77777777" w:rsidR="0044053B" w:rsidRDefault="0044053B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 w:rsidRPr="00277DE8">
              <w:rPr>
                <w:b/>
                <w:bCs/>
                <w:i/>
                <w:iCs/>
                <w:sz w:val="20"/>
              </w:rPr>
              <w:t xml:space="preserve">Nesemnalizată pe teren . Afectează intrări/ieșiri L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277DE8">
              <w:rPr>
                <w:b/>
                <w:bCs/>
                <w:i/>
                <w:iCs/>
                <w:sz w:val="20"/>
              </w:rPr>
              <w:t xml:space="preserve"> și  L3  Constanța. Mărfuri Cap Y.</w:t>
            </w:r>
          </w:p>
        </w:tc>
      </w:tr>
      <w:tr w:rsidR="0044053B" w14:paraId="4C995E8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920DF" w14:textId="77777777" w:rsidR="0044053B" w:rsidRDefault="0044053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EC7B5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0232E" w14:textId="77777777" w:rsidR="0044053B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24693" w14:textId="77777777" w:rsidR="0044053B" w:rsidRPr="00277DE8" w:rsidRDefault="0044053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A24FC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AF99823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744E4037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8 - TDJ</w:t>
            </w:r>
          </w:p>
          <w:p w14:paraId="79028573" w14:textId="77777777" w:rsidR="0044053B" w:rsidRPr="00277DE8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67633" w14:textId="77777777" w:rsidR="0044053B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17240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8AE22" w14:textId="77777777" w:rsidR="0044053B" w:rsidRPr="00E54142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D20A0" w14:textId="77777777" w:rsidR="0044053B" w:rsidRPr="00277DE8" w:rsidRDefault="0044053B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 w:rsidRPr="00277DE8">
              <w:rPr>
                <w:b/>
                <w:bCs/>
                <w:i/>
                <w:iCs/>
                <w:sz w:val="20"/>
              </w:rPr>
              <w:t xml:space="preserve">Nesemnalizată pe teren . Afectează intrări/ieșiri L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277DE8">
              <w:rPr>
                <w:b/>
                <w:bCs/>
                <w:i/>
                <w:iCs/>
                <w:sz w:val="20"/>
              </w:rPr>
              <w:t xml:space="preserve">    Constanța. Mărfuri Cap Y.</w:t>
            </w:r>
          </w:p>
        </w:tc>
      </w:tr>
      <w:tr w:rsidR="0044053B" w14:paraId="11B8369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C8164" w14:textId="77777777" w:rsidR="0044053B" w:rsidRDefault="0044053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CA813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8DD6F" w14:textId="77777777" w:rsidR="0044053B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3C0D2" w14:textId="77777777" w:rsidR="0044053B" w:rsidRPr="00277DE8" w:rsidRDefault="0044053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8F56F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672C5F31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2C4CB9A9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167B6097" w14:textId="77777777" w:rsidR="0044053B" w:rsidRPr="00277DE8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14 - 18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52C51" w14:textId="77777777" w:rsidR="0044053B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1E064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A2250" w14:textId="77777777" w:rsidR="0044053B" w:rsidRPr="00E54142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32391" w14:textId="77777777" w:rsidR="0044053B" w:rsidRPr="00277DE8" w:rsidRDefault="0044053B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 w:rsidRPr="00277DE8">
              <w:rPr>
                <w:b/>
                <w:bCs/>
                <w:i/>
                <w:iCs/>
                <w:sz w:val="20"/>
              </w:rPr>
              <w:t xml:space="preserve">Nesemnalizată pe teren . Afectează intrări/ieșiri L </w:t>
            </w:r>
            <w:r>
              <w:rPr>
                <w:b/>
                <w:bCs/>
                <w:i/>
                <w:iCs/>
                <w:sz w:val="20"/>
              </w:rPr>
              <w:t>3</w:t>
            </w:r>
            <w:r w:rsidRPr="00277DE8">
              <w:rPr>
                <w:b/>
                <w:bCs/>
                <w:i/>
                <w:iCs/>
                <w:sz w:val="20"/>
              </w:rPr>
              <w:t xml:space="preserve">    Constanța. Mărfuri Cap Y.</w:t>
            </w:r>
          </w:p>
        </w:tc>
      </w:tr>
      <w:tr w:rsidR="0044053B" w14:paraId="1F9B3A3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3DCB4" w14:textId="77777777" w:rsidR="0044053B" w:rsidRDefault="0044053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6E406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66C9A" w14:textId="77777777" w:rsidR="0044053B" w:rsidRPr="00E54142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15984" w14:textId="77777777" w:rsidR="0044053B" w:rsidRDefault="0044053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Mărfuri</w:t>
            </w:r>
          </w:p>
          <w:p w14:paraId="0CB3E350" w14:textId="77777777" w:rsidR="0044053B" w:rsidRDefault="0044053B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43D0A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6A5B0" w14:textId="77777777" w:rsidR="0044053B" w:rsidRPr="00E54142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5414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F30EC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49B5B" w14:textId="77777777" w:rsidR="0044053B" w:rsidRPr="00E54142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8F927" w14:textId="77777777" w:rsidR="0044053B" w:rsidRDefault="0044053B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053B" w14:paraId="4E75321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4285E" w14:textId="77777777" w:rsidR="0044053B" w:rsidRDefault="0044053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D6B54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B2C71" w14:textId="77777777" w:rsidR="0044053B" w:rsidRPr="00E54142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4A400" w14:textId="77777777" w:rsidR="0044053B" w:rsidRDefault="0044053B" w:rsidP="00E74AB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02E44947" w14:textId="77777777" w:rsidR="0044053B" w:rsidRDefault="0044053B" w:rsidP="00E74AB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BE1E4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5AB0B" w14:textId="77777777" w:rsidR="0044053B" w:rsidRPr="00E54142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F8CD8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3+058</w:t>
            </w:r>
          </w:p>
          <w:p w14:paraId="143B0C7B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A89E3" w14:textId="77777777" w:rsidR="0044053B" w:rsidRPr="00E54142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89855" w14:textId="77777777" w:rsidR="0044053B" w:rsidRDefault="0044053B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BA89BFE" w14:textId="77777777" w:rsidR="0044053B" w:rsidRDefault="0044053B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4053B" w14:paraId="727E911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EAB5E" w14:textId="77777777" w:rsidR="0044053B" w:rsidRDefault="0044053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0EBEC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78E1C" w14:textId="77777777" w:rsidR="0044053B" w:rsidRPr="00E54142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39130" w14:textId="77777777" w:rsidR="0044053B" w:rsidRDefault="0044053B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30B5CBCC" w14:textId="77777777" w:rsidR="0044053B" w:rsidRDefault="0044053B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81BBD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CF834" w14:textId="77777777" w:rsidR="0044053B" w:rsidRPr="00E54142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AB4DC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6+500</w:t>
            </w:r>
          </w:p>
          <w:p w14:paraId="5339512F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C5C2D" w14:textId="77777777" w:rsidR="0044053B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91DF5" w14:textId="77777777" w:rsidR="0044053B" w:rsidRDefault="0044053B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31F4A9F" w14:textId="77777777" w:rsidR="0044053B" w:rsidRDefault="0044053B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4053B" w14:paraId="36743A7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15607" w14:textId="77777777" w:rsidR="0044053B" w:rsidRDefault="0044053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E44C0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05D7B" w14:textId="77777777" w:rsidR="0044053B" w:rsidRPr="00E54142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F0889" w14:textId="77777777" w:rsidR="0044053B" w:rsidRDefault="0044053B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1F8722DF" w14:textId="77777777" w:rsidR="0044053B" w:rsidRDefault="0044053B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19A35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5AAE3" w14:textId="77777777" w:rsidR="0044053B" w:rsidRPr="00E54142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992D0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11+000</w:t>
            </w:r>
          </w:p>
          <w:p w14:paraId="0B12394A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C8BF2" w14:textId="77777777" w:rsidR="0044053B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1A85E" w14:textId="77777777" w:rsidR="0044053B" w:rsidRDefault="0044053B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FA4F5BD" w14:textId="77777777" w:rsidR="0044053B" w:rsidRDefault="0044053B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4053B" w14:paraId="5DEE9A8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3A2CD" w14:textId="77777777" w:rsidR="0044053B" w:rsidRDefault="0044053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95575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0522D" w14:textId="77777777" w:rsidR="0044053B" w:rsidRPr="00E54142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D7F09" w14:textId="77777777" w:rsidR="0044053B" w:rsidRDefault="0044053B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726F4B51" w14:textId="77777777" w:rsidR="0044053B" w:rsidRDefault="0044053B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95478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A44C1" w14:textId="77777777" w:rsidR="0044053B" w:rsidRPr="00E54142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C6CB0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13+800</w:t>
            </w:r>
          </w:p>
          <w:p w14:paraId="6C728E33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63AE2" w14:textId="77777777" w:rsidR="0044053B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DA96C" w14:textId="77777777" w:rsidR="0044053B" w:rsidRDefault="0044053B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8E96C5A" w14:textId="77777777" w:rsidR="0044053B" w:rsidRDefault="0044053B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4053B" w14:paraId="57C99C1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BF59B" w14:textId="77777777" w:rsidR="0044053B" w:rsidRDefault="0044053B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A01BE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1A5F9" w14:textId="77777777" w:rsidR="0044053B" w:rsidRPr="00E54142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91406" w14:textId="77777777" w:rsidR="0044053B" w:rsidRDefault="0044053B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2BB230D4" w14:textId="77777777" w:rsidR="0044053B" w:rsidRDefault="0044053B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7F839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AA049" w14:textId="77777777" w:rsidR="0044053B" w:rsidRPr="00E54142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3FAD7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16+000</w:t>
            </w:r>
          </w:p>
          <w:p w14:paraId="666B00A4" w14:textId="77777777" w:rsidR="0044053B" w:rsidRDefault="0044053B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47B35" w14:textId="77777777" w:rsidR="0044053B" w:rsidRDefault="0044053B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75BBF" w14:textId="77777777" w:rsidR="0044053B" w:rsidRDefault="0044053B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C8790C4" w14:textId="77777777" w:rsidR="0044053B" w:rsidRDefault="0044053B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</w:tbl>
    <w:p w14:paraId="6C755BD1" w14:textId="77777777" w:rsidR="0044053B" w:rsidRPr="00C21997" w:rsidRDefault="0044053B" w:rsidP="00445244">
      <w:pPr>
        <w:spacing w:before="40" w:after="40" w:line="24" w:lineRule="atLeast"/>
        <w:ind w:right="57"/>
        <w:rPr>
          <w:b/>
          <w:bCs/>
          <w:sz w:val="20"/>
        </w:rPr>
      </w:pPr>
    </w:p>
    <w:p w14:paraId="51D03A92" w14:textId="77777777" w:rsidR="0044053B" w:rsidRDefault="0044053B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B4EB683" w14:textId="77777777" w:rsidR="00923315" w:rsidRDefault="00923315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F8AA04E" w14:textId="77777777" w:rsidR="00923315" w:rsidRDefault="00923315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3C1CE67" w14:textId="77777777" w:rsidR="00923315" w:rsidRDefault="00923315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7B9D3BE5" w14:textId="77777777" w:rsidR="00923315" w:rsidRDefault="00923315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8747E87" w14:textId="77777777" w:rsidR="00923315" w:rsidRDefault="00923315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30FDFA6" w14:textId="77777777" w:rsidR="00923315" w:rsidRDefault="00923315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059B32D" w14:textId="77777777" w:rsidR="00923315" w:rsidRDefault="00923315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156830D9" w14:textId="77777777" w:rsidR="00923315" w:rsidRDefault="00923315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A89B694" w14:textId="77777777" w:rsidR="00923315" w:rsidRDefault="00923315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163A336A" w14:textId="77777777" w:rsidR="00923315" w:rsidRDefault="00923315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B453EA2" w14:textId="77777777" w:rsidR="00923315" w:rsidRDefault="00923315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39BF094" w14:textId="77777777" w:rsidR="00923315" w:rsidRDefault="00923315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7E5C146D" w14:textId="77777777" w:rsidR="00923315" w:rsidRDefault="00923315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6D6CD49D" w14:textId="77777777" w:rsidR="00923315" w:rsidRDefault="00923315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37D407E" w14:textId="77777777" w:rsidR="00923315" w:rsidRPr="00C21F42" w:rsidRDefault="00923315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C63CF5A" w14:textId="77777777" w:rsidR="0044053B" w:rsidRPr="00C21F42" w:rsidRDefault="0044053B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5C168124" w14:textId="77777777" w:rsidR="0044053B" w:rsidRPr="00C21F42" w:rsidRDefault="0044053B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66652CED" w14:textId="77777777" w:rsidR="0044053B" w:rsidRPr="00C21F42" w:rsidRDefault="0044053B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52795AAF" w14:textId="77777777" w:rsidR="0044053B" w:rsidRDefault="0044053B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1498DC92" w14:textId="77777777" w:rsidR="0044053B" w:rsidRPr="00C21F42" w:rsidRDefault="0044053B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47527D38" w14:textId="77777777" w:rsidR="0044053B" w:rsidRPr="00C21F42" w:rsidRDefault="0044053B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429A9F51" w14:textId="77777777" w:rsidR="0044053B" w:rsidRPr="00C21F42" w:rsidRDefault="0044053B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40DEB553" w14:textId="77777777" w:rsidR="0044053B" w:rsidRPr="00C21F42" w:rsidRDefault="0044053B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14FD76FC" w14:textId="77777777" w:rsidR="001513BB" w:rsidRPr="005B2416" w:rsidRDefault="001513BB" w:rsidP="005B2416"/>
    <w:sectPr w:rsidR="001513BB" w:rsidRPr="005B2416" w:rsidSect="003135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C9EC6" w14:textId="77777777" w:rsidR="00904EBF" w:rsidRDefault="00904EBF">
      <w:r>
        <w:separator/>
      </w:r>
    </w:p>
  </w:endnote>
  <w:endnote w:type="continuationSeparator" w:id="0">
    <w:p w14:paraId="79B10F61" w14:textId="77777777" w:rsidR="00904EBF" w:rsidRDefault="00904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52B02" w14:textId="77777777" w:rsidR="000774AC" w:rsidRDefault="000774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DC30D" w14:textId="77777777" w:rsidR="000774AC" w:rsidRDefault="000774A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84D75" w14:textId="77777777" w:rsidR="000774AC" w:rsidRDefault="000774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EE161" w14:textId="77777777" w:rsidR="00904EBF" w:rsidRDefault="00904EBF">
      <w:r>
        <w:separator/>
      </w:r>
    </w:p>
  </w:footnote>
  <w:footnote w:type="continuationSeparator" w:id="0">
    <w:p w14:paraId="4D6F6DC7" w14:textId="77777777" w:rsidR="00904EBF" w:rsidRDefault="00904E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CB13B" w14:textId="77777777" w:rsidR="00615117" w:rsidRDefault="00FB1547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02DEE">
      <w:rPr>
        <w:rStyle w:val="PageNumber"/>
      </w:rPr>
      <w:t>2</w:t>
    </w:r>
    <w:r>
      <w:rPr>
        <w:rStyle w:val="PageNumber"/>
      </w:rPr>
      <w:fldChar w:fldCharType="end"/>
    </w:r>
  </w:p>
  <w:p w14:paraId="52A7E9E4" w14:textId="469AD599" w:rsidR="00615117" w:rsidRDefault="008A20F5" w:rsidP="003135CD">
    <w:pPr>
      <w:framePr w:w="7337" w:h="340" w:hRule="exact" w:wrap="around" w:vAnchor="page" w:hAnchor="page" w:x="1254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   </w:t>
    </w:r>
    <w:r w:rsidR="00DC34B1">
      <w:rPr>
        <w:b/>
        <w:bCs/>
        <w:i/>
        <w:iCs/>
        <w:sz w:val="22"/>
      </w:rPr>
      <w:t>decada 21-31 octombrie 2026</w:t>
    </w:r>
  </w:p>
  <w:p w14:paraId="0EC4B848" w14:textId="77777777" w:rsidR="00615117" w:rsidRDefault="00615117">
    <w:pPr>
      <w:pStyle w:val="Header"/>
      <w:ind w:firstLine="357"/>
      <w:jc w:val="right"/>
      <w:rPr>
        <w:rStyle w:val="PageNumber"/>
        <w:b/>
        <w:bCs/>
      </w:rPr>
    </w:pPr>
    <w:r>
      <w:rPr>
        <w:rStyle w:val="PageNumber"/>
        <w:b/>
        <w:bCs/>
      </w:rPr>
      <w:t>B.A.R. CONSTANŢA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3"/>
      <w:gridCol w:w="799"/>
      <w:gridCol w:w="799"/>
      <w:gridCol w:w="2224"/>
      <w:gridCol w:w="827"/>
      <w:gridCol w:w="827"/>
      <w:gridCol w:w="799"/>
      <w:gridCol w:w="799"/>
      <w:gridCol w:w="2449"/>
    </w:tblGrid>
    <w:tr w:rsidR="00615117" w14:paraId="62BE6689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2BDE5D93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0CB8ABD1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23A43B7B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6E8AAD41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59259311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1187E824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staţii, aferente </w:t>
          </w:r>
        </w:p>
        <w:p w14:paraId="25E17550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555E356F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1A34C615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759FD689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0FF64DD8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7715058C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7C82C0E5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3F2F06E7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0A28B38C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567CBD5A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0A790814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6037ADB2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530F7BFA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1413F865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5D2CF49C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20B0EE2C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3EADDE3C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2F336BE1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615117" w14:paraId="409E3C96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3D7080C5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2008C7BB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BE31353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21690815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5567D88E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0BEBB201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6C1891D9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5A02899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6C42254F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11872E1F" w14:textId="77777777" w:rsidR="00615117" w:rsidRDefault="00615117">
    <w:pPr>
      <w:pStyle w:val="Header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2CC7E" w14:textId="77777777" w:rsidR="00615117" w:rsidRDefault="00FB1547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31FCA">
      <w:rPr>
        <w:rStyle w:val="PageNumber"/>
      </w:rPr>
      <w:t>3</w:t>
    </w:r>
    <w:r>
      <w:rPr>
        <w:rStyle w:val="PageNumber"/>
      </w:rPr>
      <w:fldChar w:fldCharType="end"/>
    </w:r>
  </w:p>
  <w:p w14:paraId="3FFBEA92" w14:textId="71449FB9" w:rsidR="00D66BBF" w:rsidRPr="00A048AC" w:rsidRDefault="008A20F5" w:rsidP="003B1950">
    <w:pPr>
      <w:framePr w:w="7524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DC34B1">
      <w:rPr>
        <w:b/>
        <w:bCs/>
        <w:i/>
        <w:iCs/>
        <w:sz w:val="22"/>
      </w:rPr>
      <w:t>decada 21-31 octombrie 2026</w:t>
    </w:r>
  </w:p>
  <w:p w14:paraId="3E62B2FD" w14:textId="77777777" w:rsidR="00B049BC" w:rsidRPr="0098517A" w:rsidRDefault="00B049BC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6B79667B" w14:textId="77777777" w:rsidR="00CC094E" w:rsidRPr="00583208" w:rsidRDefault="00CC094E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2B5D5CF8" w14:textId="77777777" w:rsidR="00695368" w:rsidRPr="00C77A46" w:rsidRDefault="00695368" w:rsidP="003B1950">
    <w:pPr>
      <w:framePr w:w="7524" w:h="340" w:hRule="exact" w:wrap="around" w:vAnchor="page" w:hAnchor="page" w:x="3193" w:y="891"/>
      <w:rPr>
        <w:b/>
        <w:sz w:val="28"/>
      </w:rPr>
    </w:pPr>
  </w:p>
  <w:p w14:paraId="37C4594E" w14:textId="77777777" w:rsidR="0062578A" w:rsidRPr="00165349" w:rsidRDefault="0062578A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02A2DC8E" w14:textId="77777777" w:rsidR="00957FC7" w:rsidRPr="00165349" w:rsidRDefault="00957FC7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3CF3F78C" w14:textId="77777777" w:rsidR="00615117" w:rsidRDefault="00615117" w:rsidP="003B1950">
    <w:pPr>
      <w:framePr w:w="7524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766C8608" w14:textId="77777777" w:rsidR="00615117" w:rsidRDefault="00615117">
    <w:pPr>
      <w:pStyle w:val="Header"/>
      <w:rPr>
        <w:rStyle w:val="PageNumber"/>
        <w:b/>
        <w:bCs/>
      </w:rPr>
    </w:pPr>
    <w:r>
      <w:rPr>
        <w:rStyle w:val="PageNumber"/>
        <w:b/>
        <w:bCs/>
      </w:rPr>
      <w:t>B.A.R. CONSTANŢA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9"/>
      <w:gridCol w:w="803"/>
      <w:gridCol w:w="803"/>
      <w:gridCol w:w="2237"/>
      <w:gridCol w:w="803"/>
      <w:gridCol w:w="803"/>
      <w:gridCol w:w="803"/>
      <w:gridCol w:w="803"/>
      <w:gridCol w:w="2462"/>
    </w:tblGrid>
    <w:tr w:rsidR="004E6072" w14:paraId="6D745AF7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3C5EDF63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EACA3D2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6015745F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321E4C7C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4F690112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0A5AE915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</w:t>
          </w:r>
        </w:p>
        <w:p w14:paraId="5CAC806D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din staţii, aferente 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60C7BF78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6A0951AE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028F806B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563E342E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2B64A21B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4EABA4AC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29D94389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0F00AB93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27C2E0D9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7A38B261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6C20335D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2A5F6801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2925B386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2664E842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082EF7E2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0CE84CA8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46D17B4F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4E6072" w14:paraId="591F3FDD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23D2AAB2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63EB36F8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1A8ACCC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4EF9ECBE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64FC1EAC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37318AAC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2A1A854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EC348B4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74C8DEFB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1EE1E4B8" w14:textId="77777777" w:rsidR="00615117" w:rsidRDefault="00615117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B824B" w14:textId="77777777" w:rsidR="00615117" w:rsidRDefault="00615117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02ED5"/>
    <w:multiLevelType w:val="hybridMultilevel"/>
    <w:tmpl w:val="2C40158A"/>
    <w:lvl w:ilvl="0" w:tplc="2086F8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C400D0"/>
    <w:multiLevelType w:val="hybridMultilevel"/>
    <w:tmpl w:val="BA560C22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" w15:restartNumberingAfterBreak="0">
    <w:nsid w:val="0D5535E7"/>
    <w:multiLevelType w:val="hybridMultilevel"/>
    <w:tmpl w:val="43080FA2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" w15:restartNumberingAfterBreak="0">
    <w:nsid w:val="0E213192"/>
    <w:multiLevelType w:val="hybridMultilevel"/>
    <w:tmpl w:val="C71C10D4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4" w15:restartNumberingAfterBreak="0">
    <w:nsid w:val="0E4A595E"/>
    <w:multiLevelType w:val="hybridMultilevel"/>
    <w:tmpl w:val="44061C92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5" w15:restartNumberingAfterBreak="0">
    <w:nsid w:val="0EC83F40"/>
    <w:multiLevelType w:val="hybridMultilevel"/>
    <w:tmpl w:val="8B0A911E"/>
    <w:lvl w:ilvl="0" w:tplc="A2984570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 w15:restartNumberingAfterBreak="0">
    <w:nsid w:val="109F5E99"/>
    <w:multiLevelType w:val="hybridMultilevel"/>
    <w:tmpl w:val="96907A46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7" w15:restartNumberingAfterBreak="0">
    <w:nsid w:val="1201663D"/>
    <w:multiLevelType w:val="hybridMultilevel"/>
    <w:tmpl w:val="0B32F98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8" w15:restartNumberingAfterBreak="0">
    <w:nsid w:val="16CD7128"/>
    <w:multiLevelType w:val="hybridMultilevel"/>
    <w:tmpl w:val="D772C7B6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9" w15:restartNumberingAfterBreak="0">
    <w:nsid w:val="19AF0700"/>
    <w:multiLevelType w:val="hybridMultilevel"/>
    <w:tmpl w:val="6A1AC04E"/>
    <w:lvl w:ilvl="0" w:tplc="A2984570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0" w15:restartNumberingAfterBreak="0">
    <w:nsid w:val="19B15032"/>
    <w:multiLevelType w:val="hybridMultilevel"/>
    <w:tmpl w:val="ABD0008E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1" w15:restartNumberingAfterBreak="0">
    <w:nsid w:val="1AEB60B2"/>
    <w:multiLevelType w:val="hybridMultilevel"/>
    <w:tmpl w:val="611E2A20"/>
    <w:lvl w:ilvl="0" w:tplc="8B606642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2" w15:restartNumberingAfterBreak="0">
    <w:nsid w:val="1EDF090F"/>
    <w:multiLevelType w:val="hybridMultilevel"/>
    <w:tmpl w:val="8C24AC0E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3" w15:restartNumberingAfterBreak="0">
    <w:nsid w:val="2DDD38BE"/>
    <w:multiLevelType w:val="hybridMultilevel"/>
    <w:tmpl w:val="0AA6FAD2"/>
    <w:lvl w:ilvl="0" w:tplc="A2984570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4" w15:restartNumberingAfterBreak="0">
    <w:nsid w:val="316F2310"/>
    <w:multiLevelType w:val="hybridMultilevel"/>
    <w:tmpl w:val="ACA24202"/>
    <w:lvl w:ilvl="0" w:tplc="A2984570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5" w15:restartNumberingAfterBreak="0">
    <w:nsid w:val="326169CA"/>
    <w:multiLevelType w:val="hybridMultilevel"/>
    <w:tmpl w:val="556A1F4E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6" w15:restartNumberingAfterBreak="0">
    <w:nsid w:val="36976E9A"/>
    <w:multiLevelType w:val="hybridMultilevel"/>
    <w:tmpl w:val="9064AEFE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 w15:restartNumberingAfterBreak="0">
    <w:nsid w:val="410A5E32"/>
    <w:multiLevelType w:val="hybridMultilevel"/>
    <w:tmpl w:val="FFA8657C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8" w15:restartNumberingAfterBreak="0">
    <w:nsid w:val="499F10EF"/>
    <w:multiLevelType w:val="hybridMultilevel"/>
    <w:tmpl w:val="9340A384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9" w15:restartNumberingAfterBreak="0">
    <w:nsid w:val="4EB6627C"/>
    <w:multiLevelType w:val="hybridMultilevel"/>
    <w:tmpl w:val="E30AA1E2"/>
    <w:lvl w:ilvl="0" w:tplc="A2984570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0" w15:restartNumberingAfterBreak="0">
    <w:nsid w:val="514B6B47"/>
    <w:multiLevelType w:val="hybridMultilevel"/>
    <w:tmpl w:val="6812049A"/>
    <w:lvl w:ilvl="0" w:tplc="A2984570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4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5463802"/>
    <w:multiLevelType w:val="hybridMultilevel"/>
    <w:tmpl w:val="A76E9D06"/>
    <w:lvl w:ilvl="0" w:tplc="A2984570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2" w15:restartNumberingAfterBreak="0">
    <w:nsid w:val="61CE5D73"/>
    <w:multiLevelType w:val="hybridMultilevel"/>
    <w:tmpl w:val="943EA910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3" w15:restartNumberingAfterBreak="0">
    <w:nsid w:val="685F4225"/>
    <w:multiLevelType w:val="hybridMultilevel"/>
    <w:tmpl w:val="A74E00A4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24" w15:restartNumberingAfterBreak="0">
    <w:nsid w:val="6F2953B5"/>
    <w:multiLevelType w:val="hybridMultilevel"/>
    <w:tmpl w:val="00586D6C"/>
    <w:lvl w:ilvl="0" w:tplc="A2984570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5" w15:restartNumberingAfterBreak="0">
    <w:nsid w:val="6FDF145D"/>
    <w:multiLevelType w:val="hybridMultilevel"/>
    <w:tmpl w:val="D95EA288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num w:numId="1" w16cid:durableId="711080598">
    <w:abstractNumId w:val="20"/>
  </w:num>
  <w:num w:numId="2" w16cid:durableId="368989693">
    <w:abstractNumId w:val="0"/>
  </w:num>
  <w:num w:numId="3" w16cid:durableId="1132938672">
    <w:abstractNumId w:val="25"/>
  </w:num>
  <w:num w:numId="4" w16cid:durableId="116339246">
    <w:abstractNumId w:val="12"/>
  </w:num>
  <w:num w:numId="5" w16cid:durableId="716778721">
    <w:abstractNumId w:val="2"/>
  </w:num>
  <w:num w:numId="6" w16cid:durableId="858474648">
    <w:abstractNumId w:val="7"/>
  </w:num>
  <w:num w:numId="7" w16cid:durableId="2095472625">
    <w:abstractNumId w:val="23"/>
  </w:num>
  <w:num w:numId="8" w16cid:durableId="801726418">
    <w:abstractNumId w:val="17"/>
  </w:num>
  <w:num w:numId="9" w16cid:durableId="1041244009">
    <w:abstractNumId w:val="4"/>
  </w:num>
  <w:num w:numId="10" w16cid:durableId="1831094235">
    <w:abstractNumId w:val="3"/>
  </w:num>
  <w:num w:numId="11" w16cid:durableId="964390748">
    <w:abstractNumId w:val="16"/>
  </w:num>
  <w:num w:numId="12" w16cid:durableId="1868450489">
    <w:abstractNumId w:val="18"/>
  </w:num>
  <w:num w:numId="13" w16cid:durableId="417362291">
    <w:abstractNumId w:val="6"/>
  </w:num>
  <w:num w:numId="14" w16cid:durableId="311645915">
    <w:abstractNumId w:val="1"/>
  </w:num>
  <w:num w:numId="15" w16cid:durableId="1237594596">
    <w:abstractNumId w:val="8"/>
  </w:num>
  <w:num w:numId="16" w16cid:durableId="2086301032">
    <w:abstractNumId w:val="22"/>
  </w:num>
  <w:num w:numId="17" w16cid:durableId="1757168850">
    <w:abstractNumId w:val="10"/>
  </w:num>
  <w:num w:numId="18" w16cid:durableId="808284790">
    <w:abstractNumId w:val="15"/>
  </w:num>
  <w:num w:numId="19" w16cid:durableId="166528053">
    <w:abstractNumId w:val="11"/>
  </w:num>
  <w:num w:numId="20" w16cid:durableId="261694227">
    <w:abstractNumId w:val="19"/>
  </w:num>
  <w:num w:numId="21" w16cid:durableId="407459161">
    <w:abstractNumId w:val="24"/>
  </w:num>
  <w:num w:numId="22" w16cid:durableId="1392391214">
    <w:abstractNumId w:val="5"/>
  </w:num>
  <w:num w:numId="23" w16cid:durableId="1103693482">
    <w:abstractNumId w:val="21"/>
  </w:num>
  <w:num w:numId="24" w16cid:durableId="1741753899">
    <w:abstractNumId w:val="13"/>
  </w:num>
  <w:num w:numId="25" w16cid:durableId="391732310">
    <w:abstractNumId w:val="9"/>
  </w:num>
  <w:num w:numId="26" w16cid:durableId="1376350409">
    <w:abstractNumId w:val="14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nnA59Bh+jXsej/9Oxtd03XDCiicG0KINeBUofv3MWjg+ZABOjCE9g9RPzNfbUB0GBb+0S0BMQqG5mCPAdy+nKg==" w:salt="SDVI9FDQXlmgsyEXIZnx0Q=="/>
  <w:defaultTabStop w:val="720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4779"/>
    <w:rsid w:val="000000DC"/>
    <w:rsid w:val="00000E1B"/>
    <w:rsid w:val="00000EBB"/>
    <w:rsid w:val="00001105"/>
    <w:rsid w:val="00001457"/>
    <w:rsid w:val="00001707"/>
    <w:rsid w:val="0000191B"/>
    <w:rsid w:val="00001DCD"/>
    <w:rsid w:val="000025B3"/>
    <w:rsid w:val="0000269E"/>
    <w:rsid w:val="0000296F"/>
    <w:rsid w:val="00002C0A"/>
    <w:rsid w:val="000037A8"/>
    <w:rsid w:val="0000465F"/>
    <w:rsid w:val="000057DB"/>
    <w:rsid w:val="00006512"/>
    <w:rsid w:val="00006BFA"/>
    <w:rsid w:val="00006DEC"/>
    <w:rsid w:val="00006E63"/>
    <w:rsid w:val="000070C5"/>
    <w:rsid w:val="00007A36"/>
    <w:rsid w:val="00007C99"/>
    <w:rsid w:val="0001081F"/>
    <w:rsid w:val="00010830"/>
    <w:rsid w:val="00010C5C"/>
    <w:rsid w:val="0001134F"/>
    <w:rsid w:val="00011595"/>
    <w:rsid w:val="00011823"/>
    <w:rsid w:val="00012024"/>
    <w:rsid w:val="00012230"/>
    <w:rsid w:val="0001296A"/>
    <w:rsid w:val="000137F5"/>
    <w:rsid w:val="00014623"/>
    <w:rsid w:val="000149E5"/>
    <w:rsid w:val="00014F1F"/>
    <w:rsid w:val="000153EE"/>
    <w:rsid w:val="000167DB"/>
    <w:rsid w:val="0001683B"/>
    <w:rsid w:val="00016AE2"/>
    <w:rsid w:val="00016B09"/>
    <w:rsid w:val="00016C96"/>
    <w:rsid w:val="00017922"/>
    <w:rsid w:val="00017A5A"/>
    <w:rsid w:val="00017E15"/>
    <w:rsid w:val="00017FA7"/>
    <w:rsid w:val="00020047"/>
    <w:rsid w:val="00021D57"/>
    <w:rsid w:val="000227F7"/>
    <w:rsid w:val="00022E94"/>
    <w:rsid w:val="00023468"/>
    <w:rsid w:val="00023D7E"/>
    <w:rsid w:val="00023EAD"/>
    <w:rsid w:val="00023F40"/>
    <w:rsid w:val="0002494B"/>
    <w:rsid w:val="0002494C"/>
    <w:rsid w:val="00024EDF"/>
    <w:rsid w:val="00025073"/>
    <w:rsid w:val="00025C61"/>
    <w:rsid w:val="00025CEA"/>
    <w:rsid w:val="00025D1D"/>
    <w:rsid w:val="00025DE5"/>
    <w:rsid w:val="00025FCD"/>
    <w:rsid w:val="0002669D"/>
    <w:rsid w:val="000266DD"/>
    <w:rsid w:val="000267D5"/>
    <w:rsid w:val="0002742F"/>
    <w:rsid w:val="0002788D"/>
    <w:rsid w:val="00027964"/>
    <w:rsid w:val="00030335"/>
    <w:rsid w:val="00030AA4"/>
    <w:rsid w:val="000313A4"/>
    <w:rsid w:val="00032300"/>
    <w:rsid w:val="0003241C"/>
    <w:rsid w:val="0003277C"/>
    <w:rsid w:val="00032AD7"/>
    <w:rsid w:val="00032D77"/>
    <w:rsid w:val="00033E96"/>
    <w:rsid w:val="00034059"/>
    <w:rsid w:val="0003485B"/>
    <w:rsid w:val="00034A51"/>
    <w:rsid w:val="000353C6"/>
    <w:rsid w:val="0003592A"/>
    <w:rsid w:val="000366E9"/>
    <w:rsid w:val="00036720"/>
    <w:rsid w:val="00036D9D"/>
    <w:rsid w:val="00036FDA"/>
    <w:rsid w:val="00037135"/>
    <w:rsid w:val="000373BE"/>
    <w:rsid w:val="000373E9"/>
    <w:rsid w:val="00037585"/>
    <w:rsid w:val="00037908"/>
    <w:rsid w:val="00037EDF"/>
    <w:rsid w:val="000404C7"/>
    <w:rsid w:val="00040E49"/>
    <w:rsid w:val="00041678"/>
    <w:rsid w:val="00041B2A"/>
    <w:rsid w:val="000422F8"/>
    <w:rsid w:val="00042783"/>
    <w:rsid w:val="00042BA8"/>
    <w:rsid w:val="00042CB7"/>
    <w:rsid w:val="00042D90"/>
    <w:rsid w:val="00042E36"/>
    <w:rsid w:val="000430F0"/>
    <w:rsid w:val="000439B3"/>
    <w:rsid w:val="00043BF3"/>
    <w:rsid w:val="00043C97"/>
    <w:rsid w:val="00043D77"/>
    <w:rsid w:val="00043E57"/>
    <w:rsid w:val="00043FF4"/>
    <w:rsid w:val="0004416E"/>
    <w:rsid w:val="000449E9"/>
    <w:rsid w:val="00044B4E"/>
    <w:rsid w:val="00044DF0"/>
    <w:rsid w:val="000450EC"/>
    <w:rsid w:val="0004577C"/>
    <w:rsid w:val="00045E9C"/>
    <w:rsid w:val="00046458"/>
    <w:rsid w:val="00046709"/>
    <w:rsid w:val="00046B0E"/>
    <w:rsid w:val="000471A0"/>
    <w:rsid w:val="00047B23"/>
    <w:rsid w:val="00050F92"/>
    <w:rsid w:val="00050FE4"/>
    <w:rsid w:val="000518B0"/>
    <w:rsid w:val="0005202C"/>
    <w:rsid w:val="000527F0"/>
    <w:rsid w:val="0005320A"/>
    <w:rsid w:val="0005348D"/>
    <w:rsid w:val="000537F3"/>
    <w:rsid w:val="000542C6"/>
    <w:rsid w:val="000547AC"/>
    <w:rsid w:val="00054C9E"/>
    <w:rsid w:val="00054D72"/>
    <w:rsid w:val="00054E68"/>
    <w:rsid w:val="000551ED"/>
    <w:rsid w:val="00055410"/>
    <w:rsid w:val="00055AF3"/>
    <w:rsid w:val="00055B28"/>
    <w:rsid w:val="00056180"/>
    <w:rsid w:val="00056AEC"/>
    <w:rsid w:val="00056E3F"/>
    <w:rsid w:val="0006002F"/>
    <w:rsid w:val="0006025C"/>
    <w:rsid w:val="000604F3"/>
    <w:rsid w:val="00060537"/>
    <w:rsid w:val="00060EDF"/>
    <w:rsid w:val="00061969"/>
    <w:rsid w:val="00061BF9"/>
    <w:rsid w:val="00061C95"/>
    <w:rsid w:val="0006211E"/>
    <w:rsid w:val="000627C1"/>
    <w:rsid w:val="00062FF3"/>
    <w:rsid w:val="0006363B"/>
    <w:rsid w:val="00063773"/>
    <w:rsid w:val="0006421E"/>
    <w:rsid w:val="0006443E"/>
    <w:rsid w:val="00065908"/>
    <w:rsid w:val="00065F7E"/>
    <w:rsid w:val="000661B4"/>
    <w:rsid w:val="000662C8"/>
    <w:rsid w:val="000663D8"/>
    <w:rsid w:val="00066442"/>
    <w:rsid w:val="00066855"/>
    <w:rsid w:val="000673D3"/>
    <w:rsid w:val="0006768A"/>
    <w:rsid w:val="00067F77"/>
    <w:rsid w:val="000701D5"/>
    <w:rsid w:val="00070208"/>
    <w:rsid w:val="000705EB"/>
    <w:rsid w:val="0007118C"/>
    <w:rsid w:val="00071A41"/>
    <w:rsid w:val="00072302"/>
    <w:rsid w:val="00072551"/>
    <w:rsid w:val="000728F0"/>
    <w:rsid w:val="000728F2"/>
    <w:rsid w:val="00072BEA"/>
    <w:rsid w:val="00072F44"/>
    <w:rsid w:val="00073AFB"/>
    <w:rsid w:val="00074596"/>
    <w:rsid w:val="000746B6"/>
    <w:rsid w:val="00074E4B"/>
    <w:rsid w:val="00075256"/>
    <w:rsid w:val="00075816"/>
    <w:rsid w:val="00075A7F"/>
    <w:rsid w:val="00075AF9"/>
    <w:rsid w:val="00075EDB"/>
    <w:rsid w:val="00075FF3"/>
    <w:rsid w:val="0007604B"/>
    <w:rsid w:val="0007605B"/>
    <w:rsid w:val="0007743F"/>
    <w:rsid w:val="00077473"/>
    <w:rsid w:val="000774AC"/>
    <w:rsid w:val="000776A7"/>
    <w:rsid w:val="00077AB9"/>
    <w:rsid w:val="00077C21"/>
    <w:rsid w:val="00077DB9"/>
    <w:rsid w:val="00080018"/>
    <w:rsid w:val="00080301"/>
    <w:rsid w:val="00080656"/>
    <w:rsid w:val="00080AA7"/>
    <w:rsid w:val="00081086"/>
    <w:rsid w:val="00081D71"/>
    <w:rsid w:val="000820D8"/>
    <w:rsid w:val="00082BAB"/>
    <w:rsid w:val="000832D4"/>
    <w:rsid w:val="000834E9"/>
    <w:rsid w:val="000836EC"/>
    <w:rsid w:val="00083C3E"/>
    <w:rsid w:val="00083DFF"/>
    <w:rsid w:val="000840EA"/>
    <w:rsid w:val="000844C7"/>
    <w:rsid w:val="00084F88"/>
    <w:rsid w:val="000851D8"/>
    <w:rsid w:val="0008522F"/>
    <w:rsid w:val="000854FF"/>
    <w:rsid w:val="00085784"/>
    <w:rsid w:val="00085C7A"/>
    <w:rsid w:val="000865B7"/>
    <w:rsid w:val="00086E46"/>
    <w:rsid w:val="00087815"/>
    <w:rsid w:val="000879E3"/>
    <w:rsid w:val="00087A41"/>
    <w:rsid w:val="00087BF3"/>
    <w:rsid w:val="00090531"/>
    <w:rsid w:val="0009164C"/>
    <w:rsid w:val="00091C0A"/>
    <w:rsid w:val="00092024"/>
    <w:rsid w:val="0009213E"/>
    <w:rsid w:val="00093253"/>
    <w:rsid w:val="00093593"/>
    <w:rsid w:val="00093745"/>
    <w:rsid w:val="00093A7A"/>
    <w:rsid w:val="00093ADD"/>
    <w:rsid w:val="00094D7C"/>
    <w:rsid w:val="00094D92"/>
    <w:rsid w:val="00095524"/>
    <w:rsid w:val="00095C84"/>
    <w:rsid w:val="00095D0F"/>
    <w:rsid w:val="00096999"/>
    <w:rsid w:val="00096DDA"/>
    <w:rsid w:val="0009720C"/>
    <w:rsid w:val="000973C0"/>
    <w:rsid w:val="00097607"/>
    <w:rsid w:val="0009769E"/>
    <w:rsid w:val="00097C14"/>
    <w:rsid w:val="000A00CF"/>
    <w:rsid w:val="000A00EB"/>
    <w:rsid w:val="000A0E17"/>
    <w:rsid w:val="000A167B"/>
    <w:rsid w:val="000A1968"/>
    <w:rsid w:val="000A1AE5"/>
    <w:rsid w:val="000A2009"/>
    <w:rsid w:val="000A244E"/>
    <w:rsid w:val="000A27F2"/>
    <w:rsid w:val="000A3180"/>
    <w:rsid w:val="000A34DA"/>
    <w:rsid w:val="000A3898"/>
    <w:rsid w:val="000A3A39"/>
    <w:rsid w:val="000A3FDD"/>
    <w:rsid w:val="000A40E3"/>
    <w:rsid w:val="000A4299"/>
    <w:rsid w:val="000A4FAD"/>
    <w:rsid w:val="000A511E"/>
    <w:rsid w:val="000A649B"/>
    <w:rsid w:val="000A6815"/>
    <w:rsid w:val="000A6870"/>
    <w:rsid w:val="000A7618"/>
    <w:rsid w:val="000A7EF6"/>
    <w:rsid w:val="000B02C4"/>
    <w:rsid w:val="000B05CE"/>
    <w:rsid w:val="000B1764"/>
    <w:rsid w:val="000B18FB"/>
    <w:rsid w:val="000B1928"/>
    <w:rsid w:val="000B27DA"/>
    <w:rsid w:val="000B2A81"/>
    <w:rsid w:val="000B3132"/>
    <w:rsid w:val="000B349C"/>
    <w:rsid w:val="000B3CC1"/>
    <w:rsid w:val="000B3F11"/>
    <w:rsid w:val="000B4000"/>
    <w:rsid w:val="000B4391"/>
    <w:rsid w:val="000B46DD"/>
    <w:rsid w:val="000B5649"/>
    <w:rsid w:val="000B5731"/>
    <w:rsid w:val="000B5AEF"/>
    <w:rsid w:val="000B628B"/>
    <w:rsid w:val="000B64CD"/>
    <w:rsid w:val="000B6D80"/>
    <w:rsid w:val="000B6EC5"/>
    <w:rsid w:val="000B70D0"/>
    <w:rsid w:val="000B7440"/>
    <w:rsid w:val="000B7A7C"/>
    <w:rsid w:val="000B7B1F"/>
    <w:rsid w:val="000B7C72"/>
    <w:rsid w:val="000B7D4A"/>
    <w:rsid w:val="000C0008"/>
    <w:rsid w:val="000C00EB"/>
    <w:rsid w:val="000C0273"/>
    <w:rsid w:val="000C049D"/>
    <w:rsid w:val="000C061D"/>
    <w:rsid w:val="000C0831"/>
    <w:rsid w:val="000C0868"/>
    <w:rsid w:val="000C1E30"/>
    <w:rsid w:val="000C230B"/>
    <w:rsid w:val="000C2706"/>
    <w:rsid w:val="000C33F2"/>
    <w:rsid w:val="000C40EE"/>
    <w:rsid w:val="000C48BC"/>
    <w:rsid w:val="000C4F7D"/>
    <w:rsid w:val="000C503B"/>
    <w:rsid w:val="000C527E"/>
    <w:rsid w:val="000C5615"/>
    <w:rsid w:val="000C56D3"/>
    <w:rsid w:val="000C5AA7"/>
    <w:rsid w:val="000C5AD2"/>
    <w:rsid w:val="000C6FFB"/>
    <w:rsid w:val="000C70A5"/>
    <w:rsid w:val="000C7791"/>
    <w:rsid w:val="000C7ED9"/>
    <w:rsid w:val="000D0567"/>
    <w:rsid w:val="000D1058"/>
    <w:rsid w:val="000D158F"/>
    <w:rsid w:val="000D15CC"/>
    <w:rsid w:val="000D1869"/>
    <w:rsid w:val="000D1968"/>
    <w:rsid w:val="000D1B9E"/>
    <w:rsid w:val="000D1CD5"/>
    <w:rsid w:val="000D1D88"/>
    <w:rsid w:val="000D27A8"/>
    <w:rsid w:val="000D27EA"/>
    <w:rsid w:val="000D299F"/>
    <w:rsid w:val="000D29CD"/>
    <w:rsid w:val="000D3088"/>
    <w:rsid w:val="000D31E2"/>
    <w:rsid w:val="000D3298"/>
    <w:rsid w:val="000D39E9"/>
    <w:rsid w:val="000D469F"/>
    <w:rsid w:val="000D4A0D"/>
    <w:rsid w:val="000D503E"/>
    <w:rsid w:val="000D5147"/>
    <w:rsid w:val="000D52BB"/>
    <w:rsid w:val="000D52F0"/>
    <w:rsid w:val="000D5684"/>
    <w:rsid w:val="000D569B"/>
    <w:rsid w:val="000D59AD"/>
    <w:rsid w:val="000D5DF5"/>
    <w:rsid w:val="000D632A"/>
    <w:rsid w:val="000D6349"/>
    <w:rsid w:val="000D6C53"/>
    <w:rsid w:val="000D7122"/>
    <w:rsid w:val="000D72D7"/>
    <w:rsid w:val="000D7341"/>
    <w:rsid w:val="000D798B"/>
    <w:rsid w:val="000D7E22"/>
    <w:rsid w:val="000D7F9D"/>
    <w:rsid w:val="000E003B"/>
    <w:rsid w:val="000E010F"/>
    <w:rsid w:val="000E0345"/>
    <w:rsid w:val="000E0D9B"/>
    <w:rsid w:val="000E119B"/>
    <w:rsid w:val="000E2119"/>
    <w:rsid w:val="000E2A7E"/>
    <w:rsid w:val="000E2B60"/>
    <w:rsid w:val="000E2F82"/>
    <w:rsid w:val="000E3317"/>
    <w:rsid w:val="000E38B4"/>
    <w:rsid w:val="000E398A"/>
    <w:rsid w:val="000E399C"/>
    <w:rsid w:val="000E3C18"/>
    <w:rsid w:val="000E484B"/>
    <w:rsid w:val="000E495F"/>
    <w:rsid w:val="000E512C"/>
    <w:rsid w:val="000E55DA"/>
    <w:rsid w:val="000E5DD3"/>
    <w:rsid w:val="000E655B"/>
    <w:rsid w:val="000E719F"/>
    <w:rsid w:val="000E7820"/>
    <w:rsid w:val="000E792A"/>
    <w:rsid w:val="000E7A4B"/>
    <w:rsid w:val="000E7A59"/>
    <w:rsid w:val="000F0185"/>
    <w:rsid w:val="000F03A4"/>
    <w:rsid w:val="000F03B9"/>
    <w:rsid w:val="000F05C6"/>
    <w:rsid w:val="000F0DFD"/>
    <w:rsid w:val="000F1098"/>
    <w:rsid w:val="000F12DB"/>
    <w:rsid w:val="000F1517"/>
    <w:rsid w:val="000F15A8"/>
    <w:rsid w:val="000F1B4F"/>
    <w:rsid w:val="000F1CF6"/>
    <w:rsid w:val="000F2324"/>
    <w:rsid w:val="000F29E5"/>
    <w:rsid w:val="000F3620"/>
    <w:rsid w:val="000F386E"/>
    <w:rsid w:val="000F3EC4"/>
    <w:rsid w:val="000F3F2E"/>
    <w:rsid w:val="000F4297"/>
    <w:rsid w:val="000F4300"/>
    <w:rsid w:val="000F4444"/>
    <w:rsid w:val="000F45C2"/>
    <w:rsid w:val="000F4673"/>
    <w:rsid w:val="000F503C"/>
    <w:rsid w:val="000F5301"/>
    <w:rsid w:val="000F536A"/>
    <w:rsid w:val="000F5C4F"/>
    <w:rsid w:val="000F6358"/>
    <w:rsid w:val="000F76B5"/>
    <w:rsid w:val="000F7BA5"/>
    <w:rsid w:val="00100270"/>
    <w:rsid w:val="00100BA6"/>
    <w:rsid w:val="00100BCC"/>
    <w:rsid w:val="001014A7"/>
    <w:rsid w:val="00101B24"/>
    <w:rsid w:val="00102272"/>
    <w:rsid w:val="00102807"/>
    <w:rsid w:val="00102E15"/>
    <w:rsid w:val="0010330B"/>
    <w:rsid w:val="001033FE"/>
    <w:rsid w:val="0010479D"/>
    <w:rsid w:val="0010482C"/>
    <w:rsid w:val="001048A7"/>
    <w:rsid w:val="00105434"/>
    <w:rsid w:val="001055AB"/>
    <w:rsid w:val="001055F3"/>
    <w:rsid w:val="00105E5C"/>
    <w:rsid w:val="001067EF"/>
    <w:rsid w:val="001068F6"/>
    <w:rsid w:val="00106DA3"/>
    <w:rsid w:val="00106E43"/>
    <w:rsid w:val="001071AB"/>
    <w:rsid w:val="00107EF7"/>
    <w:rsid w:val="00110206"/>
    <w:rsid w:val="00110C5B"/>
    <w:rsid w:val="00111602"/>
    <w:rsid w:val="00111A07"/>
    <w:rsid w:val="00111CEC"/>
    <w:rsid w:val="00111D3F"/>
    <w:rsid w:val="0011229F"/>
    <w:rsid w:val="001126F5"/>
    <w:rsid w:val="0011433D"/>
    <w:rsid w:val="001144FC"/>
    <w:rsid w:val="001153D6"/>
    <w:rsid w:val="00115ABC"/>
    <w:rsid w:val="00116037"/>
    <w:rsid w:val="001161C5"/>
    <w:rsid w:val="00116C77"/>
    <w:rsid w:val="001171D7"/>
    <w:rsid w:val="00117342"/>
    <w:rsid w:val="0011781B"/>
    <w:rsid w:val="00117CE6"/>
    <w:rsid w:val="00117DE7"/>
    <w:rsid w:val="00120263"/>
    <w:rsid w:val="0012095C"/>
    <w:rsid w:val="00120B4A"/>
    <w:rsid w:val="00120BD6"/>
    <w:rsid w:val="00121275"/>
    <w:rsid w:val="00121429"/>
    <w:rsid w:val="0012183D"/>
    <w:rsid w:val="00121AC4"/>
    <w:rsid w:val="00121B85"/>
    <w:rsid w:val="00121CEB"/>
    <w:rsid w:val="0012281D"/>
    <w:rsid w:val="00123D35"/>
    <w:rsid w:val="00124BD7"/>
    <w:rsid w:val="00124E55"/>
    <w:rsid w:val="001259C8"/>
    <w:rsid w:val="00126116"/>
    <w:rsid w:val="00126CBB"/>
    <w:rsid w:val="00126D33"/>
    <w:rsid w:val="00127E3B"/>
    <w:rsid w:val="001305C4"/>
    <w:rsid w:val="00130AA5"/>
    <w:rsid w:val="001318BA"/>
    <w:rsid w:val="00131B5B"/>
    <w:rsid w:val="00131E76"/>
    <w:rsid w:val="00132789"/>
    <w:rsid w:val="00132B01"/>
    <w:rsid w:val="00133015"/>
    <w:rsid w:val="0013391B"/>
    <w:rsid w:val="00133A2C"/>
    <w:rsid w:val="00133C8F"/>
    <w:rsid w:val="00133D37"/>
    <w:rsid w:val="00134077"/>
    <w:rsid w:val="00135957"/>
    <w:rsid w:val="00136D6A"/>
    <w:rsid w:val="00136EC7"/>
    <w:rsid w:val="001375EC"/>
    <w:rsid w:val="0013767B"/>
    <w:rsid w:val="0014066F"/>
    <w:rsid w:val="00140A9F"/>
    <w:rsid w:val="001413DB"/>
    <w:rsid w:val="00141761"/>
    <w:rsid w:val="00141E4A"/>
    <w:rsid w:val="0014214D"/>
    <w:rsid w:val="001427BF"/>
    <w:rsid w:val="00142C7C"/>
    <w:rsid w:val="00143804"/>
    <w:rsid w:val="00143BDF"/>
    <w:rsid w:val="00143C07"/>
    <w:rsid w:val="00143CB7"/>
    <w:rsid w:val="0014488F"/>
    <w:rsid w:val="00144C9A"/>
    <w:rsid w:val="00144F6A"/>
    <w:rsid w:val="0014583E"/>
    <w:rsid w:val="00146A30"/>
    <w:rsid w:val="00147006"/>
    <w:rsid w:val="001472B1"/>
    <w:rsid w:val="00147716"/>
    <w:rsid w:val="00147789"/>
    <w:rsid w:val="00147807"/>
    <w:rsid w:val="001478BB"/>
    <w:rsid w:val="00147D5F"/>
    <w:rsid w:val="00150579"/>
    <w:rsid w:val="001511F4"/>
    <w:rsid w:val="0015139D"/>
    <w:rsid w:val="001513BB"/>
    <w:rsid w:val="001517BC"/>
    <w:rsid w:val="0015195A"/>
    <w:rsid w:val="00151C5A"/>
    <w:rsid w:val="00153832"/>
    <w:rsid w:val="00153B2C"/>
    <w:rsid w:val="00154A4B"/>
    <w:rsid w:val="00156ACF"/>
    <w:rsid w:val="00156CA0"/>
    <w:rsid w:val="00157478"/>
    <w:rsid w:val="001576EF"/>
    <w:rsid w:val="001577AC"/>
    <w:rsid w:val="00157BD7"/>
    <w:rsid w:val="00160008"/>
    <w:rsid w:val="00160DBE"/>
    <w:rsid w:val="0016120E"/>
    <w:rsid w:val="0016156D"/>
    <w:rsid w:val="00161C3D"/>
    <w:rsid w:val="001620FE"/>
    <w:rsid w:val="00162C15"/>
    <w:rsid w:val="00162EC4"/>
    <w:rsid w:val="001639B7"/>
    <w:rsid w:val="00163F4C"/>
    <w:rsid w:val="0016468A"/>
    <w:rsid w:val="00165CF2"/>
    <w:rsid w:val="00165DFD"/>
    <w:rsid w:val="001661AE"/>
    <w:rsid w:val="001661F3"/>
    <w:rsid w:val="001669A2"/>
    <w:rsid w:val="00166A56"/>
    <w:rsid w:val="00166A7D"/>
    <w:rsid w:val="00166BB9"/>
    <w:rsid w:val="001670CB"/>
    <w:rsid w:val="001673A8"/>
    <w:rsid w:val="00167E3D"/>
    <w:rsid w:val="0017031D"/>
    <w:rsid w:val="00170C42"/>
    <w:rsid w:val="00170E42"/>
    <w:rsid w:val="001717FD"/>
    <w:rsid w:val="001718F2"/>
    <w:rsid w:val="00171956"/>
    <w:rsid w:val="00171A28"/>
    <w:rsid w:val="00171B37"/>
    <w:rsid w:val="00171B6A"/>
    <w:rsid w:val="00171D43"/>
    <w:rsid w:val="00171FE0"/>
    <w:rsid w:val="00172A3B"/>
    <w:rsid w:val="00172B91"/>
    <w:rsid w:val="001736E7"/>
    <w:rsid w:val="001749CE"/>
    <w:rsid w:val="00174E76"/>
    <w:rsid w:val="00175119"/>
    <w:rsid w:val="00175189"/>
    <w:rsid w:val="00175DFC"/>
    <w:rsid w:val="00175F66"/>
    <w:rsid w:val="00176225"/>
    <w:rsid w:val="00176FB7"/>
    <w:rsid w:val="00177866"/>
    <w:rsid w:val="001779C7"/>
    <w:rsid w:val="00177E26"/>
    <w:rsid w:val="00177ED2"/>
    <w:rsid w:val="0018021D"/>
    <w:rsid w:val="001804F8"/>
    <w:rsid w:val="00181BE8"/>
    <w:rsid w:val="00182758"/>
    <w:rsid w:val="00184BC1"/>
    <w:rsid w:val="0018549B"/>
    <w:rsid w:val="00185757"/>
    <w:rsid w:val="001858C0"/>
    <w:rsid w:val="00185948"/>
    <w:rsid w:val="001860D7"/>
    <w:rsid w:val="00186ABE"/>
    <w:rsid w:val="00186BB0"/>
    <w:rsid w:val="00187A58"/>
    <w:rsid w:val="00187D9A"/>
    <w:rsid w:val="00187D9D"/>
    <w:rsid w:val="00187DD1"/>
    <w:rsid w:val="00190C1E"/>
    <w:rsid w:val="00191273"/>
    <w:rsid w:val="00192328"/>
    <w:rsid w:val="00192375"/>
    <w:rsid w:val="00192F7A"/>
    <w:rsid w:val="001930C4"/>
    <w:rsid w:val="001934A7"/>
    <w:rsid w:val="001934B5"/>
    <w:rsid w:val="00193884"/>
    <w:rsid w:val="00193B10"/>
    <w:rsid w:val="00193D40"/>
    <w:rsid w:val="00193E3A"/>
    <w:rsid w:val="001941E6"/>
    <w:rsid w:val="0019455C"/>
    <w:rsid w:val="001950F0"/>
    <w:rsid w:val="00195380"/>
    <w:rsid w:val="00195463"/>
    <w:rsid w:val="00195499"/>
    <w:rsid w:val="0019549A"/>
    <w:rsid w:val="00195B56"/>
    <w:rsid w:val="00195C8B"/>
    <w:rsid w:val="00195DF9"/>
    <w:rsid w:val="00195E57"/>
    <w:rsid w:val="00195F73"/>
    <w:rsid w:val="00197AD7"/>
    <w:rsid w:val="00197C6B"/>
    <w:rsid w:val="00197E12"/>
    <w:rsid w:val="001A08C3"/>
    <w:rsid w:val="001A1142"/>
    <w:rsid w:val="001A149D"/>
    <w:rsid w:val="001A17CC"/>
    <w:rsid w:val="001A1E1D"/>
    <w:rsid w:val="001A21A3"/>
    <w:rsid w:val="001A2BF7"/>
    <w:rsid w:val="001A2C8B"/>
    <w:rsid w:val="001A2F57"/>
    <w:rsid w:val="001A3015"/>
    <w:rsid w:val="001A30CC"/>
    <w:rsid w:val="001A33CE"/>
    <w:rsid w:val="001A34E1"/>
    <w:rsid w:val="001A369B"/>
    <w:rsid w:val="001A382F"/>
    <w:rsid w:val="001A38FF"/>
    <w:rsid w:val="001A4402"/>
    <w:rsid w:val="001A4440"/>
    <w:rsid w:val="001A44BA"/>
    <w:rsid w:val="001A4841"/>
    <w:rsid w:val="001A48BD"/>
    <w:rsid w:val="001A4A2C"/>
    <w:rsid w:val="001A4F3A"/>
    <w:rsid w:val="001A517B"/>
    <w:rsid w:val="001A5D85"/>
    <w:rsid w:val="001A612F"/>
    <w:rsid w:val="001A6287"/>
    <w:rsid w:val="001A6324"/>
    <w:rsid w:val="001A7324"/>
    <w:rsid w:val="001A79F1"/>
    <w:rsid w:val="001B0067"/>
    <w:rsid w:val="001B0803"/>
    <w:rsid w:val="001B0BE6"/>
    <w:rsid w:val="001B13AA"/>
    <w:rsid w:val="001B18FC"/>
    <w:rsid w:val="001B19B9"/>
    <w:rsid w:val="001B1C50"/>
    <w:rsid w:val="001B217D"/>
    <w:rsid w:val="001B2923"/>
    <w:rsid w:val="001B2FAE"/>
    <w:rsid w:val="001B31A1"/>
    <w:rsid w:val="001B34FF"/>
    <w:rsid w:val="001B3590"/>
    <w:rsid w:val="001B3944"/>
    <w:rsid w:val="001B421C"/>
    <w:rsid w:val="001B459B"/>
    <w:rsid w:val="001B4D5F"/>
    <w:rsid w:val="001B4DE6"/>
    <w:rsid w:val="001B5B5B"/>
    <w:rsid w:val="001B5D12"/>
    <w:rsid w:val="001B5DA7"/>
    <w:rsid w:val="001B6246"/>
    <w:rsid w:val="001B62BA"/>
    <w:rsid w:val="001B636E"/>
    <w:rsid w:val="001B7218"/>
    <w:rsid w:val="001C01FF"/>
    <w:rsid w:val="001C05A6"/>
    <w:rsid w:val="001C0AD2"/>
    <w:rsid w:val="001C0C5E"/>
    <w:rsid w:val="001C124C"/>
    <w:rsid w:val="001C1B81"/>
    <w:rsid w:val="001C2CE6"/>
    <w:rsid w:val="001C2FD1"/>
    <w:rsid w:val="001C30D7"/>
    <w:rsid w:val="001C4584"/>
    <w:rsid w:val="001C46A3"/>
    <w:rsid w:val="001C51DD"/>
    <w:rsid w:val="001C56A3"/>
    <w:rsid w:val="001C5915"/>
    <w:rsid w:val="001C5A0A"/>
    <w:rsid w:val="001C63C6"/>
    <w:rsid w:val="001C65A4"/>
    <w:rsid w:val="001C6EA6"/>
    <w:rsid w:val="001C6EF5"/>
    <w:rsid w:val="001C6FBC"/>
    <w:rsid w:val="001C7BC2"/>
    <w:rsid w:val="001C7D3E"/>
    <w:rsid w:val="001C7E5B"/>
    <w:rsid w:val="001C7E6A"/>
    <w:rsid w:val="001D0EDB"/>
    <w:rsid w:val="001D0F83"/>
    <w:rsid w:val="001D18AE"/>
    <w:rsid w:val="001D18B2"/>
    <w:rsid w:val="001D1906"/>
    <w:rsid w:val="001D2267"/>
    <w:rsid w:val="001D242D"/>
    <w:rsid w:val="001D2712"/>
    <w:rsid w:val="001D2AD6"/>
    <w:rsid w:val="001D371E"/>
    <w:rsid w:val="001D3BA4"/>
    <w:rsid w:val="001D4226"/>
    <w:rsid w:val="001D437D"/>
    <w:rsid w:val="001D4421"/>
    <w:rsid w:val="001D4BA8"/>
    <w:rsid w:val="001D4CC2"/>
    <w:rsid w:val="001D4D08"/>
    <w:rsid w:val="001D5473"/>
    <w:rsid w:val="001D6BAB"/>
    <w:rsid w:val="001D6D12"/>
    <w:rsid w:val="001D75F9"/>
    <w:rsid w:val="001D7B82"/>
    <w:rsid w:val="001D7D90"/>
    <w:rsid w:val="001E0281"/>
    <w:rsid w:val="001E044F"/>
    <w:rsid w:val="001E063B"/>
    <w:rsid w:val="001E0A2D"/>
    <w:rsid w:val="001E18FE"/>
    <w:rsid w:val="001E19FB"/>
    <w:rsid w:val="001E1CE9"/>
    <w:rsid w:val="001E27CD"/>
    <w:rsid w:val="001E2A11"/>
    <w:rsid w:val="001E2A22"/>
    <w:rsid w:val="001E2D93"/>
    <w:rsid w:val="001E354A"/>
    <w:rsid w:val="001E3AC4"/>
    <w:rsid w:val="001E3F1C"/>
    <w:rsid w:val="001E450A"/>
    <w:rsid w:val="001E484B"/>
    <w:rsid w:val="001E519F"/>
    <w:rsid w:val="001E577D"/>
    <w:rsid w:val="001E6407"/>
    <w:rsid w:val="001E64FB"/>
    <w:rsid w:val="001F0142"/>
    <w:rsid w:val="001F1061"/>
    <w:rsid w:val="001F279F"/>
    <w:rsid w:val="001F2B93"/>
    <w:rsid w:val="001F2D22"/>
    <w:rsid w:val="001F36A8"/>
    <w:rsid w:val="001F3943"/>
    <w:rsid w:val="001F39A2"/>
    <w:rsid w:val="001F3D64"/>
    <w:rsid w:val="001F486D"/>
    <w:rsid w:val="001F507E"/>
    <w:rsid w:val="001F508B"/>
    <w:rsid w:val="001F54B8"/>
    <w:rsid w:val="001F54C6"/>
    <w:rsid w:val="001F5523"/>
    <w:rsid w:val="001F59EB"/>
    <w:rsid w:val="001F5B21"/>
    <w:rsid w:val="001F5E03"/>
    <w:rsid w:val="001F6A5D"/>
    <w:rsid w:val="001F6C5F"/>
    <w:rsid w:val="001F7CA0"/>
    <w:rsid w:val="001F7EC9"/>
    <w:rsid w:val="001F7F90"/>
    <w:rsid w:val="00200124"/>
    <w:rsid w:val="002003E3"/>
    <w:rsid w:val="002005F3"/>
    <w:rsid w:val="0020130A"/>
    <w:rsid w:val="0020161B"/>
    <w:rsid w:val="0020233A"/>
    <w:rsid w:val="00202B7C"/>
    <w:rsid w:val="002036D6"/>
    <w:rsid w:val="002037F1"/>
    <w:rsid w:val="002038CB"/>
    <w:rsid w:val="00203E77"/>
    <w:rsid w:val="0020420B"/>
    <w:rsid w:val="002042CB"/>
    <w:rsid w:val="00204F84"/>
    <w:rsid w:val="0020527E"/>
    <w:rsid w:val="00205368"/>
    <w:rsid w:val="00205517"/>
    <w:rsid w:val="00205A50"/>
    <w:rsid w:val="00205FE4"/>
    <w:rsid w:val="00206973"/>
    <w:rsid w:val="00206BCC"/>
    <w:rsid w:val="00207565"/>
    <w:rsid w:val="00207EFA"/>
    <w:rsid w:val="00207F03"/>
    <w:rsid w:val="00210B35"/>
    <w:rsid w:val="00210F5D"/>
    <w:rsid w:val="002119D6"/>
    <w:rsid w:val="002120DA"/>
    <w:rsid w:val="00212479"/>
    <w:rsid w:val="00212624"/>
    <w:rsid w:val="00212EF4"/>
    <w:rsid w:val="00212FBA"/>
    <w:rsid w:val="00213497"/>
    <w:rsid w:val="00213577"/>
    <w:rsid w:val="00213946"/>
    <w:rsid w:val="00213A15"/>
    <w:rsid w:val="00213C6E"/>
    <w:rsid w:val="00213F4E"/>
    <w:rsid w:val="00214387"/>
    <w:rsid w:val="002144CF"/>
    <w:rsid w:val="002148B3"/>
    <w:rsid w:val="00214A2D"/>
    <w:rsid w:val="0021503F"/>
    <w:rsid w:val="0021573F"/>
    <w:rsid w:val="0021614B"/>
    <w:rsid w:val="00216431"/>
    <w:rsid w:val="002168A6"/>
    <w:rsid w:val="00216CDB"/>
    <w:rsid w:val="00217592"/>
    <w:rsid w:val="0021782F"/>
    <w:rsid w:val="00217850"/>
    <w:rsid w:val="00217935"/>
    <w:rsid w:val="00217EFC"/>
    <w:rsid w:val="00220312"/>
    <w:rsid w:val="002219C9"/>
    <w:rsid w:val="00221B23"/>
    <w:rsid w:val="0022256E"/>
    <w:rsid w:val="00222F51"/>
    <w:rsid w:val="0022395B"/>
    <w:rsid w:val="00224170"/>
    <w:rsid w:val="002249B1"/>
    <w:rsid w:val="00225479"/>
    <w:rsid w:val="0022553F"/>
    <w:rsid w:val="002258AF"/>
    <w:rsid w:val="00225B96"/>
    <w:rsid w:val="00225CC6"/>
    <w:rsid w:val="002261D0"/>
    <w:rsid w:val="00226F34"/>
    <w:rsid w:val="002278C9"/>
    <w:rsid w:val="00230044"/>
    <w:rsid w:val="00230625"/>
    <w:rsid w:val="00230914"/>
    <w:rsid w:val="00230BDE"/>
    <w:rsid w:val="0023107A"/>
    <w:rsid w:val="00231483"/>
    <w:rsid w:val="00231AC6"/>
    <w:rsid w:val="00231D6F"/>
    <w:rsid w:val="00232412"/>
    <w:rsid w:val="002329AA"/>
    <w:rsid w:val="00232A5D"/>
    <w:rsid w:val="00232C55"/>
    <w:rsid w:val="00232D37"/>
    <w:rsid w:val="00232DFC"/>
    <w:rsid w:val="00232FD0"/>
    <w:rsid w:val="00233243"/>
    <w:rsid w:val="002333CA"/>
    <w:rsid w:val="00233412"/>
    <w:rsid w:val="00233942"/>
    <w:rsid w:val="00234439"/>
    <w:rsid w:val="00234D25"/>
    <w:rsid w:val="00234EA8"/>
    <w:rsid w:val="00234FC0"/>
    <w:rsid w:val="0023540D"/>
    <w:rsid w:val="002354FE"/>
    <w:rsid w:val="00235695"/>
    <w:rsid w:val="00235876"/>
    <w:rsid w:val="00235904"/>
    <w:rsid w:val="00235CFF"/>
    <w:rsid w:val="002361E8"/>
    <w:rsid w:val="0023675B"/>
    <w:rsid w:val="00236F51"/>
    <w:rsid w:val="0023706E"/>
    <w:rsid w:val="00237BF2"/>
    <w:rsid w:val="00237F76"/>
    <w:rsid w:val="0024078C"/>
    <w:rsid w:val="00240F46"/>
    <w:rsid w:val="002419F0"/>
    <w:rsid w:val="0024271E"/>
    <w:rsid w:val="00242E81"/>
    <w:rsid w:val="0024324F"/>
    <w:rsid w:val="00243259"/>
    <w:rsid w:val="002432D8"/>
    <w:rsid w:val="00243805"/>
    <w:rsid w:val="002438B8"/>
    <w:rsid w:val="00244051"/>
    <w:rsid w:val="00244373"/>
    <w:rsid w:val="00244401"/>
    <w:rsid w:val="002445E9"/>
    <w:rsid w:val="00244815"/>
    <w:rsid w:val="00244862"/>
    <w:rsid w:val="00245253"/>
    <w:rsid w:val="00245EAB"/>
    <w:rsid w:val="00246C28"/>
    <w:rsid w:val="0024738E"/>
    <w:rsid w:val="00247A22"/>
    <w:rsid w:val="00247A7E"/>
    <w:rsid w:val="002500AC"/>
    <w:rsid w:val="002505F4"/>
    <w:rsid w:val="0025075E"/>
    <w:rsid w:val="00250A05"/>
    <w:rsid w:val="002510B6"/>
    <w:rsid w:val="00251192"/>
    <w:rsid w:val="002512DC"/>
    <w:rsid w:val="0025137D"/>
    <w:rsid w:val="00251404"/>
    <w:rsid w:val="0025142A"/>
    <w:rsid w:val="00251636"/>
    <w:rsid w:val="002519B2"/>
    <w:rsid w:val="00251AFD"/>
    <w:rsid w:val="00251B20"/>
    <w:rsid w:val="0025216B"/>
    <w:rsid w:val="0025248B"/>
    <w:rsid w:val="002524A7"/>
    <w:rsid w:val="00253322"/>
    <w:rsid w:val="00253DFE"/>
    <w:rsid w:val="00253E18"/>
    <w:rsid w:val="00253E8B"/>
    <w:rsid w:val="00253FE3"/>
    <w:rsid w:val="00253FFF"/>
    <w:rsid w:val="00254072"/>
    <w:rsid w:val="00254261"/>
    <w:rsid w:val="00254BE5"/>
    <w:rsid w:val="00255650"/>
    <w:rsid w:val="002556DA"/>
    <w:rsid w:val="00255809"/>
    <w:rsid w:val="00255C0E"/>
    <w:rsid w:val="00255CD6"/>
    <w:rsid w:val="002564CC"/>
    <w:rsid w:val="002566DB"/>
    <w:rsid w:val="002568FB"/>
    <w:rsid w:val="00256FAD"/>
    <w:rsid w:val="00257645"/>
    <w:rsid w:val="002576BE"/>
    <w:rsid w:val="002577A8"/>
    <w:rsid w:val="00257ADB"/>
    <w:rsid w:val="00257D17"/>
    <w:rsid w:val="00257E4C"/>
    <w:rsid w:val="0026036D"/>
    <w:rsid w:val="0026061E"/>
    <w:rsid w:val="00260BF0"/>
    <w:rsid w:val="00260CCB"/>
    <w:rsid w:val="0026149A"/>
    <w:rsid w:val="00261522"/>
    <w:rsid w:val="00261C00"/>
    <w:rsid w:val="00261D68"/>
    <w:rsid w:val="002620A7"/>
    <w:rsid w:val="00262390"/>
    <w:rsid w:val="002628AB"/>
    <w:rsid w:val="0026341C"/>
    <w:rsid w:val="00263D1F"/>
    <w:rsid w:val="00263D7F"/>
    <w:rsid w:val="0026418F"/>
    <w:rsid w:val="00264216"/>
    <w:rsid w:val="002647E0"/>
    <w:rsid w:val="00264AEE"/>
    <w:rsid w:val="00265826"/>
    <w:rsid w:val="00265836"/>
    <w:rsid w:val="00265E29"/>
    <w:rsid w:val="00265F1A"/>
    <w:rsid w:val="002660AD"/>
    <w:rsid w:val="0026659E"/>
    <w:rsid w:val="0026663C"/>
    <w:rsid w:val="00266D60"/>
    <w:rsid w:val="00266E3B"/>
    <w:rsid w:val="002670E2"/>
    <w:rsid w:val="002674D3"/>
    <w:rsid w:val="00267836"/>
    <w:rsid w:val="00267AD8"/>
    <w:rsid w:val="002703D7"/>
    <w:rsid w:val="0027048D"/>
    <w:rsid w:val="00270A10"/>
    <w:rsid w:val="00270D66"/>
    <w:rsid w:val="00270E88"/>
    <w:rsid w:val="002715C2"/>
    <w:rsid w:val="00271895"/>
    <w:rsid w:val="00271A2A"/>
    <w:rsid w:val="00271BEF"/>
    <w:rsid w:val="00271FA5"/>
    <w:rsid w:val="0027339B"/>
    <w:rsid w:val="00273A9E"/>
    <w:rsid w:val="002748F6"/>
    <w:rsid w:val="00274B44"/>
    <w:rsid w:val="0027511E"/>
    <w:rsid w:val="002753D7"/>
    <w:rsid w:val="002755DF"/>
    <w:rsid w:val="00275E0E"/>
    <w:rsid w:val="00275E12"/>
    <w:rsid w:val="0027622F"/>
    <w:rsid w:val="002763D0"/>
    <w:rsid w:val="00276AC6"/>
    <w:rsid w:val="00276B3B"/>
    <w:rsid w:val="0027740B"/>
    <w:rsid w:val="0027759A"/>
    <w:rsid w:val="00277783"/>
    <w:rsid w:val="002777F4"/>
    <w:rsid w:val="00277A7E"/>
    <w:rsid w:val="00277E16"/>
    <w:rsid w:val="002804FE"/>
    <w:rsid w:val="00280A0B"/>
    <w:rsid w:val="00280B1B"/>
    <w:rsid w:val="00280C23"/>
    <w:rsid w:val="00280C7D"/>
    <w:rsid w:val="0028198C"/>
    <w:rsid w:val="002819C5"/>
    <w:rsid w:val="00282112"/>
    <w:rsid w:val="002826CE"/>
    <w:rsid w:val="00283633"/>
    <w:rsid w:val="00283844"/>
    <w:rsid w:val="0028453F"/>
    <w:rsid w:val="0028496F"/>
    <w:rsid w:val="00285469"/>
    <w:rsid w:val="00285601"/>
    <w:rsid w:val="00285919"/>
    <w:rsid w:val="00285CB0"/>
    <w:rsid w:val="00285F2D"/>
    <w:rsid w:val="00286402"/>
    <w:rsid w:val="0028671B"/>
    <w:rsid w:val="00286AC2"/>
    <w:rsid w:val="00286B88"/>
    <w:rsid w:val="00286E39"/>
    <w:rsid w:val="00286F6E"/>
    <w:rsid w:val="002873C3"/>
    <w:rsid w:val="00287AB8"/>
    <w:rsid w:val="00287BA3"/>
    <w:rsid w:val="00287C03"/>
    <w:rsid w:val="00290496"/>
    <w:rsid w:val="00290620"/>
    <w:rsid w:val="00290BBE"/>
    <w:rsid w:val="00290D0A"/>
    <w:rsid w:val="00290D2F"/>
    <w:rsid w:val="0029130D"/>
    <w:rsid w:val="00291B1B"/>
    <w:rsid w:val="00291C55"/>
    <w:rsid w:val="00291DC9"/>
    <w:rsid w:val="00291EB2"/>
    <w:rsid w:val="00292080"/>
    <w:rsid w:val="002922BE"/>
    <w:rsid w:val="00292899"/>
    <w:rsid w:val="00292F4A"/>
    <w:rsid w:val="002933A6"/>
    <w:rsid w:val="002934CA"/>
    <w:rsid w:val="0029386E"/>
    <w:rsid w:val="00293BC0"/>
    <w:rsid w:val="00293D2B"/>
    <w:rsid w:val="00293F1F"/>
    <w:rsid w:val="00294975"/>
    <w:rsid w:val="00294A61"/>
    <w:rsid w:val="0029545B"/>
    <w:rsid w:val="002959C1"/>
    <w:rsid w:val="00295DAD"/>
    <w:rsid w:val="00296010"/>
    <w:rsid w:val="00296629"/>
    <w:rsid w:val="0029674F"/>
    <w:rsid w:val="002977DF"/>
    <w:rsid w:val="002A057D"/>
    <w:rsid w:val="002A10BB"/>
    <w:rsid w:val="002A12D0"/>
    <w:rsid w:val="002A12FA"/>
    <w:rsid w:val="002A1634"/>
    <w:rsid w:val="002A1CA6"/>
    <w:rsid w:val="002A1F1B"/>
    <w:rsid w:val="002A23A3"/>
    <w:rsid w:val="002A2465"/>
    <w:rsid w:val="002A24D5"/>
    <w:rsid w:val="002A3100"/>
    <w:rsid w:val="002A35DA"/>
    <w:rsid w:val="002A461B"/>
    <w:rsid w:val="002A4633"/>
    <w:rsid w:val="002A4874"/>
    <w:rsid w:val="002A4B4E"/>
    <w:rsid w:val="002A5176"/>
    <w:rsid w:val="002A519C"/>
    <w:rsid w:val="002A52BC"/>
    <w:rsid w:val="002A58B3"/>
    <w:rsid w:val="002A595C"/>
    <w:rsid w:val="002A6037"/>
    <w:rsid w:val="002A6D6F"/>
    <w:rsid w:val="002A73D9"/>
    <w:rsid w:val="002A746C"/>
    <w:rsid w:val="002A76B5"/>
    <w:rsid w:val="002B0312"/>
    <w:rsid w:val="002B0408"/>
    <w:rsid w:val="002B0C4A"/>
    <w:rsid w:val="002B0C68"/>
    <w:rsid w:val="002B174B"/>
    <w:rsid w:val="002B1BD6"/>
    <w:rsid w:val="002B2520"/>
    <w:rsid w:val="002B272A"/>
    <w:rsid w:val="002B38AC"/>
    <w:rsid w:val="002B4244"/>
    <w:rsid w:val="002B4665"/>
    <w:rsid w:val="002B486A"/>
    <w:rsid w:val="002B4C07"/>
    <w:rsid w:val="002B4F80"/>
    <w:rsid w:val="002B4FB5"/>
    <w:rsid w:val="002B50B7"/>
    <w:rsid w:val="002B55AA"/>
    <w:rsid w:val="002B5620"/>
    <w:rsid w:val="002B58F8"/>
    <w:rsid w:val="002B70E5"/>
    <w:rsid w:val="002B77B8"/>
    <w:rsid w:val="002B7931"/>
    <w:rsid w:val="002B7B31"/>
    <w:rsid w:val="002B7ECD"/>
    <w:rsid w:val="002C034A"/>
    <w:rsid w:val="002C0D1A"/>
    <w:rsid w:val="002C1FD6"/>
    <w:rsid w:val="002C20B6"/>
    <w:rsid w:val="002C2523"/>
    <w:rsid w:val="002C2A68"/>
    <w:rsid w:val="002C2AF7"/>
    <w:rsid w:val="002C3191"/>
    <w:rsid w:val="002C3596"/>
    <w:rsid w:val="002C3B60"/>
    <w:rsid w:val="002C3EF8"/>
    <w:rsid w:val="002C4859"/>
    <w:rsid w:val="002C4AFD"/>
    <w:rsid w:val="002C4DA4"/>
    <w:rsid w:val="002C531B"/>
    <w:rsid w:val="002C5903"/>
    <w:rsid w:val="002C5AA1"/>
    <w:rsid w:val="002C5B40"/>
    <w:rsid w:val="002C5E4B"/>
    <w:rsid w:val="002C639A"/>
    <w:rsid w:val="002C669E"/>
    <w:rsid w:val="002C6EA8"/>
    <w:rsid w:val="002C70A3"/>
    <w:rsid w:val="002C713A"/>
    <w:rsid w:val="002C7162"/>
    <w:rsid w:val="002C72DF"/>
    <w:rsid w:val="002C751B"/>
    <w:rsid w:val="002C75F2"/>
    <w:rsid w:val="002C7C04"/>
    <w:rsid w:val="002D0CB1"/>
    <w:rsid w:val="002D113D"/>
    <w:rsid w:val="002D189E"/>
    <w:rsid w:val="002D1978"/>
    <w:rsid w:val="002D1FEC"/>
    <w:rsid w:val="002D26F1"/>
    <w:rsid w:val="002D2CD6"/>
    <w:rsid w:val="002D2F83"/>
    <w:rsid w:val="002D423A"/>
    <w:rsid w:val="002D4654"/>
    <w:rsid w:val="002D4732"/>
    <w:rsid w:val="002D4980"/>
    <w:rsid w:val="002D4EA8"/>
    <w:rsid w:val="002D50F9"/>
    <w:rsid w:val="002D5533"/>
    <w:rsid w:val="002D55B2"/>
    <w:rsid w:val="002D56FC"/>
    <w:rsid w:val="002D5890"/>
    <w:rsid w:val="002D6252"/>
    <w:rsid w:val="002D7E9B"/>
    <w:rsid w:val="002D7F8D"/>
    <w:rsid w:val="002E0B42"/>
    <w:rsid w:val="002E0EF5"/>
    <w:rsid w:val="002E175F"/>
    <w:rsid w:val="002E1995"/>
    <w:rsid w:val="002E1A6F"/>
    <w:rsid w:val="002E1EB8"/>
    <w:rsid w:val="002E25A1"/>
    <w:rsid w:val="002E25E8"/>
    <w:rsid w:val="002E2674"/>
    <w:rsid w:val="002E26C0"/>
    <w:rsid w:val="002E2808"/>
    <w:rsid w:val="002E33B7"/>
    <w:rsid w:val="002E3817"/>
    <w:rsid w:val="002E398C"/>
    <w:rsid w:val="002E3CDB"/>
    <w:rsid w:val="002E4255"/>
    <w:rsid w:val="002E4A9E"/>
    <w:rsid w:val="002E5077"/>
    <w:rsid w:val="002E51C4"/>
    <w:rsid w:val="002E544D"/>
    <w:rsid w:val="002E5B15"/>
    <w:rsid w:val="002E606A"/>
    <w:rsid w:val="002E6176"/>
    <w:rsid w:val="002E6A93"/>
    <w:rsid w:val="002E6D01"/>
    <w:rsid w:val="002E6D74"/>
    <w:rsid w:val="002E6DEA"/>
    <w:rsid w:val="002E70B0"/>
    <w:rsid w:val="002E7303"/>
    <w:rsid w:val="002E74BF"/>
    <w:rsid w:val="002E7759"/>
    <w:rsid w:val="002E78F7"/>
    <w:rsid w:val="002E7EF7"/>
    <w:rsid w:val="002F0205"/>
    <w:rsid w:val="002F0EFC"/>
    <w:rsid w:val="002F11B7"/>
    <w:rsid w:val="002F131E"/>
    <w:rsid w:val="002F1368"/>
    <w:rsid w:val="002F21E4"/>
    <w:rsid w:val="002F22CB"/>
    <w:rsid w:val="002F2C12"/>
    <w:rsid w:val="002F3B02"/>
    <w:rsid w:val="002F3D1A"/>
    <w:rsid w:val="002F429B"/>
    <w:rsid w:val="002F47CC"/>
    <w:rsid w:val="002F4A03"/>
    <w:rsid w:val="002F4CC2"/>
    <w:rsid w:val="002F4D9D"/>
    <w:rsid w:val="002F5520"/>
    <w:rsid w:val="002F5F5D"/>
    <w:rsid w:val="002F60D6"/>
    <w:rsid w:val="002F620B"/>
    <w:rsid w:val="002F6839"/>
    <w:rsid w:val="002F7358"/>
    <w:rsid w:val="002F7642"/>
    <w:rsid w:val="002F7D73"/>
    <w:rsid w:val="0030042A"/>
    <w:rsid w:val="00300A21"/>
    <w:rsid w:val="003017E1"/>
    <w:rsid w:val="003028CA"/>
    <w:rsid w:val="00302F78"/>
    <w:rsid w:val="00303744"/>
    <w:rsid w:val="00303FC3"/>
    <w:rsid w:val="00303FCE"/>
    <w:rsid w:val="00304018"/>
    <w:rsid w:val="00304099"/>
    <w:rsid w:val="003041E8"/>
    <w:rsid w:val="003043E1"/>
    <w:rsid w:val="00304972"/>
    <w:rsid w:val="003051D5"/>
    <w:rsid w:val="00305C90"/>
    <w:rsid w:val="003063C1"/>
    <w:rsid w:val="00306756"/>
    <w:rsid w:val="00306DEE"/>
    <w:rsid w:val="00306E4A"/>
    <w:rsid w:val="00306FDB"/>
    <w:rsid w:val="003076F2"/>
    <w:rsid w:val="003077C5"/>
    <w:rsid w:val="0030788E"/>
    <w:rsid w:val="00307BC6"/>
    <w:rsid w:val="00310139"/>
    <w:rsid w:val="0031073A"/>
    <w:rsid w:val="00311C8A"/>
    <w:rsid w:val="00311E87"/>
    <w:rsid w:val="003120D0"/>
    <w:rsid w:val="00312338"/>
    <w:rsid w:val="003124F0"/>
    <w:rsid w:val="00312755"/>
    <w:rsid w:val="00312C1D"/>
    <w:rsid w:val="00312E27"/>
    <w:rsid w:val="00312F4C"/>
    <w:rsid w:val="003135CD"/>
    <w:rsid w:val="00313F18"/>
    <w:rsid w:val="0031413E"/>
    <w:rsid w:val="00315819"/>
    <w:rsid w:val="00315D03"/>
    <w:rsid w:val="003163C6"/>
    <w:rsid w:val="003175CD"/>
    <w:rsid w:val="00320F30"/>
    <w:rsid w:val="00321096"/>
    <w:rsid w:val="003211BF"/>
    <w:rsid w:val="00321560"/>
    <w:rsid w:val="0032188E"/>
    <w:rsid w:val="00321A54"/>
    <w:rsid w:val="00321D33"/>
    <w:rsid w:val="00322976"/>
    <w:rsid w:val="003232A5"/>
    <w:rsid w:val="0032357E"/>
    <w:rsid w:val="00323BEA"/>
    <w:rsid w:val="00324A26"/>
    <w:rsid w:val="00324ADE"/>
    <w:rsid w:val="00324D53"/>
    <w:rsid w:val="0032589B"/>
    <w:rsid w:val="003258F1"/>
    <w:rsid w:val="003264C4"/>
    <w:rsid w:val="003265A3"/>
    <w:rsid w:val="00326762"/>
    <w:rsid w:val="00326B72"/>
    <w:rsid w:val="00326BD5"/>
    <w:rsid w:val="00326F2D"/>
    <w:rsid w:val="0032711C"/>
    <w:rsid w:val="003271B7"/>
    <w:rsid w:val="00327934"/>
    <w:rsid w:val="00327C30"/>
    <w:rsid w:val="003301DC"/>
    <w:rsid w:val="00330504"/>
    <w:rsid w:val="00330E6A"/>
    <w:rsid w:val="0033147C"/>
    <w:rsid w:val="00331497"/>
    <w:rsid w:val="00331FAD"/>
    <w:rsid w:val="00331FCA"/>
    <w:rsid w:val="0033214A"/>
    <w:rsid w:val="003321BF"/>
    <w:rsid w:val="003323A6"/>
    <w:rsid w:val="003327DF"/>
    <w:rsid w:val="00332B6E"/>
    <w:rsid w:val="00332F6F"/>
    <w:rsid w:val="003334BC"/>
    <w:rsid w:val="00333597"/>
    <w:rsid w:val="003338EA"/>
    <w:rsid w:val="003341B0"/>
    <w:rsid w:val="003352B1"/>
    <w:rsid w:val="00335E3A"/>
    <w:rsid w:val="00336143"/>
    <w:rsid w:val="003362C8"/>
    <w:rsid w:val="0033693D"/>
    <w:rsid w:val="00336A66"/>
    <w:rsid w:val="00336DCF"/>
    <w:rsid w:val="00336FD2"/>
    <w:rsid w:val="003370A0"/>
    <w:rsid w:val="0033782A"/>
    <w:rsid w:val="00340302"/>
    <w:rsid w:val="003417E3"/>
    <w:rsid w:val="00341BA1"/>
    <w:rsid w:val="00341D83"/>
    <w:rsid w:val="003425B7"/>
    <w:rsid w:val="003430F2"/>
    <w:rsid w:val="00343190"/>
    <w:rsid w:val="00344EB6"/>
    <w:rsid w:val="003451F6"/>
    <w:rsid w:val="00345398"/>
    <w:rsid w:val="00345804"/>
    <w:rsid w:val="00345E27"/>
    <w:rsid w:val="00347C97"/>
    <w:rsid w:val="00347D20"/>
    <w:rsid w:val="00347D44"/>
    <w:rsid w:val="00350A36"/>
    <w:rsid w:val="00352403"/>
    <w:rsid w:val="003531BE"/>
    <w:rsid w:val="0035364D"/>
    <w:rsid w:val="00353AA7"/>
    <w:rsid w:val="00353BBE"/>
    <w:rsid w:val="003540FE"/>
    <w:rsid w:val="003543B6"/>
    <w:rsid w:val="00354641"/>
    <w:rsid w:val="003546DD"/>
    <w:rsid w:val="00354C71"/>
    <w:rsid w:val="003555D6"/>
    <w:rsid w:val="003559E0"/>
    <w:rsid w:val="00355D62"/>
    <w:rsid w:val="00355E0F"/>
    <w:rsid w:val="00355E97"/>
    <w:rsid w:val="00356038"/>
    <w:rsid w:val="003561A2"/>
    <w:rsid w:val="00356290"/>
    <w:rsid w:val="00357451"/>
    <w:rsid w:val="00357539"/>
    <w:rsid w:val="00357774"/>
    <w:rsid w:val="003607AB"/>
    <w:rsid w:val="00360813"/>
    <w:rsid w:val="00361477"/>
    <w:rsid w:val="00361828"/>
    <w:rsid w:val="00362B71"/>
    <w:rsid w:val="00362E57"/>
    <w:rsid w:val="00362F22"/>
    <w:rsid w:val="0036365E"/>
    <w:rsid w:val="00363843"/>
    <w:rsid w:val="00363A2E"/>
    <w:rsid w:val="00363D7E"/>
    <w:rsid w:val="00363DD1"/>
    <w:rsid w:val="00364516"/>
    <w:rsid w:val="00364941"/>
    <w:rsid w:val="00364DAD"/>
    <w:rsid w:val="00365296"/>
    <w:rsid w:val="00365B36"/>
    <w:rsid w:val="00365B78"/>
    <w:rsid w:val="00365F22"/>
    <w:rsid w:val="003675D1"/>
    <w:rsid w:val="00367BCD"/>
    <w:rsid w:val="00367C73"/>
    <w:rsid w:val="00367E23"/>
    <w:rsid w:val="00370AB7"/>
    <w:rsid w:val="00370CCA"/>
    <w:rsid w:val="0037127A"/>
    <w:rsid w:val="00371573"/>
    <w:rsid w:val="00371756"/>
    <w:rsid w:val="003719B0"/>
    <w:rsid w:val="00371C41"/>
    <w:rsid w:val="00372908"/>
    <w:rsid w:val="00373139"/>
    <w:rsid w:val="003735AE"/>
    <w:rsid w:val="00373C63"/>
    <w:rsid w:val="00374133"/>
    <w:rsid w:val="0037456F"/>
    <w:rsid w:val="00374D5F"/>
    <w:rsid w:val="00374E60"/>
    <w:rsid w:val="00375049"/>
    <w:rsid w:val="00375774"/>
    <w:rsid w:val="003760BF"/>
    <w:rsid w:val="003763D7"/>
    <w:rsid w:val="0037680C"/>
    <w:rsid w:val="0037698F"/>
    <w:rsid w:val="00376C80"/>
    <w:rsid w:val="00376FE4"/>
    <w:rsid w:val="0037752C"/>
    <w:rsid w:val="00377676"/>
    <w:rsid w:val="00377BF4"/>
    <w:rsid w:val="00377F3D"/>
    <w:rsid w:val="00380B19"/>
    <w:rsid w:val="0038162B"/>
    <w:rsid w:val="003819EE"/>
    <w:rsid w:val="00381E0C"/>
    <w:rsid w:val="00381E79"/>
    <w:rsid w:val="003828AE"/>
    <w:rsid w:val="0038321A"/>
    <w:rsid w:val="00383732"/>
    <w:rsid w:val="00383A83"/>
    <w:rsid w:val="0038462C"/>
    <w:rsid w:val="003847FE"/>
    <w:rsid w:val="00384C16"/>
    <w:rsid w:val="00384DD8"/>
    <w:rsid w:val="0038603D"/>
    <w:rsid w:val="0038635A"/>
    <w:rsid w:val="0038688A"/>
    <w:rsid w:val="00386DF9"/>
    <w:rsid w:val="003871A2"/>
    <w:rsid w:val="00387331"/>
    <w:rsid w:val="0038737A"/>
    <w:rsid w:val="0038765B"/>
    <w:rsid w:val="00390883"/>
    <w:rsid w:val="00390BD9"/>
    <w:rsid w:val="00390C7A"/>
    <w:rsid w:val="00390EDE"/>
    <w:rsid w:val="00391B24"/>
    <w:rsid w:val="003924C8"/>
    <w:rsid w:val="00392FAD"/>
    <w:rsid w:val="00393876"/>
    <w:rsid w:val="00393B6C"/>
    <w:rsid w:val="00393CC0"/>
    <w:rsid w:val="00394863"/>
    <w:rsid w:val="00394909"/>
    <w:rsid w:val="0039490A"/>
    <w:rsid w:val="00394B81"/>
    <w:rsid w:val="00394C36"/>
    <w:rsid w:val="00394D42"/>
    <w:rsid w:val="00394F0B"/>
    <w:rsid w:val="00395454"/>
    <w:rsid w:val="00395C29"/>
    <w:rsid w:val="00396A88"/>
    <w:rsid w:val="00396C79"/>
    <w:rsid w:val="00396D1C"/>
    <w:rsid w:val="003970F2"/>
    <w:rsid w:val="00397295"/>
    <w:rsid w:val="00397307"/>
    <w:rsid w:val="003973D8"/>
    <w:rsid w:val="00397558"/>
    <w:rsid w:val="0039793B"/>
    <w:rsid w:val="003A02C9"/>
    <w:rsid w:val="003A112F"/>
    <w:rsid w:val="003A1278"/>
    <w:rsid w:val="003A1BFF"/>
    <w:rsid w:val="003A282E"/>
    <w:rsid w:val="003A2AA4"/>
    <w:rsid w:val="003A2E57"/>
    <w:rsid w:val="003A2EC1"/>
    <w:rsid w:val="003A36B7"/>
    <w:rsid w:val="003A390A"/>
    <w:rsid w:val="003A39C2"/>
    <w:rsid w:val="003A3AD0"/>
    <w:rsid w:val="003A400E"/>
    <w:rsid w:val="003A4025"/>
    <w:rsid w:val="003A437C"/>
    <w:rsid w:val="003A50A9"/>
    <w:rsid w:val="003A5460"/>
    <w:rsid w:val="003A5ED6"/>
    <w:rsid w:val="003A6DCD"/>
    <w:rsid w:val="003A71D7"/>
    <w:rsid w:val="003A72EF"/>
    <w:rsid w:val="003A7AA8"/>
    <w:rsid w:val="003A7E0F"/>
    <w:rsid w:val="003B003B"/>
    <w:rsid w:val="003B004D"/>
    <w:rsid w:val="003B13C3"/>
    <w:rsid w:val="003B1950"/>
    <w:rsid w:val="003B1DAD"/>
    <w:rsid w:val="003B1E36"/>
    <w:rsid w:val="003B2093"/>
    <w:rsid w:val="003B2D1D"/>
    <w:rsid w:val="003B2FE1"/>
    <w:rsid w:val="003B3347"/>
    <w:rsid w:val="003B37E6"/>
    <w:rsid w:val="003B3B69"/>
    <w:rsid w:val="003B3D4C"/>
    <w:rsid w:val="003B3DBC"/>
    <w:rsid w:val="003B3DEB"/>
    <w:rsid w:val="003B4090"/>
    <w:rsid w:val="003B4B2D"/>
    <w:rsid w:val="003B4D03"/>
    <w:rsid w:val="003B5018"/>
    <w:rsid w:val="003B5262"/>
    <w:rsid w:val="003B54E5"/>
    <w:rsid w:val="003B5DB3"/>
    <w:rsid w:val="003B6CFD"/>
    <w:rsid w:val="003B6D00"/>
    <w:rsid w:val="003B6EAA"/>
    <w:rsid w:val="003B715E"/>
    <w:rsid w:val="003B79F2"/>
    <w:rsid w:val="003B7CD2"/>
    <w:rsid w:val="003B7D55"/>
    <w:rsid w:val="003B7DE1"/>
    <w:rsid w:val="003B7EE7"/>
    <w:rsid w:val="003C0381"/>
    <w:rsid w:val="003C0C97"/>
    <w:rsid w:val="003C2086"/>
    <w:rsid w:val="003C24F4"/>
    <w:rsid w:val="003C3BD7"/>
    <w:rsid w:val="003C4CEF"/>
    <w:rsid w:val="003C5C15"/>
    <w:rsid w:val="003C6470"/>
    <w:rsid w:val="003C6739"/>
    <w:rsid w:val="003C7272"/>
    <w:rsid w:val="003C7426"/>
    <w:rsid w:val="003C7570"/>
    <w:rsid w:val="003C75D1"/>
    <w:rsid w:val="003C7611"/>
    <w:rsid w:val="003C7661"/>
    <w:rsid w:val="003C76C1"/>
    <w:rsid w:val="003C7710"/>
    <w:rsid w:val="003C775A"/>
    <w:rsid w:val="003C7C8C"/>
    <w:rsid w:val="003D0447"/>
    <w:rsid w:val="003D04FA"/>
    <w:rsid w:val="003D058E"/>
    <w:rsid w:val="003D0B88"/>
    <w:rsid w:val="003D1565"/>
    <w:rsid w:val="003D170E"/>
    <w:rsid w:val="003D17C9"/>
    <w:rsid w:val="003D1823"/>
    <w:rsid w:val="003D1B0A"/>
    <w:rsid w:val="003D1CDA"/>
    <w:rsid w:val="003D2814"/>
    <w:rsid w:val="003D2B5E"/>
    <w:rsid w:val="003D351A"/>
    <w:rsid w:val="003D3A26"/>
    <w:rsid w:val="003D4D8F"/>
    <w:rsid w:val="003D5006"/>
    <w:rsid w:val="003D5A42"/>
    <w:rsid w:val="003D6377"/>
    <w:rsid w:val="003D653B"/>
    <w:rsid w:val="003D682D"/>
    <w:rsid w:val="003D6FA4"/>
    <w:rsid w:val="003D6FAE"/>
    <w:rsid w:val="003D7B03"/>
    <w:rsid w:val="003E045D"/>
    <w:rsid w:val="003E04AF"/>
    <w:rsid w:val="003E083D"/>
    <w:rsid w:val="003E0B79"/>
    <w:rsid w:val="003E0E71"/>
    <w:rsid w:val="003E0EC2"/>
    <w:rsid w:val="003E13C8"/>
    <w:rsid w:val="003E1634"/>
    <w:rsid w:val="003E188E"/>
    <w:rsid w:val="003E1C23"/>
    <w:rsid w:val="003E1D64"/>
    <w:rsid w:val="003E1F11"/>
    <w:rsid w:val="003E29B4"/>
    <w:rsid w:val="003E2ACB"/>
    <w:rsid w:val="003E2BDF"/>
    <w:rsid w:val="003E2EB1"/>
    <w:rsid w:val="003E32B8"/>
    <w:rsid w:val="003E3FDB"/>
    <w:rsid w:val="003E4072"/>
    <w:rsid w:val="003E42DB"/>
    <w:rsid w:val="003E4C6F"/>
    <w:rsid w:val="003E55A6"/>
    <w:rsid w:val="003E5B0E"/>
    <w:rsid w:val="003E661F"/>
    <w:rsid w:val="003E68CC"/>
    <w:rsid w:val="003E6D91"/>
    <w:rsid w:val="003E6F75"/>
    <w:rsid w:val="003E7665"/>
    <w:rsid w:val="003E7CB6"/>
    <w:rsid w:val="003F03B1"/>
    <w:rsid w:val="003F0514"/>
    <w:rsid w:val="003F0EC6"/>
    <w:rsid w:val="003F187F"/>
    <w:rsid w:val="003F19CD"/>
    <w:rsid w:val="003F1A3F"/>
    <w:rsid w:val="003F1B97"/>
    <w:rsid w:val="003F1DF4"/>
    <w:rsid w:val="003F269A"/>
    <w:rsid w:val="003F2800"/>
    <w:rsid w:val="003F3016"/>
    <w:rsid w:val="003F30CF"/>
    <w:rsid w:val="003F32A5"/>
    <w:rsid w:val="003F3592"/>
    <w:rsid w:val="003F3FD4"/>
    <w:rsid w:val="003F423C"/>
    <w:rsid w:val="003F48F5"/>
    <w:rsid w:val="003F4BBA"/>
    <w:rsid w:val="003F4BE0"/>
    <w:rsid w:val="003F527F"/>
    <w:rsid w:val="003F57C3"/>
    <w:rsid w:val="003F582F"/>
    <w:rsid w:val="003F607F"/>
    <w:rsid w:val="003F6722"/>
    <w:rsid w:val="003F6849"/>
    <w:rsid w:val="003F6B01"/>
    <w:rsid w:val="003F6D6E"/>
    <w:rsid w:val="003F6E05"/>
    <w:rsid w:val="003F746D"/>
    <w:rsid w:val="003F767E"/>
    <w:rsid w:val="003F7D45"/>
    <w:rsid w:val="00400164"/>
    <w:rsid w:val="00400DAA"/>
    <w:rsid w:val="00401031"/>
    <w:rsid w:val="0040135E"/>
    <w:rsid w:val="00401DB8"/>
    <w:rsid w:val="004022BA"/>
    <w:rsid w:val="00402642"/>
    <w:rsid w:val="0040427F"/>
    <w:rsid w:val="004049AB"/>
    <w:rsid w:val="004049AE"/>
    <w:rsid w:val="004049BC"/>
    <w:rsid w:val="00404E26"/>
    <w:rsid w:val="00404E8A"/>
    <w:rsid w:val="0040522E"/>
    <w:rsid w:val="00405A07"/>
    <w:rsid w:val="00406F11"/>
    <w:rsid w:val="004076FE"/>
    <w:rsid w:val="00407725"/>
    <w:rsid w:val="00407791"/>
    <w:rsid w:val="004079E9"/>
    <w:rsid w:val="00407C63"/>
    <w:rsid w:val="004100CD"/>
    <w:rsid w:val="004109AD"/>
    <w:rsid w:val="00410B1A"/>
    <w:rsid w:val="00410C37"/>
    <w:rsid w:val="00410E69"/>
    <w:rsid w:val="00411028"/>
    <w:rsid w:val="0041130B"/>
    <w:rsid w:val="004116F3"/>
    <w:rsid w:val="004123AB"/>
    <w:rsid w:val="004123BC"/>
    <w:rsid w:val="00412807"/>
    <w:rsid w:val="004128A8"/>
    <w:rsid w:val="00412CD1"/>
    <w:rsid w:val="004130E6"/>
    <w:rsid w:val="00413300"/>
    <w:rsid w:val="0041368A"/>
    <w:rsid w:val="004137DF"/>
    <w:rsid w:val="0041380C"/>
    <w:rsid w:val="0041381D"/>
    <w:rsid w:val="00413887"/>
    <w:rsid w:val="00414415"/>
    <w:rsid w:val="00414492"/>
    <w:rsid w:val="004148FD"/>
    <w:rsid w:val="004150DA"/>
    <w:rsid w:val="00415426"/>
    <w:rsid w:val="00415976"/>
    <w:rsid w:val="00415B4C"/>
    <w:rsid w:val="00415B54"/>
    <w:rsid w:val="00416343"/>
    <w:rsid w:val="0041723B"/>
    <w:rsid w:val="00417315"/>
    <w:rsid w:val="00417628"/>
    <w:rsid w:val="00417B33"/>
    <w:rsid w:val="0042037A"/>
    <w:rsid w:val="0042094D"/>
    <w:rsid w:val="004215A6"/>
    <w:rsid w:val="00421B72"/>
    <w:rsid w:val="00421DB7"/>
    <w:rsid w:val="00422CCD"/>
    <w:rsid w:val="00423A38"/>
    <w:rsid w:val="00423CB9"/>
    <w:rsid w:val="004248E0"/>
    <w:rsid w:val="004248FD"/>
    <w:rsid w:val="00424DAD"/>
    <w:rsid w:val="00424DF3"/>
    <w:rsid w:val="00425D1F"/>
    <w:rsid w:val="00426130"/>
    <w:rsid w:val="00426240"/>
    <w:rsid w:val="004263BD"/>
    <w:rsid w:val="00426874"/>
    <w:rsid w:val="00426B7C"/>
    <w:rsid w:val="00426D49"/>
    <w:rsid w:val="004272B0"/>
    <w:rsid w:val="00427734"/>
    <w:rsid w:val="004307FD"/>
    <w:rsid w:val="00430BBE"/>
    <w:rsid w:val="00430C22"/>
    <w:rsid w:val="00430EEF"/>
    <w:rsid w:val="00431790"/>
    <w:rsid w:val="00431D22"/>
    <w:rsid w:val="00431F86"/>
    <w:rsid w:val="0043254C"/>
    <w:rsid w:val="00432A20"/>
    <w:rsid w:val="00432D35"/>
    <w:rsid w:val="004333E6"/>
    <w:rsid w:val="00434A7A"/>
    <w:rsid w:val="00434FDE"/>
    <w:rsid w:val="00435265"/>
    <w:rsid w:val="0043536B"/>
    <w:rsid w:val="00435619"/>
    <w:rsid w:val="00435C0B"/>
    <w:rsid w:val="00435EBD"/>
    <w:rsid w:val="004365B5"/>
    <w:rsid w:val="00437399"/>
    <w:rsid w:val="00437A54"/>
    <w:rsid w:val="0044045C"/>
    <w:rsid w:val="0044053B"/>
    <w:rsid w:val="00440588"/>
    <w:rsid w:val="00440D10"/>
    <w:rsid w:val="004418F2"/>
    <w:rsid w:val="00441DE4"/>
    <w:rsid w:val="00441F0C"/>
    <w:rsid w:val="00442AC3"/>
    <w:rsid w:val="00442E96"/>
    <w:rsid w:val="00442EAD"/>
    <w:rsid w:val="0044319A"/>
    <w:rsid w:val="00443666"/>
    <w:rsid w:val="004439F0"/>
    <w:rsid w:val="00443AEE"/>
    <w:rsid w:val="00443CF4"/>
    <w:rsid w:val="00443E08"/>
    <w:rsid w:val="00443FA2"/>
    <w:rsid w:val="00444922"/>
    <w:rsid w:val="00444B49"/>
    <w:rsid w:val="004456EF"/>
    <w:rsid w:val="00446153"/>
    <w:rsid w:val="004463E0"/>
    <w:rsid w:val="00446C7C"/>
    <w:rsid w:val="004471F4"/>
    <w:rsid w:val="00447643"/>
    <w:rsid w:val="004501DF"/>
    <w:rsid w:val="0045026F"/>
    <w:rsid w:val="00450657"/>
    <w:rsid w:val="00450A2C"/>
    <w:rsid w:val="004510C1"/>
    <w:rsid w:val="004516D2"/>
    <w:rsid w:val="0045179C"/>
    <w:rsid w:val="00451C94"/>
    <w:rsid w:val="00451DB6"/>
    <w:rsid w:val="0045203B"/>
    <w:rsid w:val="004526B0"/>
    <w:rsid w:val="0045333D"/>
    <w:rsid w:val="0045340A"/>
    <w:rsid w:val="00453973"/>
    <w:rsid w:val="00454A9F"/>
    <w:rsid w:val="00454BE7"/>
    <w:rsid w:val="00454C4F"/>
    <w:rsid w:val="00454E90"/>
    <w:rsid w:val="004552E2"/>
    <w:rsid w:val="00455A0D"/>
    <w:rsid w:val="00455C38"/>
    <w:rsid w:val="00455CB8"/>
    <w:rsid w:val="00455F8C"/>
    <w:rsid w:val="0045610E"/>
    <w:rsid w:val="00456709"/>
    <w:rsid w:val="0045684C"/>
    <w:rsid w:val="00456BD3"/>
    <w:rsid w:val="00456F3B"/>
    <w:rsid w:val="0045756F"/>
    <w:rsid w:val="00457684"/>
    <w:rsid w:val="004579F5"/>
    <w:rsid w:val="00460579"/>
    <w:rsid w:val="0046103F"/>
    <w:rsid w:val="00461170"/>
    <w:rsid w:val="00461828"/>
    <w:rsid w:val="00461FAD"/>
    <w:rsid w:val="0046220F"/>
    <w:rsid w:val="004622E7"/>
    <w:rsid w:val="004623E7"/>
    <w:rsid w:val="00462591"/>
    <w:rsid w:val="00462907"/>
    <w:rsid w:val="0046297B"/>
    <w:rsid w:val="00462DD2"/>
    <w:rsid w:val="0046328A"/>
    <w:rsid w:val="004632BB"/>
    <w:rsid w:val="00463997"/>
    <w:rsid w:val="00463BE8"/>
    <w:rsid w:val="00463C3F"/>
    <w:rsid w:val="00463E7B"/>
    <w:rsid w:val="004641AB"/>
    <w:rsid w:val="00464582"/>
    <w:rsid w:val="004645BF"/>
    <w:rsid w:val="00466648"/>
    <w:rsid w:val="004674B9"/>
    <w:rsid w:val="00467922"/>
    <w:rsid w:val="00467A94"/>
    <w:rsid w:val="00470130"/>
    <w:rsid w:val="00470ACD"/>
    <w:rsid w:val="00470BC1"/>
    <w:rsid w:val="004718D8"/>
    <w:rsid w:val="0047198F"/>
    <w:rsid w:val="00471C18"/>
    <w:rsid w:val="0047238B"/>
    <w:rsid w:val="00473C89"/>
    <w:rsid w:val="00473FAA"/>
    <w:rsid w:val="00474025"/>
    <w:rsid w:val="00474063"/>
    <w:rsid w:val="0047417A"/>
    <w:rsid w:val="004742E2"/>
    <w:rsid w:val="00475C7D"/>
    <w:rsid w:val="0047604C"/>
    <w:rsid w:val="00476B5D"/>
    <w:rsid w:val="004771ED"/>
    <w:rsid w:val="004774BA"/>
    <w:rsid w:val="00477A18"/>
    <w:rsid w:val="00480968"/>
    <w:rsid w:val="004809F5"/>
    <w:rsid w:val="00481454"/>
    <w:rsid w:val="00482155"/>
    <w:rsid w:val="00482495"/>
    <w:rsid w:val="004832B4"/>
    <w:rsid w:val="004834C5"/>
    <w:rsid w:val="004837DF"/>
    <w:rsid w:val="00483C67"/>
    <w:rsid w:val="00484421"/>
    <w:rsid w:val="004847FA"/>
    <w:rsid w:val="00484CD3"/>
    <w:rsid w:val="0048547C"/>
    <w:rsid w:val="004856FB"/>
    <w:rsid w:val="00485BCB"/>
    <w:rsid w:val="00485FF7"/>
    <w:rsid w:val="004862D0"/>
    <w:rsid w:val="0048685D"/>
    <w:rsid w:val="00486F1B"/>
    <w:rsid w:val="00486F88"/>
    <w:rsid w:val="004872CE"/>
    <w:rsid w:val="0048742E"/>
    <w:rsid w:val="004874C2"/>
    <w:rsid w:val="004879CD"/>
    <w:rsid w:val="00487D8D"/>
    <w:rsid w:val="0049064B"/>
    <w:rsid w:val="004912F1"/>
    <w:rsid w:val="00491398"/>
    <w:rsid w:val="00491C74"/>
    <w:rsid w:val="00492093"/>
    <w:rsid w:val="00492D59"/>
    <w:rsid w:val="00493005"/>
    <w:rsid w:val="004931AE"/>
    <w:rsid w:val="00494740"/>
    <w:rsid w:val="00494814"/>
    <w:rsid w:val="004953A0"/>
    <w:rsid w:val="004955A6"/>
    <w:rsid w:val="004957DB"/>
    <w:rsid w:val="004958BA"/>
    <w:rsid w:val="00495D96"/>
    <w:rsid w:val="004962C2"/>
    <w:rsid w:val="00496789"/>
    <w:rsid w:val="00496C13"/>
    <w:rsid w:val="00497154"/>
    <w:rsid w:val="004972EC"/>
    <w:rsid w:val="004978C5"/>
    <w:rsid w:val="00497C28"/>
    <w:rsid w:val="004A0513"/>
    <w:rsid w:val="004A0663"/>
    <w:rsid w:val="004A06C0"/>
    <w:rsid w:val="004A0B1E"/>
    <w:rsid w:val="004A0F85"/>
    <w:rsid w:val="004A0FB2"/>
    <w:rsid w:val="004A126D"/>
    <w:rsid w:val="004A1327"/>
    <w:rsid w:val="004A19CB"/>
    <w:rsid w:val="004A1C77"/>
    <w:rsid w:val="004A2278"/>
    <w:rsid w:val="004A2AA7"/>
    <w:rsid w:val="004A2D2B"/>
    <w:rsid w:val="004A2FCC"/>
    <w:rsid w:val="004A4015"/>
    <w:rsid w:val="004A5279"/>
    <w:rsid w:val="004A52C8"/>
    <w:rsid w:val="004A538D"/>
    <w:rsid w:val="004A55E6"/>
    <w:rsid w:val="004A5B76"/>
    <w:rsid w:val="004A5E52"/>
    <w:rsid w:val="004A5EB0"/>
    <w:rsid w:val="004A5ECF"/>
    <w:rsid w:val="004A616C"/>
    <w:rsid w:val="004A617E"/>
    <w:rsid w:val="004A6577"/>
    <w:rsid w:val="004A6AAA"/>
    <w:rsid w:val="004A6BD9"/>
    <w:rsid w:val="004A70C3"/>
    <w:rsid w:val="004A7F9F"/>
    <w:rsid w:val="004B02F6"/>
    <w:rsid w:val="004B06A9"/>
    <w:rsid w:val="004B154D"/>
    <w:rsid w:val="004B1C39"/>
    <w:rsid w:val="004B21CF"/>
    <w:rsid w:val="004B2534"/>
    <w:rsid w:val="004B27D9"/>
    <w:rsid w:val="004B2883"/>
    <w:rsid w:val="004B306A"/>
    <w:rsid w:val="004B311C"/>
    <w:rsid w:val="004B32B2"/>
    <w:rsid w:val="004B332E"/>
    <w:rsid w:val="004B3B61"/>
    <w:rsid w:val="004B3B68"/>
    <w:rsid w:val="004B40FE"/>
    <w:rsid w:val="004B4332"/>
    <w:rsid w:val="004B4990"/>
    <w:rsid w:val="004B4C77"/>
    <w:rsid w:val="004B4E1B"/>
    <w:rsid w:val="004B51F2"/>
    <w:rsid w:val="004B53C5"/>
    <w:rsid w:val="004B5455"/>
    <w:rsid w:val="004B5D7B"/>
    <w:rsid w:val="004B64A7"/>
    <w:rsid w:val="004B7075"/>
    <w:rsid w:val="004B7265"/>
    <w:rsid w:val="004B7600"/>
    <w:rsid w:val="004C0C1E"/>
    <w:rsid w:val="004C0C76"/>
    <w:rsid w:val="004C0C7A"/>
    <w:rsid w:val="004C0E66"/>
    <w:rsid w:val="004C100C"/>
    <w:rsid w:val="004C1E00"/>
    <w:rsid w:val="004C2AE2"/>
    <w:rsid w:val="004C34B9"/>
    <w:rsid w:val="004C3AE3"/>
    <w:rsid w:val="004C3EEF"/>
    <w:rsid w:val="004C40FB"/>
    <w:rsid w:val="004C453A"/>
    <w:rsid w:val="004C5094"/>
    <w:rsid w:val="004C52BB"/>
    <w:rsid w:val="004C564E"/>
    <w:rsid w:val="004C568A"/>
    <w:rsid w:val="004C56DE"/>
    <w:rsid w:val="004C5C34"/>
    <w:rsid w:val="004C60B3"/>
    <w:rsid w:val="004C6638"/>
    <w:rsid w:val="004C67DD"/>
    <w:rsid w:val="004C70D1"/>
    <w:rsid w:val="004C7D10"/>
    <w:rsid w:val="004C7DEA"/>
    <w:rsid w:val="004D060C"/>
    <w:rsid w:val="004D0C97"/>
    <w:rsid w:val="004D0F1F"/>
    <w:rsid w:val="004D0FC8"/>
    <w:rsid w:val="004D11FD"/>
    <w:rsid w:val="004D16AD"/>
    <w:rsid w:val="004D1AE6"/>
    <w:rsid w:val="004D1C55"/>
    <w:rsid w:val="004D2163"/>
    <w:rsid w:val="004D2191"/>
    <w:rsid w:val="004D29EB"/>
    <w:rsid w:val="004D374D"/>
    <w:rsid w:val="004D396A"/>
    <w:rsid w:val="004D3C11"/>
    <w:rsid w:val="004D45F9"/>
    <w:rsid w:val="004D4C06"/>
    <w:rsid w:val="004D4CD9"/>
    <w:rsid w:val="004D52EB"/>
    <w:rsid w:val="004D532E"/>
    <w:rsid w:val="004D56FC"/>
    <w:rsid w:val="004D58F5"/>
    <w:rsid w:val="004D65DB"/>
    <w:rsid w:val="004D6B0D"/>
    <w:rsid w:val="004E0240"/>
    <w:rsid w:val="004E0EED"/>
    <w:rsid w:val="004E191D"/>
    <w:rsid w:val="004E2199"/>
    <w:rsid w:val="004E2366"/>
    <w:rsid w:val="004E2B09"/>
    <w:rsid w:val="004E3189"/>
    <w:rsid w:val="004E31DB"/>
    <w:rsid w:val="004E3E4F"/>
    <w:rsid w:val="004E4A23"/>
    <w:rsid w:val="004E54E3"/>
    <w:rsid w:val="004E5AE6"/>
    <w:rsid w:val="004E5DE1"/>
    <w:rsid w:val="004E5F39"/>
    <w:rsid w:val="004E5F49"/>
    <w:rsid w:val="004E6072"/>
    <w:rsid w:val="004E6B40"/>
    <w:rsid w:val="004E77FD"/>
    <w:rsid w:val="004F0A38"/>
    <w:rsid w:val="004F0B40"/>
    <w:rsid w:val="004F1CB6"/>
    <w:rsid w:val="004F1CE1"/>
    <w:rsid w:val="004F22F5"/>
    <w:rsid w:val="004F245F"/>
    <w:rsid w:val="004F2B97"/>
    <w:rsid w:val="004F2DD8"/>
    <w:rsid w:val="004F2F1A"/>
    <w:rsid w:val="004F31EE"/>
    <w:rsid w:val="004F3A0E"/>
    <w:rsid w:val="004F3C8F"/>
    <w:rsid w:val="004F4296"/>
    <w:rsid w:val="004F48A5"/>
    <w:rsid w:val="004F4D2D"/>
    <w:rsid w:val="004F5477"/>
    <w:rsid w:val="004F6B1B"/>
    <w:rsid w:val="004F73DC"/>
    <w:rsid w:val="004F7965"/>
    <w:rsid w:val="004F7DCA"/>
    <w:rsid w:val="004F7F11"/>
    <w:rsid w:val="004F7F61"/>
    <w:rsid w:val="005005C6"/>
    <w:rsid w:val="00500BC4"/>
    <w:rsid w:val="00500CED"/>
    <w:rsid w:val="005016CB"/>
    <w:rsid w:val="005017F9"/>
    <w:rsid w:val="00501CFA"/>
    <w:rsid w:val="00501FA0"/>
    <w:rsid w:val="0050255B"/>
    <w:rsid w:val="00502BE3"/>
    <w:rsid w:val="00502F8F"/>
    <w:rsid w:val="00503B9F"/>
    <w:rsid w:val="00503D69"/>
    <w:rsid w:val="005043D2"/>
    <w:rsid w:val="00504597"/>
    <w:rsid w:val="0050468E"/>
    <w:rsid w:val="00504E42"/>
    <w:rsid w:val="00505C91"/>
    <w:rsid w:val="00505DC4"/>
    <w:rsid w:val="00506950"/>
    <w:rsid w:val="00506AB4"/>
    <w:rsid w:val="00506B83"/>
    <w:rsid w:val="0050794C"/>
    <w:rsid w:val="00507CCA"/>
    <w:rsid w:val="005111ED"/>
    <w:rsid w:val="005116C7"/>
    <w:rsid w:val="00511BEE"/>
    <w:rsid w:val="00511D51"/>
    <w:rsid w:val="005120BF"/>
    <w:rsid w:val="0051279E"/>
    <w:rsid w:val="00512BF2"/>
    <w:rsid w:val="005134F9"/>
    <w:rsid w:val="00513926"/>
    <w:rsid w:val="005139A3"/>
    <w:rsid w:val="00513C2F"/>
    <w:rsid w:val="00513FC6"/>
    <w:rsid w:val="005140A0"/>
    <w:rsid w:val="005146D1"/>
    <w:rsid w:val="005148E9"/>
    <w:rsid w:val="00514D18"/>
    <w:rsid w:val="0051535B"/>
    <w:rsid w:val="005158D0"/>
    <w:rsid w:val="00515A0D"/>
    <w:rsid w:val="00515F9C"/>
    <w:rsid w:val="00516172"/>
    <w:rsid w:val="00516462"/>
    <w:rsid w:val="00516835"/>
    <w:rsid w:val="00516E34"/>
    <w:rsid w:val="005174F0"/>
    <w:rsid w:val="005177CA"/>
    <w:rsid w:val="00517D0D"/>
    <w:rsid w:val="00517DF7"/>
    <w:rsid w:val="00520482"/>
    <w:rsid w:val="005205AD"/>
    <w:rsid w:val="005206A8"/>
    <w:rsid w:val="005208CA"/>
    <w:rsid w:val="00520934"/>
    <w:rsid w:val="00520981"/>
    <w:rsid w:val="005209A3"/>
    <w:rsid w:val="00521006"/>
    <w:rsid w:val="005219A7"/>
    <w:rsid w:val="005219D9"/>
    <w:rsid w:val="00521A36"/>
    <w:rsid w:val="00521CB3"/>
    <w:rsid w:val="005220CC"/>
    <w:rsid w:val="0052232B"/>
    <w:rsid w:val="005225D8"/>
    <w:rsid w:val="005228C1"/>
    <w:rsid w:val="00522BA4"/>
    <w:rsid w:val="00523041"/>
    <w:rsid w:val="005230ED"/>
    <w:rsid w:val="00523156"/>
    <w:rsid w:val="00523DC9"/>
    <w:rsid w:val="00523E7F"/>
    <w:rsid w:val="00524994"/>
    <w:rsid w:val="00524AAB"/>
    <w:rsid w:val="00524F01"/>
    <w:rsid w:val="0052548B"/>
    <w:rsid w:val="00525620"/>
    <w:rsid w:val="00525622"/>
    <w:rsid w:val="005256C4"/>
    <w:rsid w:val="005258CE"/>
    <w:rsid w:val="00525AAB"/>
    <w:rsid w:val="00525C28"/>
    <w:rsid w:val="00525CEF"/>
    <w:rsid w:val="005263DA"/>
    <w:rsid w:val="00526664"/>
    <w:rsid w:val="005266A2"/>
    <w:rsid w:val="00526993"/>
    <w:rsid w:val="00526BC3"/>
    <w:rsid w:val="005300FA"/>
    <w:rsid w:val="005310D3"/>
    <w:rsid w:val="00531301"/>
    <w:rsid w:val="00531CF0"/>
    <w:rsid w:val="005326D6"/>
    <w:rsid w:val="005329B2"/>
    <w:rsid w:val="00532F84"/>
    <w:rsid w:val="0053372A"/>
    <w:rsid w:val="0053472F"/>
    <w:rsid w:val="00534DA3"/>
    <w:rsid w:val="0053531A"/>
    <w:rsid w:val="0053541E"/>
    <w:rsid w:val="0053558A"/>
    <w:rsid w:val="00535C17"/>
    <w:rsid w:val="005369D2"/>
    <w:rsid w:val="0053734A"/>
    <w:rsid w:val="005378A7"/>
    <w:rsid w:val="00537EE7"/>
    <w:rsid w:val="0054003C"/>
    <w:rsid w:val="00540B49"/>
    <w:rsid w:val="00541007"/>
    <w:rsid w:val="0054134C"/>
    <w:rsid w:val="00541736"/>
    <w:rsid w:val="0054238E"/>
    <w:rsid w:val="00542591"/>
    <w:rsid w:val="00542762"/>
    <w:rsid w:val="00542FD1"/>
    <w:rsid w:val="00544050"/>
    <w:rsid w:val="00544054"/>
    <w:rsid w:val="005442EA"/>
    <w:rsid w:val="00544403"/>
    <w:rsid w:val="00544640"/>
    <w:rsid w:val="00544A1B"/>
    <w:rsid w:val="00544D0C"/>
    <w:rsid w:val="00545037"/>
    <w:rsid w:val="005452DC"/>
    <w:rsid w:val="005457B0"/>
    <w:rsid w:val="0054608A"/>
    <w:rsid w:val="0054634C"/>
    <w:rsid w:val="00546EFE"/>
    <w:rsid w:val="005478CE"/>
    <w:rsid w:val="00547980"/>
    <w:rsid w:val="00547FD1"/>
    <w:rsid w:val="00550156"/>
    <w:rsid w:val="0055023E"/>
    <w:rsid w:val="00550539"/>
    <w:rsid w:val="005506E9"/>
    <w:rsid w:val="00550718"/>
    <w:rsid w:val="0055094A"/>
    <w:rsid w:val="005509F9"/>
    <w:rsid w:val="0055107C"/>
    <w:rsid w:val="00551F08"/>
    <w:rsid w:val="00552433"/>
    <w:rsid w:val="00552B9C"/>
    <w:rsid w:val="00553C04"/>
    <w:rsid w:val="00553E84"/>
    <w:rsid w:val="00554599"/>
    <w:rsid w:val="00554776"/>
    <w:rsid w:val="005547FC"/>
    <w:rsid w:val="0055480E"/>
    <w:rsid w:val="00554CD8"/>
    <w:rsid w:val="005550EE"/>
    <w:rsid w:val="00555140"/>
    <w:rsid w:val="00555D43"/>
    <w:rsid w:val="00557110"/>
    <w:rsid w:val="00557ADB"/>
    <w:rsid w:val="00557C92"/>
    <w:rsid w:val="005600EA"/>
    <w:rsid w:val="00560101"/>
    <w:rsid w:val="0056048A"/>
    <w:rsid w:val="00560507"/>
    <w:rsid w:val="00560B7E"/>
    <w:rsid w:val="00560E22"/>
    <w:rsid w:val="00560E7C"/>
    <w:rsid w:val="00560F82"/>
    <w:rsid w:val="005613AC"/>
    <w:rsid w:val="005615A3"/>
    <w:rsid w:val="00561755"/>
    <w:rsid w:val="005617B4"/>
    <w:rsid w:val="0056183B"/>
    <w:rsid w:val="0056197A"/>
    <w:rsid w:val="00561AB2"/>
    <w:rsid w:val="00562232"/>
    <w:rsid w:val="00562B3A"/>
    <w:rsid w:val="00562B7E"/>
    <w:rsid w:val="00562BE6"/>
    <w:rsid w:val="005631BF"/>
    <w:rsid w:val="005631F5"/>
    <w:rsid w:val="00563936"/>
    <w:rsid w:val="00563BBF"/>
    <w:rsid w:val="00564804"/>
    <w:rsid w:val="00564D50"/>
    <w:rsid w:val="005658BB"/>
    <w:rsid w:val="00565907"/>
    <w:rsid w:val="00565949"/>
    <w:rsid w:val="00565B26"/>
    <w:rsid w:val="00565C17"/>
    <w:rsid w:val="00565D74"/>
    <w:rsid w:val="00565F5B"/>
    <w:rsid w:val="0056613C"/>
    <w:rsid w:val="00566363"/>
    <w:rsid w:val="00566733"/>
    <w:rsid w:val="00566768"/>
    <w:rsid w:val="00567464"/>
    <w:rsid w:val="00567AA8"/>
    <w:rsid w:val="00567B12"/>
    <w:rsid w:val="00567C9F"/>
    <w:rsid w:val="00570BC5"/>
    <w:rsid w:val="00571CCB"/>
    <w:rsid w:val="00572E07"/>
    <w:rsid w:val="005730F6"/>
    <w:rsid w:val="00573953"/>
    <w:rsid w:val="00574171"/>
    <w:rsid w:val="00574204"/>
    <w:rsid w:val="00574586"/>
    <w:rsid w:val="00574A86"/>
    <w:rsid w:val="00574E82"/>
    <w:rsid w:val="00574EC6"/>
    <w:rsid w:val="00574F53"/>
    <w:rsid w:val="005754B7"/>
    <w:rsid w:val="00575B3D"/>
    <w:rsid w:val="00575DAB"/>
    <w:rsid w:val="00576265"/>
    <w:rsid w:val="00576273"/>
    <w:rsid w:val="005769DF"/>
    <w:rsid w:val="005771CA"/>
    <w:rsid w:val="00577890"/>
    <w:rsid w:val="00577D7F"/>
    <w:rsid w:val="00577FF7"/>
    <w:rsid w:val="005804A6"/>
    <w:rsid w:val="00580847"/>
    <w:rsid w:val="00580927"/>
    <w:rsid w:val="00580941"/>
    <w:rsid w:val="00580B8E"/>
    <w:rsid w:val="00580DC1"/>
    <w:rsid w:val="00581E96"/>
    <w:rsid w:val="00582233"/>
    <w:rsid w:val="005826B0"/>
    <w:rsid w:val="0058312F"/>
    <w:rsid w:val="0058348D"/>
    <w:rsid w:val="0058348F"/>
    <w:rsid w:val="005838B7"/>
    <w:rsid w:val="00584589"/>
    <w:rsid w:val="00584AED"/>
    <w:rsid w:val="00584CFD"/>
    <w:rsid w:val="00584DF9"/>
    <w:rsid w:val="00584EEE"/>
    <w:rsid w:val="00585043"/>
    <w:rsid w:val="005854B9"/>
    <w:rsid w:val="005854E1"/>
    <w:rsid w:val="00585D8E"/>
    <w:rsid w:val="005877FC"/>
    <w:rsid w:val="00587CD8"/>
    <w:rsid w:val="005903A4"/>
    <w:rsid w:val="005905BD"/>
    <w:rsid w:val="005909FD"/>
    <w:rsid w:val="0059143C"/>
    <w:rsid w:val="00591AC2"/>
    <w:rsid w:val="00592670"/>
    <w:rsid w:val="00593608"/>
    <w:rsid w:val="00593AD1"/>
    <w:rsid w:val="00594150"/>
    <w:rsid w:val="0059435F"/>
    <w:rsid w:val="005953CA"/>
    <w:rsid w:val="005957A9"/>
    <w:rsid w:val="00595FC4"/>
    <w:rsid w:val="005960BB"/>
    <w:rsid w:val="0059616D"/>
    <w:rsid w:val="0059627F"/>
    <w:rsid w:val="00596381"/>
    <w:rsid w:val="00596891"/>
    <w:rsid w:val="00596AA9"/>
    <w:rsid w:val="00596BF2"/>
    <w:rsid w:val="00596CEC"/>
    <w:rsid w:val="00597FC7"/>
    <w:rsid w:val="005A0BB6"/>
    <w:rsid w:val="005A0F97"/>
    <w:rsid w:val="005A13C9"/>
    <w:rsid w:val="005A1A74"/>
    <w:rsid w:val="005A20BC"/>
    <w:rsid w:val="005A23AF"/>
    <w:rsid w:val="005A24D2"/>
    <w:rsid w:val="005A305E"/>
    <w:rsid w:val="005A32B2"/>
    <w:rsid w:val="005A3F70"/>
    <w:rsid w:val="005A42D0"/>
    <w:rsid w:val="005A48C4"/>
    <w:rsid w:val="005A4960"/>
    <w:rsid w:val="005A4987"/>
    <w:rsid w:val="005A4A41"/>
    <w:rsid w:val="005A5280"/>
    <w:rsid w:val="005A5CF5"/>
    <w:rsid w:val="005A5DD0"/>
    <w:rsid w:val="005A60C0"/>
    <w:rsid w:val="005A6657"/>
    <w:rsid w:val="005A6C98"/>
    <w:rsid w:val="005A6EC5"/>
    <w:rsid w:val="005A6FBB"/>
    <w:rsid w:val="005A7537"/>
    <w:rsid w:val="005A7BBA"/>
    <w:rsid w:val="005B0453"/>
    <w:rsid w:val="005B063B"/>
    <w:rsid w:val="005B0BFA"/>
    <w:rsid w:val="005B13AD"/>
    <w:rsid w:val="005B1669"/>
    <w:rsid w:val="005B2121"/>
    <w:rsid w:val="005B2151"/>
    <w:rsid w:val="005B2416"/>
    <w:rsid w:val="005B2451"/>
    <w:rsid w:val="005B29E7"/>
    <w:rsid w:val="005B2BB4"/>
    <w:rsid w:val="005B31CA"/>
    <w:rsid w:val="005B49A8"/>
    <w:rsid w:val="005B4DEC"/>
    <w:rsid w:val="005B4F52"/>
    <w:rsid w:val="005B5206"/>
    <w:rsid w:val="005B526A"/>
    <w:rsid w:val="005B5776"/>
    <w:rsid w:val="005B5A78"/>
    <w:rsid w:val="005B6434"/>
    <w:rsid w:val="005B65EC"/>
    <w:rsid w:val="005B68E7"/>
    <w:rsid w:val="005B6AC7"/>
    <w:rsid w:val="005B75F5"/>
    <w:rsid w:val="005B7700"/>
    <w:rsid w:val="005B7A45"/>
    <w:rsid w:val="005B7FC0"/>
    <w:rsid w:val="005C012D"/>
    <w:rsid w:val="005C0677"/>
    <w:rsid w:val="005C0A12"/>
    <w:rsid w:val="005C0C16"/>
    <w:rsid w:val="005C0D93"/>
    <w:rsid w:val="005C154A"/>
    <w:rsid w:val="005C15DE"/>
    <w:rsid w:val="005C169B"/>
    <w:rsid w:val="005C19A1"/>
    <w:rsid w:val="005C19AF"/>
    <w:rsid w:val="005C19C8"/>
    <w:rsid w:val="005C1EC8"/>
    <w:rsid w:val="005C20A4"/>
    <w:rsid w:val="005C3F4E"/>
    <w:rsid w:val="005C4124"/>
    <w:rsid w:val="005C41A1"/>
    <w:rsid w:val="005C46D1"/>
    <w:rsid w:val="005C49B9"/>
    <w:rsid w:val="005C500A"/>
    <w:rsid w:val="005C5A3E"/>
    <w:rsid w:val="005C63A8"/>
    <w:rsid w:val="005C6EC3"/>
    <w:rsid w:val="005C7389"/>
    <w:rsid w:val="005C7826"/>
    <w:rsid w:val="005C7C87"/>
    <w:rsid w:val="005C7CFF"/>
    <w:rsid w:val="005C7E59"/>
    <w:rsid w:val="005D047E"/>
    <w:rsid w:val="005D0539"/>
    <w:rsid w:val="005D08D8"/>
    <w:rsid w:val="005D0D07"/>
    <w:rsid w:val="005D11D0"/>
    <w:rsid w:val="005D156F"/>
    <w:rsid w:val="005D16F9"/>
    <w:rsid w:val="005D2034"/>
    <w:rsid w:val="005D3460"/>
    <w:rsid w:val="005D50D4"/>
    <w:rsid w:val="005D51AB"/>
    <w:rsid w:val="005D562F"/>
    <w:rsid w:val="005D5B41"/>
    <w:rsid w:val="005D5FCB"/>
    <w:rsid w:val="005D62AB"/>
    <w:rsid w:val="005D71A0"/>
    <w:rsid w:val="005D71B7"/>
    <w:rsid w:val="005D7DB4"/>
    <w:rsid w:val="005E060E"/>
    <w:rsid w:val="005E0837"/>
    <w:rsid w:val="005E19CE"/>
    <w:rsid w:val="005E220D"/>
    <w:rsid w:val="005E2D85"/>
    <w:rsid w:val="005E2D8C"/>
    <w:rsid w:val="005E30C7"/>
    <w:rsid w:val="005E32FA"/>
    <w:rsid w:val="005E33FB"/>
    <w:rsid w:val="005E3536"/>
    <w:rsid w:val="005E3D02"/>
    <w:rsid w:val="005E3FE1"/>
    <w:rsid w:val="005E4018"/>
    <w:rsid w:val="005E460D"/>
    <w:rsid w:val="005E4F8B"/>
    <w:rsid w:val="005E55B8"/>
    <w:rsid w:val="005E5AB3"/>
    <w:rsid w:val="005E6128"/>
    <w:rsid w:val="005E6558"/>
    <w:rsid w:val="005E6F37"/>
    <w:rsid w:val="005E73CA"/>
    <w:rsid w:val="005E78E2"/>
    <w:rsid w:val="005E7ABE"/>
    <w:rsid w:val="005F024A"/>
    <w:rsid w:val="005F086B"/>
    <w:rsid w:val="005F0914"/>
    <w:rsid w:val="005F0AEC"/>
    <w:rsid w:val="005F0BF5"/>
    <w:rsid w:val="005F147F"/>
    <w:rsid w:val="005F194A"/>
    <w:rsid w:val="005F1AFA"/>
    <w:rsid w:val="005F1D2A"/>
    <w:rsid w:val="005F1E36"/>
    <w:rsid w:val="005F266D"/>
    <w:rsid w:val="005F3438"/>
    <w:rsid w:val="005F373C"/>
    <w:rsid w:val="005F3E51"/>
    <w:rsid w:val="005F41FA"/>
    <w:rsid w:val="005F587D"/>
    <w:rsid w:val="005F5913"/>
    <w:rsid w:val="005F738C"/>
    <w:rsid w:val="005F7557"/>
    <w:rsid w:val="005F78E9"/>
    <w:rsid w:val="005F7AB0"/>
    <w:rsid w:val="005F7BBD"/>
    <w:rsid w:val="006001D0"/>
    <w:rsid w:val="006004C9"/>
    <w:rsid w:val="0060099E"/>
    <w:rsid w:val="00600D60"/>
    <w:rsid w:val="00600D7C"/>
    <w:rsid w:val="0060183F"/>
    <w:rsid w:val="006020BC"/>
    <w:rsid w:val="006023D3"/>
    <w:rsid w:val="0060290C"/>
    <w:rsid w:val="0060314A"/>
    <w:rsid w:val="006037EA"/>
    <w:rsid w:val="00603A23"/>
    <w:rsid w:val="00603D40"/>
    <w:rsid w:val="00604538"/>
    <w:rsid w:val="00604731"/>
    <w:rsid w:val="006047F2"/>
    <w:rsid w:val="00604B43"/>
    <w:rsid w:val="00605270"/>
    <w:rsid w:val="00605AAE"/>
    <w:rsid w:val="00605B3E"/>
    <w:rsid w:val="00605FA3"/>
    <w:rsid w:val="0060691F"/>
    <w:rsid w:val="00606CAA"/>
    <w:rsid w:val="006076C4"/>
    <w:rsid w:val="006079F4"/>
    <w:rsid w:val="00610034"/>
    <w:rsid w:val="0061004C"/>
    <w:rsid w:val="0061069F"/>
    <w:rsid w:val="006107AD"/>
    <w:rsid w:val="006111B8"/>
    <w:rsid w:val="0061150B"/>
    <w:rsid w:val="00611A09"/>
    <w:rsid w:val="00611E87"/>
    <w:rsid w:val="0061258F"/>
    <w:rsid w:val="00612849"/>
    <w:rsid w:val="00612FD7"/>
    <w:rsid w:val="00612FFF"/>
    <w:rsid w:val="00613249"/>
    <w:rsid w:val="006135CE"/>
    <w:rsid w:val="006136B9"/>
    <w:rsid w:val="006149F7"/>
    <w:rsid w:val="00614EAD"/>
    <w:rsid w:val="00615117"/>
    <w:rsid w:val="0061536D"/>
    <w:rsid w:val="00615789"/>
    <w:rsid w:val="00615EF8"/>
    <w:rsid w:val="00615F1D"/>
    <w:rsid w:val="00616424"/>
    <w:rsid w:val="00616AFB"/>
    <w:rsid w:val="00616C56"/>
    <w:rsid w:val="006171B6"/>
    <w:rsid w:val="00617500"/>
    <w:rsid w:val="006176F5"/>
    <w:rsid w:val="006179A5"/>
    <w:rsid w:val="00617B46"/>
    <w:rsid w:val="00617C72"/>
    <w:rsid w:val="00620EC0"/>
    <w:rsid w:val="00621419"/>
    <w:rsid w:val="00621752"/>
    <w:rsid w:val="00621B4F"/>
    <w:rsid w:val="006220AC"/>
    <w:rsid w:val="0062281F"/>
    <w:rsid w:val="00623070"/>
    <w:rsid w:val="00623F91"/>
    <w:rsid w:val="0062454E"/>
    <w:rsid w:val="00624D11"/>
    <w:rsid w:val="0062527F"/>
    <w:rsid w:val="0062578A"/>
    <w:rsid w:val="006260F7"/>
    <w:rsid w:val="00626183"/>
    <w:rsid w:val="006267C0"/>
    <w:rsid w:val="00627278"/>
    <w:rsid w:val="0062789E"/>
    <w:rsid w:val="00627CBF"/>
    <w:rsid w:val="00630053"/>
    <w:rsid w:val="00630E09"/>
    <w:rsid w:val="00630F22"/>
    <w:rsid w:val="0063151E"/>
    <w:rsid w:val="00631FED"/>
    <w:rsid w:val="006325AB"/>
    <w:rsid w:val="006327E3"/>
    <w:rsid w:val="006329C2"/>
    <w:rsid w:val="00632BD5"/>
    <w:rsid w:val="006336C5"/>
    <w:rsid w:val="00633AF4"/>
    <w:rsid w:val="00633D5D"/>
    <w:rsid w:val="006342AB"/>
    <w:rsid w:val="00634720"/>
    <w:rsid w:val="00634BB1"/>
    <w:rsid w:val="00634F01"/>
    <w:rsid w:val="00634F5B"/>
    <w:rsid w:val="00634FE8"/>
    <w:rsid w:val="006355F1"/>
    <w:rsid w:val="006356EC"/>
    <w:rsid w:val="00635888"/>
    <w:rsid w:val="006360CE"/>
    <w:rsid w:val="0063613B"/>
    <w:rsid w:val="00636802"/>
    <w:rsid w:val="00636C90"/>
    <w:rsid w:val="00636D41"/>
    <w:rsid w:val="00636DDE"/>
    <w:rsid w:val="006372A2"/>
    <w:rsid w:val="00637AEB"/>
    <w:rsid w:val="006401C8"/>
    <w:rsid w:val="00640803"/>
    <w:rsid w:val="00640A10"/>
    <w:rsid w:val="006418CA"/>
    <w:rsid w:val="00641F63"/>
    <w:rsid w:val="00642623"/>
    <w:rsid w:val="00642797"/>
    <w:rsid w:val="00642D0D"/>
    <w:rsid w:val="0064317C"/>
    <w:rsid w:val="00643908"/>
    <w:rsid w:val="00643961"/>
    <w:rsid w:val="00644317"/>
    <w:rsid w:val="00644510"/>
    <w:rsid w:val="006445FE"/>
    <w:rsid w:val="00645070"/>
    <w:rsid w:val="00647261"/>
    <w:rsid w:val="0064737F"/>
    <w:rsid w:val="00647AC1"/>
    <w:rsid w:val="00647EB3"/>
    <w:rsid w:val="00650790"/>
    <w:rsid w:val="006508CE"/>
    <w:rsid w:val="00651216"/>
    <w:rsid w:val="0065158D"/>
    <w:rsid w:val="00651996"/>
    <w:rsid w:val="00651FBB"/>
    <w:rsid w:val="006529AF"/>
    <w:rsid w:val="0065343C"/>
    <w:rsid w:val="00653B6A"/>
    <w:rsid w:val="00654530"/>
    <w:rsid w:val="00654CA3"/>
    <w:rsid w:val="0065501E"/>
    <w:rsid w:val="006555C7"/>
    <w:rsid w:val="00655622"/>
    <w:rsid w:val="006556AF"/>
    <w:rsid w:val="006559F2"/>
    <w:rsid w:val="00655D0B"/>
    <w:rsid w:val="00656A47"/>
    <w:rsid w:val="00657214"/>
    <w:rsid w:val="0065737D"/>
    <w:rsid w:val="006603B6"/>
    <w:rsid w:val="00660626"/>
    <w:rsid w:val="00660C83"/>
    <w:rsid w:val="00661BA5"/>
    <w:rsid w:val="00661C02"/>
    <w:rsid w:val="00662477"/>
    <w:rsid w:val="00662554"/>
    <w:rsid w:val="00662811"/>
    <w:rsid w:val="00662C90"/>
    <w:rsid w:val="00663A13"/>
    <w:rsid w:val="00663BB3"/>
    <w:rsid w:val="0066400A"/>
    <w:rsid w:val="0066529E"/>
    <w:rsid w:val="006653E1"/>
    <w:rsid w:val="006653FD"/>
    <w:rsid w:val="006655BD"/>
    <w:rsid w:val="006666E3"/>
    <w:rsid w:val="006671CF"/>
    <w:rsid w:val="00667590"/>
    <w:rsid w:val="006676F5"/>
    <w:rsid w:val="00667CAE"/>
    <w:rsid w:val="006705B1"/>
    <w:rsid w:val="00671016"/>
    <w:rsid w:val="0067147C"/>
    <w:rsid w:val="00671797"/>
    <w:rsid w:val="006721DE"/>
    <w:rsid w:val="00672723"/>
    <w:rsid w:val="00672937"/>
    <w:rsid w:val="006729A8"/>
    <w:rsid w:val="00672DB6"/>
    <w:rsid w:val="00672FA6"/>
    <w:rsid w:val="00673B7D"/>
    <w:rsid w:val="00674460"/>
    <w:rsid w:val="0067473B"/>
    <w:rsid w:val="00675254"/>
    <w:rsid w:val="00675B95"/>
    <w:rsid w:val="00675DD3"/>
    <w:rsid w:val="00675E2D"/>
    <w:rsid w:val="006760D8"/>
    <w:rsid w:val="00676154"/>
    <w:rsid w:val="00676B31"/>
    <w:rsid w:val="00676DBA"/>
    <w:rsid w:val="00677CAB"/>
    <w:rsid w:val="00680036"/>
    <w:rsid w:val="0068034B"/>
    <w:rsid w:val="006803F1"/>
    <w:rsid w:val="006816CC"/>
    <w:rsid w:val="006818BD"/>
    <w:rsid w:val="00681D93"/>
    <w:rsid w:val="0068285C"/>
    <w:rsid w:val="00682F04"/>
    <w:rsid w:val="00683847"/>
    <w:rsid w:val="00683A8F"/>
    <w:rsid w:val="0068462B"/>
    <w:rsid w:val="0068561A"/>
    <w:rsid w:val="006856CB"/>
    <w:rsid w:val="00685C62"/>
    <w:rsid w:val="00685CD7"/>
    <w:rsid w:val="00686D82"/>
    <w:rsid w:val="0068700D"/>
    <w:rsid w:val="006874AF"/>
    <w:rsid w:val="00687F2D"/>
    <w:rsid w:val="0069009C"/>
    <w:rsid w:val="006906BC"/>
    <w:rsid w:val="00690E77"/>
    <w:rsid w:val="00691171"/>
    <w:rsid w:val="0069151B"/>
    <w:rsid w:val="00691BB6"/>
    <w:rsid w:val="00691ED3"/>
    <w:rsid w:val="00692423"/>
    <w:rsid w:val="0069292F"/>
    <w:rsid w:val="006929CB"/>
    <w:rsid w:val="00692B53"/>
    <w:rsid w:val="00692D99"/>
    <w:rsid w:val="00693478"/>
    <w:rsid w:val="0069348E"/>
    <w:rsid w:val="00693953"/>
    <w:rsid w:val="0069426B"/>
    <w:rsid w:val="006944FC"/>
    <w:rsid w:val="00694787"/>
    <w:rsid w:val="00695368"/>
    <w:rsid w:val="00695774"/>
    <w:rsid w:val="0069674E"/>
    <w:rsid w:val="0069681D"/>
    <w:rsid w:val="00696A5D"/>
    <w:rsid w:val="00696D94"/>
    <w:rsid w:val="0069739F"/>
    <w:rsid w:val="0069774B"/>
    <w:rsid w:val="006A00CD"/>
    <w:rsid w:val="006A07B6"/>
    <w:rsid w:val="006A0A45"/>
    <w:rsid w:val="006A0AB3"/>
    <w:rsid w:val="006A0DE0"/>
    <w:rsid w:val="006A0E30"/>
    <w:rsid w:val="006A0E75"/>
    <w:rsid w:val="006A1301"/>
    <w:rsid w:val="006A19B5"/>
    <w:rsid w:val="006A1E93"/>
    <w:rsid w:val="006A2A07"/>
    <w:rsid w:val="006A2EC2"/>
    <w:rsid w:val="006A372B"/>
    <w:rsid w:val="006A3BDD"/>
    <w:rsid w:val="006A416D"/>
    <w:rsid w:val="006A4187"/>
    <w:rsid w:val="006A4CEC"/>
    <w:rsid w:val="006A5069"/>
    <w:rsid w:val="006A5169"/>
    <w:rsid w:val="006A5261"/>
    <w:rsid w:val="006A5D1C"/>
    <w:rsid w:val="006A6368"/>
    <w:rsid w:val="006A7303"/>
    <w:rsid w:val="006B00DE"/>
    <w:rsid w:val="006B027E"/>
    <w:rsid w:val="006B03CD"/>
    <w:rsid w:val="006B0C75"/>
    <w:rsid w:val="006B0CB3"/>
    <w:rsid w:val="006B0D39"/>
    <w:rsid w:val="006B0D90"/>
    <w:rsid w:val="006B10B7"/>
    <w:rsid w:val="006B138F"/>
    <w:rsid w:val="006B2553"/>
    <w:rsid w:val="006B2ACB"/>
    <w:rsid w:val="006B2EF6"/>
    <w:rsid w:val="006B30C3"/>
    <w:rsid w:val="006B3356"/>
    <w:rsid w:val="006B33FC"/>
    <w:rsid w:val="006B34F4"/>
    <w:rsid w:val="006B3516"/>
    <w:rsid w:val="006B378E"/>
    <w:rsid w:val="006B41D7"/>
    <w:rsid w:val="006B45AC"/>
    <w:rsid w:val="006B4641"/>
    <w:rsid w:val="006B4763"/>
    <w:rsid w:val="006B4CB9"/>
    <w:rsid w:val="006B5256"/>
    <w:rsid w:val="006B5322"/>
    <w:rsid w:val="006B53A3"/>
    <w:rsid w:val="006B565E"/>
    <w:rsid w:val="006B61D4"/>
    <w:rsid w:val="006B6529"/>
    <w:rsid w:val="006B66CB"/>
    <w:rsid w:val="006B6AEA"/>
    <w:rsid w:val="006B722C"/>
    <w:rsid w:val="006B7752"/>
    <w:rsid w:val="006B78F7"/>
    <w:rsid w:val="006B7BC2"/>
    <w:rsid w:val="006B7E6B"/>
    <w:rsid w:val="006C15FE"/>
    <w:rsid w:val="006C18D8"/>
    <w:rsid w:val="006C1ADC"/>
    <w:rsid w:val="006C1D0F"/>
    <w:rsid w:val="006C21BC"/>
    <w:rsid w:val="006C2C66"/>
    <w:rsid w:val="006C311C"/>
    <w:rsid w:val="006C3141"/>
    <w:rsid w:val="006C3E98"/>
    <w:rsid w:val="006C417E"/>
    <w:rsid w:val="006C4475"/>
    <w:rsid w:val="006C4647"/>
    <w:rsid w:val="006C48C8"/>
    <w:rsid w:val="006C4A0F"/>
    <w:rsid w:val="006C5AAB"/>
    <w:rsid w:val="006C6DC1"/>
    <w:rsid w:val="006C737B"/>
    <w:rsid w:val="006C747B"/>
    <w:rsid w:val="006C7F08"/>
    <w:rsid w:val="006D004B"/>
    <w:rsid w:val="006D01B8"/>
    <w:rsid w:val="006D098F"/>
    <w:rsid w:val="006D09AB"/>
    <w:rsid w:val="006D0BD5"/>
    <w:rsid w:val="006D1785"/>
    <w:rsid w:val="006D19B7"/>
    <w:rsid w:val="006D1D92"/>
    <w:rsid w:val="006D2193"/>
    <w:rsid w:val="006D24DE"/>
    <w:rsid w:val="006D25BC"/>
    <w:rsid w:val="006D32CA"/>
    <w:rsid w:val="006D35BA"/>
    <w:rsid w:val="006D3876"/>
    <w:rsid w:val="006D3A5F"/>
    <w:rsid w:val="006D3C66"/>
    <w:rsid w:val="006D4B27"/>
    <w:rsid w:val="006D4E94"/>
    <w:rsid w:val="006D4FFA"/>
    <w:rsid w:val="006D5883"/>
    <w:rsid w:val="006D5ABD"/>
    <w:rsid w:val="006D5CC0"/>
    <w:rsid w:val="006D69B3"/>
    <w:rsid w:val="006D6A68"/>
    <w:rsid w:val="006D6B0C"/>
    <w:rsid w:val="006D6C8C"/>
    <w:rsid w:val="006D70B3"/>
    <w:rsid w:val="006D7B51"/>
    <w:rsid w:val="006E02DB"/>
    <w:rsid w:val="006E04DD"/>
    <w:rsid w:val="006E06C5"/>
    <w:rsid w:val="006E0ED6"/>
    <w:rsid w:val="006E3D78"/>
    <w:rsid w:val="006E3DF4"/>
    <w:rsid w:val="006E3F5E"/>
    <w:rsid w:val="006E4D7A"/>
    <w:rsid w:val="006E5E02"/>
    <w:rsid w:val="006E5E45"/>
    <w:rsid w:val="006E64CC"/>
    <w:rsid w:val="006E72CC"/>
    <w:rsid w:val="006E7651"/>
    <w:rsid w:val="006E7729"/>
    <w:rsid w:val="006E786E"/>
    <w:rsid w:val="006E7AE7"/>
    <w:rsid w:val="006F041E"/>
    <w:rsid w:val="006F05C8"/>
    <w:rsid w:val="006F07BA"/>
    <w:rsid w:val="006F11AB"/>
    <w:rsid w:val="006F1253"/>
    <w:rsid w:val="006F1537"/>
    <w:rsid w:val="006F17E6"/>
    <w:rsid w:val="006F302D"/>
    <w:rsid w:val="006F3788"/>
    <w:rsid w:val="006F3EA2"/>
    <w:rsid w:val="006F4048"/>
    <w:rsid w:val="006F414F"/>
    <w:rsid w:val="006F508D"/>
    <w:rsid w:val="006F5526"/>
    <w:rsid w:val="006F57F3"/>
    <w:rsid w:val="006F59F1"/>
    <w:rsid w:val="006F5C01"/>
    <w:rsid w:val="006F6AC2"/>
    <w:rsid w:val="006F6C1F"/>
    <w:rsid w:val="006F71F9"/>
    <w:rsid w:val="006F7F36"/>
    <w:rsid w:val="006F7FE4"/>
    <w:rsid w:val="0070007C"/>
    <w:rsid w:val="0070052E"/>
    <w:rsid w:val="00700DB5"/>
    <w:rsid w:val="00700F3F"/>
    <w:rsid w:val="00701EEE"/>
    <w:rsid w:val="00701F8D"/>
    <w:rsid w:val="007021B9"/>
    <w:rsid w:val="007025CA"/>
    <w:rsid w:val="00702988"/>
    <w:rsid w:val="00702FF5"/>
    <w:rsid w:val="00703BE1"/>
    <w:rsid w:val="00703E5A"/>
    <w:rsid w:val="007043A3"/>
    <w:rsid w:val="007045A5"/>
    <w:rsid w:val="00704D2C"/>
    <w:rsid w:val="00705480"/>
    <w:rsid w:val="00705787"/>
    <w:rsid w:val="00705BE3"/>
    <w:rsid w:val="0070610B"/>
    <w:rsid w:val="007067F6"/>
    <w:rsid w:val="00706B1A"/>
    <w:rsid w:val="0070740F"/>
    <w:rsid w:val="00707FE4"/>
    <w:rsid w:val="00710066"/>
    <w:rsid w:val="0071036D"/>
    <w:rsid w:val="007109B7"/>
    <w:rsid w:val="00710CEC"/>
    <w:rsid w:val="00710FEA"/>
    <w:rsid w:val="00711760"/>
    <w:rsid w:val="00711AC7"/>
    <w:rsid w:val="00712059"/>
    <w:rsid w:val="0071240F"/>
    <w:rsid w:val="007129CB"/>
    <w:rsid w:val="007131BC"/>
    <w:rsid w:val="00713705"/>
    <w:rsid w:val="00713AE2"/>
    <w:rsid w:val="00713DA3"/>
    <w:rsid w:val="00714280"/>
    <w:rsid w:val="007143EB"/>
    <w:rsid w:val="00714E31"/>
    <w:rsid w:val="00715A6E"/>
    <w:rsid w:val="0071665E"/>
    <w:rsid w:val="007168BE"/>
    <w:rsid w:val="0071734E"/>
    <w:rsid w:val="00720A6E"/>
    <w:rsid w:val="00720AF0"/>
    <w:rsid w:val="00720EBB"/>
    <w:rsid w:val="0072112E"/>
    <w:rsid w:val="00721674"/>
    <w:rsid w:val="00721D77"/>
    <w:rsid w:val="007220BF"/>
    <w:rsid w:val="00722289"/>
    <w:rsid w:val="007228CE"/>
    <w:rsid w:val="0072313C"/>
    <w:rsid w:val="00723EB5"/>
    <w:rsid w:val="0072573A"/>
    <w:rsid w:val="00725B27"/>
    <w:rsid w:val="00725CD3"/>
    <w:rsid w:val="00726072"/>
    <w:rsid w:val="007262B9"/>
    <w:rsid w:val="00726E6D"/>
    <w:rsid w:val="00727208"/>
    <w:rsid w:val="007309EF"/>
    <w:rsid w:val="00731032"/>
    <w:rsid w:val="007317E6"/>
    <w:rsid w:val="007317F0"/>
    <w:rsid w:val="00731A88"/>
    <w:rsid w:val="007333C2"/>
    <w:rsid w:val="007336B8"/>
    <w:rsid w:val="007338E2"/>
    <w:rsid w:val="00733C8B"/>
    <w:rsid w:val="00733CCD"/>
    <w:rsid w:val="007347BD"/>
    <w:rsid w:val="00734C88"/>
    <w:rsid w:val="007350FA"/>
    <w:rsid w:val="0073518C"/>
    <w:rsid w:val="007354F9"/>
    <w:rsid w:val="0073553F"/>
    <w:rsid w:val="00735A5D"/>
    <w:rsid w:val="00736D25"/>
    <w:rsid w:val="007372AE"/>
    <w:rsid w:val="00737A83"/>
    <w:rsid w:val="00737C2A"/>
    <w:rsid w:val="00740789"/>
    <w:rsid w:val="00740935"/>
    <w:rsid w:val="0074138A"/>
    <w:rsid w:val="00741550"/>
    <w:rsid w:val="0074204F"/>
    <w:rsid w:val="00742339"/>
    <w:rsid w:val="00742377"/>
    <w:rsid w:val="007425D1"/>
    <w:rsid w:val="007427D0"/>
    <w:rsid w:val="00743521"/>
    <w:rsid w:val="00743DBF"/>
    <w:rsid w:val="007446E8"/>
    <w:rsid w:val="0074474C"/>
    <w:rsid w:val="00744B32"/>
    <w:rsid w:val="007451F2"/>
    <w:rsid w:val="00745219"/>
    <w:rsid w:val="00745272"/>
    <w:rsid w:val="007464BD"/>
    <w:rsid w:val="00746526"/>
    <w:rsid w:val="00746663"/>
    <w:rsid w:val="00746C3B"/>
    <w:rsid w:val="0074761E"/>
    <w:rsid w:val="00747AED"/>
    <w:rsid w:val="00747DE8"/>
    <w:rsid w:val="00747F01"/>
    <w:rsid w:val="0075038E"/>
    <w:rsid w:val="007503A8"/>
    <w:rsid w:val="00750FD3"/>
    <w:rsid w:val="00751278"/>
    <w:rsid w:val="00751475"/>
    <w:rsid w:val="007526AF"/>
    <w:rsid w:val="007527AC"/>
    <w:rsid w:val="00752CD0"/>
    <w:rsid w:val="007530F1"/>
    <w:rsid w:val="00753776"/>
    <w:rsid w:val="007537BB"/>
    <w:rsid w:val="00753993"/>
    <w:rsid w:val="00754288"/>
    <w:rsid w:val="00754A6D"/>
    <w:rsid w:val="00754EDD"/>
    <w:rsid w:val="0075524C"/>
    <w:rsid w:val="00755950"/>
    <w:rsid w:val="00755A3B"/>
    <w:rsid w:val="00755B3C"/>
    <w:rsid w:val="00755F91"/>
    <w:rsid w:val="007563FA"/>
    <w:rsid w:val="0075699A"/>
    <w:rsid w:val="00756B38"/>
    <w:rsid w:val="00756D6D"/>
    <w:rsid w:val="007570EA"/>
    <w:rsid w:val="00757646"/>
    <w:rsid w:val="0075794B"/>
    <w:rsid w:val="00757F2C"/>
    <w:rsid w:val="0076037B"/>
    <w:rsid w:val="00760506"/>
    <w:rsid w:val="00761FEA"/>
    <w:rsid w:val="00762422"/>
    <w:rsid w:val="007635F2"/>
    <w:rsid w:val="007639E8"/>
    <w:rsid w:val="00763E28"/>
    <w:rsid w:val="00764C09"/>
    <w:rsid w:val="007650FF"/>
    <w:rsid w:val="007656C7"/>
    <w:rsid w:val="00765B1B"/>
    <w:rsid w:val="00766B85"/>
    <w:rsid w:val="00766C34"/>
    <w:rsid w:val="00766D5B"/>
    <w:rsid w:val="0076771C"/>
    <w:rsid w:val="00767A1F"/>
    <w:rsid w:val="00767B4E"/>
    <w:rsid w:val="00767D67"/>
    <w:rsid w:val="00767E76"/>
    <w:rsid w:val="00770137"/>
    <w:rsid w:val="00770CFE"/>
    <w:rsid w:val="00770DCD"/>
    <w:rsid w:val="00771899"/>
    <w:rsid w:val="007721A4"/>
    <w:rsid w:val="00772AF3"/>
    <w:rsid w:val="00772B09"/>
    <w:rsid w:val="00772C45"/>
    <w:rsid w:val="00773047"/>
    <w:rsid w:val="007730C9"/>
    <w:rsid w:val="007737AE"/>
    <w:rsid w:val="00773806"/>
    <w:rsid w:val="0077446A"/>
    <w:rsid w:val="00775693"/>
    <w:rsid w:val="00775DBD"/>
    <w:rsid w:val="00775F1E"/>
    <w:rsid w:val="0077619B"/>
    <w:rsid w:val="007766BD"/>
    <w:rsid w:val="0077701F"/>
    <w:rsid w:val="0077724A"/>
    <w:rsid w:val="007772D1"/>
    <w:rsid w:val="00777609"/>
    <w:rsid w:val="0077783A"/>
    <w:rsid w:val="00777DCE"/>
    <w:rsid w:val="007803CF"/>
    <w:rsid w:val="00780566"/>
    <w:rsid w:val="00780A49"/>
    <w:rsid w:val="007812E3"/>
    <w:rsid w:val="00782827"/>
    <w:rsid w:val="00782AE5"/>
    <w:rsid w:val="00782B11"/>
    <w:rsid w:val="00782BB3"/>
    <w:rsid w:val="007835FF"/>
    <w:rsid w:val="00783992"/>
    <w:rsid w:val="00783A1A"/>
    <w:rsid w:val="00784861"/>
    <w:rsid w:val="007849C4"/>
    <w:rsid w:val="00785065"/>
    <w:rsid w:val="007850F8"/>
    <w:rsid w:val="0078552C"/>
    <w:rsid w:val="007857F3"/>
    <w:rsid w:val="00785A88"/>
    <w:rsid w:val="0078669E"/>
    <w:rsid w:val="00786DE3"/>
    <w:rsid w:val="00786F61"/>
    <w:rsid w:val="00787003"/>
    <w:rsid w:val="0078782B"/>
    <w:rsid w:val="00787A6C"/>
    <w:rsid w:val="00787EE7"/>
    <w:rsid w:val="00790304"/>
    <w:rsid w:val="00790358"/>
    <w:rsid w:val="007903E1"/>
    <w:rsid w:val="00790ED1"/>
    <w:rsid w:val="00790F60"/>
    <w:rsid w:val="00791886"/>
    <w:rsid w:val="007919D0"/>
    <w:rsid w:val="007919E3"/>
    <w:rsid w:val="00791E58"/>
    <w:rsid w:val="00792227"/>
    <w:rsid w:val="00792348"/>
    <w:rsid w:val="00792368"/>
    <w:rsid w:val="00792438"/>
    <w:rsid w:val="0079266A"/>
    <w:rsid w:val="00793544"/>
    <w:rsid w:val="0079440F"/>
    <w:rsid w:val="00794B25"/>
    <w:rsid w:val="007951BB"/>
    <w:rsid w:val="007953B4"/>
    <w:rsid w:val="007954B5"/>
    <w:rsid w:val="00795EEA"/>
    <w:rsid w:val="0079609B"/>
    <w:rsid w:val="00796240"/>
    <w:rsid w:val="0079648E"/>
    <w:rsid w:val="00797D83"/>
    <w:rsid w:val="007A0452"/>
    <w:rsid w:val="007A06F3"/>
    <w:rsid w:val="007A09ED"/>
    <w:rsid w:val="007A0A20"/>
    <w:rsid w:val="007A0E00"/>
    <w:rsid w:val="007A12A5"/>
    <w:rsid w:val="007A1462"/>
    <w:rsid w:val="007A14EB"/>
    <w:rsid w:val="007A1970"/>
    <w:rsid w:val="007A1B2C"/>
    <w:rsid w:val="007A1E37"/>
    <w:rsid w:val="007A2162"/>
    <w:rsid w:val="007A2395"/>
    <w:rsid w:val="007A2DD4"/>
    <w:rsid w:val="007A2E41"/>
    <w:rsid w:val="007A3308"/>
    <w:rsid w:val="007A3556"/>
    <w:rsid w:val="007A375D"/>
    <w:rsid w:val="007A3A6E"/>
    <w:rsid w:val="007A460C"/>
    <w:rsid w:val="007A4CAE"/>
    <w:rsid w:val="007A5B0F"/>
    <w:rsid w:val="007A5E15"/>
    <w:rsid w:val="007A5EDC"/>
    <w:rsid w:val="007A61F2"/>
    <w:rsid w:val="007A65CA"/>
    <w:rsid w:val="007A7477"/>
    <w:rsid w:val="007A753F"/>
    <w:rsid w:val="007A7C61"/>
    <w:rsid w:val="007B0583"/>
    <w:rsid w:val="007B0903"/>
    <w:rsid w:val="007B0E14"/>
    <w:rsid w:val="007B181C"/>
    <w:rsid w:val="007B1A1A"/>
    <w:rsid w:val="007B1B8B"/>
    <w:rsid w:val="007B1C03"/>
    <w:rsid w:val="007B2381"/>
    <w:rsid w:val="007B23A9"/>
    <w:rsid w:val="007B29F7"/>
    <w:rsid w:val="007B3884"/>
    <w:rsid w:val="007B39F0"/>
    <w:rsid w:val="007B3D24"/>
    <w:rsid w:val="007B3FDF"/>
    <w:rsid w:val="007B4122"/>
    <w:rsid w:val="007B43EC"/>
    <w:rsid w:val="007B48F4"/>
    <w:rsid w:val="007B4B61"/>
    <w:rsid w:val="007B522C"/>
    <w:rsid w:val="007B5C0E"/>
    <w:rsid w:val="007B6416"/>
    <w:rsid w:val="007B71D4"/>
    <w:rsid w:val="007B7517"/>
    <w:rsid w:val="007C0505"/>
    <w:rsid w:val="007C07C9"/>
    <w:rsid w:val="007C08CA"/>
    <w:rsid w:val="007C14F0"/>
    <w:rsid w:val="007C1BB1"/>
    <w:rsid w:val="007C1D41"/>
    <w:rsid w:val="007C1E93"/>
    <w:rsid w:val="007C22BC"/>
    <w:rsid w:val="007C2765"/>
    <w:rsid w:val="007C2AE9"/>
    <w:rsid w:val="007C302E"/>
    <w:rsid w:val="007C30D7"/>
    <w:rsid w:val="007C3397"/>
    <w:rsid w:val="007C36E2"/>
    <w:rsid w:val="007C3E6A"/>
    <w:rsid w:val="007C40FF"/>
    <w:rsid w:val="007C43EF"/>
    <w:rsid w:val="007C5A0E"/>
    <w:rsid w:val="007C5F3E"/>
    <w:rsid w:val="007C64BE"/>
    <w:rsid w:val="007C6678"/>
    <w:rsid w:val="007C74E0"/>
    <w:rsid w:val="007C76A7"/>
    <w:rsid w:val="007C7824"/>
    <w:rsid w:val="007D01CA"/>
    <w:rsid w:val="007D021E"/>
    <w:rsid w:val="007D0520"/>
    <w:rsid w:val="007D0F97"/>
    <w:rsid w:val="007D1504"/>
    <w:rsid w:val="007D152B"/>
    <w:rsid w:val="007D18C4"/>
    <w:rsid w:val="007D1C6C"/>
    <w:rsid w:val="007D1EEF"/>
    <w:rsid w:val="007D29DE"/>
    <w:rsid w:val="007D2A4A"/>
    <w:rsid w:val="007D2D85"/>
    <w:rsid w:val="007D371D"/>
    <w:rsid w:val="007D38B8"/>
    <w:rsid w:val="007D3BD3"/>
    <w:rsid w:val="007D40F6"/>
    <w:rsid w:val="007D4226"/>
    <w:rsid w:val="007D4C18"/>
    <w:rsid w:val="007D4D64"/>
    <w:rsid w:val="007D5B65"/>
    <w:rsid w:val="007D6877"/>
    <w:rsid w:val="007D6D43"/>
    <w:rsid w:val="007D6FB0"/>
    <w:rsid w:val="007D72BF"/>
    <w:rsid w:val="007D774A"/>
    <w:rsid w:val="007D7793"/>
    <w:rsid w:val="007D7824"/>
    <w:rsid w:val="007E0DA0"/>
    <w:rsid w:val="007E11B9"/>
    <w:rsid w:val="007E1486"/>
    <w:rsid w:val="007E15F1"/>
    <w:rsid w:val="007E19CD"/>
    <w:rsid w:val="007E1A9C"/>
    <w:rsid w:val="007E1B82"/>
    <w:rsid w:val="007E217A"/>
    <w:rsid w:val="007E2EBA"/>
    <w:rsid w:val="007E438C"/>
    <w:rsid w:val="007E4EC4"/>
    <w:rsid w:val="007E5E14"/>
    <w:rsid w:val="007E5E2B"/>
    <w:rsid w:val="007E5EC3"/>
    <w:rsid w:val="007E7C9C"/>
    <w:rsid w:val="007F00DD"/>
    <w:rsid w:val="007F04AC"/>
    <w:rsid w:val="007F0696"/>
    <w:rsid w:val="007F1369"/>
    <w:rsid w:val="007F1502"/>
    <w:rsid w:val="007F1958"/>
    <w:rsid w:val="007F22FD"/>
    <w:rsid w:val="007F25C8"/>
    <w:rsid w:val="007F29F7"/>
    <w:rsid w:val="007F2D6F"/>
    <w:rsid w:val="007F2DA0"/>
    <w:rsid w:val="007F302F"/>
    <w:rsid w:val="007F3379"/>
    <w:rsid w:val="007F33E6"/>
    <w:rsid w:val="007F37DA"/>
    <w:rsid w:val="007F38FE"/>
    <w:rsid w:val="007F3A0C"/>
    <w:rsid w:val="007F3C46"/>
    <w:rsid w:val="007F3F02"/>
    <w:rsid w:val="007F4250"/>
    <w:rsid w:val="007F42C8"/>
    <w:rsid w:val="007F4AA7"/>
    <w:rsid w:val="007F5692"/>
    <w:rsid w:val="007F5850"/>
    <w:rsid w:val="007F59E5"/>
    <w:rsid w:val="007F5BC9"/>
    <w:rsid w:val="007F5D89"/>
    <w:rsid w:val="007F5EA8"/>
    <w:rsid w:val="007F629F"/>
    <w:rsid w:val="007F6992"/>
    <w:rsid w:val="007F6D8A"/>
    <w:rsid w:val="007F78AA"/>
    <w:rsid w:val="007F7BC5"/>
    <w:rsid w:val="007F7F8C"/>
    <w:rsid w:val="00800907"/>
    <w:rsid w:val="008009E3"/>
    <w:rsid w:val="00800BFB"/>
    <w:rsid w:val="00800C45"/>
    <w:rsid w:val="00801BE3"/>
    <w:rsid w:val="008023D7"/>
    <w:rsid w:val="00803098"/>
    <w:rsid w:val="008030E1"/>
    <w:rsid w:val="0080415E"/>
    <w:rsid w:val="0080430E"/>
    <w:rsid w:val="00804602"/>
    <w:rsid w:val="00804894"/>
    <w:rsid w:val="008057BE"/>
    <w:rsid w:val="00805E2E"/>
    <w:rsid w:val="00805FAA"/>
    <w:rsid w:val="0080602B"/>
    <w:rsid w:val="00806747"/>
    <w:rsid w:val="00806F90"/>
    <w:rsid w:val="0080762F"/>
    <w:rsid w:val="008077E1"/>
    <w:rsid w:val="008079F4"/>
    <w:rsid w:val="00807A04"/>
    <w:rsid w:val="00810A90"/>
    <w:rsid w:val="008113CC"/>
    <w:rsid w:val="00812E66"/>
    <w:rsid w:val="0081321C"/>
    <w:rsid w:val="0081388A"/>
    <w:rsid w:val="00814BAF"/>
    <w:rsid w:val="0081540C"/>
    <w:rsid w:val="008158DE"/>
    <w:rsid w:val="00815CE6"/>
    <w:rsid w:val="00816330"/>
    <w:rsid w:val="0081682E"/>
    <w:rsid w:val="00816F77"/>
    <w:rsid w:val="008170C1"/>
    <w:rsid w:val="00817287"/>
    <w:rsid w:val="0081791A"/>
    <w:rsid w:val="0081791D"/>
    <w:rsid w:val="00820872"/>
    <w:rsid w:val="00820AEF"/>
    <w:rsid w:val="00820D3C"/>
    <w:rsid w:val="00820DDC"/>
    <w:rsid w:val="00821212"/>
    <w:rsid w:val="008221F0"/>
    <w:rsid w:val="008224F1"/>
    <w:rsid w:val="00822BAF"/>
    <w:rsid w:val="00822BF6"/>
    <w:rsid w:val="00822CAB"/>
    <w:rsid w:val="00823027"/>
    <w:rsid w:val="00823B5D"/>
    <w:rsid w:val="00824729"/>
    <w:rsid w:val="00824F66"/>
    <w:rsid w:val="00825512"/>
    <w:rsid w:val="0082586B"/>
    <w:rsid w:val="00825879"/>
    <w:rsid w:val="008259C2"/>
    <w:rsid w:val="00825BCD"/>
    <w:rsid w:val="0082637E"/>
    <w:rsid w:val="00826D4F"/>
    <w:rsid w:val="00826F88"/>
    <w:rsid w:val="00827441"/>
    <w:rsid w:val="008275EC"/>
    <w:rsid w:val="00830168"/>
    <w:rsid w:val="00830174"/>
    <w:rsid w:val="00830E09"/>
    <w:rsid w:val="00831411"/>
    <w:rsid w:val="00831602"/>
    <w:rsid w:val="008317BC"/>
    <w:rsid w:val="00832575"/>
    <w:rsid w:val="00832692"/>
    <w:rsid w:val="00832949"/>
    <w:rsid w:val="00833A1C"/>
    <w:rsid w:val="00833BED"/>
    <w:rsid w:val="00834041"/>
    <w:rsid w:val="008343FB"/>
    <w:rsid w:val="00834D34"/>
    <w:rsid w:val="00834D4C"/>
    <w:rsid w:val="0083509E"/>
    <w:rsid w:val="00835B64"/>
    <w:rsid w:val="008362E5"/>
    <w:rsid w:val="008366D7"/>
    <w:rsid w:val="00836E1B"/>
    <w:rsid w:val="00836E22"/>
    <w:rsid w:val="008371AB"/>
    <w:rsid w:val="0083750E"/>
    <w:rsid w:val="0083780F"/>
    <w:rsid w:val="00837BAA"/>
    <w:rsid w:val="008400BE"/>
    <w:rsid w:val="00840186"/>
    <w:rsid w:val="008401B2"/>
    <w:rsid w:val="00840278"/>
    <w:rsid w:val="008402B0"/>
    <w:rsid w:val="00840F29"/>
    <w:rsid w:val="0084216F"/>
    <w:rsid w:val="00842408"/>
    <w:rsid w:val="008427C0"/>
    <w:rsid w:val="008428DC"/>
    <w:rsid w:val="008437A2"/>
    <w:rsid w:val="00843B45"/>
    <w:rsid w:val="00843D26"/>
    <w:rsid w:val="00844D48"/>
    <w:rsid w:val="0084574C"/>
    <w:rsid w:val="00845AC5"/>
    <w:rsid w:val="00845ADD"/>
    <w:rsid w:val="00847580"/>
    <w:rsid w:val="00850034"/>
    <w:rsid w:val="008505BF"/>
    <w:rsid w:val="0085165C"/>
    <w:rsid w:val="008519CA"/>
    <w:rsid w:val="00851D34"/>
    <w:rsid w:val="008526FE"/>
    <w:rsid w:val="00852CFC"/>
    <w:rsid w:val="00852EF7"/>
    <w:rsid w:val="00853211"/>
    <w:rsid w:val="0085377D"/>
    <w:rsid w:val="00853A12"/>
    <w:rsid w:val="00853D5E"/>
    <w:rsid w:val="008546C7"/>
    <w:rsid w:val="008547F1"/>
    <w:rsid w:val="008553D5"/>
    <w:rsid w:val="00856220"/>
    <w:rsid w:val="00856A3A"/>
    <w:rsid w:val="00856D7F"/>
    <w:rsid w:val="00856E61"/>
    <w:rsid w:val="00857EBB"/>
    <w:rsid w:val="008602A5"/>
    <w:rsid w:val="00860A5D"/>
    <w:rsid w:val="00861133"/>
    <w:rsid w:val="00861664"/>
    <w:rsid w:val="00861CDA"/>
    <w:rsid w:val="00862729"/>
    <w:rsid w:val="00862AAE"/>
    <w:rsid w:val="00862DF6"/>
    <w:rsid w:val="00862E07"/>
    <w:rsid w:val="0086342E"/>
    <w:rsid w:val="00863F93"/>
    <w:rsid w:val="008645EB"/>
    <w:rsid w:val="00864779"/>
    <w:rsid w:val="0086548B"/>
    <w:rsid w:val="00865860"/>
    <w:rsid w:val="008659EE"/>
    <w:rsid w:val="00865A4A"/>
    <w:rsid w:val="00865B06"/>
    <w:rsid w:val="00865B89"/>
    <w:rsid w:val="008663E1"/>
    <w:rsid w:val="008663F2"/>
    <w:rsid w:val="0086649F"/>
    <w:rsid w:val="008664A0"/>
    <w:rsid w:val="0086692F"/>
    <w:rsid w:val="00866D2C"/>
    <w:rsid w:val="00866FE6"/>
    <w:rsid w:val="008672D9"/>
    <w:rsid w:val="00867B0A"/>
    <w:rsid w:val="00867DE7"/>
    <w:rsid w:val="00870067"/>
    <w:rsid w:val="0087037C"/>
    <w:rsid w:val="008707F2"/>
    <w:rsid w:val="00870AAA"/>
    <w:rsid w:val="00870AAE"/>
    <w:rsid w:val="00870B7B"/>
    <w:rsid w:val="00870D05"/>
    <w:rsid w:val="00872CCB"/>
    <w:rsid w:val="00872E9C"/>
    <w:rsid w:val="00873781"/>
    <w:rsid w:val="00874351"/>
    <w:rsid w:val="008754F5"/>
    <w:rsid w:val="00875D91"/>
    <w:rsid w:val="00876033"/>
    <w:rsid w:val="008770EB"/>
    <w:rsid w:val="008776B8"/>
    <w:rsid w:val="00877753"/>
    <w:rsid w:val="0087775A"/>
    <w:rsid w:val="008777E3"/>
    <w:rsid w:val="00877A46"/>
    <w:rsid w:val="00877CB1"/>
    <w:rsid w:val="00877DEB"/>
    <w:rsid w:val="008804AA"/>
    <w:rsid w:val="0088103E"/>
    <w:rsid w:val="00881419"/>
    <w:rsid w:val="00881505"/>
    <w:rsid w:val="00881DB3"/>
    <w:rsid w:val="00881F9C"/>
    <w:rsid w:val="00882184"/>
    <w:rsid w:val="00882BDC"/>
    <w:rsid w:val="00884371"/>
    <w:rsid w:val="008845B6"/>
    <w:rsid w:val="00884E6C"/>
    <w:rsid w:val="00885200"/>
    <w:rsid w:val="00886067"/>
    <w:rsid w:val="008864D4"/>
    <w:rsid w:val="00886B4B"/>
    <w:rsid w:val="00887C80"/>
    <w:rsid w:val="00887E9E"/>
    <w:rsid w:val="00890513"/>
    <w:rsid w:val="0089075F"/>
    <w:rsid w:val="00890AB4"/>
    <w:rsid w:val="0089158C"/>
    <w:rsid w:val="008915FF"/>
    <w:rsid w:val="00891F91"/>
    <w:rsid w:val="008925FB"/>
    <w:rsid w:val="0089274C"/>
    <w:rsid w:val="008927C5"/>
    <w:rsid w:val="0089291E"/>
    <w:rsid w:val="0089331E"/>
    <w:rsid w:val="008933E2"/>
    <w:rsid w:val="00893464"/>
    <w:rsid w:val="008935CE"/>
    <w:rsid w:val="008936F7"/>
    <w:rsid w:val="00893879"/>
    <w:rsid w:val="00894793"/>
    <w:rsid w:val="00894B25"/>
    <w:rsid w:val="00894D3D"/>
    <w:rsid w:val="008955B6"/>
    <w:rsid w:val="00896413"/>
    <w:rsid w:val="00896587"/>
    <w:rsid w:val="0089728A"/>
    <w:rsid w:val="008975D1"/>
    <w:rsid w:val="008975F5"/>
    <w:rsid w:val="0089774C"/>
    <w:rsid w:val="008A032C"/>
    <w:rsid w:val="008A0701"/>
    <w:rsid w:val="008A1018"/>
    <w:rsid w:val="008A12EC"/>
    <w:rsid w:val="008A1517"/>
    <w:rsid w:val="008A1637"/>
    <w:rsid w:val="008A18B5"/>
    <w:rsid w:val="008A1AB7"/>
    <w:rsid w:val="008A20F5"/>
    <w:rsid w:val="008A225A"/>
    <w:rsid w:val="008A26F4"/>
    <w:rsid w:val="008A276D"/>
    <w:rsid w:val="008A2CD8"/>
    <w:rsid w:val="008A2E48"/>
    <w:rsid w:val="008A31C5"/>
    <w:rsid w:val="008A366D"/>
    <w:rsid w:val="008A39F1"/>
    <w:rsid w:val="008A4290"/>
    <w:rsid w:val="008A42A1"/>
    <w:rsid w:val="008A494B"/>
    <w:rsid w:val="008A4C81"/>
    <w:rsid w:val="008A5101"/>
    <w:rsid w:val="008A6B0D"/>
    <w:rsid w:val="008A710C"/>
    <w:rsid w:val="008A71F4"/>
    <w:rsid w:val="008A79A5"/>
    <w:rsid w:val="008A7D38"/>
    <w:rsid w:val="008A7E35"/>
    <w:rsid w:val="008B0951"/>
    <w:rsid w:val="008B0A66"/>
    <w:rsid w:val="008B0F6D"/>
    <w:rsid w:val="008B139B"/>
    <w:rsid w:val="008B1410"/>
    <w:rsid w:val="008B1474"/>
    <w:rsid w:val="008B168C"/>
    <w:rsid w:val="008B1ECF"/>
    <w:rsid w:val="008B27EA"/>
    <w:rsid w:val="008B2875"/>
    <w:rsid w:val="008B2A35"/>
    <w:rsid w:val="008B2A7B"/>
    <w:rsid w:val="008B2A8C"/>
    <w:rsid w:val="008B2BD7"/>
    <w:rsid w:val="008B314C"/>
    <w:rsid w:val="008B36C0"/>
    <w:rsid w:val="008B3725"/>
    <w:rsid w:val="008B4BDC"/>
    <w:rsid w:val="008B59A2"/>
    <w:rsid w:val="008B5AED"/>
    <w:rsid w:val="008B606F"/>
    <w:rsid w:val="008B649C"/>
    <w:rsid w:val="008B6D5C"/>
    <w:rsid w:val="008B7216"/>
    <w:rsid w:val="008B721D"/>
    <w:rsid w:val="008B73E2"/>
    <w:rsid w:val="008C0541"/>
    <w:rsid w:val="008C0A07"/>
    <w:rsid w:val="008C0B04"/>
    <w:rsid w:val="008C0FD4"/>
    <w:rsid w:val="008C1219"/>
    <w:rsid w:val="008C1999"/>
    <w:rsid w:val="008C1ED9"/>
    <w:rsid w:val="008C232D"/>
    <w:rsid w:val="008C29AD"/>
    <w:rsid w:val="008C2BFD"/>
    <w:rsid w:val="008C2EF9"/>
    <w:rsid w:val="008C3082"/>
    <w:rsid w:val="008C3108"/>
    <w:rsid w:val="008C3275"/>
    <w:rsid w:val="008C32A2"/>
    <w:rsid w:val="008C331D"/>
    <w:rsid w:val="008C355A"/>
    <w:rsid w:val="008C36CA"/>
    <w:rsid w:val="008C41B6"/>
    <w:rsid w:val="008C44E1"/>
    <w:rsid w:val="008C4527"/>
    <w:rsid w:val="008C4640"/>
    <w:rsid w:val="008C49E6"/>
    <w:rsid w:val="008C50C1"/>
    <w:rsid w:val="008C55BA"/>
    <w:rsid w:val="008C56E0"/>
    <w:rsid w:val="008C571A"/>
    <w:rsid w:val="008C5D60"/>
    <w:rsid w:val="008C5E50"/>
    <w:rsid w:val="008C66C4"/>
    <w:rsid w:val="008C6B2D"/>
    <w:rsid w:val="008C6C58"/>
    <w:rsid w:val="008C73B5"/>
    <w:rsid w:val="008C7407"/>
    <w:rsid w:val="008C7418"/>
    <w:rsid w:val="008C7973"/>
    <w:rsid w:val="008C79FF"/>
    <w:rsid w:val="008C7BC3"/>
    <w:rsid w:val="008D054E"/>
    <w:rsid w:val="008D059D"/>
    <w:rsid w:val="008D0CCC"/>
    <w:rsid w:val="008D120B"/>
    <w:rsid w:val="008D13F2"/>
    <w:rsid w:val="008D1993"/>
    <w:rsid w:val="008D2CA8"/>
    <w:rsid w:val="008D2FE5"/>
    <w:rsid w:val="008D3BBE"/>
    <w:rsid w:val="008D3C8F"/>
    <w:rsid w:val="008D3EFA"/>
    <w:rsid w:val="008D4017"/>
    <w:rsid w:val="008D414C"/>
    <w:rsid w:val="008D471B"/>
    <w:rsid w:val="008D474B"/>
    <w:rsid w:val="008D4B9D"/>
    <w:rsid w:val="008D4CF3"/>
    <w:rsid w:val="008D5002"/>
    <w:rsid w:val="008D52BD"/>
    <w:rsid w:val="008D583E"/>
    <w:rsid w:val="008D5CA3"/>
    <w:rsid w:val="008D5DE4"/>
    <w:rsid w:val="008D6357"/>
    <w:rsid w:val="008D6408"/>
    <w:rsid w:val="008D6B39"/>
    <w:rsid w:val="008D71AB"/>
    <w:rsid w:val="008D77D7"/>
    <w:rsid w:val="008D7AAF"/>
    <w:rsid w:val="008E00F2"/>
    <w:rsid w:val="008E047C"/>
    <w:rsid w:val="008E04C5"/>
    <w:rsid w:val="008E0B07"/>
    <w:rsid w:val="008E10DD"/>
    <w:rsid w:val="008E1825"/>
    <w:rsid w:val="008E18F2"/>
    <w:rsid w:val="008E1C95"/>
    <w:rsid w:val="008E2617"/>
    <w:rsid w:val="008E3369"/>
    <w:rsid w:val="008E370B"/>
    <w:rsid w:val="008E373E"/>
    <w:rsid w:val="008E38A5"/>
    <w:rsid w:val="008E4452"/>
    <w:rsid w:val="008E4C9E"/>
    <w:rsid w:val="008E4EDE"/>
    <w:rsid w:val="008E4F12"/>
    <w:rsid w:val="008E532A"/>
    <w:rsid w:val="008E5661"/>
    <w:rsid w:val="008E62A7"/>
    <w:rsid w:val="008E653D"/>
    <w:rsid w:val="008E6F50"/>
    <w:rsid w:val="008E73C2"/>
    <w:rsid w:val="008E73DF"/>
    <w:rsid w:val="008E75B4"/>
    <w:rsid w:val="008E7978"/>
    <w:rsid w:val="008E7A7D"/>
    <w:rsid w:val="008E7B3B"/>
    <w:rsid w:val="008F01B1"/>
    <w:rsid w:val="008F025C"/>
    <w:rsid w:val="008F05B1"/>
    <w:rsid w:val="008F0875"/>
    <w:rsid w:val="008F0E64"/>
    <w:rsid w:val="008F0F25"/>
    <w:rsid w:val="008F10F5"/>
    <w:rsid w:val="008F1911"/>
    <w:rsid w:val="008F1CEA"/>
    <w:rsid w:val="008F1E10"/>
    <w:rsid w:val="008F209E"/>
    <w:rsid w:val="008F2360"/>
    <w:rsid w:val="008F36E8"/>
    <w:rsid w:val="008F3CC0"/>
    <w:rsid w:val="008F3FF1"/>
    <w:rsid w:val="008F43FF"/>
    <w:rsid w:val="008F4415"/>
    <w:rsid w:val="008F49B6"/>
    <w:rsid w:val="008F558F"/>
    <w:rsid w:val="008F5D2B"/>
    <w:rsid w:val="008F5D52"/>
    <w:rsid w:val="008F5D9A"/>
    <w:rsid w:val="008F617D"/>
    <w:rsid w:val="008F635A"/>
    <w:rsid w:val="008F645F"/>
    <w:rsid w:val="008F6761"/>
    <w:rsid w:val="008F6835"/>
    <w:rsid w:val="008F6DEE"/>
    <w:rsid w:val="008F7156"/>
    <w:rsid w:val="008F76B5"/>
    <w:rsid w:val="008F7F25"/>
    <w:rsid w:val="0090007A"/>
    <w:rsid w:val="00900765"/>
    <w:rsid w:val="00900C9C"/>
    <w:rsid w:val="00900D16"/>
    <w:rsid w:val="00900DCF"/>
    <w:rsid w:val="00900F06"/>
    <w:rsid w:val="009010AF"/>
    <w:rsid w:val="0090176E"/>
    <w:rsid w:val="0090250E"/>
    <w:rsid w:val="00902ED3"/>
    <w:rsid w:val="00902FE3"/>
    <w:rsid w:val="00903285"/>
    <w:rsid w:val="0090364D"/>
    <w:rsid w:val="009038D0"/>
    <w:rsid w:val="00903C4E"/>
    <w:rsid w:val="0090474A"/>
    <w:rsid w:val="00904ADF"/>
    <w:rsid w:val="00904B7D"/>
    <w:rsid w:val="00904D15"/>
    <w:rsid w:val="00904EBF"/>
    <w:rsid w:val="00905A0F"/>
    <w:rsid w:val="00905AA7"/>
    <w:rsid w:val="00905B9D"/>
    <w:rsid w:val="0090698C"/>
    <w:rsid w:val="009108AD"/>
    <w:rsid w:val="009108ED"/>
    <w:rsid w:val="00910C89"/>
    <w:rsid w:val="00910D78"/>
    <w:rsid w:val="0091118B"/>
    <w:rsid w:val="00911365"/>
    <w:rsid w:val="00911B6F"/>
    <w:rsid w:val="00911D89"/>
    <w:rsid w:val="00912033"/>
    <w:rsid w:val="0091292D"/>
    <w:rsid w:val="00912A12"/>
    <w:rsid w:val="00912DEB"/>
    <w:rsid w:val="00912E23"/>
    <w:rsid w:val="009134EB"/>
    <w:rsid w:val="00913830"/>
    <w:rsid w:val="00914269"/>
    <w:rsid w:val="00914306"/>
    <w:rsid w:val="00914A41"/>
    <w:rsid w:val="00914FD0"/>
    <w:rsid w:val="00915312"/>
    <w:rsid w:val="00915338"/>
    <w:rsid w:val="00915BDE"/>
    <w:rsid w:val="00915F83"/>
    <w:rsid w:val="00917025"/>
    <w:rsid w:val="009171D7"/>
    <w:rsid w:val="0091726A"/>
    <w:rsid w:val="00917409"/>
    <w:rsid w:val="009174D4"/>
    <w:rsid w:val="00917A7C"/>
    <w:rsid w:val="009200B0"/>
    <w:rsid w:val="00920424"/>
    <w:rsid w:val="009206CD"/>
    <w:rsid w:val="009207C9"/>
    <w:rsid w:val="00920A3B"/>
    <w:rsid w:val="00920D34"/>
    <w:rsid w:val="00920F06"/>
    <w:rsid w:val="0092126F"/>
    <w:rsid w:val="0092267F"/>
    <w:rsid w:val="009228EB"/>
    <w:rsid w:val="00922D3B"/>
    <w:rsid w:val="009231B7"/>
    <w:rsid w:val="00923315"/>
    <w:rsid w:val="00923420"/>
    <w:rsid w:val="00923658"/>
    <w:rsid w:val="009241D8"/>
    <w:rsid w:val="009244D6"/>
    <w:rsid w:val="009247E2"/>
    <w:rsid w:val="00924EFD"/>
    <w:rsid w:val="009252DB"/>
    <w:rsid w:val="00925524"/>
    <w:rsid w:val="00925A15"/>
    <w:rsid w:val="009266C7"/>
    <w:rsid w:val="00926822"/>
    <w:rsid w:val="009268EF"/>
    <w:rsid w:val="00926AD4"/>
    <w:rsid w:val="00927012"/>
    <w:rsid w:val="00927503"/>
    <w:rsid w:val="00927AE2"/>
    <w:rsid w:val="00927C33"/>
    <w:rsid w:val="00927DA7"/>
    <w:rsid w:val="00927E4A"/>
    <w:rsid w:val="00930390"/>
    <w:rsid w:val="00930453"/>
    <w:rsid w:val="009315C4"/>
    <w:rsid w:val="00932033"/>
    <w:rsid w:val="00932396"/>
    <w:rsid w:val="00932688"/>
    <w:rsid w:val="00932C88"/>
    <w:rsid w:val="009331F2"/>
    <w:rsid w:val="0093395B"/>
    <w:rsid w:val="00934311"/>
    <w:rsid w:val="00934438"/>
    <w:rsid w:val="009348C2"/>
    <w:rsid w:val="00934AAE"/>
    <w:rsid w:val="00935C51"/>
    <w:rsid w:val="00936035"/>
    <w:rsid w:val="00936688"/>
    <w:rsid w:val="00937A61"/>
    <w:rsid w:val="00937B90"/>
    <w:rsid w:val="009405EC"/>
    <w:rsid w:val="009416E7"/>
    <w:rsid w:val="009431A3"/>
    <w:rsid w:val="00943433"/>
    <w:rsid w:val="009439DB"/>
    <w:rsid w:val="00943AA3"/>
    <w:rsid w:val="00943D63"/>
    <w:rsid w:val="00943EB1"/>
    <w:rsid w:val="00944018"/>
    <w:rsid w:val="00944AD0"/>
    <w:rsid w:val="00945983"/>
    <w:rsid w:val="00945B48"/>
    <w:rsid w:val="00946467"/>
    <w:rsid w:val="0094752A"/>
    <w:rsid w:val="009479D6"/>
    <w:rsid w:val="00947AEA"/>
    <w:rsid w:val="00947AFF"/>
    <w:rsid w:val="00950138"/>
    <w:rsid w:val="009507CC"/>
    <w:rsid w:val="00950ABD"/>
    <w:rsid w:val="00950CDE"/>
    <w:rsid w:val="00950EBE"/>
    <w:rsid w:val="0095136A"/>
    <w:rsid w:val="0095166F"/>
    <w:rsid w:val="0095183B"/>
    <w:rsid w:val="00951C49"/>
    <w:rsid w:val="00951D45"/>
    <w:rsid w:val="00951FCA"/>
    <w:rsid w:val="009527FE"/>
    <w:rsid w:val="00952953"/>
    <w:rsid w:val="009529D0"/>
    <w:rsid w:val="00953849"/>
    <w:rsid w:val="0095412B"/>
    <w:rsid w:val="00955C40"/>
    <w:rsid w:val="00955EEF"/>
    <w:rsid w:val="0095629B"/>
    <w:rsid w:val="009562A2"/>
    <w:rsid w:val="00957467"/>
    <w:rsid w:val="00957856"/>
    <w:rsid w:val="00957FC7"/>
    <w:rsid w:val="00960403"/>
    <w:rsid w:val="009604ED"/>
    <w:rsid w:val="00960992"/>
    <w:rsid w:val="00961216"/>
    <w:rsid w:val="009612EB"/>
    <w:rsid w:val="00961BE5"/>
    <w:rsid w:val="00961C6C"/>
    <w:rsid w:val="00961EB8"/>
    <w:rsid w:val="009622BD"/>
    <w:rsid w:val="009624C7"/>
    <w:rsid w:val="009628DF"/>
    <w:rsid w:val="009632D3"/>
    <w:rsid w:val="00963846"/>
    <w:rsid w:val="00963ABC"/>
    <w:rsid w:val="00964233"/>
    <w:rsid w:val="0096430F"/>
    <w:rsid w:val="009647DB"/>
    <w:rsid w:val="00964E17"/>
    <w:rsid w:val="0096525D"/>
    <w:rsid w:val="0096558B"/>
    <w:rsid w:val="00965E03"/>
    <w:rsid w:val="009663E4"/>
    <w:rsid w:val="009668F0"/>
    <w:rsid w:val="0096694C"/>
    <w:rsid w:val="009669B2"/>
    <w:rsid w:val="00966A14"/>
    <w:rsid w:val="00966EB5"/>
    <w:rsid w:val="0096752A"/>
    <w:rsid w:val="009676BA"/>
    <w:rsid w:val="0096792F"/>
    <w:rsid w:val="00967B70"/>
    <w:rsid w:val="00970E2A"/>
    <w:rsid w:val="00971762"/>
    <w:rsid w:val="00971850"/>
    <w:rsid w:val="00971D22"/>
    <w:rsid w:val="00972305"/>
    <w:rsid w:val="00972A0F"/>
    <w:rsid w:val="00973191"/>
    <w:rsid w:val="0097323E"/>
    <w:rsid w:val="00973356"/>
    <w:rsid w:val="009734D9"/>
    <w:rsid w:val="00973C9C"/>
    <w:rsid w:val="00973EE1"/>
    <w:rsid w:val="0097402D"/>
    <w:rsid w:val="0097470D"/>
    <w:rsid w:val="00975817"/>
    <w:rsid w:val="0097590D"/>
    <w:rsid w:val="00975959"/>
    <w:rsid w:val="00975C3D"/>
    <w:rsid w:val="00976ACE"/>
    <w:rsid w:val="00976C81"/>
    <w:rsid w:val="00976D49"/>
    <w:rsid w:val="00977BD5"/>
    <w:rsid w:val="009807D4"/>
    <w:rsid w:val="009819D7"/>
    <w:rsid w:val="00981EBC"/>
    <w:rsid w:val="00982CDD"/>
    <w:rsid w:val="00982CED"/>
    <w:rsid w:val="00983448"/>
    <w:rsid w:val="009834EF"/>
    <w:rsid w:val="0098369E"/>
    <w:rsid w:val="009836D9"/>
    <w:rsid w:val="00983BE6"/>
    <w:rsid w:val="00983CF4"/>
    <w:rsid w:val="0098433D"/>
    <w:rsid w:val="0098507A"/>
    <w:rsid w:val="009850BB"/>
    <w:rsid w:val="009856C3"/>
    <w:rsid w:val="00985F2A"/>
    <w:rsid w:val="00986255"/>
    <w:rsid w:val="0098643B"/>
    <w:rsid w:val="009865F8"/>
    <w:rsid w:val="00986A3A"/>
    <w:rsid w:val="00986B2D"/>
    <w:rsid w:val="00986E9A"/>
    <w:rsid w:val="00986F06"/>
    <w:rsid w:val="0098703D"/>
    <w:rsid w:val="00987159"/>
    <w:rsid w:val="00987324"/>
    <w:rsid w:val="009873A8"/>
    <w:rsid w:val="009873B8"/>
    <w:rsid w:val="009878D2"/>
    <w:rsid w:val="00987916"/>
    <w:rsid w:val="00987C0D"/>
    <w:rsid w:val="00987CE5"/>
    <w:rsid w:val="00987D52"/>
    <w:rsid w:val="009902C8"/>
    <w:rsid w:val="00990695"/>
    <w:rsid w:val="00990846"/>
    <w:rsid w:val="00990879"/>
    <w:rsid w:val="009909AF"/>
    <w:rsid w:val="00990EA8"/>
    <w:rsid w:val="009913A0"/>
    <w:rsid w:val="00991564"/>
    <w:rsid w:val="009924BC"/>
    <w:rsid w:val="009925AC"/>
    <w:rsid w:val="00992F00"/>
    <w:rsid w:val="00992F2F"/>
    <w:rsid w:val="0099360F"/>
    <w:rsid w:val="009939D0"/>
    <w:rsid w:val="009942E3"/>
    <w:rsid w:val="0099437F"/>
    <w:rsid w:val="00994458"/>
    <w:rsid w:val="00994764"/>
    <w:rsid w:val="00994C1B"/>
    <w:rsid w:val="0099518E"/>
    <w:rsid w:val="00995727"/>
    <w:rsid w:val="00995A0B"/>
    <w:rsid w:val="00995B83"/>
    <w:rsid w:val="00996820"/>
    <w:rsid w:val="00997551"/>
    <w:rsid w:val="009A09EC"/>
    <w:rsid w:val="009A0BC9"/>
    <w:rsid w:val="009A160C"/>
    <w:rsid w:val="009A1B1F"/>
    <w:rsid w:val="009A1BA1"/>
    <w:rsid w:val="009A1EC7"/>
    <w:rsid w:val="009A229C"/>
    <w:rsid w:val="009A26E8"/>
    <w:rsid w:val="009A311B"/>
    <w:rsid w:val="009A3207"/>
    <w:rsid w:val="009A3625"/>
    <w:rsid w:val="009A4150"/>
    <w:rsid w:val="009A434A"/>
    <w:rsid w:val="009A5D28"/>
    <w:rsid w:val="009A5EB3"/>
    <w:rsid w:val="009A5FC8"/>
    <w:rsid w:val="009A60FA"/>
    <w:rsid w:val="009A61A0"/>
    <w:rsid w:val="009A670A"/>
    <w:rsid w:val="009A6A46"/>
    <w:rsid w:val="009A6C27"/>
    <w:rsid w:val="009A6CD1"/>
    <w:rsid w:val="009A6E4E"/>
    <w:rsid w:val="009A6EF3"/>
    <w:rsid w:val="009A7033"/>
    <w:rsid w:val="009A759A"/>
    <w:rsid w:val="009A79EA"/>
    <w:rsid w:val="009A7D20"/>
    <w:rsid w:val="009B057B"/>
    <w:rsid w:val="009B074E"/>
    <w:rsid w:val="009B176B"/>
    <w:rsid w:val="009B1789"/>
    <w:rsid w:val="009B1A46"/>
    <w:rsid w:val="009B254D"/>
    <w:rsid w:val="009B2754"/>
    <w:rsid w:val="009B2F4D"/>
    <w:rsid w:val="009B3075"/>
    <w:rsid w:val="009B3550"/>
    <w:rsid w:val="009B364F"/>
    <w:rsid w:val="009B3DB0"/>
    <w:rsid w:val="009B43D8"/>
    <w:rsid w:val="009B4BDF"/>
    <w:rsid w:val="009B5560"/>
    <w:rsid w:val="009B5645"/>
    <w:rsid w:val="009B5691"/>
    <w:rsid w:val="009B58D9"/>
    <w:rsid w:val="009B5966"/>
    <w:rsid w:val="009B5988"/>
    <w:rsid w:val="009B5CFD"/>
    <w:rsid w:val="009B615E"/>
    <w:rsid w:val="009B73B9"/>
    <w:rsid w:val="009B77F8"/>
    <w:rsid w:val="009B7AB4"/>
    <w:rsid w:val="009B7B8B"/>
    <w:rsid w:val="009B7E43"/>
    <w:rsid w:val="009C0839"/>
    <w:rsid w:val="009C0A77"/>
    <w:rsid w:val="009C0DD9"/>
    <w:rsid w:val="009C1239"/>
    <w:rsid w:val="009C17E2"/>
    <w:rsid w:val="009C2251"/>
    <w:rsid w:val="009C248C"/>
    <w:rsid w:val="009C24D2"/>
    <w:rsid w:val="009C26B0"/>
    <w:rsid w:val="009C2AC4"/>
    <w:rsid w:val="009C31B4"/>
    <w:rsid w:val="009C3FC1"/>
    <w:rsid w:val="009C4317"/>
    <w:rsid w:val="009C43E6"/>
    <w:rsid w:val="009C4671"/>
    <w:rsid w:val="009C4EA5"/>
    <w:rsid w:val="009C5388"/>
    <w:rsid w:val="009C5C0F"/>
    <w:rsid w:val="009C5CBC"/>
    <w:rsid w:val="009C5FF6"/>
    <w:rsid w:val="009C60B2"/>
    <w:rsid w:val="009C658D"/>
    <w:rsid w:val="009C66CE"/>
    <w:rsid w:val="009C793F"/>
    <w:rsid w:val="009C7DA5"/>
    <w:rsid w:val="009D0354"/>
    <w:rsid w:val="009D0451"/>
    <w:rsid w:val="009D05AA"/>
    <w:rsid w:val="009D084A"/>
    <w:rsid w:val="009D157B"/>
    <w:rsid w:val="009D18AE"/>
    <w:rsid w:val="009D1CC2"/>
    <w:rsid w:val="009D1F7C"/>
    <w:rsid w:val="009D34DD"/>
    <w:rsid w:val="009D38B7"/>
    <w:rsid w:val="009D393B"/>
    <w:rsid w:val="009D39E7"/>
    <w:rsid w:val="009D3AEF"/>
    <w:rsid w:val="009D4F07"/>
    <w:rsid w:val="009D5378"/>
    <w:rsid w:val="009D53EC"/>
    <w:rsid w:val="009D56A2"/>
    <w:rsid w:val="009D5771"/>
    <w:rsid w:val="009D5A60"/>
    <w:rsid w:val="009D5AD3"/>
    <w:rsid w:val="009D6088"/>
    <w:rsid w:val="009D64F4"/>
    <w:rsid w:val="009D65B6"/>
    <w:rsid w:val="009D6D2E"/>
    <w:rsid w:val="009D6D70"/>
    <w:rsid w:val="009D759F"/>
    <w:rsid w:val="009E1245"/>
    <w:rsid w:val="009E1FFB"/>
    <w:rsid w:val="009E234C"/>
    <w:rsid w:val="009E2B5A"/>
    <w:rsid w:val="009E2E10"/>
    <w:rsid w:val="009E3161"/>
    <w:rsid w:val="009E38EF"/>
    <w:rsid w:val="009E3B60"/>
    <w:rsid w:val="009E3D89"/>
    <w:rsid w:val="009E3EAB"/>
    <w:rsid w:val="009E4357"/>
    <w:rsid w:val="009E48EC"/>
    <w:rsid w:val="009E4B79"/>
    <w:rsid w:val="009E607F"/>
    <w:rsid w:val="009E6ECC"/>
    <w:rsid w:val="009E7814"/>
    <w:rsid w:val="009E7EC2"/>
    <w:rsid w:val="009F0081"/>
    <w:rsid w:val="009F0850"/>
    <w:rsid w:val="009F1622"/>
    <w:rsid w:val="009F18B4"/>
    <w:rsid w:val="009F1900"/>
    <w:rsid w:val="009F1CD0"/>
    <w:rsid w:val="009F2193"/>
    <w:rsid w:val="009F27C2"/>
    <w:rsid w:val="009F28FF"/>
    <w:rsid w:val="009F29BD"/>
    <w:rsid w:val="009F2A2A"/>
    <w:rsid w:val="009F2DDB"/>
    <w:rsid w:val="009F3243"/>
    <w:rsid w:val="009F35D9"/>
    <w:rsid w:val="009F3D22"/>
    <w:rsid w:val="009F3D6D"/>
    <w:rsid w:val="009F4054"/>
    <w:rsid w:val="009F4280"/>
    <w:rsid w:val="009F42C3"/>
    <w:rsid w:val="009F4572"/>
    <w:rsid w:val="009F46AA"/>
    <w:rsid w:val="009F486B"/>
    <w:rsid w:val="009F498A"/>
    <w:rsid w:val="009F4A73"/>
    <w:rsid w:val="009F4C96"/>
    <w:rsid w:val="009F4DE1"/>
    <w:rsid w:val="009F5F4D"/>
    <w:rsid w:val="009F6094"/>
    <w:rsid w:val="009F6276"/>
    <w:rsid w:val="009F6706"/>
    <w:rsid w:val="009F694D"/>
    <w:rsid w:val="009F75AC"/>
    <w:rsid w:val="009F7FEA"/>
    <w:rsid w:val="00A004C8"/>
    <w:rsid w:val="00A0071F"/>
    <w:rsid w:val="00A011CF"/>
    <w:rsid w:val="00A012BA"/>
    <w:rsid w:val="00A0136D"/>
    <w:rsid w:val="00A014BB"/>
    <w:rsid w:val="00A01651"/>
    <w:rsid w:val="00A01664"/>
    <w:rsid w:val="00A019DD"/>
    <w:rsid w:val="00A02376"/>
    <w:rsid w:val="00A024EF"/>
    <w:rsid w:val="00A0305E"/>
    <w:rsid w:val="00A031D3"/>
    <w:rsid w:val="00A03503"/>
    <w:rsid w:val="00A03AAB"/>
    <w:rsid w:val="00A0426B"/>
    <w:rsid w:val="00A04CBA"/>
    <w:rsid w:val="00A04E19"/>
    <w:rsid w:val="00A0529B"/>
    <w:rsid w:val="00A055F5"/>
    <w:rsid w:val="00A05D72"/>
    <w:rsid w:val="00A05EFE"/>
    <w:rsid w:val="00A05F8D"/>
    <w:rsid w:val="00A0631C"/>
    <w:rsid w:val="00A069E4"/>
    <w:rsid w:val="00A06AB5"/>
    <w:rsid w:val="00A06DAF"/>
    <w:rsid w:val="00A07199"/>
    <w:rsid w:val="00A07516"/>
    <w:rsid w:val="00A07D73"/>
    <w:rsid w:val="00A07F91"/>
    <w:rsid w:val="00A10573"/>
    <w:rsid w:val="00A10820"/>
    <w:rsid w:val="00A10992"/>
    <w:rsid w:val="00A11D4A"/>
    <w:rsid w:val="00A12962"/>
    <w:rsid w:val="00A131B8"/>
    <w:rsid w:val="00A13215"/>
    <w:rsid w:val="00A14314"/>
    <w:rsid w:val="00A14425"/>
    <w:rsid w:val="00A14DCE"/>
    <w:rsid w:val="00A1532D"/>
    <w:rsid w:val="00A153A9"/>
    <w:rsid w:val="00A154B7"/>
    <w:rsid w:val="00A15B9F"/>
    <w:rsid w:val="00A162CD"/>
    <w:rsid w:val="00A16397"/>
    <w:rsid w:val="00A1754D"/>
    <w:rsid w:val="00A175E6"/>
    <w:rsid w:val="00A178CC"/>
    <w:rsid w:val="00A206EC"/>
    <w:rsid w:val="00A2074F"/>
    <w:rsid w:val="00A20D33"/>
    <w:rsid w:val="00A2128C"/>
    <w:rsid w:val="00A212B4"/>
    <w:rsid w:val="00A21399"/>
    <w:rsid w:val="00A21451"/>
    <w:rsid w:val="00A21CE0"/>
    <w:rsid w:val="00A21EF7"/>
    <w:rsid w:val="00A228E1"/>
    <w:rsid w:val="00A22B74"/>
    <w:rsid w:val="00A2415D"/>
    <w:rsid w:val="00A25011"/>
    <w:rsid w:val="00A25E58"/>
    <w:rsid w:val="00A26041"/>
    <w:rsid w:val="00A2665F"/>
    <w:rsid w:val="00A271FC"/>
    <w:rsid w:val="00A27F81"/>
    <w:rsid w:val="00A30D76"/>
    <w:rsid w:val="00A30EB4"/>
    <w:rsid w:val="00A3122F"/>
    <w:rsid w:val="00A3183D"/>
    <w:rsid w:val="00A318AC"/>
    <w:rsid w:val="00A318B1"/>
    <w:rsid w:val="00A31940"/>
    <w:rsid w:val="00A31ED6"/>
    <w:rsid w:val="00A323CC"/>
    <w:rsid w:val="00A32820"/>
    <w:rsid w:val="00A328FA"/>
    <w:rsid w:val="00A32A9D"/>
    <w:rsid w:val="00A33146"/>
    <w:rsid w:val="00A3331B"/>
    <w:rsid w:val="00A339FE"/>
    <w:rsid w:val="00A3409C"/>
    <w:rsid w:val="00A34774"/>
    <w:rsid w:val="00A348AD"/>
    <w:rsid w:val="00A348CE"/>
    <w:rsid w:val="00A34B57"/>
    <w:rsid w:val="00A34EAF"/>
    <w:rsid w:val="00A3565A"/>
    <w:rsid w:val="00A3586C"/>
    <w:rsid w:val="00A35CB0"/>
    <w:rsid w:val="00A36087"/>
    <w:rsid w:val="00A360AD"/>
    <w:rsid w:val="00A36101"/>
    <w:rsid w:val="00A36D60"/>
    <w:rsid w:val="00A373AD"/>
    <w:rsid w:val="00A37AC0"/>
    <w:rsid w:val="00A40AAB"/>
    <w:rsid w:val="00A41499"/>
    <w:rsid w:val="00A42131"/>
    <w:rsid w:val="00A43648"/>
    <w:rsid w:val="00A445C2"/>
    <w:rsid w:val="00A447CE"/>
    <w:rsid w:val="00A44EE4"/>
    <w:rsid w:val="00A455A6"/>
    <w:rsid w:val="00A45704"/>
    <w:rsid w:val="00A45819"/>
    <w:rsid w:val="00A45E18"/>
    <w:rsid w:val="00A45E55"/>
    <w:rsid w:val="00A46681"/>
    <w:rsid w:val="00A467F7"/>
    <w:rsid w:val="00A47059"/>
    <w:rsid w:val="00A47347"/>
    <w:rsid w:val="00A47689"/>
    <w:rsid w:val="00A47B22"/>
    <w:rsid w:val="00A508F8"/>
    <w:rsid w:val="00A524A9"/>
    <w:rsid w:val="00A538F2"/>
    <w:rsid w:val="00A5391C"/>
    <w:rsid w:val="00A540B9"/>
    <w:rsid w:val="00A54494"/>
    <w:rsid w:val="00A54946"/>
    <w:rsid w:val="00A55DBD"/>
    <w:rsid w:val="00A5619B"/>
    <w:rsid w:val="00A568C5"/>
    <w:rsid w:val="00A60088"/>
    <w:rsid w:val="00A6078A"/>
    <w:rsid w:val="00A607C5"/>
    <w:rsid w:val="00A60F23"/>
    <w:rsid w:val="00A60FCD"/>
    <w:rsid w:val="00A611AA"/>
    <w:rsid w:val="00A613E4"/>
    <w:rsid w:val="00A61691"/>
    <w:rsid w:val="00A618DC"/>
    <w:rsid w:val="00A61AF8"/>
    <w:rsid w:val="00A61DD3"/>
    <w:rsid w:val="00A621C1"/>
    <w:rsid w:val="00A630C4"/>
    <w:rsid w:val="00A630FF"/>
    <w:rsid w:val="00A64EA8"/>
    <w:rsid w:val="00A64F1D"/>
    <w:rsid w:val="00A65104"/>
    <w:rsid w:val="00A65B38"/>
    <w:rsid w:val="00A65BF8"/>
    <w:rsid w:val="00A66393"/>
    <w:rsid w:val="00A67AE2"/>
    <w:rsid w:val="00A67C6F"/>
    <w:rsid w:val="00A67C88"/>
    <w:rsid w:val="00A700FD"/>
    <w:rsid w:val="00A70905"/>
    <w:rsid w:val="00A70B23"/>
    <w:rsid w:val="00A70C67"/>
    <w:rsid w:val="00A70FBC"/>
    <w:rsid w:val="00A7114E"/>
    <w:rsid w:val="00A7196C"/>
    <w:rsid w:val="00A72DC1"/>
    <w:rsid w:val="00A731A8"/>
    <w:rsid w:val="00A73562"/>
    <w:rsid w:val="00A7488E"/>
    <w:rsid w:val="00A74925"/>
    <w:rsid w:val="00A75A82"/>
    <w:rsid w:val="00A75C27"/>
    <w:rsid w:val="00A75DEF"/>
    <w:rsid w:val="00A76703"/>
    <w:rsid w:val="00A7716C"/>
    <w:rsid w:val="00A77252"/>
    <w:rsid w:val="00A77894"/>
    <w:rsid w:val="00A77BFF"/>
    <w:rsid w:val="00A80D33"/>
    <w:rsid w:val="00A80DBE"/>
    <w:rsid w:val="00A80FD5"/>
    <w:rsid w:val="00A81E69"/>
    <w:rsid w:val="00A82C1F"/>
    <w:rsid w:val="00A830AD"/>
    <w:rsid w:val="00A83193"/>
    <w:rsid w:val="00A836C8"/>
    <w:rsid w:val="00A83B8E"/>
    <w:rsid w:val="00A83B9C"/>
    <w:rsid w:val="00A83C5D"/>
    <w:rsid w:val="00A83C76"/>
    <w:rsid w:val="00A83EF5"/>
    <w:rsid w:val="00A8403C"/>
    <w:rsid w:val="00A84303"/>
    <w:rsid w:val="00A848AE"/>
    <w:rsid w:val="00A84CF8"/>
    <w:rsid w:val="00A84E1F"/>
    <w:rsid w:val="00A85419"/>
    <w:rsid w:val="00A86106"/>
    <w:rsid w:val="00A861C6"/>
    <w:rsid w:val="00A86692"/>
    <w:rsid w:val="00A867A4"/>
    <w:rsid w:val="00A86B5A"/>
    <w:rsid w:val="00A86CAA"/>
    <w:rsid w:val="00A87095"/>
    <w:rsid w:val="00A8722B"/>
    <w:rsid w:val="00A873C2"/>
    <w:rsid w:val="00A875E2"/>
    <w:rsid w:val="00A87637"/>
    <w:rsid w:val="00A87E51"/>
    <w:rsid w:val="00A90109"/>
    <w:rsid w:val="00A902C1"/>
    <w:rsid w:val="00A90463"/>
    <w:rsid w:val="00A9061A"/>
    <w:rsid w:val="00A90882"/>
    <w:rsid w:val="00A90E83"/>
    <w:rsid w:val="00A90ECB"/>
    <w:rsid w:val="00A9100D"/>
    <w:rsid w:val="00A91498"/>
    <w:rsid w:val="00A916C6"/>
    <w:rsid w:val="00A91C2D"/>
    <w:rsid w:val="00A92ECB"/>
    <w:rsid w:val="00A933CB"/>
    <w:rsid w:val="00A93737"/>
    <w:rsid w:val="00A93865"/>
    <w:rsid w:val="00A93F86"/>
    <w:rsid w:val="00A93F9E"/>
    <w:rsid w:val="00A942B0"/>
    <w:rsid w:val="00A94687"/>
    <w:rsid w:val="00A9469A"/>
    <w:rsid w:val="00A946BA"/>
    <w:rsid w:val="00A94E29"/>
    <w:rsid w:val="00A95090"/>
    <w:rsid w:val="00A96C77"/>
    <w:rsid w:val="00A96F4E"/>
    <w:rsid w:val="00A978B8"/>
    <w:rsid w:val="00AA0562"/>
    <w:rsid w:val="00AA06F2"/>
    <w:rsid w:val="00AA08AF"/>
    <w:rsid w:val="00AA0ABF"/>
    <w:rsid w:val="00AA0FB9"/>
    <w:rsid w:val="00AA12C7"/>
    <w:rsid w:val="00AA3AE4"/>
    <w:rsid w:val="00AA3C00"/>
    <w:rsid w:val="00AA43C4"/>
    <w:rsid w:val="00AA43FF"/>
    <w:rsid w:val="00AA4C3B"/>
    <w:rsid w:val="00AA4FD4"/>
    <w:rsid w:val="00AA5FC7"/>
    <w:rsid w:val="00AA635E"/>
    <w:rsid w:val="00AA6B10"/>
    <w:rsid w:val="00AA6F43"/>
    <w:rsid w:val="00AA7147"/>
    <w:rsid w:val="00AB0F02"/>
    <w:rsid w:val="00AB126C"/>
    <w:rsid w:val="00AB14AA"/>
    <w:rsid w:val="00AB1E58"/>
    <w:rsid w:val="00AB2263"/>
    <w:rsid w:val="00AB2320"/>
    <w:rsid w:val="00AB23C3"/>
    <w:rsid w:val="00AB2501"/>
    <w:rsid w:val="00AB3195"/>
    <w:rsid w:val="00AB34A8"/>
    <w:rsid w:val="00AB354F"/>
    <w:rsid w:val="00AB3A87"/>
    <w:rsid w:val="00AB3CFE"/>
    <w:rsid w:val="00AB3E0A"/>
    <w:rsid w:val="00AB469C"/>
    <w:rsid w:val="00AB46B2"/>
    <w:rsid w:val="00AB4C5F"/>
    <w:rsid w:val="00AB52E1"/>
    <w:rsid w:val="00AB5687"/>
    <w:rsid w:val="00AB5AD2"/>
    <w:rsid w:val="00AB62BC"/>
    <w:rsid w:val="00AB679F"/>
    <w:rsid w:val="00AB680F"/>
    <w:rsid w:val="00AB6BF6"/>
    <w:rsid w:val="00AB7CE6"/>
    <w:rsid w:val="00AB7D3A"/>
    <w:rsid w:val="00AB7E72"/>
    <w:rsid w:val="00AB7FDA"/>
    <w:rsid w:val="00AC054E"/>
    <w:rsid w:val="00AC06EA"/>
    <w:rsid w:val="00AC08D8"/>
    <w:rsid w:val="00AC095B"/>
    <w:rsid w:val="00AC0C0C"/>
    <w:rsid w:val="00AC0E88"/>
    <w:rsid w:val="00AC111A"/>
    <w:rsid w:val="00AC1755"/>
    <w:rsid w:val="00AC198F"/>
    <w:rsid w:val="00AC2619"/>
    <w:rsid w:val="00AC27B2"/>
    <w:rsid w:val="00AC2C17"/>
    <w:rsid w:val="00AC2D12"/>
    <w:rsid w:val="00AC3412"/>
    <w:rsid w:val="00AC3613"/>
    <w:rsid w:val="00AC3BD6"/>
    <w:rsid w:val="00AC42F5"/>
    <w:rsid w:val="00AC544D"/>
    <w:rsid w:val="00AC588E"/>
    <w:rsid w:val="00AC59A9"/>
    <w:rsid w:val="00AC5AC8"/>
    <w:rsid w:val="00AC6152"/>
    <w:rsid w:val="00AC6C3C"/>
    <w:rsid w:val="00AC6F8A"/>
    <w:rsid w:val="00AC7278"/>
    <w:rsid w:val="00AC727D"/>
    <w:rsid w:val="00AC74E7"/>
    <w:rsid w:val="00AC7B61"/>
    <w:rsid w:val="00AC7D92"/>
    <w:rsid w:val="00AC7E7F"/>
    <w:rsid w:val="00AC7F4D"/>
    <w:rsid w:val="00AD06DF"/>
    <w:rsid w:val="00AD0B5C"/>
    <w:rsid w:val="00AD0C93"/>
    <w:rsid w:val="00AD0D86"/>
    <w:rsid w:val="00AD10DE"/>
    <w:rsid w:val="00AD1147"/>
    <w:rsid w:val="00AD140B"/>
    <w:rsid w:val="00AD1C83"/>
    <w:rsid w:val="00AD2510"/>
    <w:rsid w:val="00AD256E"/>
    <w:rsid w:val="00AD2C81"/>
    <w:rsid w:val="00AD337A"/>
    <w:rsid w:val="00AD443D"/>
    <w:rsid w:val="00AD50F0"/>
    <w:rsid w:val="00AD52A9"/>
    <w:rsid w:val="00AD5C3B"/>
    <w:rsid w:val="00AD6687"/>
    <w:rsid w:val="00AD68DB"/>
    <w:rsid w:val="00AD6FC1"/>
    <w:rsid w:val="00AD71DE"/>
    <w:rsid w:val="00AD797C"/>
    <w:rsid w:val="00AD7C97"/>
    <w:rsid w:val="00AE0095"/>
    <w:rsid w:val="00AE08EF"/>
    <w:rsid w:val="00AE0CF2"/>
    <w:rsid w:val="00AE0D29"/>
    <w:rsid w:val="00AE0DA0"/>
    <w:rsid w:val="00AE0FD7"/>
    <w:rsid w:val="00AE2286"/>
    <w:rsid w:val="00AE2663"/>
    <w:rsid w:val="00AE2E09"/>
    <w:rsid w:val="00AE306F"/>
    <w:rsid w:val="00AE3193"/>
    <w:rsid w:val="00AE3BEC"/>
    <w:rsid w:val="00AE3D27"/>
    <w:rsid w:val="00AE44C5"/>
    <w:rsid w:val="00AE47BB"/>
    <w:rsid w:val="00AE4908"/>
    <w:rsid w:val="00AE577E"/>
    <w:rsid w:val="00AE5CA1"/>
    <w:rsid w:val="00AE62EC"/>
    <w:rsid w:val="00AE6C53"/>
    <w:rsid w:val="00AE7073"/>
    <w:rsid w:val="00AE727C"/>
    <w:rsid w:val="00AE783B"/>
    <w:rsid w:val="00AE7AA4"/>
    <w:rsid w:val="00AE7B65"/>
    <w:rsid w:val="00AF0F04"/>
    <w:rsid w:val="00AF1155"/>
    <w:rsid w:val="00AF1923"/>
    <w:rsid w:val="00AF1D52"/>
    <w:rsid w:val="00AF206F"/>
    <w:rsid w:val="00AF246D"/>
    <w:rsid w:val="00AF2AB4"/>
    <w:rsid w:val="00AF2ABC"/>
    <w:rsid w:val="00AF2FF1"/>
    <w:rsid w:val="00AF35E6"/>
    <w:rsid w:val="00AF36F7"/>
    <w:rsid w:val="00AF401E"/>
    <w:rsid w:val="00AF422E"/>
    <w:rsid w:val="00AF4381"/>
    <w:rsid w:val="00AF4D52"/>
    <w:rsid w:val="00AF4D69"/>
    <w:rsid w:val="00AF4DA1"/>
    <w:rsid w:val="00AF4E90"/>
    <w:rsid w:val="00AF5041"/>
    <w:rsid w:val="00AF6521"/>
    <w:rsid w:val="00AF6957"/>
    <w:rsid w:val="00AF6A23"/>
    <w:rsid w:val="00AF6D36"/>
    <w:rsid w:val="00AF705E"/>
    <w:rsid w:val="00AF7467"/>
    <w:rsid w:val="00B00AD8"/>
    <w:rsid w:val="00B0238B"/>
    <w:rsid w:val="00B02DEE"/>
    <w:rsid w:val="00B02DFB"/>
    <w:rsid w:val="00B033B8"/>
    <w:rsid w:val="00B03B04"/>
    <w:rsid w:val="00B03E36"/>
    <w:rsid w:val="00B042FE"/>
    <w:rsid w:val="00B0432F"/>
    <w:rsid w:val="00B049BC"/>
    <w:rsid w:val="00B05419"/>
    <w:rsid w:val="00B05444"/>
    <w:rsid w:val="00B05499"/>
    <w:rsid w:val="00B057FB"/>
    <w:rsid w:val="00B05AD8"/>
    <w:rsid w:val="00B062B7"/>
    <w:rsid w:val="00B0695F"/>
    <w:rsid w:val="00B06EA4"/>
    <w:rsid w:val="00B06EFA"/>
    <w:rsid w:val="00B079B8"/>
    <w:rsid w:val="00B07F6C"/>
    <w:rsid w:val="00B10022"/>
    <w:rsid w:val="00B1026D"/>
    <w:rsid w:val="00B10341"/>
    <w:rsid w:val="00B10E7E"/>
    <w:rsid w:val="00B117AB"/>
    <w:rsid w:val="00B12DE8"/>
    <w:rsid w:val="00B12F02"/>
    <w:rsid w:val="00B13626"/>
    <w:rsid w:val="00B145BA"/>
    <w:rsid w:val="00B14D12"/>
    <w:rsid w:val="00B1575C"/>
    <w:rsid w:val="00B159D4"/>
    <w:rsid w:val="00B167A7"/>
    <w:rsid w:val="00B16917"/>
    <w:rsid w:val="00B16BA7"/>
    <w:rsid w:val="00B17259"/>
    <w:rsid w:val="00B17295"/>
    <w:rsid w:val="00B17C91"/>
    <w:rsid w:val="00B17D88"/>
    <w:rsid w:val="00B200A3"/>
    <w:rsid w:val="00B204B4"/>
    <w:rsid w:val="00B20686"/>
    <w:rsid w:val="00B20981"/>
    <w:rsid w:val="00B20D78"/>
    <w:rsid w:val="00B21116"/>
    <w:rsid w:val="00B21185"/>
    <w:rsid w:val="00B21963"/>
    <w:rsid w:val="00B220FB"/>
    <w:rsid w:val="00B221DD"/>
    <w:rsid w:val="00B22635"/>
    <w:rsid w:val="00B22ABF"/>
    <w:rsid w:val="00B2404B"/>
    <w:rsid w:val="00B24202"/>
    <w:rsid w:val="00B242DE"/>
    <w:rsid w:val="00B24A93"/>
    <w:rsid w:val="00B24B64"/>
    <w:rsid w:val="00B24CE5"/>
    <w:rsid w:val="00B24DD3"/>
    <w:rsid w:val="00B25F39"/>
    <w:rsid w:val="00B2674B"/>
    <w:rsid w:val="00B269EF"/>
    <w:rsid w:val="00B26B76"/>
    <w:rsid w:val="00B26C84"/>
    <w:rsid w:val="00B26E9C"/>
    <w:rsid w:val="00B26F36"/>
    <w:rsid w:val="00B275DE"/>
    <w:rsid w:val="00B2765E"/>
    <w:rsid w:val="00B2768A"/>
    <w:rsid w:val="00B27E2C"/>
    <w:rsid w:val="00B303FC"/>
    <w:rsid w:val="00B306BF"/>
    <w:rsid w:val="00B30870"/>
    <w:rsid w:val="00B30DD2"/>
    <w:rsid w:val="00B30FB6"/>
    <w:rsid w:val="00B30FEB"/>
    <w:rsid w:val="00B31596"/>
    <w:rsid w:val="00B317DE"/>
    <w:rsid w:val="00B31975"/>
    <w:rsid w:val="00B31BAD"/>
    <w:rsid w:val="00B32302"/>
    <w:rsid w:val="00B32361"/>
    <w:rsid w:val="00B3285F"/>
    <w:rsid w:val="00B328F3"/>
    <w:rsid w:val="00B32F98"/>
    <w:rsid w:val="00B331A7"/>
    <w:rsid w:val="00B331AE"/>
    <w:rsid w:val="00B33342"/>
    <w:rsid w:val="00B33373"/>
    <w:rsid w:val="00B337CF"/>
    <w:rsid w:val="00B337DE"/>
    <w:rsid w:val="00B33A60"/>
    <w:rsid w:val="00B33E9F"/>
    <w:rsid w:val="00B343D1"/>
    <w:rsid w:val="00B34D1F"/>
    <w:rsid w:val="00B35687"/>
    <w:rsid w:val="00B35901"/>
    <w:rsid w:val="00B35EC3"/>
    <w:rsid w:val="00B35F99"/>
    <w:rsid w:val="00B36162"/>
    <w:rsid w:val="00B363A6"/>
    <w:rsid w:val="00B369C8"/>
    <w:rsid w:val="00B36D2C"/>
    <w:rsid w:val="00B36DF3"/>
    <w:rsid w:val="00B37133"/>
    <w:rsid w:val="00B3780A"/>
    <w:rsid w:val="00B37A41"/>
    <w:rsid w:val="00B37DF6"/>
    <w:rsid w:val="00B37E59"/>
    <w:rsid w:val="00B37E7F"/>
    <w:rsid w:val="00B402FD"/>
    <w:rsid w:val="00B403A9"/>
    <w:rsid w:val="00B40BCF"/>
    <w:rsid w:val="00B42A09"/>
    <w:rsid w:val="00B43060"/>
    <w:rsid w:val="00B43255"/>
    <w:rsid w:val="00B43F05"/>
    <w:rsid w:val="00B4410D"/>
    <w:rsid w:val="00B442E8"/>
    <w:rsid w:val="00B44596"/>
    <w:rsid w:val="00B447AF"/>
    <w:rsid w:val="00B4481C"/>
    <w:rsid w:val="00B4492D"/>
    <w:rsid w:val="00B44BA0"/>
    <w:rsid w:val="00B4506F"/>
    <w:rsid w:val="00B45A3B"/>
    <w:rsid w:val="00B46AC4"/>
    <w:rsid w:val="00B46DFE"/>
    <w:rsid w:val="00B47406"/>
    <w:rsid w:val="00B4744C"/>
    <w:rsid w:val="00B47535"/>
    <w:rsid w:val="00B50476"/>
    <w:rsid w:val="00B50782"/>
    <w:rsid w:val="00B507FD"/>
    <w:rsid w:val="00B51928"/>
    <w:rsid w:val="00B51B44"/>
    <w:rsid w:val="00B51C93"/>
    <w:rsid w:val="00B5224D"/>
    <w:rsid w:val="00B52DC7"/>
    <w:rsid w:val="00B5324C"/>
    <w:rsid w:val="00B53C6D"/>
    <w:rsid w:val="00B54018"/>
    <w:rsid w:val="00B544BA"/>
    <w:rsid w:val="00B54526"/>
    <w:rsid w:val="00B55E3A"/>
    <w:rsid w:val="00B55ED5"/>
    <w:rsid w:val="00B5637B"/>
    <w:rsid w:val="00B56732"/>
    <w:rsid w:val="00B56A90"/>
    <w:rsid w:val="00B57E9D"/>
    <w:rsid w:val="00B601A7"/>
    <w:rsid w:val="00B606E0"/>
    <w:rsid w:val="00B6097E"/>
    <w:rsid w:val="00B60D13"/>
    <w:rsid w:val="00B61999"/>
    <w:rsid w:val="00B62E98"/>
    <w:rsid w:val="00B63929"/>
    <w:rsid w:val="00B643B6"/>
    <w:rsid w:val="00B64A3C"/>
    <w:rsid w:val="00B65843"/>
    <w:rsid w:val="00B65BA7"/>
    <w:rsid w:val="00B6678D"/>
    <w:rsid w:val="00B66DFE"/>
    <w:rsid w:val="00B67110"/>
    <w:rsid w:val="00B6784C"/>
    <w:rsid w:val="00B708EA"/>
    <w:rsid w:val="00B70B53"/>
    <w:rsid w:val="00B710C5"/>
    <w:rsid w:val="00B719E1"/>
    <w:rsid w:val="00B71ACD"/>
    <w:rsid w:val="00B729E4"/>
    <w:rsid w:val="00B72AF2"/>
    <w:rsid w:val="00B72BED"/>
    <w:rsid w:val="00B72C16"/>
    <w:rsid w:val="00B72CCE"/>
    <w:rsid w:val="00B72E61"/>
    <w:rsid w:val="00B73042"/>
    <w:rsid w:val="00B73806"/>
    <w:rsid w:val="00B73D19"/>
    <w:rsid w:val="00B73D78"/>
    <w:rsid w:val="00B73FDF"/>
    <w:rsid w:val="00B745F9"/>
    <w:rsid w:val="00B74C03"/>
    <w:rsid w:val="00B75224"/>
    <w:rsid w:val="00B75967"/>
    <w:rsid w:val="00B76437"/>
    <w:rsid w:val="00B76B56"/>
    <w:rsid w:val="00B778A2"/>
    <w:rsid w:val="00B80641"/>
    <w:rsid w:val="00B8067A"/>
    <w:rsid w:val="00B80BA3"/>
    <w:rsid w:val="00B80D30"/>
    <w:rsid w:val="00B81543"/>
    <w:rsid w:val="00B81B15"/>
    <w:rsid w:val="00B81BF4"/>
    <w:rsid w:val="00B820C3"/>
    <w:rsid w:val="00B820C7"/>
    <w:rsid w:val="00B82297"/>
    <w:rsid w:val="00B82F6B"/>
    <w:rsid w:val="00B832B8"/>
    <w:rsid w:val="00B83DE4"/>
    <w:rsid w:val="00B84138"/>
    <w:rsid w:val="00B8426C"/>
    <w:rsid w:val="00B8457C"/>
    <w:rsid w:val="00B84C08"/>
    <w:rsid w:val="00B85424"/>
    <w:rsid w:val="00B859CF"/>
    <w:rsid w:val="00B85E70"/>
    <w:rsid w:val="00B85EEB"/>
    <w:rsid w:val="00B861DE"/>
    <w:rsid w:val="00B86925"/>
    <w:rsid w:val="00B86DF8"/>
    <w:rsid w:val="00B87452"/>
    <w:rsid w:val="00B87B5A"/>
    <w:rsid w:val="00B87BFF"/>
    <w:rsid w:val="00B87EF3"/>
    <w:rsid w:val="00B87F69"/>
    <w:rsid w:val="00B900C2"/>
    <w:rsid w:val="00B9065F"/>
    <w:rsid w:val="00B90681"/>
    <w:rsid w:val="00B90879"/>
    <w:rsid w:val="00B90AD3"/>
    <w:rsid w:val="00B9107C"/>
    <w:rsid w:val="00B91799"/>
    <w:rsid w:val="00B918B2"/>
    <w:rsid w:val="00B91C5A"/>
    <w:rsid w:val="00B9204A"/>
    <w:rsid w:val="00B9256C"/>
    <w:rsid w:val="00B92F5A"/>
    <w:rsid w:val="00B936A8"/>
    <w:rsid w:val="00B937F4"/>
    <w:rsid w:val="00B941C6"/>
    <w:rsid w:val="00B94378"/>
    <w:rsid w:val="00B946F1"/>
    <w:rsid w:val="00B94788"/>
    <w:rsid w:val="00B949AE"/>
    <w:rsid w:val="00B94B59"/>
    <w:rsid w:val="00B94F1D"/>
    <w:rsid w:val="00B95713"/>
    <w:rsid w:val="00B959C7"/>
    <w:rsid w:val="00B960E6"/>
    <w:rsid w:val="00B966ED"/>
    <w:rsid w:val="00B96EE7"/>
    <w:rsid w:val="00B97049"/>
    <w:rsid w:val="00B97054"/>
    <w:rsid w:val="00B9735A"/>
    <w:rsid w:val="00B977FD"/>
    <w:rsid w:val="00B97C72"/>
    <w:rsid w:val="00B97C7B"/>
    <w:rsid w:val="00BA0B29"/>
    <w:rsid w:val="00BA1606"/>
    <w:rsid w:val="00BA1BF2"/>
    <w:rsid w:val="00BA1C98"/>
    <w:rsid w:val="00BA1EB1"/>
    <w:rsid w:val="00BA215C"/>
    <w:rsid w:val="00BA21F3"/>
    <w:rsid w:val="00BA22B6"/>
    <w:rsid w:val="00BA271B"/>
    <w:rsid w:val="00BA2A80"/>
    <w:rsid w:val="00BA2B63"/>
    <w:rsid w:val="00BA30A8"/>
    <w:rsid w:val="00BA354D"/>
    <w:rsid w:val="00BA3DEF"/>
    <w:rsid w:val="00BA40AE"/>
    <w:rsid w:val="00BA456C"/>
    <w:rsid w:val="00BA48A8"/>
    <w:rsid w:val="00BA4B31"/>
    <w:rsid w:val="00BA6373"/>
    <w:rsid w:val="00BA664E"/>
    <w:rsid w:val="00BA75FA"/>
    <w:rsid w:val="00BB00A3"/>
    <w:rsid w:val="00BB04BC"/>
    <w:rsid w:val="00BB0807"/>
    <w:rsid w:val="00BB09E6"/>
    <w:rsid w:val="00BB0B3E"/>
    <w:rsid w:val="00BB0C0C"/>
    <w:rsid w:val="00BB10DD"/>
    <w:rsid w:val="00BB11F5"/>
    <w:rsid w:val="00BB140F"/>
    <w:rsid w:val="00BB1972"/>
    <w:rsid w:val="00BB23AB"/>
    <w:rsid w:val="00BB276B"/>
    <w:rsid w:val="00BB2D94"/>
    <w:rsid w:val="00BB36BA"/>
    <w:rsid w:val="00BB3FF6"/>
    <w:rsid w:val="00BB49F0"/>
    <w:rsid w:val="00BB51D6"/>
    <w:rsid w:val="00BB5425"/>
    <w:rsid w:val="00BB59AC"/>
    <w:rsid w:val="00BB5A42"/>
    <w:rsid w:val="00BB6623"/>
    <w:rsid w:val="00BB67ED"/>
    <w:rsid w:val="00BB6BB9"/>
    <w:rsid w:val="00BB7333"/>
    <w:rsid w:val="00BB7528"/>
    <w:rsid w:val="00BC02E0"/>
    <w:rsid w:val="00BC07C8"/>
    <w:rsid w:val="00BC0FB2"/>
    <w:rsid w:val="00BC0FC6"/>
    <w:rsid w:val="00BC1504"/>
    <w:rsid w:val="00BC1575"/>
    <w:rsid w:val="00BC1B66"/>
    <w:rsid w:val="00BC1BB4"/>
    <w:rsid w:val="00BC1CDE"/>
    <w:rsid w:val="00BC2081"/>
    <w:rsid w:val="00BC26A8"/>
    <w:rsid w:val="00BC2967"/>
    <w:rsid w:val="00BC2D1D"/>
    <w:rsid w:val="00BC2E31"/>
    <w:rsid w:val="00BC3262"/>
    <w:rsid w:val="00BC38B7"/>
    <w:rsid w:val="00BC3A2F"/>
    <w:rsid w:val="00BC3A7B"/>
    <w:rsid w:val="00BC3FC2"/>
    <w:rsid w:val="00BC4304"/>
    <w:rsid w:val="00BC4F06"/>
    <w:rsid w:val="00BC50BB"/>
    <w:rsid w:val="00BC5476"/>
    <w:rsid w:val="00BC5E82"/>
    <w:rsid w:val="00BC5F7C"/>
    <w:rsid w:val="00BC6047"/>
    <w:rsid w:val="00BC63EC"/>
    <w:rsid w:val="00BC668C"/>
    <w:rsid w:val="00BD028D"/>
    <w:rsid w:val="00BD097D"/>
    <w:rsid w:val="00BD0997"/>
    <w:rsid w:val="00BD0CA6"/>
    <w:rsid w:val="00BD131B"/>
    <w:rsid w:val="00BD14AE"/>
    <w:rsid w:val="00BD16F9"/>
    <w:rsid w:val="00BD1E4C"/>
    <w:rsid w:val="00BD26E1"/>
    <w:rsid w:val="00BD2C44"/>
    <w:rsid w:val="00BD300E"/>
    <w:rsid w:val="00BD3ACB"/>
    <w:rsid w:val="00BD3EC8"/>
    <w:rsid w:val="00BD443A"/>
    <w:rsid w:val="00BD4C40"/>
    <w:rsid w:val="00BD4CFF"/>
    <w:rsid w:val="00BD5083"/>
    <w:rsid w:val="00BD54E0"/>
    <w:rsid w:val="00BD550E"/>
    <w:rsid w:val="00BD5855"/>
    <w:rsid w:val="00BD5AB7"/>
    <w:rsid w:val="00BD5CCD"/>
    <w:rsid w:val="00BD61D1"/>
    <w:rsid w:val="00BD65DB"/>
    <w:rsid w:val="00BD6D42"/>
    <w:rsid w:val="00BD75A5"/>
    <w:rsid w:val="00BD7AA7"/>
    <w:rsid w:val="00BE0041"/>
    <w:rsid w:val="00BE0576"/>
    <w:rsid w:val="00BE0587"/>
    <w:rsid w:val="00BE1662"/>
    <w:rsid w:val="00BE1A8F"/>
    <w:rsid w:val="00BE2234"/>
    <w:rsid w:val="00BE2235"/>
    <w:rsid w:val="00BE2809"/>
    <w:rsid w:val="00BE2E0A"/>
    <w:rsid w:val="00BE3FF2"/>
    <w:rsid w:val="00BE4553"/>
    <w:rsid w:val="00BE45B2"/>
    <w:rsid w:val="00BE4974"/>
    <w:rsid w:val="00BE4D56"/>
    <w:rsid w:val="00BE4DF5"/>
    <w:rsid w:val="00BE58ED"/>
    <w:rsid w:val="00BE5C42"/>
    <w:rsid w:val="00BE5E7C"/>
    <w:rsid w:val="00BE627C"/>
    <w:rsid w:val="00BE6E02"/>
    <w:rsid w:val="00BE6EF1"/>
    <w:rsid w:val="00BE7251"/>
    <w:rsid w:val="00BE7534"/>
    <w:rsid w:val="00BE7AB4"/>
    <w:rsid w:val="00BF0280"/>
    <w:rsid w:val="00BF058C"/>
    <w:rsid w:val="00BF0689"/>
    <w:rsid w:val="00BF0B6A"/>
    <w:rsid w:val="00BF0F5D"/>
    <w:rsid w:val="00BF1138"/>
    <w:rsid w:val="00BF13CC"/>
    <w:rsid w:val="00BF13E3"/>
    <w:rsid w:val="00BF189D"/>
    <w:rsid w:val="00BF194D"/>
    <w:rsid w:val="00BF1A93"/>
    <w:rsid w:val="00BF1CFF"/>
    <w:rsid w:val="00BF21C4"/>
    <w:rsid w:val="00BF2B8C"/>
    <w:rsid w:val="00BF30EF"/>
    <w:rsid w:val="00BF3E9D"/>
    <w:rsid w:val="00BF3F8F"/>
    <w:rsid w:val="00BF408E"/>
    <w:rsid w:val="00BF475A"/>
    <w:rsid w:val="00BF4BA3"/>
    <w:rsid w:val="00BF5CB4"/>
    <w:rsid w:val="00BF5D21"/>
    <w:rsid w:val="00BF5EEB"/>
    <w:rsid w:val="00BF5EFB"/>
    <w:rsid w:val="00BF5F54"/>
    <w:rsid w:val="00BF6060"/>
    <w:rsid w:val="00BF67E3"/>
    <w:rsid w:val="00BF6EFC"/>
    <w:rsid w:val="00BF6F61"/>
    <w:rsid w:val="00BF6FF9"/>
    <w:rsid w:val="00BF7325"/>
    <w:rsid w:val="00BF73C2"/>
    <w:rsid w:val="00BF740C"/>
    <w:rsid w:val="00BF749D"/>
    <w:rsid w:val="00BF7BE7"/>
    <w:rsid w:val="00BF7DE6"/>
    <w:rsid w:val="00C0091A"/>
    <w:rsid w:val="00C009DE"/>
    <w:rsid w:val="00C00B9E"/>
    <w:rsid w:val="00C00BD4"/>
    <w:rsid w:val="00C01D0B"/>
    <w:rsid w:val="00C02D9A"/>
    <w:rsid w:val="00C03217"/>
    <w:rsid w:val="00C03472"/>
    <w:rsid w:val="00C05612"/>
    <w:rsid w:val="00C05D26"/>
    <w:rsid w:val="00C0615B"/>
    <w:rsid w:val="00C06728"/>
    <w:rsid w:val="00C06B86"/>
    <w:rsid w:val="00C06D05"/>
    <w:rsid w:val="00C07E77"/>
    <w:rsid w:val="00C07FCE"/>
    <w:rsid w:val="00C1005E"/>
    <w:rsid w:val="00C107C5"/>
    <w:rsid w:val="00C10FC3"/>
    <w:rsid w:val="00C116C3"/>
    <w:rsid w:val="00C11B40"/>
    <w:rsid w:val="00C12139"/>
    <w:rsid w:val="00C12AF9"/>
    <w:rsid w:val="00C12D79"/>
    <w:rsid w:val="00C12EC7"/>
    <w:rsid w:val="00C13593"/>
    <w:rsid w:val="00C13922"/>
    <w:rsid w:val="00C13E11"/>
    <w:rsid w:val="00C14022"/>
    <w:rsid w:val="00C14795"/>
    <w:rsid w:val="00C15C90"/>
    <w:rsid w:val="00C16CF6"/>
    <w:rsid w:val="00C16DD4"/>
    <w:rsid w:val="00C17522"/>
    <w:rsid w:val="00C17A09"/>
    <w:rsid w:val="00C17BFD"/>
    <w:rsid w:val="00C17D9A"/>
    <w:rsid w:val="00C17DA4"/>
    <w:rsid w:val="00C202FC"/>
    <w:rsid w:val="00C20924"/>
    <w:rsid w:val="00C218B8"/>
    <w:rsid w:val="00C225CC"/>
    <w:rsid w:val="00C22621"/>
    <w:rsid w:val="00C22E98"/>
    <w:rsid w:val="00C2338F"/>
    <w:rsid w:val="00C234DB"/>
    <w:rsid w:val="00C236AA"/>
    <w:rsid w:val="00C24124"/>
    <w:rsid w:val="00C243A6"/>
    <w:rsid w:val="00C245D7"/>
    <w:rsid w:val="00C24F56"/>
    <w:rsid w:val="00C251C3"/>
    <w:rsid w:val="00C256FF"/>
    <w:rsid w:val="00C2652F"/>
    <w:rsid w:val="00C268C3"/>
    <w:rsid w:val="00C26EEC"/>
    <w:rsid w:val="00C2709E"/>
    <w:rsid w:val="00C27234"/>
    <w:rsid w:val="00C272DE"/>
    <w:rsid w:val="00C27A00"/>
    <w:rsid w:val="00C302B9"/>
    <w:rsid w:val="00C306CE"/>
    <w:rsid w:val="00C31216"/>
    <w:rsid w:val="00C31B9B"/>
    <w:rsid w:val="00C32089"/>
    <w:rsid w:val="00C32736"/>
    <w:rsid w:val="00C32C4B"/>
    <w:rsid w:val="00C32E73"/>
    <w:rsid w:val="00C335C2"/>
    <w:rsid w:val="00C33621"/>
    <w:rsid w:val="00C336C4"/>
    <w:rsid w:val="00C33FE5"/>
    <w:rsid w:val="00C34919"/>
    <w:rsid w:val="00C35382"/>
    <w:rsid w:val="00C35757"/>
    <w:rsid w:val="00C35B79"/>
    <w:rsid w:val="00C35D25"/>
    <w:rsid w:val="00C36369"/>
    <w:rsid w:val="00C37A61"/>
    <w:rsid w:val="00C401D1"/>
    <w:rsid w:val="00C404CF"/>
    <w:rsid w:val="00C4054A"/>
    <w:rsid w:val="00C4126C"/>
    <w:rsid w:val="00C41C94"/>
    <w:rsid w:val="00C41CC7"/>
    <w:rsid w:val="00C41FE2"/>
    <w:rsid w:val="00C4228F"/>
    <w:rsid w:val="00C422B7"/>
    <w:rsid w:val="00C425BC"/>
    <w:rsid w:val="00C42A5F"/>
    <w:rsid w:val="00C42A70"/>
    <w:rsid w:val="00C4355B"/>
    <w:rsid w:val="00C43EDD"/>
    <w:rsid w:val="00C44DDA"/>
    <w:rsid w:val="00C44E52"/>
    <w:rsid w:val="00C46283"/>
    <w:rsid w:val="00C46753"/>
    <w:rsid w:val="00C46C8F"/>
    <w:rsid w:val="00C47AF7"/>
    <w:rsid w:val="00C47D32"/>
    <w:rsid w:val="00C47F9F"/>
    <w:rsid w:val="00C50436"/>
    <w:rsid w:val="00C513A9"/>
    <w:rsid w:val="00C51C69"/>
    <w:rsid w:val="00C52A45"/>
    <w:rsid w:val="00C53107"/>
    <w:rsid w:val="00C537E0"/>
    <w:rsid w:val="00C53870"/>
    <w:rsid w:val="00C53A64"/>
    <w:rsid w:val="00C53DD7"/>
    <w:rsid w:val="00C53F45"/>
    <w:rsid w:val="00C53FC2"/>
    <w:rsid w:val="00C5448D"/>
    <w:rsid w:val="00C546E8"/>
    <w:rsid w:val="00C5471F"/>
    <w:rsid w:val="00C54903"/>
    <w:rsid w:val="00C54953"/>
    <w:rsid w:val="00C549E0"/>
    <w:rsid w:val="00C54AC0"/>
    <w:rsid w:val="00C54B64"/>
    <w:rsid w:val="00C54C44"/>
    <w:rsid w:val="00C54D83"/>
    <w:rsid w:val="00C54EDF"/>
    <w:rsid w:val="00C55611"/>
    <w:rsid w:val="00C557F0"/>
    <w:rsid w:val="00C55C56"/>
    <w:rsid w:val="00C56256"/>
    <w:rsid w:val="00C564D4"/>
    <w:rsid w:val="00C568FB"/>
    <w:rsid w:val="00C56F1C"/>
    <w:rsid w:val="00C57087"/>
    <w:rsid w:val="00C57BF9"/>
    <w:rsid w:val="00C57F3F"/>
    <w:rsid w:val="00C57FEE"/>
    <w:rsid w:val="00C6075D"/>
    <w:rsid w:val="00C61087"/>
    <w:rsid w:val="00C62670"/>
    <w:rsid w:val="00C628AA"/>
    <w:rsid w:val="00C62F7F"/>
    <w:rsid w:val="00C63748"/>
    <w:rsid w:val="00C63AA7"/>
    <w:rsid w:val="00C63B66"/>
    <w:rsid w:val="00C63C67"/>
    <w:rsid w:val="00C640FE"/>
    <w:rsid w:val="00C64476"/>
    <w:rsid w:val="00C64555"/>
    <w:rsid w:val="00C647B9"/>
    <w:rsid w:val="00C64AD9"/>
    <w:rsid w:val="00C6573B"/>
    <w:rsid w:val="00C65C31"/>
    <w:rsid w:val="00C66CC2"/>
    <w:rsid w:val="00C67630"/>
    <w:rsid w:val="00C67C26"/>
    <w:rsid w:val="00C67D67"/>
    <w:rsid w:val="00C67DE5"/>
    <w:rsid w:val="00C67F7D"/>
    <w:rsid w:val="00C7026B"/>
    <w:rsid w:val="00C704A9"/>
    <w:rsid w:val="00C71E2F"/>
    <w:rsid w:val="00C7213F"/>
    <w:rsid w:val="00C72A24"/>
    <w:rsid w:val="00C72EAC"/>
    <w:rsid w:val="00C730C8"/>
    <w:rsid w:val="00C731F6"/>
    <w:rsid w:val="00C75392"/>
    <w:rsid w:val="00C753EF"/>
    <w:rsid w:val="00C755D4"/>
    <w:rsid w:val="00C75646"/>
    <w:rsid w:val="00C75900"/>
    <w:rsid w:val="00C75AFA"/>
    <w:rsid w:val="00C76454"/>
    <w:rsid w:val="00C769CB"/>
    <w:rsid w:val="00C7756A"/>
    <w:rsid w:val="00C77839"/>
    <w:rsid w:val="00C80123"/>
    <w:rsid w:val="00C801CE"/>
    <w:rsid w:val="00C80403"/>
    <w:rsid w:val="00C80522"/>
    <w:rsid w:val="00C805E3"/>
    <w:rsid w:val="00C80910"/>
    <w:rsid w:val="00C8147C"/>
    <w:rsid w:val="00C81588"/>
    <w:rsid w:val="00C816FE"/>
    <w:rsid w:val="00C81A9C"/>
    <w:rsid w:val="00C81D99"/>
    <w:rsid w:val="00C81DF7"/>
    <w:rsid w:val="00C827DD"/>
    <w:rsid w:val="00C82BAB"/>
    <w:rsid w:val="00C82F14"/>
    <w:rsid w:val="00C832E2"/>
    <w:rsid w:val="00C83626"/>
    <w:rsid w:val="00C83872"/>
    <w:rsid w:val="00C84C82"/>
    <w:rsid w:val="00C852E3"/>
    <w:rsid w:val="00C854A0"/>
    <w:rsid w:val="00C86275"/>
    <w:rsid w:val="00C8660A"/>
    <w:rsid w:val="00C86B63"/>
    <w:rsid w:val="00C86DD0"/>
    <w:rsid w:val="00C8717F"/>
    <w:rsid w:val="00C87B7B"/>
    <w:rsid w:val="00C907C3"/>
    <w:rsid w:val="00C9082D"/>
    <w:rsid w:val="00C9092C"/>
    <w:rsid w:val="00C90D10"/>
    <w:rsid w:val="00C91C62"/>
    <w:rsid w:val="00C92397"/>
    <w:rsid w:val="00C927D4"/>
    <w:rsid w:val="00C929F4"/>
    <w:rsid w:val="00C92EB8"/>
    <w:rsid w:val="00C9306C"/>
    <w:rsid w:val="00C93301"/>
    <w:rsid w:val="00C934A7"/>
    <w:rsid w:val="00C93A92"/>
    <w:rsid w:val="00C93DDF"/>
    <w:rsid w:val="00C94144"/>
    <w:rsid w:val="00C941A1"/>
    <w:rsid w:val="00C941E0"/>
    <w:rsid w:val="00C94B6C"/>
    <w:rsid w:val="00C95579"/>
    <w:rsid w:val="00C95714"/>
    <w:rsid w:val="00C95992"/>
    <w:rsid w:val="00C95FD9"/>
    <w:rsid w:val="00C9604F"/>
    <w:rsid w:val="00C9680B"/>
    <w:rsid w:val="00C96880"/>
    <w:rsid w:val="00C96987"/>
    <w:rsid w:val="00C96A3E"/>
    <w:rsid w:val="00C978A2"/>
    <w:rsid w:val="00CA02A6"/>
    <w:rsid w:val="00CA06B9"/>
    <w:rsid w:val="00CA0855"/>
    <w:rsid w:val="00CA0A9E"/>
    <w:rsid w:val="00CA10D1"/>
    <w:rsid w:val="00CA1496"/>
    <w:rsid w:val="00CA14C1"/>
    <w:rsid w:val="00CA1613"/>
    <w:rsid w:val="00CA16A9"/>
    <w:rsid w:val="00CA18D7"/>
    <w:rsid w:val="00CA1A2D"/>
    <w:rsid w:val="00CA1F9B"/>
    <w:rsid w:val="00CA1FDD"/>
    <w:rsid w:val="00CA2045"/>
    <w:rsid w:val="00CA2393"/>
    <w:rsid w:val="00CA2C01"/>
    <w:rsid w:val="00CA457F"/>
    <w:rsid w:val="00CA49C1"/>
    <w:rsid w:val="00CA4B78"/>
    <w:rsid w:val="00CA50E4"/>
    <w:rsid w:val="00CA5810"/>
    <w:rsid w:val="00CA64A5"/>
    <w:rsid w:val="00CA6650"/>
    <w:rsid w:val="00CA667C"/>
    <w:rsid w:val="00CA6C91"/>
    <w:rsid w:val="00CA6FBB"/>
    <w:rsid w:val="00CA725D"/>
    <w:rsid w:val="00CA759D"/>
    <w:rsid w:val="00CA7A60"/>
    <w:rsid w:val="00CA7B52"/>
    <w:rsid w:val="00CA7EB0"/>
    <w:rsid w:val="00CB03DD"/>
    <w:rsid w:val="00CB058E"/>
    <w:rsid w:val="00CB0A11"/>
    <w:rsid w:val="00CB0C39"/>
    <w:rsid w:val="00CB0CD1"/>
    <w:rsid w:val="00CB0E1C"/>
    <w:rsid w:val="00CB0E30"/>
    <w:rsid w:val="00CB1C46"/>
    <w:rsid w:val="00CB3EAB"/>
    <w:rsid w:val="00CB47E2"/>
    <w:rsid w:val="00CB4D0C"/>
    <w:rsid w:val="00CB4D1F"/>
    <w:rsid w:val="00CB506A"/>
    <w:rsid w:val="00CB5805"/>
    <w:rsid w:val="00CB665A"/>
    <w:rsid w:val="00CB67B9"/>
    <w:rsid w:val="00CB6A1C"/>
    <w:rsid w:val="00CB6E56"/>
    <w:rsid w:val="00CB7384"/>
    <w:rsid w:val="00CB7391"/>
    <w:rsid w:val="00CB78B9"/>
    <w:rsid w:val="00CB7F32"/>
    <w:rsid w:val="00CC089A"/>
    <w:rsid w:val="00CC094E"/>
    <w:rsid w:val="00CC0D13"/>
    <w:rsid w:val="00CC1A22"/>
    <w:rsid w:val="00CC1BF8"/>
    <w:rsid w:val="00CC1DFD"/>
    <w:rsid w:val="00CC21C7"/>
    <w:rsid w:val="00CC24F1"/>
    <w:rsid w:val="00CC254E"/>
    <w:rsid w:val="00CC2E56"/>
    <w:rsid w:val="00CC2F8F"/>
    <w:rsid w:val="00CC4222"/>
    <w:rsid w:val="00CC43E2"/>
    <w:rsid w:val="00CC4641"/>
    <w:rsid w:val="00CC4A86"/>
    <w:rsid w:val="00CC4AB8"/>
    <w:rsid w:val="00CC4AF6"/>
    <w:rsid w:val="00CC4B30"/>
    <w:rsid w:val="00CC53F5"/>
    <w:rsid w:val="00CC5818"/>
    <w:rsid w:val="00CC5B20"/>
    <w:rsid w:val="00CC5BE9"/>
    <w:rsid w:val="00CC5DA7"/>
    <w:rsid w:val="00CC5F95"/>
    <w:rsid w:val="00CC6179"/>
    <w:rsid w:val="00CC6DAA"/>
    <w:rsid w:val="00CC7C74"/>
    <w:rsid w:val="00CC7F3C"/>
    <w:rsid w:val="00CD02CC"/>
    <w:rsid w:val="00CD0B73"/>
    <w:rsid w:val="00CD0DB1"/>
    <w:rsid w:val="00CD0FF7"/>
    <w:rsid w:val="00CD1458"/>
    <w:rsid w:val="00CD173E"/>
    <w:rsid w:val="00CD1C47"/>
    <w:rsid w:val="00CD2042"/>
    <w:rsid w:val="00CD24DF"/>
    <w:rsid w:val="00CD2AAE"/>
    <w:rsid w:val="00CD2E47"/>
    <w:rsid w:val="00CD30A2"/>
    <w:rsid w:val="00CD36EF"/>
    <w:rsid w:val="00CD3EE6"/>
    <w:rsid w:val="00CD4424"/>
    <w:rsid w:val="00CD4685"/>
    <w:rsid w:val="00CD5609"/>
    <w:rsid w:val="00CD5656"/>
    <w:rsid w:val="00CD5AF7"/>
    <w:rsid w:val="00CD60AD"/>
    <w:rsid w:val="00CD61DC"/>
    <w:rsid w:val="00CD644A"/>
    <w:rsid w:val="00CD64AD"/>
    <w:rsid w:val="00CD655C"/>
    <w:rsid w:val="00CD6F1D"/>
    <w:rsid w:val="00CD77C9"/>
    <w:rsid w:val="00CD7F21"/>
    <w:rsid w:val="00CE02FD"/>
    <w:rsid w:val="00CE05EF"/>
    <w:rsid w:val="00CE0758"/>
    <w:rsid w:val="00CE0CB6"/>
    <w:rsid w:val="00CE0ECF"/>
    <w:rsid w:val="00CE0F83"/>
    <w:rsid w:val="00CE14DD"/>
    <w:rsid w:val="00CE181B"/>
    <w:rsid w:val="00CE19D6"/>
    <w:rsid w:val="00CE295D"/>
    <w:rsid w:val="00CE2B86"/>
    <w:rsid w:val="00CE3352"/>
    <w:rsid w:val="00CE3D8B"/>
    <w:rsid w:val="00CE4FD5"/>
    <w:rsid w:val="00CE56DD"/>
    <w:rsid w:val="00CE5746"/>
    <w:rsid w:val="00CE577B"/>
    <w:rsid w:val="00CE57DF"/>
    <w:rsid w:val="00CE5991"/>
    <w:rsid w:val="00CE5EBE"/>
    <w:rsid w:val="00CE637B"/>
    <w:rsid w:val="00CE6450"/>
    <w:rsid w:val="00CE678A"/>
    <w:rsid w:val="00CE6ED7"/>
    <w:rsid w:val="00CF06EC"/>
    <w:rsid w:val="00CF07B1"/>
    <w:rsid w:val="00CF0986"/>
    <w:rsid w:val="00CF1603"/>
    <w:rsid w:val="00CF1884"/>
    <w:rsid w:val="00CF27A5"/>
    <w:rsid w:val="00CF2DC4"/>
    <w:rsid w:val="00CF3151"/>
    <w:rsid w:val="00CF3309"/>
    <w:rsid w:val="00CF37C7"/>
    <w:rsid w:val="00CF4037"/>
    <w:rsid w:val="00CF4B94"/>
    <w:rsid w:val="00CF5195"/>
    <w:rsid w:val="00CF53CA"/>
    <w:rsid w:val="00CF5A24"/>
    <w:rsid w:val="00CF62DC"/>
    <w:rsid w:val="00CF6ADB"/>
    <w:rsid w:val="00CF6F72"/>
    <w:rsid w:val="00CF75F1"/>
    <w:rsid w:val="00CF777C"/>
    <w:rsid w:val="00D00188"/>
    <w:rsid w:val="00D007AC"/>
    <w:rsid w:val="00D00AA7"/>
    <w:rsid w:val="00D0143F"/>
    <w:rsid w:val="00D02292"/>
    <w:rsid w:val="00D02620"/>
    <w:rsid w:val="00D0262A"/>
    <w:rsid w:val="00D0280F"/>
    <w:rsid w:val="00D030FA"/>
    <w:rsid w:val="00D031D4"/>
    <w:rsid w:val="00D035E2"/>
    <w:rsid w:val="00D04262"/>
    <w:rsid w:val="00D042E1"/>
    <w:rsid w:val="00D04698"/>
    <w:rsid w:val="00D04960"/>
    <w:rsid w:val="00D04C5A"/>
    <w:rsid w:val="00D05158"/>
    <w:rsid w:val="00D0579F"/>
    <w:rsid w:val="00D061DE"/>
    <w:rsid w:val="00D06F99"/>
    <w:rsid w:val="00D07255"/>
    <w:rsid w:val="00D103AF"/>
    <w:rsid w:val="00D109DC"/>
    <w:rsid w:val="00D10BA4"/>
    <w:rsid w:val="00D10C24"/>
    <w:rsid w:val="00D11481"/>
    <w:rsid w:val="00D114CE"/>
    <w:rsid w:val="00D117DB"/>
    <w:rsid w:val="00D12BB6"/>
    <w:rsid w:val="00D12FA3"/>
    <w:rsid w:val="00D13233"/>
    <w:rsid w:val="00D1350D"/>
    <w:rsid w:val="00D13E83"/>
    <w:rsid w:val="00D14076"/>
    <w:rsid w:val="00D14A56"/>
    <w:rsid w:val="00D15192"/>
    <w:rsid w:val="00D153E7"/>
    <w:rsid w:val="00D15949"/>
    <w:rsid w:val="00D15CEF"/>
    <w:rsid w:val="00D15F5C"/>
    <w:rsid w:val="00D16AB2"/>
    <w:rsid w:val="00D16B06"/>
    <w:rsid w:val="00D17221"/>
    <w:rsid w:val="00D17B28"/>
    <w:rsid w:val="00D2043A"/>
    <w:rsid w:val="00D20624"/>
    <w:rsid w:val="00D2095E"/>
    <w:rsid w:val="00D21069"/>
    <w:rsid w:val="00D21601"/>
    <w:rsid w:val="00D21BFB"/>
    <w:rsid w:val="00D21E17"/>
    <w:rsid w:val="00D22556"/>
    <w:rsid w:val="00D232FA"/>
    <w:rsid w:val="00D2398F"/>
    <w:rsid w:val="00D23D63"/>
    <w:rsid w:val="00D23DCC"/>
    <w:rsid w:val="00D23DCD"/>
    <w:rsid w:val="00D23E37"/>
    <w:rsid w:val="00D24146"/>
    <w:rsid w:val="00D250A1"/>
    <w:rsid w:val="00D254D6"/>
    <w:rsid w:val="00D25C70"/>
    <w:rsid w:val="00D25D38"/>
    <w:rsid w:val="00D2660C"/>
    <w:rsid w:val="00D26881"/>
    <w:rsid w:val="00D26B4C"/>
    <w:rsid w:val="00D271EB"/>
    <w:rsid w:val="00D2738E"/>
    <w:rsid w:val="00D27625"/>
    <w:rsid w:val="00D276C4"/>
    <w:rsid w:val="00D27AD0"/>
    <w:rsid w:val="00D27EDF"/>
    <w:rsid w:val="00D3030C"/>
    <w:rsid w:val="00D309EE"/>
    <w:rsid w:val="00D31033"/>
    <w:rsid w:val="00D31179"/>
    <w:rsid w:val="00D316FB"/>
    <w:rsid w:val="00D31AA4"/>
    <w:rsid w:val="00D31C59"/>
    <w:rsid w:val="00D31E34"/>
    <w:rsid w:val="00D31F3A"/>
    <w:rsid w:val="00D321B8"/>
    <w:rsid w:val="00D32303"/>
    <w:rsid w:val="00D32378"/>
    <w:rsid w:val="00D32551"/>
    <w:rsid w:val="00D332C3"/>
    <w:rsid w:val="00D336E4"/>
    <w:rsid w:val="00D33C48"/>
    <w:rsid w:val="00D33FA5"/>
    <w:rsid w:val="00D34189"/>
    <w:rsid w:val="00D341D3"/>
    <w:rsid w:val="00D346FB"/>
    <w:rsid w:val="00D34CD0"/>
    <w:rsid w:val="00D3595E"/>
    <w:rsid w:val="00D36CC6"/>
    <w:rsid w:val="00D36F16"/>
    <w:rsid w:val="00D36F5B"/>
    <w:rsid w:val="00D37602"/>
    <w:rsid w:val="00D376C4"/>
    <w:rsid w:val="00D40279"/>
    <w:rsid w:val="00D403B9"/>
    <w:rsid w:val="00D4097F"/>
    <w:rsid w:val="00D409BE"/>
    <w:rsid w:val="00D40DAE"/>
    <w:rsid w:val="00D41482"/>
    <w:rsid w:val="00D416EF"/>
    <w:rsid w:val="00D423A7"/>
    <w:rsid w:val="00D424CC"/>
    <w:rsid w:val="00D429F3"/>
    <w:rsid w:val="00D42E5B"/>
    <w:rsid w:val="00D434A4"/>
    <w:rsid w:val="00D449A5"/>
    <w:rsid w:val="00D455D9"/>
    <w:rsid w:val="00D46143"/>
    <w:rsid w:val="00D46DFD"/>
    <w:rsid w:val="00D4752D"/>
    <w:rsid w:val="00D478D5"/>
    <w:rsid w:val="00D47F68"/>
    <w:rsid w:val="00D50401"/>
    <w:rsid w:val="00D506A8"/>
    <w:rsid w:val="00D50713"/>
    <w:rsid w:val="00D50C2C"/>
    <w:rsid w:val="00D51474"/>
    <w:rsid w:val="00D51732"/>
    <w:rsid w:val="00D523C2"/>
    <w:rsid w:val="00D52A28"/>
    <w:rsid w:val="00D52AE3"/>
    <w:rsid w:val="00D534CD"/>
    <w:rsid w:val="00D535F6"/>
    <w:rsid w:val="00D53CB5"/>
    <w:rsid w:val="00D53F49"/>
    <w:rsid w:val="00D540F9"/>
    <w:rsid w:val="00D5422E"/>
    <w:rsid w:val="00D54632"/>
    <w:rsid w:val="00D54685"/>
    <w:rsid w:val="00D546DD"/>
    <w:rsid w:val="00D54721"/>
    <w:rsid w:val="00D54977"/>
    <w:rsid w:val="00D54CC3"/>
    <w:rsid w:val="00D54D28"/>
    <w:rsid w:val="00D55187"/>
    <w:rsid w:val="00D55CEB"/>
    <w:rsid w:val="00D56456"/>
    <w:rsid w:val="00D56909"/>
    <w:rsid w:val="00D56A39"/>
    <w:rsid w:val="00D56EF1"/>
    <w:rsid w:val="00D56F13"/>
    <w:rsid w:val="00D578D3"/>
    <w:rsid w:val="00D600A4"/>
    <w:rsid w:val="00D601F0"/>
    <w:rsid w:val="00D605BE"/>
    <w:rsid w:val="00D60850"/>
    <w:rsid w:val="00D60EC9"/>
    <w:rsid w:val="00D61E98"/>
    <w:rsid w:val="00D62746"/>
    <w:rsid w:val="00D62B23"/>
    <w:rsid w:val="00D631FF"/>
    <w:rsid w:val="00D633D9"/>
    <w:rsid w:val="00D63807"/>
    <w:rsid w:val="00D63A16"/>
    <w:rsid w:val="00D64B8F"/>
    <w:rsid w:val="00D64D72"/>
    <w:rsid w:val="00D652EA"/>
    <w:rsid w:val="00D65B61"/>
    <w:rsid w:val="00D6639B"/>
    <w:rsid w:val="00D6689C"/>
    <w:rsid w:val="00D66BB8"/>
    <w:rsid w:val="00D66BBF"/>
    <w:rsid w:val="00D66D4A"/>
    <w:rsid w:val="00D670CA"/>
    <w:rsid w:val="00D67AC4"/>
    <w:rsid w:val="00D700E4"/>
    <w:rsid w:val="00D70761"/>
    <w:rsid w:val="00D71887"/>
    <w:rsid w:val="00D7245D"/>
    <w:rsid w:val="00D72BD1"/>
    <w:rsid w:val="00D72F6C"/>
    <w:rsid w:val="00D7352A"/>
    <w:rsid w:val="00D73571"/>
    <w:rsid w:val="00D7382D"/>
    <w:rsid w:val="00D73840"/>
    <w:rsid w:val="00D73CFE"/>
    <w:rsid w:val="00D7422B"/>
    <w:rsid w:val="00D74AFD"/>
    <w:rsid w:val="00D7553E"/>
    <w:rsid w:val="00D760B8"/>
    <w:rsid w:val="00D76178"/>
    <w:rsid w:val="00D761D5"/>
    <w:rsid w:val="00D7721F"/>
    <w:rsid w:val="00D77A3C"/>
    <w:rsid w:val="00D77C14"/>
    <w:rsid w:val="00D80144"/>
    <w:rsid w:val="00D801B9"/>
    <w:rsid w:val="00D80962"/>
    <w:rsid w:val="00D809DB"/>
    <w:rsid w:val="00D80F39"/>
    <w:rsid w:val="00D81AA4"/>
    <w:rsid w:val="00D81B20"/>
    <w:rsid w:val="00D81BEA"/>
    <w:rsid w:val="00D81F4E"/>
    <w:rsid w:val="00D822B9"/>
    <w:rsid w:val="00D824E8"/>
    <w:rsid w:val="00D82E9E"/>
    <w:rsid w:val="00D83124"/>
    <w:rsid w:val="00D83B7F"/>
    <w:rsid w:val="00D83DE6"/>
    <w:rsid w:val="00D84525"/>
    <w:rsid w:val="00D846EB"/>
    <w:rsid w:val="00D85582"/>
    <w:rsid w:val="00D8569F"/>
    <w:rsid w:val="00D86233"/>
    <w:rsid w:val="00D86642"/>
    <w:rsid w:val="00D86716"/>
    <w:rsid w:val="00D86C7A"/>
    <w:rsid w:val="00D871E5"/>
    <w:rsid w:val="00D872AD"/>
    <w:rsid w:val="00D87381"/>
    <w:rsid w:val="00D87646"/>
    <w:rsid w:val="00D87D50"/>
    <w:rsid w:val="00D87EB3"/>
    <w:rsid w:val="00D901A5"/>
    <w:rsid w:val="00D9050A"/>
    <w:rsid w:val="00D90A30"/>
    <w:rsid w:val="00D913B9"/>
    <w:rsid w:val="00D915B0"/>
    <w:rsid w:val="00D92C67"/>
    <w:rsid w:val="00D92DAA"/>
    <w:rsid w:val="00D930C8"/>
    <w:rsid w:val="00D937E4"/>
    <w:rsid w:val="00D9385B"/>
    <w:rsid w:val="00D9394B"/>
    <w:rsid w:val="00D93AE7"/>
    <w:rsid w:val="00D93F4C"/>
    <w:rsid w:val="00D946AF"/>
    <w:rsid w:val="00D94835"/>
    <w:rsid w:val="00D94ABD"/>
    <w:rsid w:val="00D94D69"/>
    <w:rsid w:val="00D9557A"/>
    <w:rsid w:val="00D958D0"/>
    <w:rsid w:val="00D96DDA"/>
    <w:rsid w:val="00D9751F"/>
    <w:rsid w:val="00D97AF2"/>
    <w:rsid w:val="00D97B5B"/>
    <w:rsid w:val="00D97D89"/>
    <w:rsid w:val="00DA082E"/>
    <w:rsid w:val="00DA118C"/>
    <w:rsid w:val="00DA1216"/>
    <w:rsid w:val="00DA15F7"/>
    <w:rsid w:val="00DA16AD"/>
    <w:rsid w:val="00DA1D3F"/>
    <w:rsid w:val="00DA2199"/>
    <w:rsid w:val="00DA27F1"/>
    <w:rsid w:val="00DA2CF1"/>
    <w:rsid w:val="00DA2D62"/>
    <w:rsid w:val="00DA30E4"/>
    <w:rsid w:val="00DA352F"/>
    <w:rsid w:val="00DA4774"/>
    <w:rsid w:val="00DA4890"/>
    <w:rsid w:val="00DA4A75"/>
    <w:rsid w:val="00DA55E8"/>
    <w:rsid w:val="00DA5923"/>
    <w:rsid w:val="00DA5F90"/>
    <w:rsid w:val="00DA6750"/>
    <w:rsid w:val="00DA6964"/>
    <w:rsid w:val="00DA6ACC"/>
    <w:rsid w:val="00DA78B5"/>
    <w:rsid w:val="00DA7C07"/>
    <w:rsid w:val="00DA7FAB"/>
    <w:rsid w:val="00DA7FCC"/>
    <w:rsid w:val="00DB1191"/>
    <w:rsid w:val="00DB13BC"/>
    <w:rsid w:val="00DB1895"/>
    <w:rsid w:val="00DB1B81"/>
    <w:rsid w:val="00DB1BEA"/>
    <w:rsid w:val="00DB2871"/>
    <w:rsid w:val="00DB2B8B"/>
    <w:rsid w:val="00DB2CC4"/>
    <w:rsid w:val="00DB3AE8"/>
    <w:rsid w:val="00DB52AD"/>
    <w:rsid w:val="00DB544F"/>
    <w:rsid w:val="00DB5A2B"/>
    <w:rsid w:val="00DB5B80"/>
    <w:rsid w:val="00DB6736"/>
    <w:rsid w:val="00DB6FA4"/>
    <w:rsid w:val="00DB77B5"/>
    <w:rsid w:val="00DC0105"/>
    <w:rsid w:val="00DC01DC"/>
    <w:rsid w:val="00DC05D6"/>
    <w:rsid w:val="00DC09DE"/>
    <w:rsid w:val="00DC0AD2"/>
    <w:rsid w:val="00DC0BBC"/>
    <w:rsid w:val="00DC0BC8"/>
    <w:rsid w:val="00DC0D19"/>
    <w:rsid w:val="00DC0D80"/>
    <w:rsid w:val="00DC1234"/>
    <w:rsid w:val="00DC19D8"/>
    <w:rsid w:val="00DC1B6E"/>
    <w:rsid w:val="00DC2115"/>
    <w:rsid w:val="00DC2151"/>
    <w:rsid w:val="00DC22A8"/>
    <w:rsid w:val="00DC22CA"/>
    <w:rsid w:val="00DC293D"/>
    <w:rsid w:val="00DC29BA"/>
    <w:rsid w:val="00DC2CB4"/>
    <w:rsid w:val="00DC3109"/>
    <w:rsid w:val="00DC34B1"/>
    <w:rsid w:val="00DC4620"/>
    <w:rsid w:val="00DC47E0"/>
    <w:rsid w:val="00DC4F68"/>
    <w:rsid w:val="00DC523B"/>
    <w:rsid w:val="00DC543F"/>
    <w:rsid w:val="00DC58A9"/>
    <w:rsid w:val="00DC5D65"/>
    <w:rsid w:val="00DC5F7F"/>
    <w:rsid w:val="00DC666E"/>
    <w:rsid w:val="00DC68A2"/>
    <w:rsid w:val="00DC6A2F"/>
    <w:rsid w:val="00DC6B48"/>
    <w:rsid w:val="00DC76D6"/>
    <w:rsid w:val="00DD00AA"/>
    <w:rsid w:val="00DD0100"/>
    <w:rsid w:val="00DD0419"/>
    <w:rsid w:val="00DD04D8"/>
    <w:rsid w:val="00DD1125"/>
    <w:rsid w:val="00DD1339"/>
    <w:rsid w:val="00DD1BD3"/>
    <w:rsid w:val="00DD20C3"/>
    <w:rsid w:val="00DD2308"/>
    <w:rsid w:val="00DD2744"/>
    <w:rsid w:val="00DD334F"/>
    <w:rsid w:val="00DD3ACA"/>
    <w:rsid w:val="00DD3F73"/>
    <w:rsid w:val="00DD4452"/>
    <w:rsid w:val="00DD44F6"/>
    <w:rsid w:val="00DD4818"/>
    <w:rsid w:val="00DD4B33"/>
    <w:rsid w:val="00DD5723"/>
    <w:rsid w:val="00DD5DD9"/>
    <w:rsid w:val="00DD62F1"/>
    <w:rsid w:val="00DD6441"/>
    <w:rsid w:val="00DD6952"/>
    <w:rsid w:val="00DD6B5A"/>
    <w:rsid w:val="00DD7879"/>
    <w:rsid w:val="00DD7EFD"/>
    <w:rsid w:val="00DE01E7"/>
    <w:rsid w:val="00DE0712"/>
    <w:rsid w:val="00DE0C0A"/>
    <w:rsid w:val="00DE0CD5"/>
    <w:rsid w:val="00DE130A"/>
    <w:rsid w:val="00DE212D"/>
    <w:rsid w:val="00DE218F"/>
    <w:rsid w:val="00DE22D8"/>
    <w:rsid w:val="00DE26BF"/>
    <w:rsid w:val="00DE3058"/>
    <w:rsid w:val="00DE323B"/>
    <w:rsid w:val="00DE32A5"/>
    <w:rsid w:val="00DE32E7"/>
    <w:rsid w:val="00DE339B"/>
    <w:rsid w:val="00DE3F36"/>
    <w:rsid w:val="00DE40C3"/>
    <w:rsid w:val="00DE4316"/>
    <w:rsid w:val="00DE49AF"/>
    <w:rsid w:val="00DE49BB"/>
    <w:rsid w:val="00DE5D22"/>
    <w:rsid w:val="00DE6264"/>
    <w:rsid w:val="00DE6621"/>
    <w:rsid w:val="00DE6ABA"/>
    <w:rsid w:val="00DE76BD"/>
    <w:rsid w:val="00DE7742"/>
    <w:rsid w:val="00DE79BE"/>
    <w:rsid w:val="00DE7BE5"/>
    <w:rsid w:val="00DF0124"/>
    <w:rsid w:val="00DF08D0"/>
    <w:rsid w:val="00DF1506"/>
    <w:rsid w:val="00DF1571"/>
    <w:rsid w:val="00DF1864"/>
    <w:rsid w:val="00DF1BD1"/>
    <w:rsid w:val="00DF2354"/>
    <w:rsid w:val="00DF23DB"/>
    <w:rsid w:val="00DF25F8"/>
    <w:rsid w:val="00DF3107"/>
    <w:rsid w:val="00DF31AA"/>
    <w:rsid w:val="00DF32A9"/>
    <w:rsid w:val="00DF3752"/>
    <w:rsid w:val="00DF39E5"/>
    <w:rsid w:val="00DF3F36"/>
    <w:rsid w:val="00DF42BB"/>
    <w:rsid w:val="00DF4FAF"/>
    <w:rsid w:val="00DF529F"/>
    <w:rsid w:val="00DF53BD"/>
    <w:rsid w:val="00DF5564"/>
    <w:rsid w:val="00DF5756"/>
    <w:rsid w:val="00DF5B27"/>
    <w:rsid w:val="00DF5E66"/>
    <w:rsid w:val="00DF6D15"/>
    <w:rsid w:val="00DF6FB4"/>
    <w:rsid w:val="00DF71BF"/>
    <w:rsid w:val="00DF74B2"/>
    <w:rsid w:val="00DF77FC"/>
    <w:rsid w:val="00DF7FB3"/>
    <w:rsid w:val="00E002E0"/>
    <w:rsid w:val="00E0160C"/>
    <w:rsid w:val="00E017B4"/>
    <w:rsid w:val="00E01921"/>
    <w:rsid w:val="00E02442"/>
    <w:rsid w:val="00E02444"/>
    <w:rsid w:val="00E0373E"/>
    <w:rsid w:val="00E047FB"/>
    <w:rsid w:val="00E048A0"/>
    <w:rsid w:val="00E048EB"/>
    <w:rsid w:val="00E056E9"/>
    <w:rsid w:val="00E06E61"/>
    <w:rsid w:val="00E06F3A"/>
    <w:rsid w:val="00E07005"/>
    <w:rsid w:val="00E07852"/>
    <w:rsid w:val="00E07B78"/>
    <w:rsid w:val="00E07D7B"/>
    <w:rsid w:val="00E10559"/>
    <w:rsid w:val="00E10675"/>
    <w:rsid w:val="00E11493"/>
    <w:rsid w:val="00E11950"/>
    <w:rsid w:val="00E11CD0"/>
    <w:rsid w:val="00E121E0"/>
    <w:rsid w:val="00E1231F"/>
    <w:rsid w:val="00E12558"/>
    <w:rsid w:val="00E1349F"/>
    <w:rsid w:val="00E1360D"/>
    <w:rsid w:val="00E139FB"/>
    <w:rsid w:val="00E13A92"/>
    <w:rsid w:val="00E13D2C"/>
    <w:rsid w:val="00E1401F"/>
    <w:rsid w:val="00E140A5"/>
    <w:rsid w:val="00E14D39"/>
    <w:rsid w:val="00E15909"/>
    <w:rsid w:val="00E15CCF"/>
    <w:rsid w:val="00E15E33"/>
    <w:rsid w:val="00E16677"/>
    <w:rsid w:val="00E1690B"/>
    <w:rsid w:val="00E17355"/>
    <w:rsid w:val="00E17896"/>
    <w:rsid w:val="00E20178"/>
    <w:rsid w:val="00E20729"/>
    <w:rsid w:val="00E20ACB"/>
    <w:rsid w:val="00E20B23"/>
    <w:rsid w:val="00E20D67"/>
    <w:rsid w:val="00E210C9"/>
    <w:rsid w:val="00E2161E"/>
    <w:rsid w:val="00E21793"/>
    <w:rsid w:val="00E223DC"/>
    <w:rsid w:val="00E227C4"/>
    <w:rsid w:val="00E22C0E"/>
    <w:rsid w:val="00E23206"/>
    <w:rsid w:val="00E235A1"/>
    <w:rsid w:val="00E23C78"/>
    <w:rsid w:val="00E23F10"/>
    <w:rsid w:val="00E23F97"/>
    <w:rsid w:val="00E24206"/>
    <w:rsid w:val="00E24730"/>
    <w:rsid w:val="00E247C8"/>
    <w:rsid w:val="00E24856"/>
    <w:rsid w:val="00E2500B"/>
    <w:rsid w:val="00E25229"/>
    <w:rsid w:val="00E25292"/>
    <w:rsid w:val="00E252B0"/>
    <w:rsid w:val="00E25BBD"/>
    <w:rsid w:val="00E25D48"/>
    <w:rsid w:val="00E26442"/>
    <w:rsid w:val="00E2661B"/>
    <w:rsid w:val="00E26B88"/>
    <w:rsid w:val="00E26ED2"/>
    <w:rsid w:val="00E275D1"/>
    <w:rsid w:val="00E279C7"/>
    <w:rsid w:val="00E27A47"/>
    <w:rsid w:val="00E27ACC"/>
    <w:rsid w:val="00E27CB7"/>
    <w:rsid w:val="00E30096"/>
    <w:rsid w:val="00E305A7"/>
    <w:rsid w:val="00E3083F"/>
    <w:rsid w:val="00E30895"/>
    <w:rsid w:val="00E30DB7"/>
    <w:rsid w:val="00E313D4"/>
    <w:rsid w:val="00E31746"/>
    <w:rsid w:val="00E317AE"/>
    <w:rsid w:val="00E319FF"/>
    <w:rsid w:val="00E31C1C"/>
    <w:rsid w:val="00E31F51"/>
    <w:rsid w:val="00E320AE"/>
    <w:rsid w:val="00E3218A"/>
    <w:rsid w:val="00E329C9"/>
    <w:rsid w:val="00E32E6F"/>
    <w:rsid w:val="00E3333A"/>
    <w:rsid w:val="00E334AA"/>
    <w:rsid w:val="00E3356A"/>
    <w:rsid w:val="00E3366B"/>
    <w:rsid w:val="00E33B23"/>
    <w:rsid w:val="00E33C73"/>
    <w:rsid w:val="00E341A7"/>
    <w:rsid w:val="00E342CC"/>
    <w:rsid w:val="00E347F7"/>
    <w:rsid w:val="00E35153"/>
    <w:rsid w:val="00E35B14"/>
    <w:rsid w:val="00E35DEB"/>
    <w:rsid w:val="00E36107"/>
    <w:rsid w:val="00E36AB2"/>
    <w:rsid w:val="00E36E25"/>
    <w:rsid w:val="00E37119"/>
    <w:rsid w:val="00E3765D"/>
    <w:rsid w:val="00E377A4"/>
    <w:rsid w:val="00E379C9"/>
    <w:rsid w:val="00E37EC6"/>
    <w:rsid w:val="00E37F20"/>
    <w:rsid w:val="00E400B9"/>
    <w:rsid w:val="00E409A5"/>
    <w:rsid w:val="00E40D8C"/>
    <w:rsid w:val="00E417F8"/>
    <w:rsid w:val="00E418F5"/>
    <w:rsid w:val="00E419BC"/>
    <w:rsid w:val="00E41A4E"/>
    <w:rsid w:val="00E425A6"/>
    <w:rsid w:val="00E42E46"/>
    <w:rsid w:val="00E432F4"/>
    <w:rsid w:val="00E43616"/>
    <w:rsid w:val="00E437FB"/>
    <w:rsid w:val="00E43B25"/>
    <w:rsid w:val="00E43DE6"/>
    <w:rsid w:val="00E43F21"/>
    <w:rsid w:val="00E441EC"/>
    <w:rsid w:val="00E44350"/>
    <w:rsid w:val="00E455AC"/>
    <w:rsid w:val="00E4580C"/>
    <w:rsid w:val="00E45A60"/>
    <w:rsid w:val="00E45B2D"/>
    <w:rsid w:val="00E45F66"/>
    <w:rsid w:val="00E479B7"/>
    <w:rsid w:val="00E47E07"/>
    <w:rsid w:val="00E50E75"/>
    <w:rsid w:val="00E51643"/>
    <w:rsid w:val="00E51747"/>
    <w:rsid w:val="00E519F7"/>
    <w:rsid w:val="00E5397C"/>
    <w:rsid w:val="00E54B80"/>
    <w:rsid w:val="00E55A0E"/>
    <w:rsid w:val="00E55C81"/>
    <w:rsid w:val="00E56026"/>
    <w:rsid w:val="00E56092"/>
    <w:rsid w:val="00E5674D"/>
    <w:rsid w:val="00E56DF9"/>
    <w:rsid w:val="00E56E99"/>
    <w:rsid w:val="00E5700B"/>
    <w:rsid w:val="00E574F7"/>
    <w:rsid w:val="00E5765D"/>
    <w:rsid w:val="00E57709"/>
    <w:rsid w:val="00E604A5"/>
    <w:rsid w:val="00E607E6"/>
    <w:rsid w:val="00E60990"/>
    <w:rsid w:val="00E60AA9"/>
    <w:rsid w:val="00E61786"/>
    <w:rsid w:val="00E61D8D"/>
    <w:rsid w:val="00E62E49"/>
    <w:rsid w:val="00E62F28"/>
    <w:rsid w:val="00E636E8"/>
    <w:rsid w:val="00E65105"/>
    <w:rsid w:val="00E65988"/>
    <w:rsid w:val="00E65C1F"/>
    <w:rsid w:val="00E66020"/>
    <w:rsid w:val="00E665BD"/>
    <w:rsid w:val="00E667BF"/>
    <w:rsid w:val="00E66D5C"/>
    <w:rsid w:val="00E66F39"/>
    <w:rsid w:val="00E6723A"/>
    <w:rsid w:val="00E672BF"/>
    <w:rsid w:val="00E67418"/>
    <w:rsid w:val="00E6771C"/>
    <w:rsid w:val="00E678F7"/>
    <w:rsid w:val="00E67C75"/>
    <w:rsid w:val="00E702E4"/>
    <w:rsid w:val="00E7092B"/>
    <w:rsid w:val="00E70D81"/>
    <w:rsid w:val="00E7140E"/>
    <w:rsid w:val="00E7156B"/>
    <w:rsid w:val="00E715F7"/>
    <w:rsid w:val="00E71604"/>
    <w:rsid w:val="00E72594"/>
    <w:rsid w:val="00E72DB0"/>
    <w:rsid w:val="00E7373B"/>
    <w:rsid w:val="00E73927"/>
    <w:rsid w:val="00E7459C"/>
    <w:rsid w:val="00E74B1A"/>
    <w:rsid w:val="00E74B69"/>
    <w:rsid w:val="00E74DE0"/>
    <w:rsid w:val="00E750FC"/>
    <w:rsid w:val="00E758A1"/>
    <w:rsid w:val="00E75F7A"/>
    <w:rsid w:val="00E76243"/>
    <w:rsid w:val="00E76BFE"/>
    <w:rsid w:val="00E7736B"/>
    <w:rsid w:val="00E776EC"/>
    <w:rsid w:val="00E77C35"/>
    <w:rsid w:val="00E80118"/>
    <w:rsid w:val="00E811A9"/>
    <w:rsid w:val="00E81ABF"/>
    <w:rsid w:val="00E81DF0"/>
    <w:rsid w:val="00E82970"/>
    <w:rsid w:val="00E82D36"/>
    <w:rsid w:val="00E831FC"/>
    <w:rsid w:val="00E83392"/>
    <w:rsid w:val="00E833C0"/>
    <w:rsid w:val="00E83455"/>
    <w:rsid w:val="00E83842"/>
    <w:rsid w:val="00E83BF4"/>
    <w:rsid w:val="00E8421B"/>
    <w:rsid w:val="00E845A5"/>
    <w:rsid w:val="00E845B7"/>
    <w:rsid w:val="00E84982"/>
    <w:rsid w:val="00E84B75"/>
    <w:rsid w:val="00E84D13"/>
    <w:rsid w:val="00E8508B"/>
    <w:rsid w:val="00E8512E"/>
    <w:rsid w:val="00E85907"/>
    <w:rsid w:val="00E85E57"/>
    <w:rsid w:val="00E864F7"/>
    <w:rsid w:val="00E86623"/>
    <w:rsid w:val="00E87D68"/>
    <w:rsid w:val="00E9020A"/>
    <w:rsid w:val="00E92416"/>
    <w:rsid w:val="00E92423"/>
    <w:rsid w:val="00E9271F"/>
    <w:rsid w:val="00E928EA"/>
    <w:rsid w:val="00E9387B"/>
    <w:rsid w:val="00E93E96"/>
    <w:rsid w:val="00E94437"/>
    <w:rsid w:val="00E94650"/>
    <w:rsid w:val="00E9491E"/>
    <w:rsid w:val="00E95286"/>
    <w:rsid w:val="00E95565"/>
    <w:rsid w:val="00E95BC0"/>
    <w:rsid w:val="00E95CAA"/>
    <w:rsid w:val="00E966E0"/>
    <w:rsid w:val="00E97A60"/>
    <w:rsid w:val="00EA0188"/>
    <w:rsid w:val="00EA024F"/>
    <w:rsid w:val="00EA04D8"/>
    <w:rsid w:val="00EA0553"/>
    <w:rsid w:val="00EA06F7"/>
    <w:rsid w:val="00EA097D"/>
    <w:rsid w:val="00EA0D50"/>
    <w:rsid w:val="00EA13F6"/>
    <w:rsid w:val="00EA1853"/>
    <w:rsid w:val="00EA21D6"/>
    <w:rsid w:val="00EA229D"/>
    <w:rsid w:val="00EA25C2"/>
    <w:rsid w:val="00EA2796"/>
    <w:rsid w:val="00EA282D"/>
    <w:rsid w:val="00EA28D6"/>
    <w:rsid w:val="00EA2A35"/>
    <w:rsid w:val="00EA2C40"/>
    <w:rsid w:val="00EA2E0F"/>
    <w:rsid w:val="00EA2E51"/>
    <w:rsid w:val="00EA33F5"/>
    <w:rsid w:val="00EA3BC5"/>
    <w:rsid w:val="00EA4306"/>
    <w:rsid w:val="00EA4C5A"/>
    <w:rsid w:val="00EA4EF5"/>
    <w:rsid w:val="00EA5034"/>
    <w:rsid w:val="00EA5263"/>
    <w:rsid w:val="00EA542F"/>
    <w:rsid w:val="00EA55AE"/>
    <w:rsid w:val="00EA5CC7"/>
    <w:rsid w:val="00EA5F42"/>
    <w:rsid w:val="00EA65C7"/>
    <w:rsid w:val="00EA68E6"/>
    <w:rsid w:val="00EA69E9"/>
    <w:rsid w:val="00EA7A16"/>
    <w:rsid w:val="00EA7D1F"/>
    <w:rsid w:val="00EA7EF6"/>
    <w:rsid w:val="00EB0AED"/>
    <w:rsid w:val="00EB0F64"/>
    <w:rsid w:val="00EB10AB"/>
    <w:rsid w:val="00EB1719"/>
    <w:rsid w:val="00EB1959"/>
    <w:rsid w:val="00EB1BD8"/>
    <w:rsid w:val="00EB1D18"/>
    <w:rsid w:val="00EB25A8"/>
    <w:rsid w:val="00EB286F"/>
    <w:rsid w:val="00EB2DB7"/>
    <w:rsid w:val="00EB2E4D"/>
    <w:rsid w:val="00EB313F"/>
    <w:rsid w:val="00EB32B9"/>
    <w:rsid w:val="00EB35A5"/>
    <w:rsid w:val="00EB3877"/>
    <w:rsid w:val="00EB3BC2"/>
    <w:rsid w:val="00EB3C4E"/>
    <w:rsid w:val="00EB42AE"/>
    <w:rsid w:val="00EB4462"/>
    <w:rsid w:val="00EB5585"/>
    <w:rsid w:val="00EB567F"/>
    <w:rsid w:val="00EB5F33"/>
    <w:rsid w:val="00EB61DC"/>
    <w:rsid w:val="00EB620B"/>
    <w:rsid w:val="00EB65E6"/>
    <w:rsid w:val="00EB6697"/>
    <w:rsid w:val="00EB73BE"/>
    <w:rsid w:val="00EB7AD1"/>
    <w:rsid w:val="00EB7D7E"/>
    <w:rsid w:val="00EB7EBA"/>
    <w:rsid w:val="00EC0038"/>
    <w:rsid w:val="00EC01C6"/>
    <w:rsid w:val="00EC03D7"/>
    <w:rsid w:val="00EC0609"/>
    <w:rsid w:val="00EC161B"/>
    <w:rsid w:val="00EC241F"/>
    <w:rsid w:val="00EC2483"/>
    <w:rsid w:val="00EC2629"/>
    <w:rsid w:val="00EC2824"/>
    <w:rsid w:val="00EC285B"/>
    <w:rsid w:val="00EC2C7F"/>
    <w:rsid w:val="00EC371D"/>
    <w:rsid w:val="00EC374E"/>
    <w:rsid w:val="00EC39FE"/>
    <w:rsid w:val="00EC4B4E"/>
    <w:rsid w:val="00EC504C"/>
    <w:rsid w:val="00EC5864"/>
    <w:rsid w:val="00EC6389"/>
    <w:rsid w:val="00EC6617"/>
    <w:rsid w:val="00EC6832"/>
    <w:rsid w:val="00EC6946"/>
    <w:rsid w:val="00ED0412"/>
    <w:rsid w:val="00ED05CD"/>
    <w:rsid w:val="00ED0789"/>
    <w:rsid w:val="00ED0D27"/>
    <w:rsid w:val="00ED0D4A"/>
    <w:rsid w:val="00ED0F99"/>
    <w:rsid w:val="00ED12EE"/>
    <w:rsid w:val="00ED1AEE"/>
    <w:rsid w:val="00ED1B19"/>
    <w:rsid w:val="00ED1E9D"/>
    <w:rsid w:val="00ED1EDB"/>
    <w:rsid w:val="00ED2CE4"/>
    <w:rsid w:val="00ED2DCC"/>
    <w:rsid w:val="00ED2E8A"/>
    <w:rsid w:val="00ED3470"/>
    <w:rsid w:val="00ED3715"/>
    <w:rsid w:val="00ED3AF4"/>
    <w:rsid w:val="00ED3C79"/>
    <w:rsid w:val="00ED4386"/>
    <w:rsid w:val="00ED4772"/>
    <w:rsid w:val="00ED4A10"/>
    <w:rsid w:val="00ED4BCA"/>
    <w:rsid w:val="00ED5477"/>
    <w:rsid w:val="00ED54DA"/>
    <w:rsid w:val="00ED565B"/>
    <w:rsid w:val="00ED6072"/>
    <w:rsid w:val="00ED6758"/>
    <w:rsid w:val="00ED6795"/>
    <w:rsid w:val="00ED6F4F"/>
    <w:rsid w:val="00ED72CD"/>
    <w:rsid w:val="00ED7308"/>
    <w:rsid w:val="00ED730B"/>
    <w:rsid w:val="00ED769F"/>
    <w:rsid w:val="00ED779C"/>
    <w:rsid w:val="00EE01DA"/>
    <w:rsid w:val="00EE03D0"/>
    <w:rsid w:val="00EE0D3E"/>
    <w:rsid w:val="00EE13DE"/>
    <w:rsid w:val="00EE1565"/>
    <w:rsid w:val="00EE1AEE"/>
    <w:rsid w:val="00EE2430"/>
    <w:rsid w:val="00EE2D4F"/>
    <w:rsid w:val="00EE3047"/>
    <w:rsid w:val="00EE372E"/>
    <w:rsid w:val="00EE3A19"/>
    <w:rsid w:val="00EE3CBA"/>
    <w:rsid w:val="00EE4D01"/>
    <w:rsid w:val="00EE4E3D"/>
    <w:rsid w:val="00EE531B"/>
    <w:rsid w:val="00EE55DC"/>
    <w:rsid w:val="00EE5D3C"/>
    <w:rsid w:val="00EE61A9"/>
    <w:rsid w:val="00EE61B5"/>
    <w:rsid w:val="00EE6C74"/>
    <w:rsid w:val="00EE71E7"/>
    <w:rsid w:val="00EE7475"/>
    <w:rsid w:val="00EE7A25"/>
    <w:rsid w:val="00EE7CB0"/>
    <w:rsid w:val="00EE7ED9"/>
    <w:rsid w:val="00EF048C"/>
    <w:rsid w:val="00EF0625"/>
    <w:rsid w:val="00EF068C"/>
    <w:rsid w:val="00EF07C8"/>
    <w:rsid w:val="00EF0A2E"/>
    <w:rsid w:val="00EF10EB"/>
    <w:rsid w:val="00EF139B"/>
    <w:rsid w:val="00EF1A22"/>
    <w:rsid w:val="00EF1B03"/>
    <w:rsid w:val="00EF218C"/>
    <w:rsid w:val="00EF2A3F"/>
    <w:rsid w:val="00EF46CE"/>
    <w:rsid w:val="00EF492B"/>
    <w:rsid w:val="00EF4D3B"/>
    <w:rsid w:val="00EF5298"/>
    <w:rsid w:val="00EF52BC"/>
    <w:rsid w:val="00EF6013"/>
    <w:rsid w:val="00EF602C"/>
    <w:rsid w:val="00EF63F2"/>
    <w:rsid w:val="00EF6D2A"/>
    <w:rsid w:val="00EF6E26"/>
    <w:rsid w:val="00EF72C1"/>
    <w:rsid w:val="00EF7561"/>
    <w:rsid w:val="00EF7BAA"/>
    <w:rsid w:val="00EF7E55"/>
    <w:rsid w:val="00F008DE"/>
    <w:rsid w:val="00F00BB8"/>
    <w:rsid w:val="00F00E44"/>
    <w:rsid w:val="00F011CA"/>
    <w:rsid w:val="00F0130E"/>
    <w:rsid w:val="00F01379"/>
    <w:rsid w:val="00F0166D"/>
    <w:rsid w:val="00F017D3"/>
    <w:rsid w:val="00F01830"/>
    <w:rsid w:val="00F01BC8"/>
    <w:rsid w:val="00F02001"/>
    <w:rsid w:val="00F029AA"/>
    <w:rsid w:val="00F02F34"/>
    <w:rsid w:val="00F030B9"/>
    <w:rsid w:val="00F0313F"/>
    <w:rsid w:val="00F033EB"/>
    <w:rsid w:val="00F04518"/>
    <w:rsid w:val="00F0474E"/>
    <w:rsid w:val="00F05814"/>
    <w:rsid w:val="00F05816"/>
    <w:rsid w:val="00F0646E"/>
    <w:rsid w:val="00F06A19"/>
    <w:rsid w:val="00F06C60"/>
    <w:rsid w:val="00F070B4"/>
    <w:rsid w:val="00F073CE"/>
    <w:rsid w:val="00F07651"/>
    <w:rsid w:val="00F079DB"/>
    <w:rsid w:val="00F07C94"/>
    <w:rsid w:val="00F10140"/>
    <w:rsid w:val="00F108AF"/>
    <w:rsid w:val="00F10FB9"/>
    <w:rsid w:val="00F11154"/>
    <w:rsid w:val="00F11346"/>
    <w:rsid w:val="00F115BE"/>
    <w:rsid w:val="00F11DE0"/>
    <w:rsid w:val="00F124CB"/>
    <w:rsid w:val="00F12D88"/>
    <w:rsid w:val="00F13052"/>
    <w:rsid w:val="00F13191"/>
    <w:rsid w:val="00F13DB8"/>
    <w:rsid w:val="00F1461B"/>
    <w:rsid w:val="00F1702F"/>
    <w:rsid w:val="00F171B0"/>
    <w:rsid w:val="00F176C3"/>
    <w:rsid w:val="00F2092B"/>
    <w:rsid w:val="00F2094D"/>
    <w:rsid w:val="00F20EA5"/>
    <w:rsid w:val="00F216AD"/>
    <w:rsid w:val="00F21ABB"/>
    <w:rsid w:val="00F21ABF"/>
    <w:rsid w:val="00F2203F"/>
    <w:rsid w:val="00F220E6"/>
    <w:rsid w:val="00F22387"/>
    <w:rsid w:val="00F2293B"/>
    <w:rsid w:val="00F22E82"/>
    <w:rsid w:val="00F22F2E"/>
    <w:rsid w:val="00F231EF"/>
    <w:rsid w:val="00F23298"/>
    <w:rsid w:val="00F23765"/>
    <w:rsid w:val="00F23821"/>
    <w:rsid w:val="00F2440A"/>
    <w:rsid w:val="00F24AA5"/>
    <w:rsid w:val="00F24BF9"/>
    <w:rsid w:val="00F25963"/>
    <w:rsid w:val="00F25F7B"/>
    <w:rsid w:val="00F26431"/>
    <w:rsid w:val="00F26D66"/>
    <w:rsid w:val="00F26E95"/>
    <w:rsid w:val="00F27229"/>
    <w:rsid w:val="00F2768D"/>
    <w:rsid w:val="00F27B65"/>
    <w:rsid w:val="00F27C1F"/>
    <w:rsid w:val="00F27CA6"/>
    <w:rsid w:val="00F27E1D"/>
    <w:rsid w:val="00F300B8"/>
    <w:rsid w:val="00F3151C"/>
    <w:rsid w:val="00F315E6"/>
    <w:rsid w:val="00F319DD"/>
    <w:rsid w:val="00F31D77"/>
    <w:rsid w:val="00F321A9"/>
    <w:rsid w:val="00F3236F"/>
    <w:rsid w:val="00F3242C"/>
    <w:rsid w:val="00F32692"/>
    <w:rsid w:val="00F32A67"/>
    <w:rsid w:val="00F33B5A"/>
    <w:rsid w:val="00F33FBE"/>
    <w:rsid w:val="00F33FCA"/>
    <w:rsid w:val="00F349CF"/>
    <w:rsid w:val="00F34DD8"/>
    <w:rsid w:val="00F35515"/>
    <w:rsid w:val="00F355A3"/>
    <w:rsid w:val="00F3606F"/>
    <w:rsid w:val="00F360B5"/>
    <w:rsid w:val="00F364C6"/>
    <w:rsid w:val="00F36720"/>
    <w:rsid w:val="00F36AB5"/>
    <w:rsid w:val="00F37322"/>
    <w:rsid w:val="00F37410"/>
    <w:rsid w:val="00F37925"/>
    <w:rsid w:val="00F37BE6"/>
    <w:rsid w:val="00F37F06"/>
    <w:rsid w:val="00F401D6"/>
    <w:rsid w:val="00F40294"/>
    <w:rsid w:val="00F405B4"/>
    <w:rsid w:val="00F4085D"/>
    <w:rsid w:val="00F411C5"/>
    <w:rsid w:val="00F412B5"/>
    <w:rsid w:val="00F413DA"/>
    <w:rsid w:val="00F41D84"/>
    <w:rsid w:val="00F435CB"/>
    <w:rsid w:val="00F43BF7"/>
    <w:rsid w:val="00F441BA"/>
    <w:rsid w:val="00F44C4B"/>
    <w:rsid w:val="00F454EF"/>
    <w:rsid w:val="00F4569C"/>
    <w:rsid w:val="00F460EF"/>
    <w:rsid w:val="00F46505"/>
    <w:rsid w:val="00F46B3C"/>
    <w:rsid w:val="00F47112"/>
    <w:rsid w:val="00F474D4"/>
    <w:rsid w:val="00F474EA"/>
    <w:rsid w:val="00F47A05"/>
    <w:rsid w:val="00F47E50"/>
    <w:rsid w:val="00F5034E"/>
    <w:rsid w:val="00F50F89"/>
    <w:rsid w:val="00F51DEB"/>
    <w:rsid w:val="00F5234F"/>
    <w:rsid w:val="00F52846"/>
    <w:rsid w:val="00F52DF9"/>
    <w:rsid w:val="00F52E02"/>
    <w:rsid w:val="00F53465"/>
    <w:rsid w:val="00F53687"/>
    <w:rsid w:val="00F53AB9"/>
    <w:rsid w:val="00F540C0"/>
    <w:rsid w:val="00F5439A"/>
    <w:rsid w:val="00F546EF"/>
    <w:rsid w:val="00F54C19"/>
    <w:rsid w:val="00F54DE4"/>
    <w:rsid w:val="00F55ECC"/>
    <w:rsid w:val="00F56220"/>
    <w:rsid w:val="00F565CA"/>
    <w:rsid w:val="00F570FA"/>
    <w:rsid w:val="00F5714F"/>
    <w:rsid w:val="00F571E3"/>
    <w:rsid w:val="00F57DE2"/>
    <w:rsid w:val="00F603B9"/>
    <w:rsid w:val="00F603D1"/>
    <w:rsid w:val="00F609A2"/>
    <w:rsid w:val="00F61610"/>
    <w:rsid w:val="00F61BB6"/>
    <w:rsid w:val="00F620BC"/>
    <w:rsid w:val="00F621BF"/>
    <w:rsid w:val="00F623D1"/>
    <w:rsid w:val="00F624FE"/>
    <w:rsid w:val="00F627A6"/>
    <w:rsid w:val="00F62D5D"/>
    <w:rsid w:val="00F62D6A"/>
    <w:rsid w:val="00F62F36"/>
    <w:rsid w:val="00F634F8"/>
    <w:rsid w:val="00F63654"/>
    <w:rsid w:val="00F638FE"/>
    <w:rsid w:val="00F63AB2"/>
    <w:rsid w:val="00F64486"/>
    <w:rsid w:val="00F649AD"/>
    <w:rsid w:val="00F64A2C"/>
    <w:rsid w:val="00F652EF"/>
    <w:rsid w:val="00F65AA0"/>
    <w:rsid w:val="00F65E7E"/>
    <w:rsid w:val="00F663A5"/>
    <w:rsid w:val="00F66DEF"/>
    <w:rsid w:val="00F67203"/>
    <w:rsid w:val="00F6746D"/>
    <w:rsid w:val="00F677A2"/>
    <w:rsid w:val="00F67981"/>
    <w:rsid w:val="00F67A51"/>
    <w:rsid w:val="00F67DB4"/>
    <w:rsid w:val="00F67F22"/>
    <w:rsid w:val="00F7084F"/>
    <w:rsid w:val="00F709BB"/>
    <w:rsid w:val="00F70E6B"/>
    <w:rsid w:val="00F7143F"/>
    <w:rsid w:val="00F716BE"/>
    <w:rsid w:val="00F718E0"/>
    <w:rsid w:val="00F71DC6"/>
    <w:rsid w:val="00F72119"/>
    <w:rsid w:val="00F725BC"/>
    <w:rsid w:val="00F72B95"/>
    <w:rsid w:val="00F72DF0"/>
    <w:rsid w:val="00F7323E"/>
    <w:rsid w:val="00F7341A"/>
    <w:rsid w:val="00F7346E"/>
    <w:rsid w:val="00F74677"/>
    <w:rsid w:val="00F7491F"/>
    <w:rsid w:val="00F74C53"/>
    <w:rsid w:val="00F74DCB"/>
    <w:rsid w:val="00F74E80"/>
    <w:rsid w:val="00F75282"/>
    <w:rsid w:val="00F7584E"/>
    <w:rsid w:val="00F75C68"/>
    <w:rsid w:val="00F75CDE"/>
    <w:rsid w:val="00F7617C"/>
    <w:rsid w:val="00F76215"/>
    <w:rsid w:val="00F76662"/>
    <w:rsid w:val="00F769AC"/>
    <w:rsid w:val="00F76DE5"/>
    <w:rsid w:val="00F7707C"/>
    <w:rsid w:val="00F7715B"/>
    <w:rsid w:val="00F77172"/>
    <w:rsid w:val="00F7774C"/>
    <w:rsid w:val="00F77E54"/>
    <w:rsid w:val="00F80E9F"/>
    <w:rsid w:val="00F810E2"/>
    <w:rsid w:val="00F811ED"/>
    <w:rsid w:val="00F81500"/>
    <w:rsid w:val="00F817E4"/>
    <w:rsid w:val="00F81A01"/>
    <w:rsid w:val="00F826E2"/>
    <w:rsid w:val="00F82B59"/>
    <w:rsid w:val="00F835B3"/>
    <w:rsid w:val="00F83D0E"/>
    <w:rsid w:val="00F844C9"/>
    <w:rsid w:val="00F844D4"/>
    <w:rsid w:val="00F84516"/>
    <w:rsid w:val="00F84534"/>
    <w:rsid w:val="00F84ACB"/>
    <w:rsid w:val="00F854E4"/>
    <w:rsid w:val="00F85509"/>
    <w:rsid w:val="00F85E91"/>
    <w:rsid w:val="00F8619D"/>
    <w:rsid w:val="00F862EC"/>
    <w:rsid w:val="00F86ACB"/>
    <w:rsid w:val="00F86BB3"/>
    <w:rsid w:val="00F86C13"/>
    <w:rsid w:val="00F871DC"/>
    <w:rsid w:val="00F8749D"/>
    <w:rsid w:val="00F876C8"/>
    <w:rsid w:val="00F876E0"/>
    <w:rsid w:val="00F879A9"/>
    <w:rsid w:val="00F87A42"/>
    <w:rsid w:val="00F87AE0"/>
    <w:rsid w:val="00F90176"/>
    <w:rsid w:val="00F90534"/>
    <w:rsid w:val="00F905A1"/>
    <w:rsid w:val="00F912A5"/>
    <w:rsid w:val="00F914D0"/>
    <w:rsid w:val="00F9189A"/>
    <w:rsid w:val="00F91D27"/>
    <w:rsid w:val="00F9213A"/>
    <w:rsid w:val="00F921E0"/>
    <w:rsid w:val="00F93E2E"/>
    <w:rsid w:val="00F94112"/>
    <w:rsid w:val="00F94221"/>
    <w:rsid w:val="00F9445E"/>
    <w:rsid w:val="00F94460"/>
    <w:rsid w:val="00F945FF"/>
    <w:rsid w:val="00F946AD"/>
    <w:rsid w:val="00F9559B"/>
    <w:rsid w:val="00F95B08"/>
    <w:rsid w:val="00F95B1A"/>
    <w:rsid w:val="00F95CE0"/>
    <w:rsid w:val="00F95DA0"/>
    <w:rsid w:val="00F95E96"/>
    <w:rsid w:val="00F95ED9"/>
    <w:rsid w:val="00F96275"/>
    <w:rsid w:val="00F96563"/>
    <w:rsid w:val="00F966A5"/>
    <w:rsid w:val="00F973D9"/>
    <w:rsid w:val="00F97548"/>
    <w:rsid w:val="00F9763E"/>
    <w:rsid w:val="00F97A22"/>
    <w:rsid w:val="00FA020E"/>
    <w:rsid w:val="00FA0681"/>
    <w:rsid w:val="00FA09E1"/>
    <w:rsid w:val="00FA0EB4"/>
    <w:rsid w:val="00FA10EC"/>
    <w:rsid w:val="00FA1CA4"/>
    <w:rsid w:val="00FA2141"/>
    <w:rsid w:val="00FA27FF"/>
    <w:rsid w:val="00FA2F31"/>
    <w:rsid w:val="00FA2F3F"/>
    <w:rsid w:val="00FA3369"/>
    <w:rsid w:val="00FA3569"/>
    <w:rsid w:val="00FA3D16"/>
    <w:rsid w:val="00FA41C8"/>
    <w:rsid w:val="00FA4358"/>
    <w:rsid w:val="00FA490D"/>
    <w:rsid w:val="00FA4B0C"/>
    <w:rsid w:val="00FA545A"/>
    <w:rsid w:val="00FA5463"/>
    <w:rsid w:val="00FA5656"/>
    <w:rsid w:val="00FA588C"/>
    <w:rsid w:val="00FA5AF2"/>
    <w:rsid w:val="00FA66B8"/>
    <w:rsid w:val="00FA690B"/>
    <w:rsid w:val="00FA699B"/>
    <w:rsid w:val="00FA6BFD"/>
    <w:rsid w:val="00FA722D"/>
    <w:rsid w:val="00FA734A"/>
    <w:rsid w:val="00FA74D3"/>
    <w:rsid w:val="00FA7651"/>
    <w:rsid w:val="00FB02EA"/>
    <w:rsid w:val="00FB0E46"/>
    <w:rsid w:val="00FB10D8"/>
    <w:rsid w:val="00FB1547"/>
    <w:rsid w:val="00FB1A68"/>
    <w:rsid w:val="00FB1B15"/>
    <w:rsid w:val="00FB226B"/>
    <w:rsid w:val="00FB2C44"/>
    <w:rsid w:val="00FB36F1"/>
    <w:rsid w:val="00FB3D97"/>
    <w:rsid w:val="00FB403B"/>
    <w:rsid w:val="00FB425D"/>
    <w:rsid w:val="00FB48BE"/>
    <w:rsid w:val="00FB4FB6"/>
    <w:rsid w:val="00FB55B6"/>
    <w:rsid w:val="00FB5896"/>
    <w:rsid w:val="00FB5FBB"/>
    <w:rsid w:val="00FB6090"/>
    <w:rsid w:val="00FB60BB"/>
    <w:rsid w:val="00FB6BF9"/>
    <w:rsid w:val="00FB727E"/>
    <w:rsid w:val="00FB728E"/>
    <w:rsid w:val="00FB7471"/>
    <w:rsid w:val="00FB75AE"/>
    <w:rsid w:val="00FB7680"/>
    <w:rsid w:val="00FB769C"/>
    <w:rsid w:val="00FB7719"/>
    <w:rsid w:val="00FB7A80"/>
    <w:rsid w:val="00FC017F"/>
    <w:rsid w:val="00FC1430"/>
    <w:rsid w:val="00FC18A9"/>
    <w:rsid w:val="00FC1944"/>
    <w:rsid w:val="00FC1A80"/>
    <w:rsid w:val="00FC24D2"/>
    <w:rsid w:val="00FC25ED"/>
    <w:rsid w:val="00FC26F1"/>
    <w:rsid w:val="00FC2C5D"/>
    <w:rsid w:val="00FC3284"/>
    <w:rsid w:val="00FC34F5"/>
    <w:rsid w:val="00FC3506"/>
    <w:rsid w:val="00FC395C"/>
    <w:rsid w:val="00FC3A37"/>
    <w:rsid w:val="00FC44CF"/>
    <w:rsid w:val="00FC51E1"/>
    <w:rsid w:val="00FC5FA1"/>
    <w:rsid w:val="00FC5FE0"/>
    <w:rsid w:val="00FC63E3"/>
    <w:rsid w:val="00FC6CB7"/>
    <w:rsid w:val="00FC72D3"/>
    <w:rsid w:val="00FC72EA"/>
    <w:rsid w:val="00FC7619"/>
    <w:rsid w:val="00FC76AE"/>
    <w:rsid w:val="00FD040D"/>
    <w:rsid w:val="00FD07C3"/>
    <w:rsid w:val="00FD1FB2"/>
    <w:rsid w:val="00FD2242"/>
    <w:rsid w:val="00FD2978"/>
    <w:rsid w:val="00FD2D97"/>
    <w:rsid w:val="00FD3B1A"/>
    <w:rsid w:val="00FD4066"/>
    <w:rsid w:val="00FD55E1"/>
    <w:rsid w:val="00FD5FD2"/>
    <w:rsid w:val="00FD6629"/>
    <w:rsid w:val="00FD6A01"/>
    <w:rsid w:val="00FD78B5"/>
    <w:rsid w:val="00FD7D01"/>
    <w:rsid w:val="00FD7F11"/>
    <w:rsid w:val="00FE0113"/>
    <w:rsid w:val="00FE06BB"/>
    <w:rsid w:val="00FE0BC2"/>
    <w:rsid w:val="00FE1458"/>
    <w:rsid w:val="00FE18AA"/>
    <w:rsid w:val="00FE210B"/>
    <w:rsid w:val="00FE252A"/>
    <w:rsid w:val="00FE258A"/>
    <w:rsid w:val="00FE258C"/>
    <w:rsid w:val="00FE27CE"/>
    <w:rsid w:val="00FE2CD0"/>
    <w:rsid w:val="00FE2D71"/>
    <w:rsid w:val="00FE2E76"/>
    <w:rsid w:val="00FE30B1"/>
    <w:rsid w:val="00FE38B7"/>
    <w:rsid w:val="00FE432F"/>
    <w:rsid w:val="00FE450D"/>
    <w:rsid w:val="00FE4703"/>
    <w:rsid w:val="00FE4833"/>
    <w:rsid w:val="00FE4D36"/>
    <w:rsid w:val="00FE4ECB"/>
    <w:rsid w:val="00FE5157"/>
    <w:rsid w:val="00FE525D"/>
    <w:rsid w:val="00FE5A06"/>
    <w:rsid w:val="00FE6575"/>
    <w:rsid w:val="00FE6752"/>
    <w:rsid w:val="00FE695E"/>
    <w:rsid w:val="00FE70A6"/>
    <w:rsid w:val="00FE7806"/>
    <w:rsid w:val="00FE7925"/>
    <w:rsid w:val="00FF01FF"/>
    <w:rsid w:val="00FF021E"/>
    <w:rsid w:val="00FF0379"/>
    <w:rsid w:val="00FF0706"/>
    <w:rsid w:val="00FF0847"/>
    <w:rsid w:val="00FF10BB"/>
    <w:rsid w:val="00FF127A"/>
    <w:rsid w:val="00FF13CE"/>
    <w:rsid w:val="00FF14BC"/>
    <w:rsid w:val="00FF1507"/>
    <w:rsid w:val="00FF1D19"/>
    <w:rsid w:val="00FF1F34"/>
    <w:rsid w:val="00FF2215"/>
    <w:rsid w:val="00FF26ED"/>
    <w:rsid w:val="00FF32A5"/>
    <w:rsid w:val="00FF3755"/>
    <w:rsid w:val="00FF43FF"/>
    <w:rsid w:val="00FF474C"/>
    <w:rsid w:val="00FF4EA5"/>
    <w:rsid w:val="00FF4F34"/>
    <w:rsid w:val="00FF55EF"/>
    <w:rsid w:val="00FF6478"/>
    <w:rsid w:val="00FF65F3"/>
    <w:rsid w:val="00FF716A"/>
    <w:rsid w:val="00FF7E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CBCE08A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CD2"/>
    <w:rPr>
      <w:noProof/>
      <w:sz w:val="24"/>
      <w:szCs w:val="24"/>
      <w:lang w:val="ro-RO"/>
    </w:rPr>
  </w:style>
  <w:style w:type="paragraph" w:styleId="Heading1">
    <w:name w:val="heading 1"/>
    <w:aliases w:val="BAR"/>
    <w:basedOn w:val="Normal"/>
    <w:next w:val="Normal"/>
    <w:qFormat/>
    <w:rsid w:val="003B7CD2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3B7CD2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3B7CD2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3B7CD2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3B7CD2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3B7CD2"/>
    <w:pPr>
      <w:keepNext/>
      <w:outlineLvl w:val="5"/>
    </w:pPr>
    <w:rPr>
      <w:rFonts w:ascii="Helvetica-R" w:hAnsi="Helvetica-R"/>
      <w:b/>
      <w:bCs/>
      <w:sz w:val="20"/>
    </w:rPr>
  </w:style>
  <w:style w:type="paragraph" w:styleId="Heading7">
    <w:name w:val="heading 7"/>
    <w:basedOn w:val="Normal"/>
    <w:next w:val="Normal"/>
    <w:qFormat/>
    <w:rsid w:val="003B7CD2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qFormat/>
    <w:rsid w:val="003B7CD2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eastAsia="ro-RO"/>
    </w:rPr>
  </w:style>
  <w:style w:type="paragraph" w:styleId="Heading9">
    <w:name w:val="heading 9"/>
    <w:basedOn w:val="Normal"/>
    <w:next w:val="Normal"/>
    <w:qFormat/>
    <w:rsid w:val="003B7CD2"/>
    <w:pPr>
      <w:keepNext/>
      <w:jc w:val="right"/>
      <w:outlineLvl w:val="8"/>
    </w:pPr>
    <w:rPr>
      <w:b/>
      <w:bCs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RSTYLE">
    <w:name w:val="BARSTYLE"/>
    <w:basedOn w:val="Normal"/>
    <w:rsid w:val="003B7CD2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sz w:val="22"/>
      <w:szCs w:val="20"/>
      <w:lang w:val="nl-NL"/>
    </w:rPr>
  </w:style>
  <w:style w:type="paragraph" w:styleId="Header">
    <w:name w:val="header"/>
    <w:basedOn w:val="Normal"/>
    <w:rsid w:val="003B7CD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3B7CD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B7CD2"/>
  </w:style>
  <w:style w:type="paragraph" w:styleId="BlockText">
    <w:name w:val="Block Text"/>
    <w:basedOn w:val="Normal"/>
    <w:rsid w:val="003B7CD2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3B7CD2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3B7CD2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rsid w:val="003B7CD2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customStyle="1" w:styleId="Heading2Char">
    <w:name w:val="Heading 2 Char"/>
    <w:link w:val="Heading2"/>
    <w:rsid w:val="007919E3"/>
    <w:rPr>
      <w:rFonts w:ascii="Helvetica-R" w:hAnsi="Helvetica-R"/>
      <w:b/>
      <w:bCs/>
      <w:noProof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4</TotalTime>
  <Pages>1</Pages>
  <Words>6968</Words>
  <Characters>39719</Characters>
  <Application>Microsoft Office Word</Application>
  <DocSecurity>0</DocSecurity>
  <Lines>330</Lines>
  <Paragraphs>93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46594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DTP TIPAR</cp:lastModifiedBy>
  <cp:revision>5</cp:revision>
  <cp:lastPrinted>2012-08-09T06:05:00Z</cp:lastPrinted>
  <dcterms:created xsi:type="dcterms:W3CDTF">2026-10-13T06:47:00Z</dcterms:created>
  <dcterms:modified xsi:type="dcterms:W3CDTF">2026-10-13T08:10:00Z</dcterms:modified>
</cp:coreProperties>
</file>