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A77A6" w14:textId="77777777" w:rsidR="00777F5E" w:rsidRPr="00B26C8D" w:rsidRDefault="00777F5E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B26C8D">
        <w:rPr>
          <w:b/>
          <w:spacing w:val="-8"/>
          <w:sz w:val="16"/>
          <w:szCs w:val="16"/>
        </w:rPr>
        <w:t>C.N.C.F. "C.F.R." S.A. -  D I R E C Ţ I A  L I N I I</w:t>
      </w:r>
    </w:p>
    <w:p w14:paraId="5C33D86C" w14:textId="6F5EDB68" w:rsidR="00777F5E" w:rsidRPr="00B26C8D" w:rsidRDefault="00777F5E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B26C8D">
        <w:rPr>
          <w:b/>
          <w:sz w:val="16"/>
          <w:szCs w:val="16"/>
        </w:rPr>
        <w:t xml:space="preserve"> (de la pagina 1 la pagina )</w:t>
      </w:r>
    </w:p>
    <w:p w14:paraId="4C028B43" w14:textId="77777777" w:rsidR="00777F5E" w:rsidRDefault="00777F5E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18A575FD" w14:textId="77777777" w:rsidR="00777F5E" w:rsidRDefault="00777F5E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1EAC2CED" w14:textId="77777777" w:rsidR="00777F5E" w:rsidRDefault="00777F5E">
      <w:pPr>
        <w:jc w:val="center"/>
        <w:rPr>
          <w:sz w:val="28"/>
        </w:rPr>
      </w:pPr>
    </w:p>
    <w:p w14:paraId="4E44348C" w14:textId="77777777" w:rsidR="00777F5E" w:rsidRDefault="00777F5E">
      <w:pPr>
        <w:jc w:val="center"/>
        <w:rPr>
          <w:sz w:val="28"/>
        </w:rPr>
      </w:pPr>
    </w:p>
    <w:p w14:paraId="16B4F2E0" w14:textId="77777777" w:rsidR="00777F5E" w:rsidRDefault="00777F5E">
      <w:pPr>
        <w:jc w:val="center"/>
        <w:rPr>
          <w:sz w:val="28"/>
        </w:rPr>
      </w:pPr>
    </w:p>
    <w:p w14:paraId="36D6281C" w14:textId="77777777" w:rsidR="00777F5E" w:rsidRDefault="00777F5E">
      <w:pPr>
        <w:jc w:val="center"/>
        <w:rPr>
          <w:sz w:val="28"/>
        </w:rPr>
      </w:pPr>
    </w:p>
    <w:p w14:paraId="50CD7E81" w14:textId="77777777" w:rsidR="00777F5E" w:rsidRDefault="00777F5E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CONSTANŢA</w:t>
      </w:r>
    </w:p>
    <w:p w14:paraId="767B0DE0" w14:textId="77777777" w:rsidR="00777F5E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6F09C7F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69D0439B" w14:textId="77777777" w:rsidR="00777F5E" w:rsidRDefault="00777F5E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75BE8D9D" w14:textId="77777777" w:rsidR="00777F5E" w:rsidRDefault="00777F5E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1-10 noiembrie 2026</w:t>
      </w:r>
    </w:p>
    <w:p w14:paraId="2A4BA6FD" w14:textId="77777777" w:rsidR="00777F5E" w:rsidRDefault="00777F5E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777F5E" w14:paraId="7CF5CFD4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33520191" w14:textId="77777777" w:rsidR="00777F5E" w:rsidRDefault="00777F5E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6C12E05B" w14:textId="77777777" w:rsidR="00777F5E" w:rsidRDefault="00777F5E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2B35E43E" w14:textId="77777777" w:rsidR="00777F5E" w:rsidRDefault="00777F5E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4D81E8A1" w14:textId="77777777" w:rsidR="00777F5E" w:rsidRDefault="00777F5E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0BC6349E" w14:textId="77777777" w:rsidR="00777F5E" w:rsidRDefault="00777F5E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4DDD59DB" w14:textId="77777777" w:rsidR="00777F5E" w:rsidRDefault="00777F5E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FCCF2D6" w14:textId="77777777" w:rsidR="00777F5E" w:rsidRDefault="00777F5E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348CD223" w14:textId="77777777" w:rsidR="00777F5E" w:rsidRDefault="00777F5E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19664CC1" w14:textId="77777777" w:rsidR="00777F5E" w:rsidRDefault="00777F5E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049B38E5" w14:textId="77777777" w:rsidR="00777F5E" w:rsidRDefault="00777F5E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51E2662F" w14:textId="77777777" w:rsidR="00777F5E" w:rsidRDefault="00777F5E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7576ED5E" w14:textId="77777777" w:rsidR="00777F5E" w:rsidRDefault="00777F5E" w:rsidP="00E046C7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6E7D163F" w14:textId="77777777" w:rsidR="00777F5E" w:rsidRDefault="00777F5E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4FCB6CB1" w14:textId="77777777" w:rsidR="00777F5E" w:rsidRDefault="00777F5E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4A159B3E" w14:textId="77777777" w:rsidR="00777F5E" w:rsidRDefault="00777F5E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39F1644D" w14:textId="77777777" w:rsidR="00777F5E" w:rsidRDefault="00777F5E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7CA1C273" w14:textId="77777777" w:rsidR="00777F5E" w:rsidRDefault="00777F5E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64ADA5DE" w14:textId="77777777" w:rsidR="00777F5E" w:rsidRDefault="00777F5E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74C12BA8" w14:textId="77777777" w:rsidR="00777F5E" w:rsidRDefault="00777F5E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31B4CF75" w14:textId="77777777" w:rsidR="00777F5E" w:rsidRDefault="00777F5E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00878610" w14:textId="77777777" w:rsidR="00777F5E" w:rsidRDefault="00777F5E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6A2EBD05" w14:textId="77777777" w:rsidR="00777F5E" w:rsidRDefault="00777F5E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1E166547" w14:textId="77777777" w:rsidR="00777F5E" w:rsidRDefault="00777F5E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5C38086B" w14:textId="77777777" w:rsidR="00777F5E" w:rsidRDefault="00777F5E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CA7D07A" w14:textId="77777777" w:rsidR="00777F5E" w:rsidRDefault="00777F5E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777F5E" w14:paraId="1E5254B4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7D32ED6D" w14:textId="77777777" w:rsidR="00777F5E" w:rsidRDefault="00777F5E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25CB60B7" w14:textId="77777777" w:rsidR="00777F5E" w:rsidRDefault="00777F5E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064A1889" w14:textId="77777777" w:rsidR="00777F5E" w:rsidRDefault="00777F5E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639C0141" w14:textId="77777777" w:rsidR="00777F5E" w:rsidRDefault="00777F5E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72E9115F" w14:textId="77777777" w:rsidR="00777F5E" w:rsidRDefault="00777F5E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724C65E4" w14:textId="77777777" w:rsidR="00777F5E" w:rsidRDefault="00777F5E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77EDC9BF" w14:textId="77777777" w:rsidR="00777F5E" w:rsidRDefault="00777F5E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78619035" w14:textId="77777777" w:rsidR="00777F5E" w:rsidRDefault="00777F5E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51E629C7" w14:textId="77777777" w:rsidR="00777F5E" w:rsidRDefault="00777F5E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5DDA01F" w14:textId="77777777" w:rsidR="00777F5E" w:rsidRDefault="00777F5E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22547D29" w14:textId="77777777" w:rsidR="00777F5E" w:rsidRDefault="00777F5E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578849D1" w14:textId="77777777" w:rsidR="00777F5E" w:rsidRDefault="00777F5E">
      <w:pPr>
        <w:spacing w:line="192" w:lineRule="auto"/>
        <w:jc w:val="center"/>
      </w:pPr>
    </w:p>
    <w:p w14:paraId="2284BB42" w14:textId="77777777" w:rsidR="00777F5E" w:rsidRDefault="00777F5E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59108EC5" w14:textId="77777777" w:rsidR="00777F5E" w:rsidRPr="006310EB" w:rsidRDefault="00777F5E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6B41F374" w14:textId="77777777" w:rsidR="00777F5E" w:rsidRPr="006310EB" w:rsidRDefault="00777F5E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5C25ABD0" w14:textId="77777777" w:rsidR="00777F5E" w:rsidRPr="006310EB" w:rsidRDefault="00777F5E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2B0A74AE" w14:textId="77777777" w:rsidR="00777F5E" w:rsidRDefault="00777F5E" w:rsidP="00C64D9B">
      <w:pPr>
        <w:pStyle w:val="Heading1"/>
        <w:spacing w:line="360" w:lineRule="auto"/>
      </w:pPr>
      <w:r>
        <w:t xml:space="preserve">LINIA 301 Ba </w:t>
      </w:r>
    </w:p>
    <w:p w14:paraId="4B2AF8D9" w14:textId="77777777" w:rsidR="00777F5E" w:rsidRDefault="00777F5E" w:rsidP="00501B15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PR Buciumeni  - mogoşoaia - VOLUNTARI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777F5E" w14:paraId="46FF9FF8" w14:textId="77777777">
        <w:trPr>
          <w:cantSplit/>
          <w:trHeight w:val="1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97B2B" w14:textId="77777777" w:rsidR="00777F5E" w:rsidRDefault="00777F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EE65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4875C" w14:textId="77777777" w:rsidR="00777F5E" w:rsidRPr="00244AE6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9B933" w14:textId="77777777" w:rsidR="00777F5E" w:rsidRDefault="00777F5E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2BF35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BBE1A63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11B</w:t>
            </w:r>
          </w:p>
          <w:p w14:paraId="27072268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FAC79" w14:textId="77777777" w:rsidR="00777F5E" w:rsidRPr="00771A06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87CBD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6563F" w14:textId="77777777" w:rsidR="00777F5E" w:rsidRPr="00244AE6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784D5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777F5E" w14:paraId="38769F2C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8B699" w14:textId="77777777" w:rsidR="00777F5E" w:rsidRDefault="00777F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1F826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9D192" w14:textId="77777777" w:rsidR="00777F5E" w:rsidRPr="00244AE6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9D357" w14:textId="77777777" w:rsidR="00777F5E" w:rsidRDefault="00777F5E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D697A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B3441FE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3B </w:t>
            </w:r>
          </w:p>
          <w:p w14:paraId="0ED46A7E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 5B </w:t>
            </w:r>
          </w:p>
          <w:p w14:paraId="0606269D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</w:t>
            </w:r>
          </w:p>
          <w:p w14:paraId="35040969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9D9B5" w14:textId="77777777" w:rsidR="00777F5E" w:rsidRPr="00771A06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771A0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1E96C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480AA" w14:textId="77777777" w:rsidR="00777F5E" w:rsidRPr="00244AE6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8EEF1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Afectează intrări - ieşiri la Remiza Specială Mogoşoaia.</w:t>
            </w:r>
          </w:p>
          <w:p w14:paraId="4773970D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777F5E" w14:paraId="12A80760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51F78" w14:textId="77777777" w:rsidR="00777F5E" w:rsidRDefault="00777F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5192E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1+100</w:t>
            </w:r>
          </w:p>
          <w:p w14:paraId="0DB3EAB5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1+400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FD1EF" w14:textId="77777777" w:rsidR="00777F5E" w:rsidRPr="00244AE6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58FCD" w14:textId="77777777" w:rsidR="00777F5E" w:rsidRDefault="00777F5E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PM Buciumeni -</w:t>
            </w:r>
          </w:p>
          <w:p w14:paraId="0C4A5403" w14:textId="77777777" w:rsidR="00777F5E" w:rsidRDefault="00777F5E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Mogoşoaia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5B4D5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71CA2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230BD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4C435" w14:textId="77777777" w:rsidR="00777F5E" w:rsidRPr="00244AE6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827B4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777F5E" w14:paraId="4C744177" w14:textId="77777777">
        <w:trPr>
          <w:cantSplit/>
          <w:trHeight w:val="294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9F54" w14:textId="77777777" w:rsidR="00777F5E" w:rsidRDefault="00777F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02EDB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2837D" w14:textId="77777777" w:rsidR="00777F5E" w:rsidRPr="00244AE6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B3CE3" w14:textId="77777777" w:rsidR="00777F5E" w:rsidRDefault="00777F5E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496B8836" w14:textId="77777777" w:rsidR="00777F5E" w:rsidRDefault="00777F5E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55EDA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F24A5DE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şi 27 </w:t>
            </w:r>
          </w:p>
          <w:p w14:paraId="0BFBF2DE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0F17C" w14:textId="77777777" w:rsidR="00777F5E" w:rsidRPr="00771A06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CFCC9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A8396" w14:textId="77777777" w:rsidR="00777F5E" w:rsidRPr="00244AE6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6DFCB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777F5E" w14:paraId="399ED824" w14:textId="77777777">
        <w:trPr>
          <w:cantSplit/>
          <w:trHeight w:val="21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06074" w14:textId="77777777" w:rsidR="00777F5E" w:rsidRDefault="00777F5E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0FD08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81344" w14:textId="77777777" w:rsidR="00777F5E" w:rsidRPr="00244AE6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7FF1B" w14:textId="77777777" w:rsidR="00777F5E" w:rsidRDefault="00777F5E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Mogoşoaia </w:t>
            </w:r>
          </w:p>
          <w:p w14:paraId="18527BC3" w14:textId="77777777" w:rsidR="00777F5E" w:rsidRDefault="00777F5E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2B039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22 </w:t>
            </w:r>
          </w:p>
          <w:p w14:paraId="780F4003" w14:textId="77777777" w:rsidR="00777F5E" w:rsidRPr="00964B09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7B3F7" w14:textId="77777777" w:rsidR="00777F5E" w:rsidRPr="00771A06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FF4C1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D6ADA" w14:textId="77777777" w:rsidR="00777F5E" w:rsidRPr="00244AE6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905C3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</w:tbl>
    <w:p w14:paraId="1DD6AFCD" w14:textId="77777777" w:rsidR="00777F5E" w:rsidRDefault="00777F5E">
      <w:pPr>
        <w:spacing w:before="40" w:line="192" w:lineRule="auto"/>
        <w:ind w:right="57"/>
        <w:rPr>
          <w:sz w:val="20"/>
        </w:rPr>
      </w:pPr>
    </w:p>
    <w:p w14:paraId="49748D1A" w14:textId="77777777" w:rsidR="00777F5E" w:rsidRDefault="00777F5E" w:rsidP="009E1E10">
      <w:pPr>
        <w:pStyle w:val="Heading1"/>
        <w:spacing w:line="360" w:lineRule="auto"/>
      </w:pPr>
      <w:r>
        <w:t>LINIA 301 Bb</w:t>
      </w:r>
    </w:p>
    <w:p w14:paraId="1755F30B" w14:textId="77777777" w:rsidR="00777F5E" w:rsidRDefault="00777F5E" w:rsidP="004B35A3">
      <w:pPr>
        <w:pStyle w:val="Heading1"/>
        <w:spacing w:line="360" w:lineRule="auto"/>
        <w:rPr>
          <w:b w:val="0"/>
          <w:bCs w:val="0"/>
          <w:sz w:val="8"/>
        </w:rPr>
      </w:pPr>
      <w:r>
        <w:t>MOGOŞOAIA - VOLUNTARI - Ram. PASĂREA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777F5E" w14:paraId="627B5086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9A33E" w14:textId="77777777" w:rsidR="00777F5E" w:rsidRDefault="00777F5E">
            <w:pPr>
              <w:numPr>
                <w:ilvl w:val="0"/>
                <w:numId w:val="4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86ED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12ED6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E7D7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Mogoșoaia -</w:t>
            </w:r>
          </w:p>
          <w:p w14:paraId="18F0212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Otopeni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40C9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9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2C9C8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3AC7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7+900</w:t>
            </w:r>
          </w:p>
          <w:p w14:paraId="734CFF0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8+500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11558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15</w:t>
            </w: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CD4C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FCCFF0B" w14:textId="77777777" w:rsidR="00777F5E" w:rsidRDefault="00777F5E">
      <w:pPr>
        <w:spacing w:before="40" w:after="40" w:line="192" w:lineRule="auto"/>
        <w:ind w:right="57"/>
        <w:rPr>
          <w:sz w:val="20"/>
        </w:rPr>
      </w:pPr>
    </w:p>
    <w:p w14:paraId="13FE383F" w14:textId="77777777" w:rsidR="00777F5E" w:rsidRDefault="00777F5E" w:rsidP="00CF0E71">
      <w:pPr>
        <w:pStyle w:val="Heading1"/>
        <w:spacing w:line="276" w:lineRule="auto"/>
      </w:pPr>
      <w:r>
        <w:t>LINIA 301 D</w:t>
      </w:r>
    </w:p>
    <w:p w14:paraId="1AC08A27" w14:textId="77777777" w:rsidR="00777F5E" w:rsidRDefault="00777F5E" w:rsidP="00CF0E71">
      <w:pPr>
        <w:pStyle w:val="Heading1"/>
        <w:spacing w:line="276" w:lineRule="auto"/>
        <w:rPr>
          <w:b w:val="0"/>
          <w:bCs w:val="0"/>
          <w:sz w:val="8"/>
        </w:rPr>
      </w:pPr>
      <w:r>
        <w:t>PANTELIMON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777F5E" w14:paraId="0D824513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0B5A9" w14:textId="77777777" w:rsidR="00777F5E" w:rsidRDefault="00777F5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5F6C6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31+250</w:t>
            </w:r>
          </w:p>
          <w:p w14:paraId="7898F6B9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E0D85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979F7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Pantelimon - </w:t>
            </w:r>
          </w:p>
          <w:p w14:paraId="5CE8B99E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5C7C6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DEDEB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D14EF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8D004" w14:textId="77777777" w:rsidR="00777F5E" w:rsidRPr="00935D4F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11653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77F5E" w14:paraId="22925D27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091FD" w14:textId="77777777" w:rsidR="00777F5E" w:rsidRDefault="00777F5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D7792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0DBA8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777AD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70E6FF70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2527D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D836757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05DF4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14252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9EDBF" w14:textId="77777777" w:rsidR="00777F5E" w:rsidRPr="00935D4F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2ADCD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77F5E" w14:paraId="13E8A28A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C662D" w14:textId="77777777" w:rsidR="00777F5E" w:rsidRDefault="00777F5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8B15A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89DD7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C1A44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3298A8C0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EA5F1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C80E05F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C83D7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A9529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93FBB" w14:textId="77777777" w:rsidR="00777F5E" w:rsidRPr="00935D4F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EA9E5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77F5E" w14:paraId="65ABC5A7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054A2" w14:textId="77777777" w:rsidR="00777F5E" w:rsidRDefault="00777F5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BB626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7ADD7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E960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9BA4D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7BCFF2E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64E11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DD185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BB229" w14:textId="77777777" w:rsidR="00777F5E" w:rsidRPr="00935D4F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E9660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11FDF82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A7D46" w14:textId="77777777" w:rsidR="00777F5E" w:rsidRDefault="00777F5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A598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196C7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232F9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Bucureşti Sud </w:t>
            </w:r>
          </w:p>
          <w:p w14:paraId="442A5CC3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58AAB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9159631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FA7FF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CC572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F57CB" w14:textId="77777777" w:rsidR="00777F5E" w:rsidRPr="00935D4F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7D51E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557DFF3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7375760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4, 5 și 6 Cap X.</w:t>
            </w:r>
          </w:p>
        </w:tc>
      </w:tr>
      <w:tr w:rsidR="00777F5E" w14:paraId="6EF8032D" w14:textId="77777777">
        <w:trPr>
          <w:cantSplit/>
          <w:trHeight w:val="10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E4BB4" w14:textId="77777777" w:rsidR="00777F5E" w:rsidRDefault="00777F5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B0B30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8FF43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58A7A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392E3BB1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4D92E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10, 12, 34</w:t>
            </w:r>
          </w:p>
          <w:p w14:paraId="5DFC986B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3E70317D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71276279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9A28A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D2EE0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BF754" w14:textId="77777777" w:rsidR="00777F5E" w:rsidRPr="00935D4F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C34F2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77F5E" w14:paraId="4FA750D5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EB854" w14:textId="77777777" w:rsidR="00777F5E" w:rsidRDefault="00777F5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24668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3E017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8CA2B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0982E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1EAFE44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/ 8</w:t>
            </w:r>
          </w:p>
          <w:p w14:paraId="0F296394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1DDD552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14 /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D793C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0F9D2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CAD0E" w14:textId="77777777" w:rsidR="00777F5E" w:rsidRPr="00935D4F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7BBAB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către Antestaţia Faur.</w:t>
            </w:r>
          </w:p>
        </w:tc>
      </w:tr>
      <w:tr w:rsidR="00777F5E" w14:paraId="0E1925FD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E0AE" w14:textId="77777777" w:rsidR="00777F5E" w:rsidRDefault="00777F5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C633A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37+165</w:t>
            </w:r>
          </w:p>
          <w:p w14:paraId="1337971E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D14B7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0A0DF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Bucureşti Sud Grupa Tehnică - </w:t>
            </w:r>
          </w:p>
          <w:p w14:paraId="38287689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8325A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04C3B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973B6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8E5C2" w14:textId="77777777" w:rsidR="00777F5E" w:rsidRPr="00935D4F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318BF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59905EF1" w14:textId="77777777">
        <w:trPr>
          <w:cantSplit/>
          <w:trHeight w:val="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32323" w14:textId="77777777" w:rsidR="00777F5E" w:rsidRDefault="00777F5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7F9D0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78365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88393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PM 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C55A1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48DAFF2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3A211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D4722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EBED6" w14:textId="77777777" w:rsidR="00777F5E" w:rsidRPr="00935D4F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C0FA1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3F25FBA" w14:textId="77777777"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71A05" w14:textId="77777777" w:rsidR="00777F5E" w:rsidRDefault="00777F5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DFCD2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D74E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8D56E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2EC0ADCF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8B7AA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AC9F5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25D47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112C8" w14:textId="77777777" w:rsidR="00777F5E" w:rsidRPr="00935D4F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A6005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5E9B4DCE" w14:textId="77777777">
        <w:trPr>
          <w:cantSplit/>
          <w:trHeight w:val="4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F6073" w14:textId="77777777" w:rsidR="00777F5E" w:rsidRDefault="00777F5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3FB9C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875BA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9232F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442787E8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5B436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</w:t>
            </w:r>
          </w:p>
          <w:p w14:paraId="792F48CA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diag.</w:t>
            </w:r>
          </w:p>
          <w:p w14:paraId="26087109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51F4B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E3C7C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362C0" w14:textId="77777777" w:rsidR="00777F5E" w:rsidRPr="00935D4F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02369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6995E94C" w14:textId="77777777">
        <w:trPr>
          <w:cantSplit/>
          <w:trHeight w:val="25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4CFCD" w14:textId="77777777" w:rsidR="00777F5E" w:rsidRDefault="00777F5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49787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60EC0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0CD7D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6B582A6B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04E4C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12, 14, 16 </w:t>
            </w:r>
          </w:p>
          <w:p w14:paraId="79A88429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50E30ED5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T.D.J. </w:t>
            </w:r>
          </w:p>
          <w:p w14:paraId="31BCD79F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8CB39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92917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A39F7" w14:textId="77777777" w:rsidR="00777F5E" w:rsidRPr="00935D4F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E6DB5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1 - 6.</w:t>
            </w:r>
          </w:p>
          <w:p w14:paraId="3F137C57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95BA797" w14:textId="77777777">
        <w:trPr>
          <w:cantSplit/>
          <w:trHeight w:val="18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404B1" w14:textId="77777777" w:rsidR="00777F5E" w:rsidRDefault="00777F5E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4CC58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04834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EACA9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39C2AAF5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5517E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</w:t>
            </w:r>
          </w:p>
          <w:p w14:paraId="3EB43C78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3, 5, </w:t>
            </w:r>
          </w:p>
          <w:p w14:paraId="23809E70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7, 9 </w:t>
            </w:r>
          </w:p>
          <w:p w14:paraId="184AF62C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şi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B467" w14:textId="77777777" w:rsidR="00777F5E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F92A8" w14:textId="77777777" w:rsidR="00777F5E" w:rsidRDefault="00777F5E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A1C90" w14:textId="77777777" w:rsidR="00777F5E" w:rsidRPr="00935D4F" w:rsidRDefault="00777F5E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67882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1 - 6.</w:t>
            </w:r>
          </w:p>
          <w:p w14:paraId="3DF9F5E8" w14:textId="77777777" w:rsidR="00777F5E" w:rsidRDefault="00777F5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C390B53" w14:textId="77777777" w:rsidR="00777F5E" w:rsidRDefault="00777F5E" w:rsidP="00CF0E71">
      <w:pPr>
        <w:spacing w:before="40" w:line="276" w:lineRule="auto"/>
        <w:ind w:right="57"/>
        <w:rPr>
          <w:sz w:val="20"/>
        </w:rPr>
      </w:pPr>
    </w:p>
    <w:p w14:paraId="35CC3992" w14:textId="77777777" w:rsidR="00777F5E" w:rsidRDefault="00777F5E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76C967DC" w14:textId="77777777" w:rsidR="00777F5E" w:rsidRPr="005D215B" w:rsidRDefault="00777F5E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777F5E" w14:paraId="513251CD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24A40" w14:textId="77777777" w:rsidR="00777F5E" w:rsidRDefault="00777F5E">
            <w:pPr>
              <w:numPr>
                <w:ilvl w:val="0"/>
                <w:numId w:val="3"/>
              </w:numPr>
              <w:tabs>
                <w:tab w:val="clear" w:pos="153"/>
              </w:tabs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73F5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48D2B" w14:textId="77777777" w:rsidR="00777F5E" w:rsidRPr="00B3607C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891C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E1D8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F4C0F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5C60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0999ACD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98355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0470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teren, numai cu palete cu diagonală.</w:t>
            </w:r>
          </w:p>
        </w:tc>
      </w:tr>
      <w:tr w:rsidR="00777F5E" w14:paraId="509A4CDA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91964" w14:textId="77777777" w:rsidR="00777F5E" w:rsidRDefault="00777F5E">
            <w:pPr>
              <w:numPr>
                <w:ilvl w:val="0"/>
                <w:numId w:val="3"/>
              </w:numPr>
              <w:tabs>
                <w:tab w:val="clear" w:pos="153"/>
              </w:tabs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FC4B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B04A4" w14:textId="77777777" w:rsidR="00777F5E" w:rsidRPr="00B3607C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DBEB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AB36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1642058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A2CF5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B9FF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40B51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2D45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B8734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I  -  V şi firele 1 şi 2 Chitila - Chiajna şi </w:t>
            </w:r>
          </w:p>
          <w:p w14:paraId="502C5A8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Chiajna - Jilava.</w:t>
            </w:r>
          </w:p>
        </w:tc>
      </w:tr>
      <w:tr w:rsidR="00777F5E" w14:paraId="78799EB4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3368A" w14:textId="77777777" w:rsidR="00777F5E" w:rsidRDefault="00777F5E">
            <w:pPr>
              <w:numPr>
                <w:ilvl w:val="0"/>
                <w:numId w:val="3"/>
              </w:numPr>
              <w:tabs>
                <w:tab w:val="clear" w:pos="153"/>
              </w:tabs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022D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4D890" w14:textId="77777777" w:rsidR="00777F5E" w:rsidRPr="00B3607C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4D2F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Chiajna</w:t>
            </w:r>
          </w:p>
          <w:p w14:paraId="239E58F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7287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4F68FE7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68714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8C30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00A83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02B4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directă.</w:t>
            </w:r>
          </w:p>
        </w:tc>
      </w:tr>
      <w:tr w:rsidR="00777F5E" w14:paraId="70C39B22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A6403" w14:textId="77777777" w:rsidR="00777F5E" w:rsidRDefault="00777F5E">
            <w:pPr>
              <w:numPr>
                <w:ilvl w:val="0"/>
                <w:numId w:val="3"/>
              </w:numPr>
              <w:tabs>
                <w:tab w:val="clear" w:pos="153"/>
              </w:tabs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BB46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4FA95" w14:textId="77777777" w:rsidR="00777F5E" w:rsidRPr="00B3607C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E093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58F32ED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directă, </w:t>
            </w:r>
          </w:p>
          <w:p w14:paraId="04597F2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846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68A8D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E333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4+617</w:t>
            </w:r>
          </w:p>
          <w:p w14:paraId="5AB09A3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89E39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AC8A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7151C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  <w:p w14:paraId="2A5A999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B2360AA" w14:textId="77777777" w:rsidR="00777F5E" w:rsidRDefault="00777F5E">
      <w:pPr>
        <w:spacing w:before="40" w:after="40" w:line="192" w:lineRule="auto"/>
        <w:ind w:right="57"/>
        <w:rPr>
          <w:sz w:val="20"/>
          <w:lang w:val="en-US"/>
        </w:rPr>
      </w:pPr>
    </w:p>
    <w:p w14:paraId="4F81965E" w14:textId="77777777" w:rsidR="00777F5E" w:rsidRDefault="00777F5E" w:rsidP="00F14E3C">
      <w:pPr>
        <w:pStyle w:val="Heading1"/>
        <w:spacing w:line="360" w:lineRule="auto"/>
      </w:pPr>
      <w:r>
        <w:t>LINIA 301 F1</w:t>
      </w:r>
    </w:p>
    <w:p w14:paraId="39727A34" w14:textId="77777777" w:rsidR="00777F5E" w:rsidRDefault="00777F5E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777F5E" w14:paraId="0375B6F2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6DF80" w14:textId="77777777" w:rsidR="00777F5E" w:rsidRDefault="00777F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91DB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1A97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066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D242E2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A6ED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C3469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359F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02172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FC06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6FFCDAC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80EDF" w14:textId="77777777" w:rsidR="00777F5E" w:rsidRDefault="00777F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F5A4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62FE6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884E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E4FD05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7559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B7B78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C569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23725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A55F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605E1720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2387E" w14:textId="77777777" w:rsidR="00777F5E" w:rsidRDefault="00777F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E211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8A86E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2509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54B69E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ABF1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114FE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F2CF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DC225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DF64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19273FC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A00D7" w14:textId="77777777" w:rsidR="00777F5E" w:rsidRDefault="00777F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F064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FD6C2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EC6F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8D2C5B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715B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pacing w:val="-10"/>
                <w:sz w:val="20"/>
              </w:rPr>
              <w:t>diag.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4A0884B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4 - 16,</w:t>
            </w:r>
          </w:p>
          <w:p w14:paraId="43D830A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F5E25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B855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8050B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6630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807B06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88655" w14:textId="77777777" w:rsidR="00777F5E" w:rsidRDefault="00777F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6210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ED612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7756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D7F32C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ADD2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2B5C6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444E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3E879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A374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1CE82B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65062" w14:textId="77777777" w:rsidR="00777F5E" w:rsidRDefault="00777F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67C9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6A783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533C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8CFC49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68FC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6AFD8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4B03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7D630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0C47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EA280B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A879F" w14:textId="77777777" w:rsidR="00777F5E" w:rsidRDefault="00777F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1951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13AEB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E1F9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27FA68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3358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FC911E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17D27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B02A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1B76E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6CCF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637A4B35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1BE68" w14:textId="77777777" w:rsidR="00777F5E" w:rsidRDefault="00777F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27D6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218FC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54E7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711148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DA0D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E1F2BB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/ 48, 24 / 34, 26 / 36</w:t>
            </w:r>
          </w:p>
          <w:p w14:paraId="3CDC273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64D9B4B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67F64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1C79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CDE9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51B0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77D04F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41987" w14:textId="77777777" w:rsidR="00777F5E" w:rsidRDefault="00777F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431B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56731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4B7D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FBD827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283B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2F857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DEFA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0CA64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1328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69589867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55FD7" w14:textId="77777777" w:rsidR="00777F5E" w:rsidRDefault="00777F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A78C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80A37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CA1F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53F681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8F38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CF34C3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</w:t>
            </w:r>
          </w:p>
          <w:p w14:paraId="4CBFF9C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F183E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1FC8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0D5FB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DADF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4DDCB21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B8AED" w14:textId="77777777" w:rsidR="00777F5E" w:rsidRDefault="00777F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D61F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41F98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CBC0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AD6EA2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2CE0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71B9D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B48E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8A1DB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6238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D7F9AE9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6B010" w14:textId="77777777" w:rsidR="00777F5E" w:rsidRDefault="00777F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D586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5A50F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A266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04F7A1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A5FF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0BB16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604D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5329F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3AC8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4DC30394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6E491" w14:textId="77777777" w:rsidR="00777F5E" w:rsidRDefault="00777F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B555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582BB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52C8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B19325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D3FE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8290C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BA5C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46749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B561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77F5E" w14:paraId="352651CA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D2054" w14:textId="77777777" w:rsidR="00777F5E" w:rsidRDefault="00777F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E0F0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2870E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4214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F0E01C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8013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100 şi </w:t>
            </w:r>
          </w:p>
          <w:p w14:paraId="4C03A2F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01E4C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71C6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9909C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D677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77F5E" w14:paraId="48450743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6FE7" w14:textId="77777777" w:rsidR="00777F5E" w:rsidRDefault="00777F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A94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35FF5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5141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02FB6C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2D72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între T.D.J.</w:t>
            </w:r>
          </w:p>
          <w:p w14:paraId="73844F6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44 / 60 şi </w:t>
            </w:r>
          </w:p>
          <w:p w14:paraId="35E7F02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4BCD8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D788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650AD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1D11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CE594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23B2 – 28B2.</w:t>
            </w:r>
          </w:p>
        </w:tc>
      </w:tr>
      <w:tr w:rsidR="00777F5E" w14:paraId="4FE83D50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46DD5" w14:textId="77777777" w:rsidR="00777F5E" w:rsidRDefault="00777F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64BB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35BF7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BB3D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44F709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001B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64 </w:t>
            </w:r>
          </w:p>
          <w:p w14:paraId="336F8D2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9879ED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54704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2450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F4948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B0EE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14B2 – 16B2.</w:t>
            </w:r>
          </w:p>
        </w:tc>
      </w:tr>
      <w:tr w:rsidR="00777F5E" w14:paraId="4DEC57F7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50E24" w14:textId="77777777" w:rsidR="00777F5E" w:rsidRDefault="00777F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C3A0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A9B78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B39A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E9F038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7E9E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506CE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2D60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A293C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8FF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13569D7F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77904" w14:textId="77777777" w:rsidR="00777F5E" w:rsidRDefault="00777F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A89E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A7CDA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487B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CE867F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9C7A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CFF61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DD81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70E59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E1DB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1F9F138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4C476" w14:textId="77777777" w:rsidR="00777F5E" w:rsidRDefault="00777F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1CCF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1015D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E1A5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F152F0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92A6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D9B7A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3EC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05A78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BB48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517D7FD3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7B813" w14:textId="77777777" w:rsidR="00777F5E" w:rsidRDefault="00777F5E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D9CB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24DA9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A07D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33A91F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EEE6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BA872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A19D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F4E9C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7A54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100 ml de la călcâi </w:t>
            </w:r>
          </w:p>
          <w:p w14:paraId="425BFF7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sch. nr. 9 Post Giulești </w:t>
            </w:r>
          </w:p>
          <w:p w14:paraId="5E634E7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Post 23.</w:t>
            </w:r>
          </w:p>
          <w:p w14:paraId="22C52E5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pe teren </w:t>
            </w:r>
          </w:p>
          <w:p w14:paraId="018F07D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Post 23 cu palete galbene </w:t>
            </w:r>
          </w:p>
          <w:p w14:paraId="672D575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diagonală.</w:t>
            </w:r>
          </w:p>
        </w:tc>
      </w:tr>
    </w:tbl>
    <w:p w14:paraId="569D9C51" w14:textId="77777777" w:rsidR="00777F5E" w:rsidRDefault="00777F5E">
      <w:pPr>
        <w:spacing w:before="40" w:after="40" w:line="192" w:lineRule="auto"/>
        <w:ind w:right="57"/>
        <w:rPr>
          <w:sz w:val="20"/>
        </w:rPr>
      </w:pPr>
    </w:p>
    <w:p w14:paraId="523CD915" w14:textId="77777777" w:rsidR="00777F5E" w:rsidRDefault="00777F5E" w:rsidP="007E3B63">
      <w:pPr>
        <w:pStyle w:val="Heading1"/>
        <w:spacing w:line="360" w:lineRule="auto"/>
      </w:pPr>
      <w:r>
        <w:t>LINIA 301 G</w:t>
      </w:r>
    </w:p>
    <w:p w14:paraId="0360E45B" w14:textId="77777777" w:rsidR="00777F5E" w:rsidRDefault="00777F5E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777F5E" w14:paraId="1FB28DF8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535D9" w14:textId="77777777" w:rsidR="00777F5E" w:rsidRDefault="00777F5E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FA7EA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98CEF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066E4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0483043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068B6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1F6DD706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ED0E7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111F3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A5D90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41F54" w14:textId="77777777" w:rsidR="00777F5E" w:rsidRDefault="00777F5E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1722B322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D1C44" w14:textId="77777777" w:rsidR="00777F5E" w:rsidRDefault="00777F5E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226E2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A7F33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E8BDD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50869F0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4EF0F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9E3E83F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7516B8B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75EE1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FBE19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C8F30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DF092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52CB14D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EEBA1" w14:textId="77777777" w:rsidR="00777F5E" w:rsidRDefault="00777F5E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255E1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58324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4ACDC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9E830EA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9554D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A5213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B7A59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15AD5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6878D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2931531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AAC02" w14:textId="77777777" w:rsidR="00777F5E" w:rsidRDefault="00777F5E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59BE5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A91DB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A6D87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158AE43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1E821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2FEC6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4CD7F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C3343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77F0A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27E3E24F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E4704" w14:textId="77777777" w:rsidR="00777F5E" w:rsidRDefault="00777F5E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7493C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14209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F38CD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E52C8BF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C0AAD" w14:textId="77777777" w:rsidR="00777F5E" w:rsidRDefault="00777F5E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26246AC" w14:textId="77777777" w:rsidR="00777F5E" w:rsidRDefault="00777F5E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DF452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2E4B4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C8B0E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F84BC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29BBD7F7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DCB83" w14:textId="77777777" w:rsidR="00777F5E" w:rsidRDefault="00777F5E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54020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9D5E0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EF2CD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D258934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D447E" w14:textId="77777777" w:rsidR="00777F5E" w:rsidRDefault="00777F5E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C095CE1" w14:textId="77777777" w:rsidR="00777F5E" w:rsidRDefault="00777F5E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1E3D0C0A" w14:textId="77777777" w:rsidR="00777F5E" w:rsidRDefault="00777F5E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3AF7B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FBEF9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E46A1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83EBE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2D39373A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8F4FA" w14:textId="77777777" w:rsidR="00777F5E" w:rsidRDefault="00777F5E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AD0EB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DA6C1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31CB8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8119A2F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4C0A9" w14:textId="77777777" w:rsidR="00777F5E" w:rsidRDefault="00777F5E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1C6FE718" w14:textId="77777777" w:rsidR="00777F5E" w:rsidRDefault="00777F5E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13314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131F3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60D26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3246D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DAA0BF1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86671" w14:textId="77777777" w:rsidR="00777F5E" w:rsidRDefault="00777F5E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EC3A2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3FBBD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D4BFE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5E909F0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F4503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8772B48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26 - 20 </w:t>
            </w:r>
          </w:p>
          <w:p w14:paraId="2EC41C8F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864A7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A382D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A0A90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405A9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6A7298E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91DCC" w14:textId="77777777" w:rsidR="00777F5E" w:rsidRDefault="00777F5E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9280D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247D3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A3FF8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5E4F086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C1FF0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24388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5904C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D8FEC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7222E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540EB33B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22DB1" w14:textId="77777777" w:rsidR="00777F5E" w:rsidRDefault="00777F5E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F9194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0B008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E17DF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C268E3E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BBE42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F2ECCBB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10B35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7D1F5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E9ED0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F6050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81EA780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EB3ED" w14:textId="77777777" w:rsidR="00777F5E" w:rsidRDefault="00777F5E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96E9B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4EC2D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55935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9BC1E99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E8CFA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331E8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E5804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356EA" w14:textId="77777777" w:rsidR="00777F5E" w:rsidRDefault="00777F5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A1119" w14:textId="77777777" w:rsidR="00777F5E" w:rsidRDefault="00777F5E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B0CB4EB" w14:textId="77777777" w:rsidR="00777F5E" w:rsidRDefault="00777F5E">
      <w:pPr>
        <w:spacing w:before="40" w:line="192" w:lineRule="auto"/>
        <w:ind w:right="57"/>
        <w:rPr>
          <w:sz w:val="20"/>
        </w:rPr>
      </w:pPr>
    </w:p>
    <w:p w14:paraId="12B24D97" w14:textId="77777777" w:rsidR="00777F5E" w:rsidRDefault="00777F5E" w:rsidP="00956F37">
      <w:pPr>
        <w:pStyle w:val="Heading1"/>
        <w:spacing w:line="360" w:lineRule="auto"/>
      </w:pPr>
      <w:r>
        <w:t>LINIA 301 N</w:t>
      </w:r>
    </w:p>
    <w:p w14:paraId="5D576156" w14:textId="77777777" w:rsidR="00777F5E" w:rsidRDefault="00777F5E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777F5E" w14:paraId="4C413C45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E0504" w14:textId="77777777" w:rsidR="00777F5E" w:rsidRDefault="00777F5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3766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CC67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43B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B69A09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278A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C6B0E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3A24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51506" w14:textId="77777777" w:rsidR="00777F5E" w:rsidRPr="0022092F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4467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49C8D1A3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1FD80" w14:textId="77777777" w:rsidR="00777F5E" w:rsidRDefault="00777F5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720E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6B64F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CAD7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DF8AED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82F7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0EAE0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F71A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74105" w14:textId="77777777" w:rsidR="00777F5E" w:rsidRPr="0022092F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64F9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03678598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F3C5F" w14:textId="77777777" w:rsidR="00777F5E" w:rsidRDefault="00777F5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BE06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CABBA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4F66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83CD21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4709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FCEC3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BBF0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F4C9" w14:textId="77777777" w:rsidR="00777F5E" w:rsidRPr="0022092F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AB84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96C8642" w14:textId="77777777" w:rsidR="00777F5E" w:rsidRPr="00474FB0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777F5E" w14:paraId="3ABE20C6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CD61C" w14:textId="77777777" w:rsidR="00777F5E" w:rsidRDefault="00777F5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ECB5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C646F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D242" w14:textId="77777777" w:rsidR="00777F5E" w:rsidRDefault="00777F5E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9C02950" w14:textId="77777777" w:rsidR="00777F5E" w:rsidRDefault="00777F5E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D94C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1E219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BB55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D544" w14:textId="77777777" w:rsidR="00777F5E" w:rsidRPr="0022092F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D80A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681EAA3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C210D" w14:textId="77777777" w:rsidR="00777F5E" w:rsidRDefault="00777F5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CB063" w14:textId="77777777" w:rsidR="00777F5E" w:rsidRDefault="00777F5E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79671" w14:textId="77777777" w:rsidR="00777F5E" w:rsidRDefault="00777F5E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323AD" w14:textId="77777777" w:rsidR="00777F5E" w:rsidRDefault="00777F5E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C6749" w14:textId="77777777" w:rsidR="00777F5E" w:rsidRPr="00E4222D" w:rsidRDefault="00777F5E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34432147" w14:textId="77777777" w:rsidR="00777F5E" w:rsidRPr="00E4222D" w:rsidRDefault="00777F5E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0E607EC2" w14:textId="77777777" w:rsidR="00777F5E" w:rsidRPr="00E4222D" w:rsidRDefault="00777F5E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26EB836A" w14:textId="77777777" w:rsidR="00777F5E" w:rsidRDefault="00777F5E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300F" w14:textId="77777777" w:rsidR="00777F5E" w:rsidRDefault="00777F5E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96BEA" w14:textId="77777777" w:rsidR="00777F5E" w:rsidRDefault="00777F5E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DE03F" w14:textId="77777777" w:rsidR="00777F5E" w:rsidRPr="0022092F" w:rsidRDefault="00777F5E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0D4D7" w14:textId="77777777" w:rsidR="00777F5E" w:rsidRDefault="00777F5E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6940B8C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34156" w14:textId="77777777" w:rsidR="00777F5E" w:rsidRDefault="00777F5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E5D1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5A422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653FD" w14:textId="77777777" w:rsidR="00777F5E" w:rsidRDefault="00777F5E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0EE1F" w14:textId="77777777" w:rsidR="00777F5E" w:rsidRDefault="00777F5E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BF39B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3AB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1EA79" w14:textId="77777777" w:rsidR="00777F5E" w:rsidRPr="0022092F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D110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77F5E" w14:paraId="454493A6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BBBF2" w14:textId="77777777" w:rsidR="00777F5E" w:rsidRDefault="00777F5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614B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0B44CC1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5E5D1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E78D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064F8C6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933C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3A778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C621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BC860" w14:textId="77777777" w:rsidR="00777F5E" w:rsidRPr="0022092F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2D15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77F5E" w14:paraId="7B09C965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119DF" w14:textId="77777777" w:rsidR="00777F5E" w:rsidRDefault="00777F5E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86A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CC49A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F458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18EB100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1C68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6BA5D3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80DCF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6827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7AE8D" w14:textId="77777777" w:rsidR="00777F5E" w:rsidRPr="0022092F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02E3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1802A97" w14:textId="77777777" w:rsidR="00777F5E" w:rsidRDefault="00777F5E">
      <w:pPr>
        <w:spacing w:before="40" w:after="40" w:line="192" w:lineRule="auto"/>
        <w:ind w:right="57"/>
        <w:rPr>
          <w:sz w:val="20"/>
        </w:rPr>
      </w:pPr>
    </w:p>
    <w:p w14:paraId="650A56FF" w14:textId="77777777" w:rsidR="00777F5E" w:rsidRDefault="00777F5E" w:rsidP="007F72A5">
      <w:pPr>
        <w:pStyle w:val="Heading1"/>
        <w:spacing w:line="360" w:lineRule="auto"/>
      </w:pPr>
      <w:r>
        <w:t>LINIA 301 O</w:t>
      </w:r>
    </w:p>
    <w:p w14:paraId="58B86C25" w14:textId="77777777" w:rsidR="00777F5E" w:rsidRDefault="00777F5E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777F5E" w14:paraId="65FF88D7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9BCC8" w14:textId="77777777" w:rsidR="00777F5E" w:rsidRDefault="00777F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C095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02448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C9C6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8B9B2E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10F7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B80B4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55B0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1C2A8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579D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5BFCE98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17D3F" w14:textId="77777777" w:rsidR="00777F5E" w:rsidRDefault="00777F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E84E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D2912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D763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02AE3F8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711E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797AC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2ABE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89D19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F911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044731C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6D9C6" w14:textId="77777777" w:rsidR="00777F5E" w:rsidRDefault="00777F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D479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02A59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55E8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408B58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94E1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34A4C15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CE18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43DF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B19DA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BC592" w14:textId="77777777" w:rsidR="00777F5E" w:rsidRDefault="00777F5E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4FE618C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E756B" w14:textId="77777777" w:rsidR="00777F5E" w:rsidRDefault="00777F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B4B9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F786F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C03F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78017CD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00B7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464C4B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AD33B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64DD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5B914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A0B0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28381A7A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1998E" w14:textId="77777777" w:rsidR="00777F5E" w:rsidRDefault="00777F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CC1D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4319C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020D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7648929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DD8A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EDD079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8D093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64B0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92B26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9485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AAFEF9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C8600" w14:textId="77777777" w:rsidR="00777F5E" w:rsidRDefault="00777F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D730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1F8BC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FF21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3366C26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DD5C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73FB2C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B2515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A82D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9BD94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ACA4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63FFD451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88612" w14:textId="77777777" w:rsidR="00777F5E" w:rsidRDefault="00777F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C3C2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D69CF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ED9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19A66C1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E038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32A22F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C3E2B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9A25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575E3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83D9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93F7F3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Acces la linia 11 D.</w:t>
            </w:r>
          </w:p>
        </w:tc>
      </w:tr>
      <w:tr w:rsidR="00777F5E" w14:paraId="18B0481E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10CE0" w14:textId="77777777" w:rsidR="00777F5E" w:rsidRDefault="00777F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7EB5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BDC52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FF15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B196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FDA937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7BFD5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6F71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112DA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D209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373FC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95AA3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1A, 2A și 1D.</w:t>
            </w:r>
          </w:p>
        </w:tc>
      </w:tr>
      <w:tr w:rsidR="00777F5E" w14:paraId="23C6E793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B6098" w14:textId="77777777" w:rsidR="00777F5E" w:rsidRDefault="00777F5E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57BD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BB72D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F004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B8AB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porți-unea cuprin-</w:t>
            </w:r>
          </w:p>
          <w:p w14:paraId="2F64D14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să între sch. 106 și TDJ </w:t>
            </w:r>
          </w:p>
          <w:p w14:paraId="49BCE82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41BAD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6BC6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76FBF" w14:textId="77777777" w:rsidR="00777F5E" w:rsidRPr="00F1029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6DD8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8ADA0D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de la linia 2D la liniile 11D </w:t>
            </w:r>
          </w:p>
          <w:p w14:paraId="3801452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2 Centură st. București Basarab.</w:t>
            </w:r>
          </w:p>
        </w:tc>
      </w:tr>
    </w:tbl>
    <w:p w14:paraId="20AEB64A" w14:textId="77777777" w:rsidR="00777F5E" w:rsidRDefault="00777F5E">
      <w:pPr>
        <w:spacing w:before="40" w:after="40" w:line="192" w:lineRule="auto"/>
        <w:ind w:right="57"/>
        <w:rPr>
          <w:sz w:val="20"/>
        </w:rPr>
      </w:pPr>
    </w:p>
    <w:p w14:paraId="0144ABBB" w14:textId="77777777" w:rsidR="00777F5E" w:rsidRDefault="00777F5E" w:rsidP="003260D9">
      <w:pPr>
        <w:pStyle w:val="Heading1"/>
        <w:spacing w:line="360" w:lineRule="auto"/>
      </w:pPr>
      <w:r>
        <w:t>LINIA 301 P</w:t>
      </w:r>
    </w:p>
    <w:p w14:paraId="427CE4B3" w14:textId="77777777" w:rsidR="00777F5E" w:rsidRDefault="00777F5E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777F5E" w14:paraId="4D5FA24C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E709C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2DDD9" w14:textId="77777777" w:rsidR="00777F5E" w:rsidRDefault="00777F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5AB1F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27D3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45A35E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24B4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F1918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284F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2AF26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614F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4570468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21187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752AB" w14:textId="77777777" w:rsidR="00777F5E" w:rsidRDefault="00777F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B2FCE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5C8D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C96427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F78D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C7645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239E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4A1CC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FD62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48C3C84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1081C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0FD9A" w14:textId="77777777" w:rsidR="00777F5E" w:rsidRDefault="00777F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DD835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C4C3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5719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46962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B83C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604F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7A04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16C74A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777F5E" w:rsidRPr="00A8307A" w14:paraId="16649D22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6A8E1" w14:textId="77777777" w:rsidR="00777F5E" w:rsidRPr="00A75A00" w:rsidRDefault="00777F5E">
            <w:pPr>
              <w:numPr>
                <w:ilvl w:val="0"/>
                <w:numId w:val="24"/>
              </w:numPr>
              <w:spacing w:before="120" w:after="120"/>
              <w:ind w:left="0" w:firstLine="284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980DA" w14:textId="77777777" w:rsidR="00777F5E" w:rsidRPr="00A8307A" w:rsidRDefault="00777F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0FF1D" w14:textId="77777777" w:rsidR="00777F5E" w:rsidRPr="00A8307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7E62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5F557894" w14:textId="77777777" w:rsidR="00777F5E" w:rsidRPr="00A8307A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F9CC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D93E6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F94BA" w14:textId="77777777" w:rsidR="00777F5E" w:rsidRPr="00A8307A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989EB" w14:textId="77777777" w:rsidR="00777F5E" w:rsidRPr="00A8307A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D0138" w14:textId="77777777" w:rsidR="00777F5E" w:rsidRPr="00A8307A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68CDA100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CE863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BD8F0" w14:textId="77777777" w:rsidR="00777F5E" w:rsidRDefault="00777F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E20CA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CC8A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3DCAEF1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2E3D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7A2BF94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65BBB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9C71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67825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BFA4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57CD30D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7F14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5E255" w14:textId="77777777" w:rsidR="00777F5E" w:rsidRDefault="00777F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895F9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E22A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DD57A6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4A24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F92126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8AB06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5C24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9C627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382C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777F5E" w14:paraId="3D88881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75715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4BC8F" w14:textId="77777777" w:rsidR="00777F5E" w:rsidRDefault="00777F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2A493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0611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EF95FF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41BF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D11AF4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DAA0F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1B99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8F1C1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F392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D1158C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777F5E" w14:paraId="72BEBCC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8CB9E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84543" w14:textId="77777777" w:rsidR="00777F5E" w:rsidRDefault="00777F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60583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E5B3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39D302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D41C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4EE1419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D1C16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B4B9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094C8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8B92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C653C1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777F5E" w14:paraId="5F53FC4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D259E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8D3AD" w14:textId="77777777" w:rsidR="00777F5E" w:rsidRDefault="00777F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D4CF1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DA32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147F0D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F6FB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F9E039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BB914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8013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389BA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769E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05B74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777F5E" w14:paraId="67C74B3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E42B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B1E30" w14:textId="77777777" w:rsidR="00777F5E" w:rsidRDefault="00777F5E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E5BD" w14:textId="77777777" w:rsidR="00777F5E" w:rsidRPr="001B37B8" w:rsidRDefault="00777F5E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75662" w14:textId="77777777" w:rsidR="00777F5E" w:rsidRDefault="00777F5E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AF9B576" w14:textId="77777777" w:rsidR="00777F5E" w:rsidRDefault="00777F5E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32AC3" w14:textId="77777777" w:rsidR="00777F5E" w:rsidRDefault="00777F5E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C7C4BD7" w14:textId="77777777" w:rsidR="00777F5E" w:rsidRDefault="00777F5E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63824" w14:textId="77777777" w:rsidR="00777F5E" w:rsidRDefault="00777F5E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4B065" w14:textId="77777777" w:rsidR="00777F5E" w:rsidRDefault="00777F5E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FDB12" w14:textId="77777777" w:rsidR="00777F5E" w:rsidRPr="001B37B8" w:rsidRDefault="00777F5E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42D37" w14:textId="77777777" w:rsidR="00777F5E" w:rsidRDefault="00777F5E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1BC0802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CFAE1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186A6" w14:textId="77777777" w:rsidR="00777F5E" w:rsidRDefault="00777F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739EB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594E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00E6C6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0DF3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360254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429EE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96E5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A17FA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6CA0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C506FB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D99F4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777F5E" w14:paraId="42FD9AD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1EADB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BA95A" w14:textId="77777777" w:rsidR="00777F5E" w:rsidRDefault="00777F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CBAB5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3A9D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0A863A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37B0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B94477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62874ED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966EC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E687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B6DE2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3553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C78D7D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777F5E" w14:paraId="61B2FF6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AF405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00E3B" w14:textId="77777777" w:rsidR="00777F5E" w:rsidRDefault="00777F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E9992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628F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C7F5F8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0B45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D93D9A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0D5EC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B8FC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8C035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27A2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45469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777F5E" w14:paraId="784200B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DE53F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063E5" w14:textId="77777777" w:rsidR="00777F5E" w:rsidRDefault="00777F5E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5495E" w14:textId="77777777" w:rsidR="00777F5E" w:rsidRPr="001B37B8" w:rsidRDefault="00777F5E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C7AAE" w14:textId="77777777" w:rsidR="00777F5E" w:rsidRDefault="00777F5E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EEB55C0" w14:textId="77777777" w:rsidR="00777F5E" w:rsidRDefault="00777F5E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5A036" w14:textId="77777777" w:rsidR="00777F5E" w:rsidRDefault="00777F5E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B1FFBF3" w14:textId="77777777" w:rsidR="00777F5E" w:rsidRDefault="00777F5E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18C4A" w14:textId="77777777" w:rsidR="00777F5E" w:rsidRDefault="00777F5E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FEC1E" w14:textId="77777777" w:rsidR="00777F5E" w:rsidRDefault="00777F5E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210D7" w14:textId="77777777" w:rsidR="00777F5E" w:rsidRPr="001B37B8" w:rsidRDefault="00777F5E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CEF0E" w14:textId="77777777" w:rsidR="00777F5E" w:rsidRDefault="00777F5E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B4BDBF5" w14:textId="77777777" w:rsidR="00777F5E" w:rsidRDefault="00777F5E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8D, 9D, 10D.</w:t>
            </w:r>
          </w:p>
        </w:tc>
      </w:tr>
      <w:tr w:rsidR="00777F5E" w14:paraId="30DBF68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388D0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45CEB" w14:textId="77777777" w:rsidR="00777F5E" w:rsidRDefault="00777F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D768A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97DC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44BEA0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CFB9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3D2D61F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34554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754C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FEAE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62F6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9471B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777F5E" w14:paraId="50AAB8FC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CE8CB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B6820" w14:textId="77777777" w:rsidR="00777F5E" w:rsidRDefault="00777F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645D4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1AFD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512C65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F89D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6CFB8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BB9E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7E0FC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EE60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61441C20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788B8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4C746" w14:textId="77777777" w:rsidR="00777F5E" w:rsidRDefault="00777F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D8666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9B2D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31F06B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C38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3C696C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2A1C4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4977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3CA6F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9D71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B7E8F1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777F5E" w14:paraId="01DC8A4C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7EF5D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6804E" w14:textId="77777777" w:rsidR="00777F5E" w:rsidRDefault="00777F5E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4E8AE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F4BD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2FCDE2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36BB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4A8146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E9B1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BE8F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53860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0A33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DE3A92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777F5E" w14:paraId="3D6717FD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22C47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948C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9F8D6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C12A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BC402C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C81E3" w14:textId="77777777" w:rsidR="00777F5E" w:rsidRDefault="00777F5E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09FFAE45" w14:textId="77777777" w:rsidR="00777F5E" w:rsidRDefault="00777F5E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30CD4783" w14:textId="77777777" w:rsidR="00777F5E" w:rsidRDefault="00777F5E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D3A24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C50D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6392D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C2A7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526BA6E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0142F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32FA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81F0A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BA8C4" w14:textId="77777777" w:rsidR="00777F5E" w:rsidRDefault="00777F5E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22460A7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740D72D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A9D1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36A054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940EC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C663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93214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2FFA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C8822ED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AE51B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3F9C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301C4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7A34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BC0BEC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3B12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79035B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92312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3137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FE48C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FC0E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26691038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C31A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9909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CCA05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0180" w14:textId="77777777" w:rsidR="00777F5E" w:rsidRDefault="00777F5E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939639D" w14:textId="77777777" w:rsidR="00777F5E" w:rsidRDefault="00777F5E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F6F41" w14:textId="77777777" w:rsidR="00777F5E" w:rsidRDefault="00777F5E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A4BD5C6" w14:textId="77777777" w:rsidR="00777F5E" w:rsidRDefault="00777F5E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4D981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91C2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8F7E7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B319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5CC1A166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002F2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DC62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7572C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83C1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2D69AD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0264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6C9D77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B2634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610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8E020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B128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858CD59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9AB49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CD23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9080F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6E1E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A74DBB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EE1C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BC8CD1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0A282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70B1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1AEEE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082D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A663634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A953E" w14:textId="77777777" w:rsidR="00777F5E" w:rsidRDefault="00777F5E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C310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D582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5938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939577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D5DA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25DA47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AF478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182E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698C6" w14:textId="77777777" w:rsidR="00777F5E" w:rsidRPr="001B37B8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FD61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3E3A6C04" w14:textId="77777777" w:rsidR="00777F5E" w:rsidRDefault="00777F5E">
      <w:pPr>
        <w:spacing w:before="40" w:after="40" w:line="192" w:lineRule="auto"/>
        <w:ind w:right="57"/>
        <w:rPr>
          <w:sz w:val="20"/>
        </w:rPr>
      </w:pPr>
    </w:p>
    <w:p w14:paraId="495BC0B2" w14:textId="77777777" w:rsidR="00777F5E" w:rsidRDefault="00777F5E" w:rsidP="004F6534">
      <w:pPr>
        <w:pStyle w:val="Heading1"/>
        <w:spacing w:line="360" w:lineRule="auto"/>
      </w:pPr>
      <w:r>
        <w:t>LINIA 700</w:t>
      </w:r>
    </w:p>
    <w:p w14:paraId="5FFC3904" w14:textId="77777777" w:rsidR="00777F5E" w:rsidRDefault="00777F5E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777F5E" w14:paraId="0478DFB4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2BD0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1B0D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9FFA0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0569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276EB45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C9F3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3EE92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433BB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1347F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7C261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1EC3A757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AB56A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E5FB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C2416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14A0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131563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46E5D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ADA72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B4BF6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E02A6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84B76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446EF44E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7744B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54A3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328A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8BD10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4B9DBFE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95633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C9B78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54C9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42C1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5B04B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F59005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11 şi 12.</w:t>
            </w:r>
          </w:p>
        </w:tc>
      </w:tr>
      <w:tr w:rsidR="00777F5E" w14:paraId="6ECEC4FF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F20FC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15CC8" w14:textId="77777777" w:rsidR="00777F5E" w:rsidRDefault="00777F5E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13A9A" w14:textId="77777777" w:rsidR="00777F5E" w:rsidRDefault="00777F5E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1E689" w14:textId="77777777" w:rsidR="00777F5E" w:rsidRDefault="00777F5E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5DF47" w14:textId="77777777" w:rsidR="00777F5E" w:rsidRPr="00E4222D" w:rsidRDefault="00777F5E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2983788B" w14:textId="77777777" w:rsidR="00777F5E" w:rsidRPr="00E4222D" w:rsidRDefault="00777F5E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33B4267E" w14:textId="77777777" w:rsidR="00777F5E" w:rsidRPr="00E4222D" w:rsidRDefault="00777F5E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213579E1" w14:textId="77777777" w:rsidR="00777F5E" w:rsidRDefault="00777F5E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178DE" w14:textId="77777777" w:rsidR="00777F5E" w:rsidRDefault="00777F5E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6A51B" w14:textId="77777777" w:rsidR="00777F5E" w:rsidRDefault="00777F5E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8C915" w14:textId="77777777" w:rsidR="00777F5E" w:rsidRDefault="00777F5E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2763" w14:textId="77777777" w:rsidR="00777F5E" w:rsidRDefault="00777F5E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66CEBAB7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86825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0108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6267D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F6C8A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8A3CFE3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B049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79B04F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B67B5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63FA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4CCA6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BDF9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2DD7BD5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DE429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6BF0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B49FB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2053E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4FFD3F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2BC24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DA860A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0F3FB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CD40D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FD7D4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7C970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2AE8AD6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73215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91F0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9243E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0354B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E093EC3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9816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5EA5251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D3F80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9B7F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252FE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6D9A6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53D4C1A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19BF1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83DA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0EB22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9402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57F013D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5942B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281FB8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13 și 21 </w:t>
            </w:r>
          </w:p>
          <w:p w14:paraId="1F9B55F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CC79C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262F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B9FE1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1682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686F97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72E8B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1476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D7AD6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E289A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7848730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1167B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1, </w:t>
            </w:r>
          </w:p>
          <w:p w14:paraId="23781ED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 şi 27 </w:t>
            </w:r>
          </w:p>
          <w:p w14:paraId="5242D8E5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7A008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340C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EA87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D22A6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5D11728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D4F28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26E0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2BFE0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7F85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9BE5D0C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4678E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9664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7521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4AEA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ACCDA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2200F08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29842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7C3D7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0DADD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9015E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7B625A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F3B7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  <w:p w14:paraId="46299FEC" w14:textId="77777777" w:rsidR="00777F5E" w:rsidRPr="00B401EA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8EA17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94787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9D158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10BDD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67D13BB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863AE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4CE9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77D62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1E759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42553DDD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31CED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14</w:t>
            </w:r>
          </w:p>
          <w:p w14:paraId="52E9A18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7051F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C55D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71D28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67CD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48D278E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CF156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354DE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BC6AE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1C8C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F0FF2F3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835C2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24633962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D1948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F86DE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5D6D4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F573C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777F5E" w14:paraId="4753DFC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61E06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AA4AB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C21D0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A25C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3B7BE0C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2B724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52389F5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4CBF4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12E34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63D35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6FC90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777F5E" w14:paraId="021AE32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CA95C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A26FC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64F10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3F78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0FB99E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D3FE4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  <w:p w14:paraId="4198CE0B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inclu-</w:t>
            </w:r>
          </w:p>
          <w:p w14:paraId="1E254906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F3A88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5349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F861C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8A050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1C1CA91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7EFBB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4C01C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AE795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3312B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Mogoșoaia - </w:t>
            </w:r>
          </w:p>
          <w:p w14:paraId="2AA229F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1DA47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FA9F0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7355B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13+071</w:t>
            </w:r>
          </w:p>
          <w:p w14:paraId="0F469D62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06A5B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CEFE9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77F5E" w14:paraId="58BE7E5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FC355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53D8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6B0AB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492A5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4B3AADF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0B77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B4F28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8A632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  <w:p w14:paraId="18AC9EE3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83253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F550C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77F5E" w14:paraId="522AEF0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25076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58BD2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1BFAC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2EECA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698FBC4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61A0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04CAA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9E75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2C8D607B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B2108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EFB4A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77F5E" w14:paraId="7143F5B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061F1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A2D32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4BE6B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9CE09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Fierbinţi</w:t>
            </w:r>
          </w:p>
          <w:p w14:paraId="4FB20DD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960B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F6EF8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105EC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D02CE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16B09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1F652DA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61EDC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AC34D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1933319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27F24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469A2" w14:textId="77777777" w:rsidR="00777F5E" w:rsidRDefault="00777F5E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7DE558B8" w14:textId="77777777" w:rsidR="00777F5E" w:rsidRDefault="00777F5E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9881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80213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4738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21AED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FD82D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77F5E" w14:paraId="7C09ADE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4804A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A4197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0F832C3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475E7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BE7AC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75A399A2" w14:textId="77777777" w:rsidR="00777F5E" w:rsidRPr="008A1A04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9C846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4F8F9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0569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72C3C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8CEFE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77F5E" w14:paraId="47FD40B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169A3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E494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63+720</w:t>
            </w:r>
          </w:p>
          <w:p w14:paraId="72EE62C3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FCC99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8E9DE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</w:rPr>
              <w:t>Hm Armășești –</w:t>
            </w:r>
          </w:p>
          <w:p w14:paraId="51E0ACC9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16B45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CFE25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EC79B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C49F1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D8B1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804 se va citi poziția Km 48+170 – 55+000</w:t>
            </w:r>
          </w:p>
        </w:tc>
      </w:tr>
      <w:tr w:rsidR="00777F5E" w14:paraId="4C54E4C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8FDD4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E9B3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135+550</w:t>
            </w:r>
          </w:p>
          <w:p w14:paraId="08344CDE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59E9D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CF3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Ruşeţu -</w:t>
            </w:r>
          </w:p>
          <w:p w14:paraId="53E362B1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DFC9D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0E47C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A2D87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194FF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DC557" w14:textId="77777777" w:rsidR="00777F5E" w:rsidRPr="00C20CA5" w:rsidRDefault="00777F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7E8781E" w14:textId="77777777" w:rsidR="00777F5E" w:rsidRPr="00EB107D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4CC0A81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86906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EBC3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E76EC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528D5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49C38D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D523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3870396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1468B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C0D0C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D7B4C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FE8DA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9F4CFA8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CF3F69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 st. Făurei, Cap X.</w:t>
            </w:r>
          </w:p>
        </w:tc>
      </w:tr>
      <w:tr w:rsidR="00777F5E" w14:paraId="428873F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E3BE0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BC3F6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56A9881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5A388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F6A73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21D3BA03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(zonă aparate de cale Cap X aferente </w:t>
            </w:r>
          </w:p>
          <w:p w14:paraId="5293BEB5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819B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06EC2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5CF0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55056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7BD9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13, 19, 25 </w:t>
            </w:r>
          </w:p>
          <w:p w14:paraId="1E306B13" w14:textId="77777777" w:rsidR="00777F5E" w:rsidRPr="00C401D9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35 Cap X. </w:t>
            </w:r>
          </w:p>
        </w:tc>
      </w:tr>
      <w:tr w:rsidR="00777F5E" w14:paraId="1512669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6CB0B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80A76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623D0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8BF5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Brăila</w:t>
            </w:r>
          </w:p>
          <w:p w14:paraId="4760A80C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  <w:p w14:paraId="621BA67B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– expedieri </w:t>
            </w:r>
          </w:p>
          <w:p w14:paraId="59CE9985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45F2D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52435B7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D6454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EC2DB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2B51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8A18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Afectrează intrări – ieşiri la liniile 5 – 7 </w:t>
            </w:r>
          </w:p>
          <w:p w14:paraId="6BC8E55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777F5E" w14:paraId="525FCA8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76E1F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89A5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5D7D8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643F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989E3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B7D51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35A93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230+200</w:t>
            </w:r>
          </w:p>
          <w:p w14:paraId="6BD6A48C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38553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E7B5E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77F5E" w14:paraId="1CC9444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FE93672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A7CFE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A045A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5AFB5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Vădeni</w:t>
            </w:r>
          </w:p>
          <w:p w14:paraId="75B2A9BD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6A295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F380FC2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17951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7EB5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D7846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BEA53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46B0685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04D0E43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9229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241+300</w:t>
            </w:r>
          </w:p>
          <w:p w14:paraId="601FE2D3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DA3CD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1BF92" w14:textId="77777777" w:rsidR="00777F5E" w:rsidRDefault="00777F5E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6D6F248B" w14:textId="77777777" w:rsidR="00777F5E" w:rsidRDefault="00777F5E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E6E6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BEFE1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E5AE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2841F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6D2E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77F5E" w14:paraId="51026DF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89F70EC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C0B1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246DA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4D65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657F8379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397D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4051E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521B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246+100</w:t>
            </w:r>
          </w:p>
          <w:p w14:paraId="136B772C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798F8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42E99" w14:textId="77777777" w:rsidR="00777F5E" w:rsidRPr="00C20CA5" w:rsidRDefault="00777F5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2BC6884" w14:textId="77777777" w:rsidR="00777F5E" w:rsidRPr="00EB107D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962F17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25B2C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0A623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26FEC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C771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6BA19CB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555B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1B653D4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AB9A5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0A95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C28A5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1FD5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E1D259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4F5B00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6 - 8.</w:t>
            </w:r>
          </w:p>
        </w:tc>
      </w:tr>
      <w:tr w:rsidR="00777F5E" w14:paraId="4E37845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5E2E7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EAA3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3A6FC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A108E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4349C691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37E4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E1EFB0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FE6C0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41B02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EB99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73E8C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Afectează intrări - ieşiri </w:t>
            </w:r>
          </w:p>
          <w:p w14:paraId="1E37655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777F5E" w14:paraId="729C465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CA6E4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B55E4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AD63C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97D6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216DE9A9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9C62C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5C244E4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C5195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2C62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7A359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2727D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69EE121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2F7FEA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</w:t>
            </w:r>
          </w:p>
          <w:p w14:paraId="414AEE1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primiri-expedieri Cap Y.</w:t>
            </w:r>
          </w:p>
        </w:tc>
      </w:tr>
      <w:tr w:rsidR="00777F5E" w14:paraId="7BBF46B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33F9C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C32F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B175A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B9C5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3C592B0B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50775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5E8BF1C3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6B303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E4685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41A49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11E50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094BAF6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D515F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1 - 8 </w:t>
            </w:r>
          </w:p>
          <w:p w14:paraId="5DB8206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777F5E" w14:paraId="504C87B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99327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F3EEC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DB20A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3D5FE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3155392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D883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0A9E2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22A8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563D1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3114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08CBC903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EB2C3E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6 - 8  </w:t>
            </w:r>
          </w:p>
          <w:p w14:paraId="350D0A2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777F5E" w14:paraId="79E76B3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02F42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1C965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82068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FDACD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20B9939D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0A52C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D3FF2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AF686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05F7A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B9B4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5E3078A3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90E5A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7 - 8  </w:t>
            </w:r>
          </w:p>
          <w:p w14:paraId="45C6E261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777F5E" w14:paraId="0D9661E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A18B8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3139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3BCBC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C3E35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Filești</w:t>
            </w:r>
          </w:p>
          <w:p w14:paraId="010B3CCB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7DA7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călcâi sch. 12 la </w:t>
            </w:r>
          </w:p>
          <w:p w14:paraId="3EF3D85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FB59F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76A7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CC2BB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755E0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766595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7DB505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3, 4 și 6 Cap Y și peste sch. 16, 18 și TDJ 22/24.</w:t>
            </w:r>
          </w:p>
        </w:tc>
      </w:tr>
      <w:tr w:rsidR="00777F5E" w14:paraId="3E46435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78428" w14:textId="77777777" w:rsidR="00777F5E" w:rsidRDefault="00777F5E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5E22D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2A48C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F84A6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Galaţi Călători</w:t>
            </w:r>
          </w:p>
          <w:p w14:paraId="11109C7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F31A2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FFABB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29A7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CD2D2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0AB69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20CD55A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161C16D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</w:tbl>
    <w:p w14:paraId="28936602" w14:textId="77777777" w:rsidR="00777F5E" w:rsidRDefault="00777F5E">
      <w:pPr>
        <w:spacing w:before="40" w:after="40" w:line="192" w:lineRule="auto"/>
        <w:ind w:right="57"/>
        <w:rPr>
          <w:sz w:val="20"/>
        </w:rPr>
      </w:pPr>
    </w:p>
    <w:p w14:paraId="44FC3040" w14:textId="77777777" w:rsidR="00777F5E" w:rsidRDefault="00777F5E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19D3EA15" w14:textId="77777777" w:rsidR="00777F5E" w:rsidRDefault="00777F5E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777F5E" w14:paraId="68806022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7F181" w14:textId="77777777" w:rsidR="00777F5E" w:rsidRDefault="00777F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8E5D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53176" w14:textId="77777777" w:rsidR="00777F5E" w:rsidRPr="001304AF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727A0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12A801F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0163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B41A36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3027B68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27E1B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CD7EE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4A4B3" w14:textId="77777777" w:rsidR="00777F5E" w:rsidRPr="001304AF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F155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0C2417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5625B5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1EF1626E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2D59C8FD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777F5E" w14:paraId="60810543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4EA78" w14:textId="77777777" w:rsidR="00777F5E" w:rsidRDefault="00777F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3C993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8C6ED" w14:textId="77777777" w:rsidR="00777F5E" w:rsidRPr="001304AF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42040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11F6334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93622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B3E70F2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657FCF66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473F0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0B00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CECE9" w14:textId="77777777" w:rsidR="00777F5E" w:rsidRPr="001304AF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95241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05568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34D4C3B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616450EA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777F5E" w14:paraId="0A3953B9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3B687" w14:textId="77777777" w:rsidR="00777F5E" w:rsidRDefault="00777F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E350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33F63606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35927" w14:textId="77777777" w:rsidR="00777F5E" w:rsidRPr="001304AF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FDFE5" w14:textId="77777777" w:rsidR="00777F5E" w:rsidRDefault="00777F5E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73D2CE7" w14:textId="77777777" w:rsidR="00777F5E" w:rsidRDefault="00777F5E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09C86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164DF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8E97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5F217" w14:textId="77777777" w:rsidR="00777F5E" w:rsidRPr="001304AF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5132A" w14:textId="77777777" w:rsidR="00777F5E" w:rsidRPr="006A2576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3FFD1A4C" w14:textId="77777777" w:rsidR="00777F5E" w:rsidRPr="006A2576" w:rsidRDefault="00777F5E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6BE6A448" w14:textId="77777777" w:rsidR="00777F5E" w:rsidRDefault="00777F5E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77F5E" w14:paraId="56914B40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D9388" w14:textId="77777777" w:rsidR="00777F5E" w:rsidRDefault="00777F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1B28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0AC9E08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6359C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39AD5" w14:textId="77777777" w:rsidR="00777F5E" w:rsidRDefault="00777F5E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7AC4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903E6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75BCE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9D217" w14:textId="77777777" w:rsidR="00777F5E" w:rsidRPr="001304AF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D97B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77F5E" w14:paraId="765683C3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0A9F2" w14:textId="77777777" w:rsidR="00777F5E" w:rsidRDefault="00777F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47EA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30FADEE6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5F380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B3616" w14:textId="77777777" w:rsidR="00777F5E" w:rsidRDefault="00777F5E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6D9DC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0AE08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12BF7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0925F" w14:textId="77777777" w:rsidR="00777F5E" w:rsidRPr="001304AF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C3913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77F5E" w14:paraId="026C43A0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9C566" w14:textId="77777777" w:rsidR="00777F5E" w:rsidRDefault="00777F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6DA1B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504A27FB" w14:textId="77777777" w:rsidR="00777F5E" w:rsidRDefault="00777F5E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CB0C9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6D85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7AE0B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CCDA9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BB4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FD922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99956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77F5E" w14:paraId="4CFD1CB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AFA44" w14:textId="77777777" w:rsidR="00777F5E" w:rsidRDefault="00777F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FAB7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2931DDE2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9DEEC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9E9EF" w14:textId="77777777" w:rsidR="00777F5E" w:rsidRPr="001904F7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06CBC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84C54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4F8D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C725A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BE3C0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777F5E" w14:paraId="35496831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425ED" w14:textId="77777777" w:rsidR="00777F5E" w:rsidRDefault="00777F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FAF7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51AB552D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F7D3C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43120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79A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1047D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5FCC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08365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D664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77F5E" w14:paraId="37513BFE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EF4B1" w14:textId="77777777" w:rsidR="00777F5E" w:rsidRDefault="00777F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E22C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6C3955D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F8E6B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79362" w14:textId="77777777" w:rsidR="00777F5E" w:rsidRPr="00DA3842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E01D3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8D2CB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B991B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D4EBD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28FC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2320348" w14:textId="77777777" w:rsidR="00777F5E" w:rsidRDefault="00777F5E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33B4BA06" w14:textId="77777777" w:rsidR="00777F5E" w:rsidRDefault="00777F5E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77F5E" w14:paraId="626AF3CC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74183" w14:textId="77777777" w:rsidR="00777F5E" w:rsidRDefault="00777F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907F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7F52A215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F172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B78F5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C20F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9E5B9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EA7F4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DE288" w14:textId="77777777" w:rsidR="00777F5E" w:rsidRPr="001304AF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394C" w14:textId="77777777" w:rsidR="00777F5E" w:rsidRPr="00175A24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77F5E" w14:paraId="7D70C887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7B51F" w14:textId="77777777" w:rsidR="00777F5E" w:rsidRDefault="00777F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C4232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43D4737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FA860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B5188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37C0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A56DC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31DD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E533" w14:textId="77777777" w:rsidR="00777F5E" w:rsidRPr="001304AF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1A76D" w14:textId="77777777" w:rsidR="00777F5E" w:rsidRPr="00175A24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77F5E" w14:paraId="43F9592F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9CB44" w14:textId="77777777" w:rsidR="00777F5E" w:rsidRDefault="00777F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7E304" w14:textId="77777777" w:rsidR="00777F5E" w:rsidRDefault="00777F5E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CFF46" w14:textId="77777777" w:rsidR="00777F5E" w:rsidRDefault="00777F5E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9ECB5" w14:textId="77777777" w:rsidR="00777F5E" w:rsidRDefault="00777F5E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217AB226" w14:textId="77777777" w:rsidR="00777F5E" w:rsidRDefault="00777F5E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11FD6" w14:textId="77777777" w:rsidR="00777F5E" w:rsidRDefault="00777F5E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AFF523F" w14:textId="77777777" w:rsidR="00777F5E" w:rsidRDefault="00777F5E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31E52" w14:textId="77777777" w:rsidR="00777F5E" w:rsidRDefault="00777F5E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EE4B0" w14:textId="77777777" w:rsidR="00777F5E" w:rsidRDefault="00777F5E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816EA" w14:textId="77777777" w:rsidR="00777F5E" w:rsidRPr="001304AF" w:rsidRDefault="00777F5E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40D31" w14:textId="77777777" w:rsidR="00777F5E" w:rsidRDefault="00777F5E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4DABFC8" w14:textId="77777777" w:rsidR="00777F5E" w:rsidRDefault="00777F5E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FC3139" w14:textId="77777777" w:rsidR="00777F5E" w:rsidRPr="00175A24" w:rsidRDefault="00777F5E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777F5E" w14:paraId="3F1F7D84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F351E" w14:textId="77777777" w:rsidR="00777F5E" w:rsidRDefault="00777F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59FF5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64E9A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2203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1FE9E520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7B09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10FC637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3E898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F0D65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1D766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1399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85C733B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BDA2E9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777F5E" w14:paraId="3E63BF12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F059F" w14:textId="77777777" w:rsidR="00777F5E" w:rsidRDefault="00777F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8857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65ACF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66B93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4A89BEF8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FFE65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07F3B6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7195E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4E60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A04FF" w14:textId="77777777" w:rsidR="00777F5E" w:rsidRPr="001304AF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E6BB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A8878AC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8A22B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777F5E" w14:paraId="1830A698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5EC89" w14:textId="77777777" w:rsidR="00777F5E" w:rsidRDefault="00777F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FF2D3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36530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DC8CA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CCBD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5DF5B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6B2D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4098145C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1EBFC" w14:textId="77777777" w:rsidR="00777F5E" w:rsidRPr="001304AF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6DEDD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77F5E" w14:paraId="1211803C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3D4AF" w14:textId="77777777" w:rsidR="00777F5E" w:rsidRDefault="00777F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311A4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13B8B924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35798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440E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BB4B6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0AA8C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B7D3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FCEAB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8639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77F5E" w14:paraId="51EADBB7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1323F" w14:textId="77777777" w:rsidR="00777F5E" w:rsidRDefault="00777F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17A6C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24B69" w14:textId="77777777" w:rsidR="00777F5E" w:rsidRPr="001304AF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3F49B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D7BA2A5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B609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74557A16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99A27" w14:textId="77777777" w:rsidR="00777F5E" w:rsidRPr="00CA3079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B7CE5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335E8" w14:textId="77777777" w:rsidR="00777F5E" w:rsidRPr="001304AF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7E185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8A375CC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777F5E" w14:paraId="702B4886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BD5B2" w14:textId="77777777" w:rsidR="00777F5E" w:rsidRDefault="00777F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1DBD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329AA5B6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40736" w14:textId="77777777" w:rsidR="00777F5E" w:rsidRPr="001304AF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5A97C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5E3F874" w14:textId="77777777" w:rsidR="00777F5E" w:rsidRPr="00180EA2" w:rsidRDefault="00777F5E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F3E1B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E3B9F" w14:textId="77777777" w:rsidR="00777F5E" w:rsidRPr="00CA3079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203D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B7C4C" w14:textId="77777777" w:rsidR="00777F5E" w:rsidRPr="001304AF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C33D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1EB7B1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7179FEA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777F5E" w14:paraId="2F128F07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A2042" w14:textId="77777777" w:rsidR="00777F5E" w:rsidRDefault="00777F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46D4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011F5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DB87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0339E275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14B57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42239" w14:textId="77777777" w:rsidR="00777F5E" w:rsidRPr="00CA3079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1B87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0BCEFD03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D03BB" w14:textId="77777777" w:rsidR="00777F5E" w:rsidRPr="001304AF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4D3C8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C0D77F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3BC15165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5C6EC8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777F5E" w14:paraId="571AFE6A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5C500" w14:textId="77777777" w:rsidR="00777F5E" w:rsidRDefault="00777F5E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9074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98AEE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3AFAB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AB6F97B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DACAB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0E25CC74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5B2137A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22199" w14:textId="77777777" w:rsidR="00777F5E" w:rsidRPr="00CA3079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FA912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6041C" w14:textId="77777777" w:rsidR="00777F5E" w:rsidRPr="001304AF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8879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B4617B3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2B080D30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6EEEB823" w14:textId="77777777" w:rsidR="00777F5E" w:rsidRPr="00B71446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419F1155" w14:textId="77777777" w:rsidR="00777F5E" w:rsidRDefault="00777F5E">
      <w:pPr>
        <w:tabs>
          <w:tab w:val="left" w:pos="6382"/>
        </w:tabs>
        <w:rPr>
          <w:sz w:val="20"/>
        </w:rPr>
      </w:pPr>
    </w:p>
    <w:p w14:paraId="2C1BB0A5" w14:textId="77777777" w:rsidR="00777F5E" w:rsidRDefault="00777F5E" w:rsidP="00F0370D">
      <w:pPr>
        <w:pStyle w:val="Heading1"/>
        <w:spacing w:line="360" w:lineRule="auto"/>
      </w:pPr>
      <w:r>
        <w:t>LINIA 800</w:t>
      </w:r>
    </w:p>
    <w:p w14:paraId="3D546A85" w14:textId="77777777" w:rsidR="00777F5E" w:rsidRDefault="00777F5E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777F5E" w14:paraId="264A0E5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750EF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8D676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84D72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013C9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6D3EC26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73762" w14:textId="77777777" w:rsidR="00777F5E" w:rsidRDefault="00777F5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492AD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BDC39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C6DB1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90A3A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2BEE8CA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4ED16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8116C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1516D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D9073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8DB5B0E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0E24E" w14:textId="77777777" w:rsidR="00777F5E" w:rsidRDefault="00777F5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6A957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B7B19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E37BC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D1657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542BA3A5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55769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742AB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566B2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1ACED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A44005F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F3B84" w14:textId="77777777" w:rsidR="00777F5E" w:rsidRDefault="00777F5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B0C39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0B54E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85FEE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50B32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BCB5FEB" w14:textId="77777777" w:rsidR="00777F5E" w:rsidRDefault="00777F5E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777F5E" w:rsidRPr="00A8307A" w14:paraId="3DD291D6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1D2A6" w14:textId="77777777" w:rsidR="00777F5E" w:rsidRPr="00A75A00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0" w:firstLine="284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AFEBF" w14:textId="77777777" w:rsidR="00777F5E" w:rsidRPr="00A8307A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BDA6C" w14:textId="77777777" w:rsidR="00777F5E" w:rsidRPr="00A8307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756F2" w14:textId="77777777" w:rsidR="00777F5E" w:rsidRPr="00A8307A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F6976" w14:textId="77777777" w:rsidR="00777F5E" w:rsidRDefault="00777F5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BCDD51E" w14:textId="77777777" w:rsidR="00777F5E" w:rsidRDefault="00777F5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6275C679" w14:textId="77777777" w:rsidR="00777F5E" w:rsidRDefault="00777F5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B4C0358" w14:textId="77777777" w:rsidR="00777F5E" w:rsidRDefault="00777F5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93CAF" w14:textId="77777777" w:rsidR="00777F5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9C6C3" w14:textId="77777777" w:rsidR="00777F5E" w:rsidRPr="00A8307A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B01BB" w14:textId="77777777" w:rsidR="00777F5E" w:rsidRPr="00A8307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E2312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73455F6" w14:textId="77777777" w:rsidR="00777F5E" w:rsidRPr="00A8307A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777F5E" w14:paraId="7D18AA5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1A5EB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706C8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BFB66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8629A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202B9307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4284B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147A9A4B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DE8F1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E3A24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97A0D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C320C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94A927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C6782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C935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2CE12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85DE3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67CAC" w14:textId="77777777" w:rsidR="00777F5E" w:rsidRDefault="00777F5E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5999699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331B2" w14:textId="77777777" w:rsidR="00777F5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65BF4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266FA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354C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925C5A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150EA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A2CF9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C31FC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66F2F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4215C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0A49B" w14:textId="77777777" w:rsidR="00777F5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7B482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4D624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7E0BE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6ABB8C2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D19A5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DB7B0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CD8BE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3C9F6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7D383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A06DC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5D73A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E937B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8D22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9F14B7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EA6F46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777F5E" w14:paraId="7AF7DD7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C5EBA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AE600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6856F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E1B2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43293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4DAC3" w14:textId="77777777" w:rsidR="00777F5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94EDF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3874C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A309F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BF81E93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8B9CCF0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777F5E" w14:paraId="75FD284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7121E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EC943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BEA4D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87972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7CC6D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A4C69" w14:textId="77777777" w:rsidR="00777F5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237AE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ED863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0476C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E0E4EE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4BB717B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777F5E" w14:paraId="282494F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E9578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8CB46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B1C7E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0BC02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94EFB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793C7" w14:textId="77777777" w:rsidR="00777F5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13A8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FDC1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EBA44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4ECA4C8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7A83F1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777F5E" w14:paraId="06C1762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4589F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893C4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9B565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0D2CF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43759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442C3D9A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428EA" w14:textId="77777777" w:rsidR="00777F5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28F66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3EF3A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D869A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77F5E" w14:paraId="7B7145E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F409D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E9D93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14B008BD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C09B6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D56CC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7951E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084E8" w14:textId="77777777" w:rsidR="00777F5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76610" w14:textId="77777777" w:rsidR="00777F5E" w:rsidRDefault="00777F5E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78534CF9" w14:textId="77777777" w:rsidR="00777F5E" w:rsidRDefault="00777F5E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F281" w14:textId="77777777" w:rsidR="00777F5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0170E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77F5E" w14:paraId="0F6C061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3BC9C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772BC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94368" w14:textId="77777777" w:rsidR="00777F5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BAD99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3F1F7EA1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9BB3C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0B0FB" w14:textId="77777777" w:rsidR="00777F5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27243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18D64F75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2EA2E" w14:textId="77777777" w:rsidR="00777F5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EED23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77F5E" w14:paraId="1A699AF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2B144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762C8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6DC5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F39D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4DBE87BB" w14:textId="77777777" w:rsidR="00777F5E" w:rsidRPr="008B2519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9E588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69748A7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B1BFE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D935A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AA064" w14:textId="77777777" w:rsidR="00777F5E" w:rsidRPr="008D08D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7D4C1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777F5E" w14:paraId="1200447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B23E6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D2429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0DC68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485BB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Perișoru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B2BD4" w14:textId="77777777" w:rsidR="00777F5E" w:rsidRDefault="00777F5E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D3623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2B98E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53217" w14:textId="77777777" w:rsidR="00777F5E" w:rsidRPr="008D08D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F43FD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</w:rPr>
              <w:br/>
              <w:t>la liniile 3, 4 și 5</w:t>
            </w:r>
          </w:p>
        </w:tc>
      </w:tr>
      <w:tr w:rsidR="00777F5E" w14:paraId="25A0B6A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02164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DB2B9" w14:textId="77777777" w:rsidR="00777F5E" w:rsidRDefault="00777F5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E424A" w14:textId="77777777" w:rsidR="00777F5E" w:rsidRPr="001161EA" w:rsidRDefault="00777F5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1FDFC" w14:textId="77777777" w:rsidR="00777F5E" w:rsidRDefault="00777F5E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10194BA5" w14:textId="77777777" w:rsidR="00777F5E" w:rsidRDefault="00777F5E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7BB08" w14:textId="77777777" w:rsidR="00777F5E" w:rsidRDefault="00777F5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4D4EE8D3" w14:textId="77777777" w:rsidR="00777F5E" w:rsidRDefault="00777F5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6D0C0" w14:textId="77777777" w:rsidR="00777F5E" w:rsidRPr="001161EA" w:rsidRDefault="00777F5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33762" w14:textId="77777777" w:rsidR="00777F5E" w:rsidRDefault="00777F5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07814" w14:textId="77777777" w:rsidR="00777F5E" w:rsidRPr="008D08DE" w:rsidRDefault="00777F5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B6A0F" w14:textId="77777777" w:rsidR="00777F5E" w:rsidRDefault="00777F5E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777F5E" w14:paraId="3824E19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B685A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F1610" w14:textId="77777777" w:rsidR="00777F5E" w:rsidRDefault="00777F5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E6E0E" w14:textId="77777777" w:rsidR="00777F5E" w:rsidRPr="001161EA" w:rsidRDefault="00777F5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0EDDE" w14:textId="77777777" w:rsidR="00777F5E" w:rsidRDefault="00777F5E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2553C" w14:textId="77777777" w:rsidR="00777F5E" w:rsidRDefault="00777F5E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CB4BD" w14:textId="77777777" w:rsidR="00777F5E" w:rsidRDefault="00777F5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E9D9E" w14:textId="77777777" w:rsidR="00777F5E" w:rsidRDefault="00777F5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598A" w14:textId="77777777" w:rsidR="00777F5E" w:rsidRPr="008D08DE" w:rsidRDefault="00777F5E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4E43D" w14:textId="77777777" w:rsidR="00777F5E" w:rsidRDefault="00777F5E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</w:rPr>
              <w:br/>
              <w:t>la liniile 1 și 2</w:t>
            </w:r>
          </w:p>
        </w:tc>
      </w:tr>
      <w:tr w:rsidR="00777F5E" w14:paraId="239CA6D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F00D8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05800" w14:textId="77777777" w:rsidR="00777F5E" w:rsidRDefault="00777F5E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CE9D0" w14:textId="77777777" w:rsidR="00777F5E" w:rsidRPr="001161EA" w:rsidRDefault="00777F5E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2CD64" w14:textId="77777777" w:rsidR="00777F5E" w:rsidRDefault="00777F5E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E66B2" w14:textId="77777777" w:rsidR="00777F5E" w:rsidRDefault="00777F5E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68DC2" w14:textId="77777777" w:rsidR="00777F5E" w:rsidRPr="001161EA" w:rsidRDefault="00777F5E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9362C" w14:textId="77777777" w:rsidR="00777F5E" w:rsidRDefault="00777F5E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028FF" w14:textId="77777777" w:rsidR="00777F5E" w:rsidRDefault="00777F5E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1B7DF" w14:textId="77777777" w:rsidR="00777F5E" w:rsidRDefault="00777F5E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2167BBCF" w14:textId="77777777" w:rsidR="00777F5E" w:rsidRDefault="00777F5E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777F5E" w14:paraId="0FCFD1B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CAF1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B5FE9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B37C0" w14:textId="77777777" w:rsidR="00777F5E" w:rsidRPr="001161EA" w:rsidRDefault="00777F5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68CE0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28B75C32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8B685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6F5EC350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2177BA58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47333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42BF7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784AA" w14:textId="77777777" w:rsidR="00777F5E" w:rsidRPr="001161EA" w:rsidRDefault="00777F5E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930BE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77F5E" w14:paraId="0795A84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C905A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A9BBF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5BA10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FE32F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221B6728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11E49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13038534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0919D597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3B016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7189A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7B945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B4012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2E7D9EA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F540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159BB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C1C15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E3C37" w14:textId="77777777" w:rsidR="00777F5E" w:rsidRDefault="00777F5E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168DF66" w14:textId="77777777" w:rsidR="00777F5E" w:rsidRDefault="00777F5E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F2897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50F35" w14:textId="77777777" w:rsidR="00777F5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542BD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E285F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FAAF0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777F5E" w14:paraId="08D9410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BD12C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4456D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8222A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38E9C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B42B8FC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F6BDF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A190F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0467D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D14EF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8E167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BEBF852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A23BB4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777F5E" w14:paraId="021E4B9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0A52E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D7DF2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59B82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BA7F6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3D76B20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56D89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80279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3D6C3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2EBF3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2C5E2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569B919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5B2B2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53946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2FE68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6BCAA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A309A46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B6B70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572D8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38311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7D84D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1D37F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520CCF4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D41C5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0FC55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D1396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518A3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6B0F196E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F6EB2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6857F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C2304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2E0A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B0A73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90E0AB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95147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FF33F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3ABA7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CF17E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A396814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ACA78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6132B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A2D98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3D2F2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066A2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2FA4E67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E4C0C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85755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B0BBB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DD315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757B7C8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4B321D64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E65D6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9AC8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FD4E8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7917C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52DA5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74BC04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B1131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F5F16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FCA7A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76AFB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D501606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99AF4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A5403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5DAF7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E3AE0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59B09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A898542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78C9F869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777F5E" w14:paraId="752FE8B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BCEBD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0100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E3CC3" w14:textId="77777777" w:rsidR="00777F5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DBD90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E040C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224E05D2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20B61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B43A8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F5F73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D62F8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FEA93AB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777F5E" w14:paraId="5812025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F91B1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50BA4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C7256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B2C7A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29C618FE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9857E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2F59B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53C69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597B60C9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CD449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8E97B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77F5E" w14:paraId="1D48010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11B66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4F6B0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8A796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203AD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683EA0D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6C546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57BACC05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1C17F" w14:textId="77777777" w:rsidR="00777F5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8EB44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69081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287FE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55FD0B4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C36A4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92E42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07D69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7DA0C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F34BAFA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5E0A2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47B7A28F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AE41D84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C4D3B6D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49EDA2C8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AB8DC" w14:textId="77777777" w:rsidR="00777F5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2A079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2FF8D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2838A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0BEB215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615A4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92651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FE74A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8D103" w14:textId="77777777" w:rsidR="00777F5E" w:rsidRDefault="00777F5E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BB70C5F" w14:textId="77777777" w:rsidR="00777F5E" w:rsidRDefault="00777F5E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27FC4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C4CC2" w14:textId="77777777" w:rsidR="00777F5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97E0C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58ED0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4B686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din fir I în fir II în liniile 3-7 Grupa Tranzit St. Palas </w:t>
            </w:r>
          </w:p>
        </w:tc>
      </w:tr>
      <w:tr w:rsidR="00777F5E" w14:paraId="798E0A1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B3809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18FE7" w14:textId="77777777" w:rsidR="00777F5E" w:rsidRDefault="00777F5E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A7A91" w14:textId="77777777" w:rsidR="00777F5E" w:rsidRPr="001161EA" w:rsidRDefault="00777F5E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CEADC" w14:textId="77777777" w:rsidR="00777F5E" w:rsidRDefault="00777F5E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99AE01F" w14:textId="77777777" w:rsidR="00777F5E" w:rsidRDefault="00777F5E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4FC2C" w14:textId="77777777" w:rsidR="00777F5E" w:rsidRDefault="00777F5E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B07F0" w14:textId="77777777" w:rsidR="00777F5E" w:rsidRDefault="00777F5E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C6804" w14:textId="77777777" w:rsidR="00777F5E" w:rsidRDefault="00777F5E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F359A" w14:textId="77777777" w:rsidR="00777F5E" w:rsidRPr="008D08DE" w:rsidRDefault="00777F5E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807BF" w14:textId="77777777" w:rsidR="00777F5E" w:rsidRDefault="00777F5E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la liniile 5 - 7  linia 800 la linia 3 Grupa Tranzit Cap X St. Palas </w:t>
            </w:r>
          </w:p>
        </w:tc>
      </w:tr>
      <w:tr w:rsidR="00777F5E" w14:paraId="62C1BB3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52CA7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EF3E4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108C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AB6D6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984F067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79641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2A1C189A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88F62" w14:textId="77777777" w:rsidR="00777F5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1685B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D6F62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6D40D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150EB99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7BAD8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7BB1A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184A0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9C019" w14:textId="77777777" w:rsidR="00777F5E" w:rsidRDefault="00777F5E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7FB4DFB" w14:textId="77777777" w:rsidR="00777F5E" w:rsidRDefault="00777F5E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B7A49" w14:textId="77777777" w:rsidR="00777F5E" w:rsidRPr="00F565BC" w:rsidRDefault="00777F5E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0ABF3623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C9A9B" w14:textId="77777777" w:rsidR="00777F5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40780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06F25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4E0BF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777F5E" w14:paraId="5F20A69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34E51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05F8E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E943E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9D735" w14:textId="77777777" w:rsidR="00777F5E" w:rsidRDefault="00777F5E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8C1C713" w14:textId="77777777" w:rsidR="00777F5E" w:rsidRDefault="00777F5E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EEDEE" w14:textId="77777777" w:rsidR="00777F5E" w:rsidRDefault="00777F5E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AFAAEFB" w14:textId="77777777" w:rsidR="00777F5E" w:rsidRDefault="00777F5E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C632" w14:textId="77777777" w:rsidR="00777F5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B6566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CFDA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B90D8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777F5E" w14:paraId="7A2E62B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35C21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201BA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2F10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F5845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C1A38A4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BC2DF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96FAFF0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D7C9A" w14:textId="77777777" w:rsidR="00777F5E" w:rsidRPr="001161EA" w:rsidRDefault="00777F5E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207CD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1EDA9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729FC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31328E3A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7B870D33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07125E55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66B99FA5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777F5E" w14:paraId="4BDF598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D13C3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C1C99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1DD9E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FCD8B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0BD0A7D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831B5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FA7AD7D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79237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120EC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8C883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12E11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1A513245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0250B7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777F5E" w14:paraId="5D2231C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AF3E6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BA68E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173EB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8F283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56C53E5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B5CE5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65879BD3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1D74E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D8329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D7BBB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0ABD8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37CD6180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777F5E" w14:paraId="12630CE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CAE09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D43B8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BC960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586B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8E1D3F8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7A8D956D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A699D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38A27EFB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E3FF2" w14:textId="77777777" w:rsidR="00777F5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7FBCE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40653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354A1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FA259FC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777F5E" w14:paraId="5D0B4FF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323ED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640C6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FA134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82759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134A6AE9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41D80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C7B76" w14:textId="77777777" w:rsidR="00777F5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92E0B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81D1C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18F17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27BB2A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815DF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BBCA4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0B4FF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C772D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2A4B956" w14:textId="77777777" w:rsidR="00777F5E" w:rsidRDefault="00777F5E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6F6BA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41948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AC595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ACA94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A8DB8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6DB4068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145DF" w14:textId="77777777" w:rsidR="00777F5E" w:rsidRDefault="00777F5E">
            <w:pPr>
              <w:numPr>
                <w:ilvl w:val="0"/>
                <w:numId w:val="1"/>
              </w:numPr>
              <w:tabs>
                <w:tab w:val="clear" w:pos="340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655C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76318" w14:textId="77777777" w:rsidR="00777F5E" w:rsidRPr="001161EA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18669" w14:textId="77777777" w:rsidR="00777F5E" w:rsidRDefault="00777F5E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08E12D4" w14:textId="77777777" w:rsidR="00777F5E" w:rsidRDefault="00777F5E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5410E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DA175" w14:textId="77777777" w:rsidR="00777F5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7EA82" w14:textId="77777777" w:rsidR="00777F5E" w:rsidRDefault="00777F5E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C515F" w14:textId="77777777" w:rsidR="00777F5E" w:rsidRPr="008D08DE" w:rsidRDefault="00777F5E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A82AD" w14:textId="77777777" w:rsidR="00777F5E" w:rsidRDefault="00777F5E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E6B6786" w14:textId="77777777" w:rsidR="00777F5E" w:rsidRDefault="00777F5E">
      <w:pPr>
        <w:spacing w:before="40" w:after="40" w:line="192" w:lineRule="auto"/>
        <w:ind w:right="57"/>
        <w:rPr>
          <w:sz w:val="20"/>
        </w:rPr>
      </w:pPr>
    </w:p>
    <w:p w14:paraId="2A748919" w14:textId="77777777" w:rsidR="00777F5E" w:rsidRDefault="00777F5E" w:rsidP="00C261F4">
      <w:pPr>
        <w:pStyle w:val="Heading1"/>
        <w:spacing w:line="360" w:lineRule="auto"/>
      </w:pPr>
      <w:r>
        <w:t>LINIA 801 B</w:t>
      </w:r>
    </w:p>
    <w:p w14:paraId="53BC3F33" w14:textId="77777777" w:rsidR="00777F5E" w:rsidRDefault="00777F5E" w:rsidP="00B10E9F">
      <w:pPr>
        <w:pStyle w:val="Heading1"/>
        <w:spacing w:line="360" w:lineRule="auto"/>
        <w:rPr>
          <w:b w:val="0"/>
          <w:bCs w:val="0"/>
          <w:sz w:val="8"/>
        </w:rPr>
      </w:pPr>
      <w:r>
        <w:t>BUCUREŞTI OBOR - PANTELIMON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777F5E" w14:paraId="51724E6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16D6D" w14:textId="77777777" w:rsidR="00777F5E" w:rsidRDefault="00777F5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FF00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6FE26" w14:textId="77777777" w:rsidR="00777F5E" w:rsidRPr="00556109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0E2F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F7AB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2534853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87A9B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4796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2503D" w14:textId="77777777" w:rsidR="00777F5E" w:rsidRPr="00556109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D1CB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0C24B78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67D51" w14:textId="77777777" w:rsidR="00777F5E" w:rsidRDefault="00777F5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2533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FF138" w14:textId="77777777" w:rsidR="00777F5E" w:rsidRPr="00556109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5FC0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2C78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C585D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6999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FEDDB" w14:textId="77777777" w:rsidR="00777F5E" w:rsidRPr="00556109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4D1E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4D5269E3" w14:textId="77777777">
        <w:trPr>
          <w:cantSplit/>
          <w:trHeight w:val="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16326" w14:textId="77777777" w:rsidR="00777F5E" w:rsidRDefault="00777F5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58FF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16EAC" w14:textId="77777777" w:rsidR="00777F5E" w:rsidRPr="00556109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71D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  <w:p w14:paraId="628EDEC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66A4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728707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8 - 12 </w:t>
            </w:r>
          </w:p>
          <w:p w14:paraId="656FB8C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0A0FCC6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19B22" w14:textId="77777777" w:rsidR="00777F5E" w:rsidRPr="003E0E1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E0E1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929A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02F14" w14:textId="77777777" w:rsidR="00777F5E" w:rsidRPr="00556109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B07A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777F5E" w14:paraId="3B46EB2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514D6" w14:textId="77777777" w:rsidR="00777F5E" w:rsidRDefault="00777F5E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D3AB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8587" w14:textId="77777777" w:rsidR="00777F5E" w:rsidRPr="00556109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68B9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53FB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A7453" w14:textId="77777777" w:rsidR="00777F5E" w:rsidRPr="003E0E1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D5F0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294CF" w14:textId="77777777" w:rsidR="00777F5E" w:rsidRPr="00556109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3B52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7D3A291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1A, 2A, 2B şi 3B.</w:t>
            </w:r>
          </w:p>
        </w:tc>
      </w:tr>
    </w:tbl>
    <w:p w14:paraId="2AB775C2" w14:textId="77777777" w:rsidR="00777F5E" w:rsidRDefault="00777F5E">
      <w:pPr>
        <w:spacing w:before="40" w:after="40" w:line="192" w:lineRule="auto"/>
        <w:ind w:right="57"/>
        <w:rPr>
          <w:sz w:val="20"/>
        </w:rPr>
      </w:pPr>
    </w:p>
    <w:p w14:paraId="20CD4F75" w14:textId="77777777" w:rsidR="00777F5E" w:rsidRDefault="00777F5E" w:rsidP="00FF5C69">
      <w:pPr>
        <w:pStyle w:val="Heading1"/>
        <w:spacing w:line="276" w:lineRule="auto"/>
      </w:pPr>
      <w:r>
        <w:t>LINIA 804</w:t>
      </w:r>
    </w:p>
    <w:p w14:paraId="7F6E0647" w14:textId="77777777" w:rsidR="00777F5E" w:rsidRDefault="00777F5E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777F5E" w14:paraId="72AB8AED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DCA3" w14:textId="77777777" w:rsidR="00777F5E" w:rsidRDefault="00777F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42305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74A04D6E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77444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41F8F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28FB7609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BFCE1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113C2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FF960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EDA66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D6514" w14:textId="77777777" w:rsidR="00777F5E" w:rsidRPr="00436B1D" w:rsidRDefault="00777F5E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777F5E" w14:paraId="699FAB96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D9E0F" w14:textId="77777777" w:rsidR="00777F5E" w:rsidRDefault="00777F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577F2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53F7583A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096B1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1D42C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53558DF3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387AF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90757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B4203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49C7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B2537" w14:textId="77777777" w:rsidR="00777F5E" w:rsidRPr="00436B1D" w:rsidRDefault="00777F5E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777F5E" w14:paraId="4585ED0F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67608" w14:textId="77777777" w:rsidR="00777F5E" w:rsidRDefault="00777F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AD0E6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0EDCBFAE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22B8F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DF360" w14:textId="77777777" w:rsidR="00777F5E" w:rsidRDefault="00777F5E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66AE8F53" w14:textId="77777777" w:rsidR="00777F5E" w:rsidRDefault="00777F5E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D611B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32F9C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6559A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EDE4C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2CBEB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777F5E" w14:paraId="0DB49BEB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42780" w14:textId="77777777" w:rsidR="00777F5E" w:rsidRDefault="00777F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C252D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56BB1AB8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CE9EC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6DDDA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6B99A2E0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A4B70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CB612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194B9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36FEC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98E2B" w14:textId="77777777" w:rsidR="00777F5E" w:rsidRPr="00E25A4B" w:rsidRDefault="00777F5E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608FF4F1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77F5E" w14:paraId="136862A4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E3C18" w14:textId="77777777" w:rsidR="00777F5E" w:rsidRDefault="00777F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4479F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0E9C95FA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24AEC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114EE" w14:textId="77777777" w:rsidR="00777F5E" w:rsidRDefault="00777F5E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093CB619" w14:textId="77777777" w:rsidR="00777F5E" w:rsidRDefault="00777F5E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28311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B26E6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02BFC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421A3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B41CE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777F5E" w14:paraId="46BD4C47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CE926" w14:textId="77777777" w:rsidR="00777F5E" w:rsidRDefault="00777F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919CA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F430F" w14:textId="77777777" w:rsidR="00777F5E" w:rsidRPr="00A152FB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C66D9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099268DA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50CD3AC0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3C37F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FC09E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D5361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5E446BE1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B870F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908A4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71A6F48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42252" w14:textId="77777777" w:rsidR="00777F5E" w:rsidRDefault="00777F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59E85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39DF4263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2A35C" w14:textId="77777777" w:rsidR="00777F5E" w:rsidRPr="00A152FB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1E0A2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27536305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450A8B30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408A7825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1B2FF6C4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A7015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A95EC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62C5D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0DD60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9AACE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061DB519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242D" w14:textId="77777777" w:rsidR="00777F5E" w:rsidRDefault="00777F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4B879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5E9E7" w14:textId="77777777" w:rsidR="00777F5E" w:rsidRPr="00A152FB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B04A1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6B6D79CA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61E62A66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55F57A2C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CD222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64EA0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315A9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6AD2BD73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AC270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21E9F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77F5E" w14:paraId="284EEA4A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932CF" w14:textId="77777777" w:rsidR="00777F5E" w:rsidRDefault="00777F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07EB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783F" w14:textId="77777777" w:rsidR="00777F5E" w:rsidRPr="00A152FB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4D35E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165D85C2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1CE11754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8BFAC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BEDC7E8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ADF62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883C0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32BB9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14347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556E80DD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ED725" w14:textId="77777777" w:rsidR="00777F5E" w:rsidRDefault="00777F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0A478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48827D83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5F669" w14:textId="77777777" w:rsidR="00777F5E" w:rsidRPr="00A152FB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B0298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1FBF6301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5D26A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5F70F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3F064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9DC36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1B9B6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777F5E" w14:paraId="1B80D827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280F8" w14:textId="77777777" w:rsidR="00777F5E" w:rsidRDefault="00777F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A6609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30994D19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F8C3B" w14:textId="77777777" w:rsidR="00777F5E" w:rsidRPr="00A152FB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3663D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7C15EB7A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7A5CC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07454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B7FAD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DDC6D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E0D80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9D8C16A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777F5E" w14:paraId="2BDF4C39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0FF13" w14:textId="77777777" w:rsidR="00777F5E" w:rsidRDefault="00777F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64A81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2514FF19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B1975" w14:textId="77777777" w:rsidR="00777F5E" w:rsidRPr="00A152FB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C59E5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31F18F78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9A9F1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930A2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B8588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E5B3E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F3323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349A8D9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777F5E" w14:paraId="0ACAA879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BF3CF" w14:textId="77777777" w:rsidR="00777F5E" w:rsidRDefault="00777F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52285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5D4A0562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D5BDC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A1044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27CED899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45581B88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602501DA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06C4F30C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4CACC795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19020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2CBCD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6FCE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B273F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D8DEE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43212E2F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E89A" w14:textId="77777777" w:rsidR="00777F5E" w:rsidRDefault="00777F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109B9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EFDBB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8F521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5660D91D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61D7A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A55B965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63D00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ECC4B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021ED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6247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07975337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5AC98" w14:textId="77777777" w:rsidR="00777F5E" w:rsidRDefault="00777F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B3628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98EF2" w14:textId="77777777" w:rsidR="00777F5E" w:rsidRPr="00A152FB" w:rsidRDefault="00777F5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DC1D6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7F422C8B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3CFCD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7B654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799A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7CE8E" w14:textId="77777777" w:rsidR="00777F5E" w:rsidRPr="00F9444C" w:rsidRDefault="00777F5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BED9D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5B650E29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1AC7" w14:textId="77777777" w:rsidR="00777F5E" w:rsidRDefault="00777F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02E2B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2127F45A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5D42D" w14:textId="77777777" w:rsidR="00777F5E" w:rsidRPr="00A152FB" w:rsidRDefault="00777F5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96DA7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38309F6C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0C076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43A9E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9B1BE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4808B" w14:textId="77777777" w:rsidR="00777F5E" w:rsidRPr="00F9444C" w:rsidRDefault="00777F5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42904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AD6541A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777F5E" w14:paraId="62919135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D14E2" w14:textId="77777777" w:rsidR="00777F5E" w:rsidRDefault="00777F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701B7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7A897443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E23AE" w14:textId="77777777" w:rsidR="00777F5E" w:rsidRPr="00A152FB" w:rsidRDefault="00777F5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B8F13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1FDC7C9C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522B1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0DF15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AE8FE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9333D" w14:textId="77777777" w:rsidR="00777F5E" w:rsidRPr="00F9444C" w:rsidRDefault="00777F5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F7245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F3F8301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777F5E" w14:paraId="2A053124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C81EA" w14:textId="77777777" w:rsidR="00777F5E" w:rsidRDefault="00777F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09174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8BF66" w14:textId="77777777" w:rsidR="00777F5E" w:rsidRPr="00A152FB" w:rsidRDefault="00777F5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35EA1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29237A1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D001F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6AA5690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7C015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0C371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68969" w14:textId="77777777" w:rsidR="00777F5E" w:rsidRPr="00F9444C" w:rsidRDefault="00777F5E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2664C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4C1B53B1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667E39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777F5E" w14:paraId="3433ABE3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B0327" w14:textId="77777777" w:rsidR="00777F5E" w:rsidRDefault="00777F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4B72E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4022D" w14:textId="77777777" w:rsidR="00777F5E" w:rsidRPr="00A152FB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46778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9B22874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6DD61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7C57A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FC13F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6F356540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A4082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9A998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4BC1B7E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3F775A2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C9AE61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777F5E" w14:paraId="48878B4D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5E57A" w14:textId="77777777" w:rsidR="00777F5E" w:rsidRDefault="00777F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15423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57BE4" w14:textId="77777777" w:rsidR="00777F5E" w:rsidRPr="00A152FB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E7DA6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166F60A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9B8F6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8399011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8C47B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65029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E3EE9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060F6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2EC4A1FF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777F5E" w14:paraId="7B4B0CDD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7F6BF" w14:textId="77777777" w:rsidR="00777F5E" w:rsidRDefault="00777F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1B4D5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3391B" w14:textId="77777777" w:rsidR="00777F5E" w:rsidRPr="00A152FB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27F98" w14:textId="77777777" w:rsidR="00777F5E" w:rsidRDefault="00777F5E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7E15F2A9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B34C2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3B796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6EFC7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4FB9698D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33246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C580F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77F5E" w14:paraId="4128F0D0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97D30" w14:textId="77777777" w:rsidR="00777F5E" w:rsidRDefault="00777F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45A7F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0C5F4" w14:textId="77777777" w:rsidR="00777F5E" w:rsidRPr="00A152FB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6F962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9F2FB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B3A83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07754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327E9849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504A5" w14:textId="77777777" w:rsidR="00777F5E" w:rsidRPr="00F9444C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00125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77F5E" w14:paraId="41C90C21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B2584" w14:textId="77777777" w:rsidR="00777F5E" w:rsidRDefault="00777F5E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B1D81" w14:textId="77777777" w:rsidR="00777F5E" w:rsidRDefault="00777F5E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7537D4EC" w14:textId="77777777" w:rsidR="00777F5E" w:rsidRDefault="00777F5E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053B2" w14:textId="77777777" w:rsidR="00777F5E" w:rsidRPr="00A152FB" w:rsidRDefault="00777F5E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7DE82" w14:textId="77777777" w:rsidR="00777F5E" w:rsidRDefault="00777F5E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FEB07" w14:textId="77777777" w:rsidR="00777F5E" w:rsidRDefault="00777F5E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86885" w14:textId="77777777" w:rsidR="00777F5E" w:rsidRPr="00F9444C" w:rsidRDefault="00777F5E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EB59F" w14:textId="77777777" w:rsidR="00777F5E" w:rsidRDefault="00777F5E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17FA5F9E" w14:textId="77777777" w:rsidR="00777F5E" w:rsidRDefault="00777F5E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2F57B" w14:textId="77777777" w:rsidR="00777F5E" w:rsidRDefault="00777F5E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05BA7" w14:textId="77777777" w:rsidR="00777F5E" w:rsidRDefault="00777F5E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58E32E92" w14:textId="77777777" w:rsidR="00777F5E" w:rsidRDefault="00777F5E" w:rsidP="00802827">
      <w:pPr>
        <w:spacing w:line="276" w:lineRule="auto"/>
        <w:ind w:right="57"/>
        <w:rPr>
          <w:sz w:val="20"/>
        </w:rPr>
      </w:pPr>
    </w:p>
    <w:p w14:paraId="78BE78DE" w14:textId="77777777" w:rsidR="00777F5E" w:rsidRDefault="00777F5E" w:rsidP="00DE7850">
      <w:pPr>
        <w:pStyle w:val="Heading1"/>
        <w:spacing w:line="360" w:lineRule="auto"/>
      </w:pPr>
      <w:r>
        <w:t>LINIA 806</w:t>
      </w:r>
    </w:p>
    <w:p w14:paraId="3E2FCDCA" w14:textId="77777777" w:rsidR="00777F5E" w:rsidRDefault="00777F5E" w:rsidP="006103AD">
      <w:pPr>
        <w:pStyle w:val="Heading1"/>
        <w:spacing w:line="360" w:lineRule="auto"/>
        <w:rPr>
          <w:b w:val="0"/>
          <w:bCs w:val="0"/>
          <w:sz w:val="8"/>
        </w:rPr>
      </w:pPr>
      <w:r>
        <w:t>RAMIFICAŢIE AMARA - SLOBOZIA VECHE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777F5E" w14:paraId="61AF6F05" w14:textId="77777777">
        <w:trPr>
          <w:cantSplit/>
          <w:trHeight w:val="9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6A303" w14:textId="77777777" w:rsidR="00777F5E" w:rsidRDefault="00777F5E">
            <w:pPr>
              <w:numPr>
                <w:ilvl w:val="0"/>
                <w:numId w:val="21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881C1" w14:textId="77777777" w:rsidR="00777F5E" w:rsidRDefault="00777F5E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76F6B6E1" w14:textId="77777777" w:rsidR="00777F5E" w:rsidRDefault="00777F5E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2D9FC" w14:textId="77777777" w:rsidR="00777F5E" w:rsidRPr="000A2807" w:rsidRDefault="00777F5E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18950" w14:textId="77777777" w:rsidR="00777F5E" w:rsidRDefault="00777F5E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 Amara – </w:t>
            </w:r>
          </w:p>
          <w:p w14:paraId="72FDAA23" w14:textId="77777777" w:rsidR="00777F5E" w:rsidRDefault="00777F5E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4E606" w14:textId="77777777" w:rsidR="00777F5E" w:rsidRDefault="00777F5E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9177A" w14:textId="77777777" w:rsidR="00777F5E" w:rsidRPr="000A2807" w:rsidRDefault="00777F5E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645A2" w14:textId="77777777" w:rsidR="00777F5E" w:rsidRDefault="00777F5E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A5F66" w14:textId="77777777" w:rsidR="00777F5E" w:rsidRPr="000A2807" w:rsidRDefault="00777F5E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A9628" w14:textId="77777777" w:rsidR="00777F5E" w:rsidRDefault="00777F5E" w:rsidP="00C16C0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</w:t>
            </w:r>
          </w:p>
        </w:tc>
      </w:tr>
    </w:tbl>
    <w:p w14:paraId="224301A3" w14:textId="77777777" w:rsidR="00777F5E" w:rsidRDefault="00777F5E">
      <w:pPr>
        <w:spacing w:before="40" w:after="40" w:line="192" w:lineRule="auto"/>
        <w:ind w:right="57"/>
        <w:rPr>
          <w:sz w:val="20"/>
        </w:rPr>
      </w:pPr>
    </w:p>
    <w:p w14:paraId="3BBFAE1E" w14:textId="77777777" w:rsidR="00777F5E" w:rsidRDefault="00777F5E" w:rsidP="00535684">
      <w:pPr>
        <w:pStyle w:val="Heading1"/>
        <w:spacing w:line="360" w:lineRule="auto"/>
      </w:pPr>
      <w:r>
        <w:t>LINIA 807</w:t>
      </w:r>
    </w:p>
    <w:p w14:paraId="43877663" w14:textId="77777777" w:rsidR="00777F5E" w:rsidRDefault="00777F5E" w:rsidP="00FC1359">
      <w:pPr>
        <w:pStyle w:val="Heading1"/>
        <w:spacing w:line="360" w:lineRule="auto"/>
        <w:rPr>
          <w:b w:val="0"/>
          <w:bCs w:val="0"/>
          <w:sz w:val="8"/>
        </w:rPr>
      </w:pPr>
      <w:r>
        <w:t>SLOBOZIA NOUĂ - SLOBOZIA VECHE - CIULNIŢA - CĂLĂRAŞI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777F5E" w14:paraId="29D54B51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5845D" w14:textId="77777777" w:rsidR="00777F5E" w:rsidRDefault="00777F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3B9CE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15+320</w:t>
            </w:r>
          </w:p>
          <w:p w14:paraId="613BDB64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C7713" w14:textId="77777777" w:rsidR="00777F5E" w:rsidRPr="007345A6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0F563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 -</w:t>
            </w:r>
          </w:p>
          <w:p w14:paraId="6AE29680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ADE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04511" w14:textId="77777777" w:rsidR="00777F5E" w:rsidRPr="007345A6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68852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8A840" w14:textId="77777777" w:rsidR="00777F5E" w:rsidRPr="007345A6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B7FC3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3D10D85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*Valabil pentru trenurile care au în compunere două și trei locomotive cuplate.</w:t>
            </w:r>
          </w:p>
          <w:p w14:paraId="56006B33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circulația trenurilor care au în compunere 4 sau mai multe locomotive cuplate.</w:t>
            </w:r>
          </w:p>
          <w:p w14:paraId="691D7318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frânarea și staționarea pe pod km 15+250.</w:t>
            </w:r>
          </w:p>
        </w:tc>
      </w:tr>
      <w:tr w:rsidR="00777F5E" w14:paraId="10305817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35F8" w14:textId="77777777" w:rsidR="00777F5E" w:rsidRDefault="00777F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E593C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  <w:p w14:paraId="6ED2539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DF7B7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4E6F1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 -</w:t>
            </w:r>
          </w:p>
          <w:p w14:paraId="42CCA5FC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886E5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BCA92" w14:textId="77777777" w:rsidR="00777F5E" w:rsidRPr="007345A6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7128B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F0741" w14:textId="77777777" w:rsidR="00777F5E" w:rsidRPr="007345A6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641A0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77F5E" w14:paraId="3D73F8E9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03057" w14:textId="77777777" w:rsidR="00777F5E" w:rsidRDefault="00777F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B461B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D651B" w14:textId="77777777" w:rsidR="00777F5E" w:rsidRPr="007345A6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C9AD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076D28BD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 7, 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08D3E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727F0" w14:textId="77777777" w:rsidR="00777F5E" w:rsidRPr="007345A6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406AB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0AEDA" w14:textId="77777777" w:rsidR="00777F5E" w:rsidRPr="007345A6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0CE3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27C336A8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0CFD3" w14:textId="77777777" w:rsidR="00777F5E" w:rsidRDefault="00777F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18892" w14:textId="77777777" w:rsidR="00777F5E" w:rsidRDefault="00777F5E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14EB6" w14:textId="77777777" w:rsidR="00777F5E" w:rsidRPr="007345A6" w:rsidRDefault="00777F5E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577C2" w14:textId="77777777" w:rsidR="00777F5E" w:rsidRDefault="00777F5E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36300693" w14:textId="77777777" w:rsidR="00777F5E" w:rsidRDefault="00777F5E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8F89C" w14:textId="77777777" w:rsidR="00777F5E" w:rsidRDefault="00777F5E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67641" w14:textId="77777777" w:rsidR="00777F5E" w:rsidRPr="007345A6" w:rsidRDefault="00777F5E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35F93" w14:textId="77777777" w:rsidR="00777F5E" w:rsidRDefault="00777F5E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17865A94" w14:textId="77777777" w:rsidR="00777F5E" w:rsidRDefault="00777F5E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DA0E2" w14:textId="77777777" w:rsidR="00777F5E" w:rsidRPr="007345A6" w:rsidRDefault="00777F5E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1ABA8" w14:textId="77777777" w:rsidR="00777F5E" w:rsidRDefault="00777F5E" w:rsidP="002E4A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77F5E" w14:paraId="10D59273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490CB" w14:textId="77777777" w:rsidR="00777F5E" w:rsidRDefault="00777F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3735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CC845" w14:textId="77777777" w:rsidR="00777F5E" w:rsidRPr="007345A6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BB59C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 –</w:t>
            </w:r>
          </w:p>
          <w:p w14:paraId="39832ADE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Sud, linia 2 directă St. 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0509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10880" w14:textId="77777777" w:rsidR="00777F5E" w:rsidRPr="007345A6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FE75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18+500</w:t>
            </w:r>
          </w:p>
          <w:p w14:paraId="21BB1ACC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FD94E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04CF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77F5E" w14:paraId="2FBA74ED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FFCD9" w14:textId="77777777" w:rsidR="00777F5E" w:rsidRDefault="00777F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3FE14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718D0" w14:textId="77777777" w:rsidR="00777F5E" w:rsidRPr="007345A6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FAB59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Nord</w:t>
            </w:r>
          </w:p>
          <w:p w14:paraId="334D294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4, 5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49E1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7A1E5B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7A0DD" w14:textId="77777777" w:rsidR="00777F5E" w:rsidRPr="007345A6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2F4E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A5216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BB563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0B7CB4E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47966" w14:textId="77777777" w:rsidR="00777F5E" w:rsidRDefault="00777F5E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1F49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19AC7" w14:textId="77777777" w:rsidR="00777F5E" w:rsidRPr="007345A6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B8E2C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Sud</w:t>
            </w:r>
          </w:p>
          <w:p w14:paraId="7FCA0B91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3, 4, 5 și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AB4DD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2692713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CE4DD" w14:textId="77777777" w:rsidR="00777F5E" w:rsidRPr="007345A6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4A76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738AB" w14:textId="77777777" w:rsidR="00777F5E" w:rsidRPr="007345A6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5C39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A339A04" w14:textId="77777777" w:rsidR="00777F5E" w:rsidRDefault="00777F5E">
      <w:pPr>
        <w:spacing w:before="40" w:after="40" w:line="192" w:lineRule="auto"/>
        <w:ind w:right="57"/>
        <w:rPr>
          <w:sz w:val="20"/>
        </w:rPr>
      </w:pPr>
    </w:p>
    <w:p w14:paraId="1E03852F" w14:textId="77777777" w:rsidR="00777F5E" w:rsidRDefault="00777F5E" w:rsidP="00633134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810</w:t>
      </w:r>
    </w:p>
    <w:p w14:paraId="08191613" w14:textId="77777777" w:rsidR="00777F5E" w:rsidRDefault="00777F5E" w:rsidP="004245E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MEDGIDIA - NEGRU VODĂ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777F5E" w14:paraId="3C25031F" w14:textId="77777777">
        <w:trPr>
          <w:cantSplit/>
          <w:trHeight w:val="29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08625" w14:textId="77777777" w:rsidR="00777F5E" w:rsidRDefault="00777F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7143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F712D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5941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7FDF919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</w:t>
            </w:r>
          </w:p>
          <w:p w14:paraId="3EE1607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F876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0B398AA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94</w:t>
            </w:r>
          </w:p>
          <w:p w14:paraId="3987F5A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856EC" w14:textId="77777777" w:rsidR="00777F5E" w:rsidRPr="00BB01D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B5F3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1C09C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720E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77F5E" w14:paraId="33624F13" w14:textId="77777777">
        <w:trPr>
          <w:cantSplit/>
          <w:trHeight w:val="29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59C9E" w14:textId="77777777" w:rsidR="00777F5E" w:rsidRDefault="00777F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649D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C95D9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D9BA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3967EAE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  <w:p w14:paraId="62AC102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4010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 XPNB până la vârf 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956F9" w14:textId="77777777" w:rsidR="00777F5E" w:rsidRPr="00BB01D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A3CA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7088C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FD02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B31847E" w14:textId="77777777">
        <w:trPr>
          <w:cantSplit/>
          <w:trHeight w:val="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067FD" w14:textId="77777777" w:rsidR="00777F5E" w:rsidRDefault="00777F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237D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41DC7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70E6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 Grupa A</w:t>
            </w:r>
          </w:p>
          <w:p w14:paraId="4CB00DE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10, 11 şi 14 </w:t>
            </w:r>
          </w:p>
          <w:p w14:paraId="1911851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BDC6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</w:t>
            </w:r>
          </w:p>
          <w:p w14:paraId="3DB46BA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3FEDA" w14:textId="77777777" w:rsidR="00777F5E" w:rsidRPr="00BB01D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4C8B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4CDF3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DC95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10F7592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49B9B" w14:textId="77777777" w:rsidR="00777F5E" w:rsidRDefault="00777F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26E3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BE769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98B6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 Grupa A</w:t>
            </w:r>
          </w:p>
          <w:p w14:paraId="6A25A33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45D9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9B80C9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75A9E" w14:textId="77777777" w:rsidR="00777F5E" w:rsidRPr="00BB01D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C129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16D91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5173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1887A0E0" w14:textId="77777777">
        <w:trPr>
          <w:cantSplit/>
          <w:trHeight w:val="8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47A18" w14:textId="77777777" w:rsidR="00777F5E" w:rsidRDefault="00777F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CE2C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3DFA7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7E5D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Medgidia PC 2 </w:t>
            </w:r>
          </w:p>
          <w:p w14:paraId="2B68DFE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1FA8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6D5F36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 </w:t>
            </w:r>
          </w:p>
          <w:p w14:paraId="68E86E5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E0654" w14:textId="77777777" w:rsidR="00777F5E" w:rsidRPr="00BB01D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58E9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D35E3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9344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03E576B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36860" w14:textId="77777777" w:rsidR="00777F5E" w:rsidRDefault="00777F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7EAC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71EE7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93D6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PC 2 </w:t>
            </w:r>
          </w:p>
          <w:p w14:paraId="2DA4E50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2B36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 </w:t>
            </w:r>
          </w:p>
          <w:p w14:paraId="5EDA48C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778AC" w14:textId="77777777" w:rsidR="00777F5E" w:rsidRPr="00BB01D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D520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08D9D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5AD4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62248FB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79F2D" w14:textId="77777777" w:rsidR="00777F5E" w:rsidRDefault="00777F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2354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10+000</w:t>
            </w:r>
          </w:p>
          <w:p w14:paraId="1872938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348E2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FFCE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- 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605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7219A" w14:textId="77777777" w:rsidR="00777F5E" w:rsidRPr="00BB01D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0D56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8B78C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666D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77F5E" w14:paraId="1191D7E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B17B5" w14:textId="77777777" w:rsidR="00777F5E" w:rsidRDefault="00777F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9509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13+900</w:t>
            </w:r>
          </w:p>
          <w:p w14:paraId="4D56C3B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04404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E07D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Medgidia PC 2 - </w:t>
            </w:r>
          </w:p>
          <w:p w14:paraId="295EF03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30BA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402E7" w14:textId="77777777" w:rsidR="00777F5E" w:rsidRPr="00BB01D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038F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A4BB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D8DB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77F5E" w14:paraId="20E051C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9F61" w14:textId="77777777" w:rsidR="00777F5E" w:rsidRDefault="00777F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FFE8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  <w:p w14:paraId="2223E33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28+725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0D04E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42EEE" w14:textId="77777777" w:rsidR="00777F5E" w:rsidRDefault="00777F5E" w:rsidP="000B124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Medgidia PC 2 - </w:t>
            </w:r>
          </w:p>
          <w:p w14:paraId="55193E32" w14:textId="77777777" w:rsidR="00777F5E" w:rsidRDefault="00777F5E" w:rsidP="000B124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3E6E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EAEA6" w14:textId="77777777" w:rsidR="00777F5E" w:rsidRPr="00BB01D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ED1A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DA1C0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3116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77F5E" w14:paraId="23FE6F0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ED8B9" w14:textId="77777777" w:rsidR="00777F5E" w:rsidRDefault="00777F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D145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20CFE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95FB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Ciocârlia</w:t>
            </w:r>
          </w:p>
          <w:p w14:paraId="2C5AABF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47940" w14:textId="77777777" w:rsidR="00777F5E" w:rsidRDefault="00777F5E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E2C6783" w14:textId="77777777" w:rsidR="00777F5E" w:rsidRDefault="00777F5E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5 </w:t>
            </w:r>
          </w:p>
          <w:p w14:paraId="188BEF93" w14:textId="77777777" w:rsidR="00777F5E" w:rsidRDefault="00777F5E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28BDB" w14:textId="77777777" w:rsidR="00777F5E" w:rsidRPr="00BB01DD" w:rsidRDefault="00777F5E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C25E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6E47C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8538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198F36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BF7BD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LFI ROMCEREAL.</w:t>
            </w:r>
          </w:p>
        </w:tc>
      </w:tr>
      <w:tr w:rsidR="00777F5E" w14:paraId="7D43B3F5" w14:textId="77777777">
        <w:trPr>
          <w:cantSplit/>
          <w:trHeight w:val="11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702F0" w14:textId="77777777" w:rsidR="00777F5E" w:rsidRDefault="00777F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89A6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7A2B4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9ABF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Cobadin</w:t>
            </w:r>
          </w:p>
          <w:p w14:paraId="3FC6A44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A1722" w14:textId="77777777" w:rsidR="00777F5E" w:rsidRDefault="00777F5E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 inclusiv</w:t>
            </w:r>
          </w:p>
          <w:p w14:paraId="2C76422D" w14:textId="77777777" w:rsidR="00777F5E" w:rsidRDefault="00777F5E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FD5957C" w14:textId="77777777" w:rsidR="00777F5E" w:rsidRDefault="00777F5E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4FD4876B" w14:textId="77777777" w:rsidR="00777F5E" w:rsidRDefault="00777F5E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 şi 6 </w:t>
            </w:r>
          </w:p>
          <w:p w14:paraId="275BF7C1" w14:textId="77777777" w:rsidR="00777F5E" w:rsidRDefault="00777F5E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C5F76" w14:textId="77777777" w:rsidR="00777F5E" w:rsidRPr="00BB01DD" w:rsidRDefault="00777F5E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6FC1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30B54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655B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49D9D0C0" w14:textId="77777777">
        <w:trPr>
          <w:cantSplit/>
          <w:trHeight w:val="5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BB3B8" w14:textId="77777777" w:rsidR="00777F5E" w:rsidRDefault="00777F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A5B1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5FCAB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AE82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Casicea</w:t>
            </w:r>
          </w:p>
          <w:p w14:paraId="0A38738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4388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6E9D8B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B51AD" w14:textId="77777777" w:rsidR="00777F5E" w:rsidRPr="00BB01D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91CF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9BFCB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FBD3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</w:tc>
      </w:tr>
      <w:tr w:rsidR="00777F5E" w14:paraId="4B9A73AA" w14:textId="77777777">
        <w:trPr>
          <w:cantSplit/>
          <w:trHeight w:val="10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A2865" w14:textId="77777777" w:rsidR="00777F5E" w:rsidRDefault="00777F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91F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55+195</w:t>
            </w:r>
          </w:p>
          <w:p w14:paraId="1A57AFE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55+245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50E16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A268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Casicea -</w:t>
            </w:r>
          </w:p>
          <w:p w14:paraId="7CA5D0C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Negru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74F2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4D540" w14:textId="77777777" w:rsidR="00777F5E" w:rsidRPr="00BB01D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5CDA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0040B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7FB8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17A3D1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498698A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sau vagon).</w:t>
            </w:r>
          </w:p>
        </w:tc>
      </w:tr>
      <w:tr w:rsidR="00777F5E" w14:paraId="727F9CFF" w14:textId="77777777">
        <w:trPr>
          <w:cantSplit/>
          <w:trHeight w:val="8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42CE0" w14:textId="77777777" w:rsidR="00777F5E" w:rsidRDefault="00777F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91B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45179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679C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102BAE6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F563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şi </w:t>
            </w:r>
          </w:p>
          <w:p w14:paraId="0B2BC59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8EA15" w14:textId="77777777" w:rsidR="00777F5E" w:rsidRPr="00BB01D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FD7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1D11F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05FF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  <w:p w14:paraId="28DE481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în Cap Y linia este închisă.</w:t>
            </w:r>
          </w:p>
        </w:tc>
      </w:tr>
      <w:tr w:rsidR="00777F5E" w14:paraId="1FBA1503" w14:textId="77777777">
        <w:trPr>
          <w:cantSplit/>
          <w:trHeight w:val="9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6E743" w14:textId="77777777" w:rsidR="00777F5E" w:rsidRDefault="00777F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2BC4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E89FA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FF18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2AF2446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6F44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7645AE2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  <w:p w14:paraId="6A377CD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DBC25A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C8B2B" w14:textId="77777777" w:rsidR="00777F5E" w:rsidRPr="00BB01D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3F03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3A15D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21A6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</w:t>
            </w:r>
          </w:p>
          <w:p w14:paraId="681C461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777F5E" w14:paraId="5DA5886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4C518" w14:textId="77777777" w:rsidR="00777F5E" w:rsidRDefault="00777F5E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9FB9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6A454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B12B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252ACFF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9723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2C1EFA3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  <w:p w14:paraId="3B71511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541B68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42F96" w14:textId="77777777" w:rsidR="00777F5E" w:rsidRPr="00BB01D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25F7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52722" w14:textId="77777777" w:rsidR="00777F5E" w:rsidRPr="006E445D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B011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</w:t>
            </w:r>
          </w:p>
          <w:p w14:paraId="02D5C2F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</w:tbl>
    <w:p w14:paraId="326F7965" w14:textId="77777777" w:rsidR="00777F5E" w:rsidRDefault="00777F5E">
      <w:pPr>
        <w:spacing w:before="40" w:after="40" w:line="192" w:lineRule="auto"/>
        <w:ind w:right="57"/>
        <w:rPr>
          <w:sz w:val="20"/>
        </w:rPr>
      </w:pPr>
    </w:p>
    <w:p w14:paraId="3E788D8B" w14:textId="77777777" w:rsidR="00777F5E" w:rsidRDefault="00777F5E" w:rsidP="00322BD3">
      <w:pPr>
        <w:pStyle w:val="Heading1"/>
        <w:spacing w:line="360" w:lineRule="auto"/>
      </w:pPr>
      <w:r>
        <w:t>LINIA 810 A</w:t>
      </w:r>
    </w:p>
    <w:p w14:paraId="31DAEF5B" w14:textId="77777777" w:rsidR="00777F5E" w:rsidRDefault="00777F5E" w:rsidP="002978D2">
      <w:pPr>
        <w:pStyle w:val="Heading1"/>
        <w:spacing w:line="360" w:lineRule="auto"/>
        <w:rPr>
          <w:b w:val="0"/>
          <w:bCs w:val="0"/>
          <w:sz w:val="8"/>
        </w:rPr>
      </w:pPr>
      <w:r>
        <w:t>DOROBANŢU - MEDGIDIA PC 2 - ANTESTAŢIE ROMCIM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777F5E" w14:paraId="704F5EA1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D3214" w14:textId="77777777" w:rsidR="00777F5E" w:rsidRDefault="00777F5E">
            <w:pPr>
              <w:numPr>
                <w:ilvl w:val="0"/>
                <w:numId w:val="2"/>
              </w:numPr>
              <w:tabs>
                <w:tab w:val="clear" w:pos="154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6EFB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675F9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8CA7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PC2</w:t>
            </w:r>
          </w:p>
          <w:p w14:paraId="1C1C1E7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A3A0F" w14:textId="77777777" w:rsidR="00777F5E" w:rsidRDefault="00777F5E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222486F" w14:textId="77777777" w:rsidR="00777F5E" w:rsidRDefault="00777F5E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 </w:t>
            </w:r>
          </w:p>
          <w:p w14:paraId="0841B540" w14:textId="77777777" w:rsidR="00777F5E" w:rsidRDefault="00777F5E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31371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DC2E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BAEA6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80B1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4F489030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E336F" w14:textId="77777777" w:rsidR="00777F5E" w:rsidRDefault="00777F5E">
            <w:pPr>
              <w:numPr>
                <w:ilvl w:val="0"/>
                <w:numId w:val="2"/>
              </w:numPr>
              <w:tabs>
                <w:tab w:val="clear" w:pos="154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8075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F2CB0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234B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PC2 </w:t>
            </w:r>
          </w:p>
          <w:p w14:paraId="460DA6C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3E6A7" w14:textId="77777777" w:rsidR="00777F5E" w:rsidRDefault="00777F5E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A745DA6" w14:textId="77777777" w:rsidR="00777F5E" w:rsidRDefault="00777F5E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D398000" w14:textId="77777777" w:rsidR="00777F5E" w:rsidRDefault="00777F5E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0398C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768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B8ACF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8ED6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6F73357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06060" w14:textId="77777777" w:rsidR="00777F5E" w:rsidRDefault="00777F5E">
            <w:pPr>
              <w:numPr>
                <w:ilvl w:val="0"/>
                <w:numId w:val="2"/>
              </w:numPr>
              <w:tabs>
                <w:tab w:val="clear" w:pos="154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DFBA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5+300</w:t>
            </w:r>
          </w:p>
          <w:p w14:paraId="697CC32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8C9C6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99C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PC2 -</w:t>
            </w:r>
          </w:p>
          <w:p w14:paraId="16B45F7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Antestație ROMCIM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E8C8E" w14:textId="77777777" w:rsidR="00777F5E" w:rsidRDefault="00777F5E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2EBE4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06E8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D360B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F074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77F5E" w14:paraId="186EE95F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9852E" w14:textId="77777777" w:rsidR="00777F5E" w:rsidRDefault="00777F5E">
            <w:pPr>
              <w:numPr>
                <w:ilvl w:val="0"/>
                <w:numId w:val="2"/>
              </w:numPr>
              <w:tabs>
                <w:tab w:val="clear" w:pos="154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6E30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0F2B7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C288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Antestație ROMCIM</w:t>
            </w:r>
          </w:p>
          <w:p w14:paraId="794B98E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 din complex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02A0" w14:textId="77777777" w:rsidR="00777F5E" w:rsidRDefault="00777F5E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FA831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212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8248A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EA07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1FBA9D1" w14:textId="77777777" w:rsidR="00777F5E" w:rsidRDefault="00777F5E">
      <w:pPr>
        <w:spacing w:before="40" w:after="40" w:line="192" w:lineRule="auto"/>
        <w:ind w:right="57"/>
        <w:rPr>
          <w:sz w:val="20"/>
        </w:rPr>
      </w:pPr>
    </w:p>
    <w:p w14:paraId="0AE2588D" w14:textId="77777777" w:rsidR="00777F5E" w:rsidRDefault="00777F5E" w:rsidP="00D509E3">
      <w:pPr>
        <w:pStyle w:val="Heading1"/>
        <w:spacing w:line="360" w:lineRule="auto"/>
      </w:pPr>
      <w:r>
        <w:t>LINIA 812</w:t>
      </w:r>
    </w:p>
    <w:p w14:paraId="286BC1E9" w14:textId="77777777" w:rsidR="00777F5E" w:rsidRDefault="00777F5E" w:rsidP="00AC38B3">
      <w:pPr>
        <w:pStyle w:val="Heading1"/>
        <w:spacing w:line="360" w:lineRule="auto"/>
        <w:rPr>
          <w:b w:val="0"/>
          <w:bCs w:val="0"/>
          <w:sz w:val="8"/>
        </w:rPr>
      </w:pPr>
      <w:r>
        <w:t>MEDGIDIA - TULCEA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777F5E" w14:paraId="0F701D6A" w14:textId="77777777">
        <w:trPr>
          <w:cantSplit/>
          <w:trHeight w:val="11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D352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9DC29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FF5E7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94CB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4EA0483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liniile 10, </w:t>
            </w:r>
          </w:p>
          <w:p w14:paraId="75FE5FA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şi 14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7AFE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 ieşiri</w:t>
            </w:r>
          </w:p>
          <w:p w14:paraId="4E141A0B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7EBC3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9AE4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EEAD5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3A43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230F5FE5" w14:textId="77777777">
        <w:trPr>
          <w:cantSplit/>
          <w:trHeight w:val="7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524E7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59101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89A18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C768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023C749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15A0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8DACE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EC3CA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9E3A3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EDA7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6627D962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EA02C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3728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4+450</w:t>
            </w:r>
          </w:p>
          <w:p w14:paraId="113C9363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EEC3E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F7F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65DA98B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1AA88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7D529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950C0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B9AD5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FC95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48C51B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777F5E" w14:paraId="7BC7A86C" w14:textId="77777777">
        <w:trPr>
          <w:cantSplit/>
          <w:trHeight w:val="6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B60C4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C02B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13+700</w:t>
            </w:r>
          </w:p>
          <w:p w14:paraId="0910F33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F1217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5F46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262D79B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35625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C9C29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FBF1E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39CCB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2E8B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77F5E" w14:paraId="33BCA702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52A8D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E2BAE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E7E7E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757C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1DB03DE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26B28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diag.</w:t>
            </w:r>
          </w:p>
          <w:p w14:paraId="48159A86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5 - 11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5DAF8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E698F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46A64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2573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BE7DCF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15250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11 – 13 </w:t>
            </w:r>
          </w:p>
          <w:p w14:paraId="7B3B79C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3 – 5. </w:t>
            </w:r>
          </w:p>
        </w:tc>
      </w:tr>
      <w:tr w:rsidR="00777F5E" w14:paraId="0CD8B252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FC32D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F922D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7B9B7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C748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2CDE363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3463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și </w:t>
            </w:r>
          </w:p>
          <w:p w14:paraId="3B3931C0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66C11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C8F6E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76533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2214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673932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ax stație și Cap Y </w:t>
            </w:r>
          </w:p>
          <w:p w14:paraId="7AE0603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este închisă.</w:t>
            </w:r>
          </w:p>
        </w:tc>
      </w:tr>
      <w:tr w:rsidR="00777F5E" w14:paraId="6BBA4549" w14:textId="77777777">
        <w:trPr>
          <w:cantSplit/>
          <w:trHeight w:val="7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DA311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B49F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EEB89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ED45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64D3F07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D7C58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817C1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43482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F4090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C85E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0BB3CA8B" w14:textId="77777777">
        <w:trPr>
          <w:cantSplit/>
          <w:trHeight w:val="1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0F535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BDD7B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C6864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D7A5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458BA71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6C3E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47E6298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63D39A6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</w:t>
            </w:r>
          </w:p>
          <w:p w14:paraId="47D80989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2A09D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88AB2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D721B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F4C6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2CDDCB52" w14:textId="77777777">
        <w:trPr>
          <w:cantSplit/>
          <w:trHeight w:val="18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DDAEA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40120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BF25B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D5CB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0D8A68D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3E45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6EBB528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şi </w:t>
            </w:r>
          </w:p>
          <w:p w14:paraId="2359704A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594BC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7BF92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D249E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2C6C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FE059B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777F5E" w14:paraId="42F2E492" w14:textId="77777777">
        <w:trPr>
          <w:cantSplit/>
          <w:trHeight w:val="18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DD178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9C9C7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EA153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FB25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305873A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9267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 </w:t>
            </w:r>
          </w:p>
          <w:p w14:paraId="1326169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120 m </w:t>
            </w:r>
          </w:p>
          <w:p w14:paraId="373DC43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sch. 17 </w:t>
            </w:r>
          </w:p>
          <w:p w14:paraId="579D93F9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Cântar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2AC6B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D7377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379F8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ADB7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130D5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777F5E" w14:paraId="164852E9" w14:textId="77777777">
        <w:trPr>
          <w:cantSplit/>
          <w:trHeight w:val="1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79073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D7CB2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58851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B422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7144900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6448A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066D4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5C73C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8F1C9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06D3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CA652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96FC9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14 – 16 </w:t>
            </w:r>
          </w:p>
          <w:p w14:paraId="1E64A63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5 şi 6. </w:t>
            </w:r>
          </w:p>
        </w:tc>
      </w:tr>
      <w:tr w:rsidR="00777F5E" w14:paraId="57A44761" w14:textId="77777777">
        <w:trPr>
          <w:cantSplit/>
          <w:trHeight w:val="8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17574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3E7EA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4D0C1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9404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RMK  </w:t>
            </w:r>
          </w:p>
          <w:p w14:paraId="4B3488B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CA30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17B7FEC5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6+675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58544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62FEF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9C06F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84FA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77F5E" w14:paraId="778FB2CA" w14:textId="77777777">
        <w:trPr>
          <w:cantSplit/>
          <w:trHeight w:val="9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3374B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D1708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95F21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34AE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Linia RMK  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E736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2EE732A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şi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4DAF1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00A5F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AA88B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0AD2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1EB5CEFC" w14:textId="77777777">
        <w:trPr>
          <w:cantSplit/>
          <w:trHeight w:val="22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AF8BA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4CF7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30+300</w:t>
            </w:r>
          </w:p>
          <w:p w14:paraId="5287BE2E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7BC29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A356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 –</w:t>
            </w:r>
          </w:p>
          <w:p w14:paraId="1C7EA4D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623A5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2477C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D3205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4B8B8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F289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56B4CFB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 respectă numai </w:t>
            </w:r>
          </w:p>
          <w:p w14:paraId="7192904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primul vehicul din compunerea trenului (locomotivă sau vagon).</w:t>
            </w:r>
          </w:p>
        </w:tc>
      </w:tr>
      <w:tr w:rsidR="00777F5E" w14:paraId="07B66E22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24F45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7ECF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ADD4E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8D2C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Târguşor Dobrogea</w:t>
            </w:r>
          </w:p>
          <w:p w14:paraId="529BEEA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FFB0D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EEEE6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FCAD7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5796A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FB32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07871E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prin Cap Y.</w:t>
            </w:r>
          </w:p>
        </w:tc>
      </w:tr>
      <w:tr w:rsidR="00777F5E" w14:paraId="5554D1AA" w14:textId="77777777">
        <w:trPr>
          <w:cantSplit/>
          <w:trHeight w:val="4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BBF34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3183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39+470</w:t>
            </w:r>
          </w:p>
          <w:p w14:paraId="3454C63B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39+775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58D84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2D0C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 -</w:t>
            </w:r>
          </w:p>
          <w:p w14:paraId="1A1F40C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Cogealac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3C7E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91E64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FDFFB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0918D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A151" w14:textId="77777777" w:rsidR="00777F5E" w:rsidRPr="00562792" w:rsidRDefault="00777F5E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*Valabil pentru trenurile remorcate cu două și trei locomotive cuplate.</w:t>
            </w:r>
          </w:p>
          <w:p w14:paraId="24D58B20" w14:textId="77777777" w:rsidR="00777F5E" w:rsidRPr="00562792" w:rsidRDefault="00777F5E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Este interzisă circulația trenurilor care au  în compunere patru sau mai multe locomotive cuplate.</w:t>
            </w:r>
          </w:p>
          <w:p w14:paraId="2F47174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7574D54" w14:textId="77777777">
        <w:trPr>
          <w:cantSplit/>
          <w:trHeight w:val="92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C3C8D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BC63D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0E3E8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41BA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Cogealac</w:t>
            </w:r>
          </w:p>
          <w:p w14:paraId="3EF52CA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001B3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070E1EDA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2371C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90391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A95B7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E3E4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4C7D4042" w14:textId="77777777">
        <w:trPr>
          <w:cantSplit/>
          <w:trHeight w:val="14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E8A2C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7A12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E8061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FE4F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Mihai Viteazu</w:t>
            </w:r>
          </w:p>
          <w:p w14:paraId="744F24B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FF2D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5</w:t>
            </w:r>
          </w:p>
          <w:p w14:paraId="7F54203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şi </w:t>
            </w:r>
          </w:p>
          <w:p w14:paraId="596485FE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53B1E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99935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75FA4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16A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6AB787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schimbătorul</w:t>
            </w:r>
          </w:p>
          <w:p w14:paraId="0B3A092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numărul 6 şi schimbătorul numărul 2, linia este închisă.</w:t>
            </w:r>
          </w:p>
        </w:tc>
      </w:tr>
      <w:tr w:rsidR="00777F5E" w14:paraId="04848E2C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6F4D2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B1C1F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2803F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EA01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2B007CD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1BD83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3F902507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9609A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BAC5D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0635E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1097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47DC31EF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ED817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4EDB5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FFC44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D896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74EE1AC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rampă</w:t>
            </w:r>
          </w:p>
          <w:p w14:paraId="6D86FC2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7 şi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3F0FA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56C0A96B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05ECA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13AF5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F9F18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7509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C64F138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47FAE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31898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345A7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3E79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Babadag</w:t>
            </w:r>
          </w:p>
          <w:p w14:paraId="50096AF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98C61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B2860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8BB20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F82B4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6298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6EC0641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6D9DE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1027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107+325</w:t>
            </w:r>
          </w:p>
          <w:p w14:paraId="73A8BA37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CBD27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14DA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103D846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DAE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3CE8B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7A9A6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42883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2EFF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77F5E" w14:paraId="7AEB49FE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8E8AB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2C81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110+540</w:t>
            </w:r>
          </w:p>
          <w:p w14:paraId="2A838170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9600F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6E60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5FA39EC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F9C1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365F0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A6448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5EB90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A98C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023DD3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doar cu primul vehicul din compunerea trenului (locomotivă sau vagon).</w:t>
            </w:r>
          </w:p>
        </w:tc>
      </w:tr>
      <w:tr w:rsidR="00777F5E" w14:paraId="6E7397AC" w14:textId="77777777">
        <w:trPr>
          <w:cantSplit/>
          <w:trHeight w:val="22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29780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AE5E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122+275</w:t>
            </w:r>
          </w:p>
          <w:p w14:paraId="17520DE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B5777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74B3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6D5C844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B337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150F1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AEDB1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D655D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64DE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0D70B0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04CE03C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 sau vagon).</w:t>
            </w:r>
          </w:p>
        </w:tc>
      </w:tr>
      <w:tr w:rsidR="00777F5E" w14:paraId="445CB2B5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E8C08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EF42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126+750</w:t>
            </w:r>
          </w:p>
          <w:p w14:paraId="6308A56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E2D5E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5DE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0B21DF8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80C0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1B91D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76834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53E21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D240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77F5E" w14:paraId="7F974656" w14:textId="77777777">
        <w:trPr>
          <w:cantSplit/>
          <w:trHeight w:val="8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09523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61FDA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0DA9E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FB2D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6E2DD5D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0DE0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803E08E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A9236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7E74D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14BF7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C182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77F5E" w14:paraId="5FF26468" w14:textId="77777777">
        <w:trPr>
          <w:cantSplit/>
          <w:trHeight w:val="19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25E08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E3E6F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E06E2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AEEC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298750F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D33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axa staţiei </w:t>
            </w:r>
          </w:p>
          <w:p w14:paraId="1067F93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şi </w:t>
            </w:r>
          </w:p>
          <w:p w14:paraId="7FD144FD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</w:t>
            </w:r>
            <w:r w:rsidRPr="001A61C3">
              <w:rPr>
                <w:b/>
                <w:bCs/>
                <w:sz w:val="20"/>
              </w:rPr>
              <w:t>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0A815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CDF02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41E1A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3A52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0772F37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Cap X la axa staţiei linia este închisă.</w:t>
            </w:r>
          </w:p>
        </w:tc>
      </w:tr>
      <w:tr w:rsidR="00777F5E" w14:paraId="64204F2E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2DD9E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CEF8F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F0FDA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FDBE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15F5537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ED3F0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59FBE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DF1BF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00F4B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7811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777F5E" w14:paraId="30555480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A9345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085B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130+800</w:t>
            </w:r>
          </w:p>
          <w:p w14:paraId="3F55F061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39699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551D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15823C7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5748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3F85F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C171F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FEC75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F296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77F5E" w14:paraId="7842652A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78FC9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3F15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133+000</w:t>
            </w:r>
          </w:p>
          <w:p w14:paraId="5BFDFF2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25AA1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B95B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753ACB3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3F3D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E9C15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699C9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68AC8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727E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77F5E" w14:paraId="3FF111B8" w14:textId="77777777">
        <w:trPr>
          <w:cantSplit/>
          <w:trHeight w:val="1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FE875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58F12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E72B7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3B3C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0C14458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B8E3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peste T.D.J. </w:t>
            </w:r>
          </w:p>
          <w:p w14:paraId="364C2688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/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EF29F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E7A15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E3392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4DD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C30FDE7" w14:textId="77777777">
        <w:trPr>
          <w:cantSplit/>
          <w:trHeight w:val="12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1920B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C6D70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396E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AFF5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0A025FE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7179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EBFAA95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FE39C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B841B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7CEA1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EF9F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929305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 şi 18.</w:t>
            </w:r>
          </w:p>
        </w:tc>
      </w:tr>
      <w:tr w:rsidR="00777F5E" w14:paraId="71049210" w14:textId="77777777">
        <w:trPr>
          <w:cantSplit/>
          <w:trHeight w:val="11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987DE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E40B6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58A10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E831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53371BB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FDF1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3B8EC030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</w:t>
            </w:r>
            <w:r>
              <w:rPr>
                <w:b/>
                <w:bCs/>
                <w:spacing w:val="-10"/>
                <w:sz w:val="20"/>
              </w:rPr>
              <w:t>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FBFCF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6840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2496D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79CD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0E8871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3939D4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14 şi 18.</w:t>
            </w:r>
          </w:p>
        </w:tc>
      </w:tr>
      <w:tr w:rsidR="00777F5E" w14:paraId="6C73EA4D" w14:textId="77777777">
        <w:trPr>
          <w:cantSplit/>
          <w:trHeight w:val="5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46CA4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8C118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496AD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5465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213822C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A84A9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FF780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6B480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79762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77D0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0ABE3E27" w14:textId="77777777">
        <w:trPr>
          <w:cantSplit/>
          <w:trHeight w:val="6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082BC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43C63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D96DA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10D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065F2A3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8FB2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C61FA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78424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54E7D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1037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5A1365AF" w14:textId="77777777">
        <w:trPr>
          <w:cantSplit/>
          <w:trHeight w:val="9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31CCF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50558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ADA22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F2A0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170C736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367D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axul stației în </w:t>
            </w:r>
          </w:p>
          <w:p w14:paraId="24A2A860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2307D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AD512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CED15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FF46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1B0E378" w14:textId="77777777" w:rsidR="00777F5E" w:rsidRPr="00F662B5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662B5">
              <w:rPr>
                <w:b/>
                <w:bCs/>
                <w:i/>
                <w:sz w:val="20"/>
              </w:rPr>
              <w:t>Din axul stației în Cap Y linia este închisă.</w:t>
            </w:r>
          </w:p>
        </w:tc>
      </w:tr>
      <w:tr w:rsidR="00777F5E" w14:paraId="5F2F3F5A" w14:textId="77777777">
        <w:trPr>
          <w:cantSplit/>
          <w:trHeight w:val="5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0C46A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BE82E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7061A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1E1A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5E6B4F3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BA323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E569A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D0019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9BB17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B3AE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287987D6" w14:textId="77777777">
        <w:trPr>
          <w:cantSplit/>
          <w:trHeight w:val="8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E49B8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EF281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A36D4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60F2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01FFFE2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18 A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4B28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sch. </w:t>
            </w:r>
          </w:p>
          <w:p w14:paraId="19016832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9 şi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70268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42B1F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707D8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4E38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28DA9C50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CF5C1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CE539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29C11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A024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48A6504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2C8F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7BC4EB18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33</w:t>
            </w:r>
            <w:r>
              <w:rPr>
                <w:b/>
                <w:bCs/>
                <w:sz w:val="20"/>
              </w:rPr>
              <w:t xml:space="preserve"> şi 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BF479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EB06E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34A13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D73C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82F479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777F5E" w14:paraId="0A87FCF5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B79D5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DD93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141+350</w:t>
            </w:r>
          </w:p>
          <w:p w14:paraId="5733D279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E5993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F52A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 -</w:t>
            </w:r>
          </w:p>
          <w:p w14:paraId="58F2295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Oraş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86DE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E2B4F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06C77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DC0F7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06BE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77F5E" w14:paraId="28D93195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F62F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41EDF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13AE2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CE34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14D7889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FB703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293CC3BC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CE61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312DD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787E4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52D5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89F579E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FE5D7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1323D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0C6D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6894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3C6CBD1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FB8FC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34885EE9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DCF6F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BB768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7E1C6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D76B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4DF85D5D" w14:textId="77777777">
        <w:trPr>
          <w:cantSplit/>
          <w:trHeight w:val="9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110C7" w14:textId="77777777" w:rsidR="00777F5E" w:rsidRPr="001A61C3" w:rsidRDefault="00777F5E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D8DF7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C173F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48F8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Tulcea Oraş </w:t>
            </w:r>
          </w:p>
          <w:p w14:paraId="42B3C88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06208E6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și 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4CBF5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1511401C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53E4C" w14:textId="77777777" w:rsidR="00777F5E" w:rsidRPr="006A7C82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3D86D" w14:textId="77777777" w:rsidR="00777F5E" w:rsidRPr="001A61C3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2C03E" w14:textId="77777777" w:rsidR="00777F5E" w:rsidRPr="00772CB4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5BAB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C22960F" w14:textId="77777777" w:rsidR="00777F5E" w:rsidRDefault="00777F5E">
      <w:pPr>
        <w:spacing w:before="40" w:after="40" w:line="192" w:lineRule="auto"/>
        <w:ind w:right="57"/>
        <w:rPr>
          <w:sz w:val="20"/>
        </w:rPr>
      </w:pPr>
    </w:p>
    <w:p w14:paraId="0F71AFE0" w14:textId="77777777" w:rsidR="00777F5E" w:rsidRDefault="00777F5E" w:rsidP="00672C80">
      <w:pPr>
        <w:pStyle w:val="Heading1"/>
        <w:spacing w:line="360" w:lineRule="auto"/>
      </w:pPr>
      <w:r>
        <w:t>LINIA 813</w:t>
      </w:r>
    </w:p>
    <w:p w14:paraId="1774D395" w14:textId="77777777" w:rsidR="00777F5E" w:rsidRDefault="00777F5E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777F5E" w14:paraId="4CC23F08" w14:textId="77777777">
        <w:trPr>
          <w:cantSplit/>
          <w:trHeight w:val="2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5BF3C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66545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7E74C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149A5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5472FC4F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63378" w14:textId="77777777" w:rsidR="00777F5E" w:rsidRDefault="00777F5E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52317B74" w14:textId="77777777" w:rsidR="00777F5E" w:rsidRDefault="00777F5E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9EA74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451C3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175B7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DB91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6A27C42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8FF08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CA9AD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62E89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40BB2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0D9181E9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17DBF" w14:textId="77777777" w:rsidR="00777F5E" w:rsidRDefault="00777F5E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5FB1C168" w14:textId="77777777" w:rsidR="00777F5E" w:rsidRDefault="00777F5E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41559563" w14:textId="77777777" w:rsidR="00777F5E" w:rsidRDefault="00777F5E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0D24E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0BDEC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2DA6E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283AE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4A89BC56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5C5D9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3CF74" w14:textId="77777777" w:rsidR="00777F5E" w:rsidRDefault="00777F5E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A62C3" w14:textId="77777777" w:rsidR="00777F5E" w:rsidRDefault="00777F5E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BD9F0" w14:textId="77777777" w:rsidR="00777F5E" w:rsidRDefault="00777F5E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F1492D8" w14:textId="77777777" w:rsidR="00777F5E" w:rsidRDefault="00777F5E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4D54" w14:textId="77777777" w:rsidR="00777F5E" w:rsidRDefault="00777F5E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D2F84" w14:textId="77777777" w:rsidR="00777F5E" w:rsidRDefault="00777F5E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7D94" w14:textId="77777777" w:rsidR="00777F5E" w:rsidRDefault="00777F5E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237B9" w14:textId="77777777" w:rsidR="00777F5E" w:rsidRPr="00564F54" w:rsidRDefault="00777F5E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0A229" w14:textId="77777777" w:rsidR="00777F5E" w:rsidRDefault="00777F5E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E590350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B06FC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7BFEC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A9A6D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36730B55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76869D82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57811" w14:textId="77777777" w:rsidR="00777F5E" w:rsidRPr="001A0BE2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AEBF71F" w14:textId="77777777" w:rsidR="00777F5E" w:rsidRPr="001A0BE2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29743D06" w14:textId="77777777" w:rsidR="00777F5E" w:rsidRPr="001A0BE2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6B55E412" w14:textId="77777777" w:rsidR="00777F5E" w:rsidRPr="00564F54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B7F06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4E605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BFB360F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1086D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D1AE2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D2F69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0AAC9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44C49A1D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9341C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ED64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FD94B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050FBC0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E4C90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C043C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777F5E" w14:paraId="2CC22F8A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5A322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0265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1AABD364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95980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B69DA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8AEAD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224EC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F582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6025A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4E7EC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777F5E" w14:paraId="5399E6CE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67CB4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C86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5F38C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389F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201DB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DFD14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2F64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341DFD8C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4A6EB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4750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777F5E" w14:paraId="0714CCDD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84A32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3467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23491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77E82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05D2748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8B7C5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96EC667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9BE2A5A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B8EED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6EA0B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DA0EF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3AAE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DEFE443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777F5E" w14:paraId="1A0BB103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3EAB0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F48D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93C77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16018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E5061C6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38F5E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55FE9F5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3B9F298E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A0659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27565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EA791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F3388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A98915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777F5E" w14:paraId="495A0D6D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278BC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EAA6E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CE12E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7636D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D5E0B89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D76CA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FF2EC22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9E2DE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124B6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A073A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3FCE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489488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AF9E56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777F5E" w14:paraId="4497C895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F3AE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E25F7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340B5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640A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DEA81BC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DEF2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2C988EA1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49079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777E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0B69C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A4DA6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1819E03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777F5E" w14:paraId="3BBB65E2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E0C3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94A24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E34DA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E46A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0C68EB4E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7CE2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1C4B83B5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887AE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9D84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B133B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D8671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777F5E" w14:paraId="5ECC91C5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057DC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754B7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99007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72215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5833953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AF9C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BF100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953F4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6B85E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BCA6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17F0027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9A982B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777F5E" w14:paraId="35193551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11EFC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EA36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EA76B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96BF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300CAFD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40780BFA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0406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3E258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40E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8DBB1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0FAFB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4A33F20E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3EDE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B875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3F364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D148E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E6A46AA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2E25DD5C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9DC4C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538E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369D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055AB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33E8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3914262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9D189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8556D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21C94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F1569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BB5271A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9E5A3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B8C36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EBFF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76A75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CA6B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64E39D80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CAFCD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10B3D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8ECBD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EF6BD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1EC6F9A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2309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B8F4CA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B774F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CDBB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65A17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B174C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E198A8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777F5E" w14:paraId="1ACEE74B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E3682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DC822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38EF4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FEED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22DBBEC0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18824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0B659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07C6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14FDE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19FF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66926F90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777F5E" w14:paraId="3E5CC4ED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BE504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D89D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DF091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2E75B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2772717E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8A3AC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B2BE076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0D4F0D2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73AA6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1CAB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ADB92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64B01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B182C79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6EDFE5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1D90280A" w14:textId="77777777" w:rsidR="00777F5E" w:rsidRPr="00CB3CD0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777F5E" w14:paraId="4310F0BF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B81E8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3518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CDB6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89E5" w14:textId="77777777" w:rsidR="00777F5E" w:rsidRDefault="00777F5E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07F9FAAD" w14:textId="77777777" w:rsidR="00777F5E" w:rsidRDefault="00777F5E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26237" w14:textId="77777777" w:rsidR="00777F5E" w:rsidRDefault="00777F5E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84EA7A2" w14:textId="77777777" w:rsidR="00777F5E" w:rsidRDefault="00777F5E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1A88C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BF3A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E2921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C8EF5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1354125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777F5E" w14:paraId="311A00BB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0B416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9B4FD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2CE137A3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02701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53373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1C136D5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30565CAD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E29EB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B0ABE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7E3EE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5FDFF12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7C1B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9DE1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1F5BEA5A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AE0BF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CDEEC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0CDEB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85D1B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0DB89926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7ED17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F8496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E6ACC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3FB0F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35E78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0FF4BD68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407C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89AF4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D6E89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66D30" w14:textId="77777777" w:rsidR="00777F5E" w:rsidRDefault="00777F5E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0B87A81A" w14:textId="77777777" w:rsidR="00777F5E" w:rsidRDefault="00777F5E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8A2DE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D0C0A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3E353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4394E58E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762E9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A54D1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77F5E" w14:paraId="5792C4D4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2EC57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189DD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3612CF55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8C6E0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22E6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0B1C0E80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5047D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A0DE6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3E5E7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7B559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4D66B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77F5E" w14:paraId="358E7985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5D075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AF15E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8D53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C6B78" w14:textId="77777777" w:rsidR="00777F5E" w:rsidRDefault="00777F5E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5343848E" w14:textId="77777777" w:rsidR="00777F5E" w:rsidRDefault="00777F5E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10AA2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1DAE5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74834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7A19B187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C828D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93476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77F5E" w14:paraId="0D877564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8B750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D434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700B55CE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7BD90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35B9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0BF9D02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328C3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F63FB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B754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F814F" w14:textId="77777777" w:rsidR="00777F5E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07CFA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77F5E" w14:paraId="5ADA0A7C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F2664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0927B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75D0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49396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036ED855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DEBA7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9F6370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25AA5E84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8A64D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0A23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C6523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0AFE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777F5E" w14:paraId="1BFBE155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2CC2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EF606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14595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7333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05F43613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B24C3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04E069D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06A3C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584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FE499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1B9FE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C391B38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25D5F3E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777F5E" w14:paraId="00E9BE9B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034A0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FA13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0F0777B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89A0C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A8DC9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516E202D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5351E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38069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2250B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3FC3A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FFFC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8438247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777F5E" w14:paraId="0D6F4A23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1E780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ACCE7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1773902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CE175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22A6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4EF2B180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058C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AF653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8D02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647B4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98E9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777F5E" w14:paraId="48D8913F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BE50E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EF061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1D2865C0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431AF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2C7E0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183AAE89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68AE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BD344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4A5E4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F747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7400D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46103B8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777F5E" w14:paraId="0FE855CF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8EAD7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6027D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A3AB7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B7F5C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6EC1B014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CF04C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B3EFF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C76A2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FEEF4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EF921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777F5E" w14:paraId="228D9ED4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0B27A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BC8B6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260+000</w:t>
            </w:r>
          </w:p>
          <w:p w14:paraId="128FD885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260+050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21719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CD713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 - Neptun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3C833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40D44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DC125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7814F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87782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cu primul vehicul din componență (locomotivă sau vagon)</w:t>
            </w:r>
          </w:p>
        </w:tc>
      </w:tr>
      <w:tr w:rsidR="00777F5E" w14:paraId="236CA019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2F45F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5B3A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B0BE1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37F46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43764D50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0C856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3924FA6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68D49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71EA2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F0318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68C2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777F5E" w14:paraId="5F492AD0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69B54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19A7D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0975C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781D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30CBEC9E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13B73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53925A4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E5C24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19EB4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2401F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2D235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4D171923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2C4469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777F5E" w14:paraId="6D128D94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C5005" w14:textId="77777777" w:rsidR="00777F5E" w:rsidRDefault="00777F5E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69D38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A392B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01FEF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05A5CA3A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BC19A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94F10B9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1606C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CF98F" w14:textId="77777777" w:rsidR="00777F5E" w:rsidRDefault="00777F5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EB31F" w14:textId="77777777" w:rsidR="00777F5E" w:rsidRPr="00564F54" w:rsidRDefault="00777F5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A93BC" w14:textId="77777777" w:rsidR="00777F5E" w:rsidRDefault="00777F5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BCE5163" w14:textId="77777777" w:rsidR="00777F5E" w:rsidRPr="00237377" w:rsidRDefault="00777F5E">
      <w:pPr>
        <w:spacing w:before="40" w:after="40" w:line="192" w:lineRule="auto"/>
        <w:ind w:right="57"/>
        <w:rPr>
          <w:sz w:val="20"/>
          <w:szCs w:val="20"/>
        </w:rPr>
      </w:pPr>
    </w:p>
    <w:p w14:paraId="298E61FA" w14:textId="77777777" w:rsidR="00777F5E" w:rsidRDefault="00777F5E" w:rsidP="00D96D74">
      <w:pPr>
        <w:pStyle w:val="Heading1"/>
        <w:spacing w:line="360" w:lineRule="auto"/>
      </w:pPr>
      <w:r>
        <w:t>LINIA 813 A</w:t>
      </w:r>
    </w:p>
    <w:p w14:paraId="56516FFD" w14:textId="77777777" w:rsidR="00777F5E" w:rsidRDefault="00777F5E" w:rsidP="00E13613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AGIGEA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777F5E" w14:paraId="069DECF2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21148" w14:textId="77777777" w:rsidR="00777F5E" w:rsidRDefault="00777F5E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DBED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50AFF79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ACE8D" w14:textId="77777777" w:rsidR="00777F5E" w:rsidRPr="00E230A0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2B78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3D96F09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Sud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875B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8FBC6" w14:textId="77777777" w:rsidR="00777F5E" w:rsidRPr="009033AC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F8BE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821B8" w14:textId="77777777" w:rsidR="00777F5E" w:rsidRPr="009033AC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27E2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0575732C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7A66D" w14:textId="77777777" w:rsidR="00777F5E" w:rsidRDefault="00777F5E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8B6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  <w:p w14:paraId="5D67AB6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68958" w14:textId="77777777" w:rsidR="00777F5E" w:rsidRPr="00E230A0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FDE6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30B3920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</w:t>
            </w:r>
          </w:p>
          <w:p w14:paraId="73F6A99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schimbătorul numărul 1 </w:t>
            </w:r>
          </w:p>
          <w:p w14:paraId="58D5719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schimbătorul numărul FN 15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325B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9B27E" w14:textId="77777777" w:rsidR="00777F5E" w:rsidRPr="009033AC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178A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E28DC" w14:textId="77777777" w:rsidR="00777F5E" w:rsidRPr="009033AC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24E5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5F0F323A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01E9A" w14:textId="77777777" w:rsidR="00777F5E" w:rsidRDefault="00777F5E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2B59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D2BCF" w14:textId="77777777" w:rsidR="00777F5E" w:rsidRPr="00E230A0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688C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622924C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60B1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44ECA" w14:textId="77777777" w:rsidR="00777F5E" w:rsidRPr="009033AC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033A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F88A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95BE2" w14:textId="77777777" w:rsidR="00777F5E" w:rsidRPr="009033AC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6CD5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506D5CD" w14:textId="77777777" w:rsidR="00777F5E" w:rsidRDefault="00777F5E">
      <w:pPr>
        <w:spacing w:before="40" w:after="40" w:line="192" w:lineRule="auto"/>
        <w:ind w:right="57"/>
        <w:rPr>
          <w:sz w:val="20"/>
        </w:rPr>
      </w:pPr>
    </w:p>
    <w:p w14:paraId="2781C371" w14:textId="77777777" w:rsidR="00777F5E" w:rsidRDefault="00777F5E" w:rsidP="00A73B8F">
      <w:pPr>
        <w:pStyle w:val="Heading1"/>
        <w:spacing w:line="360" w:lineRule="auto"/>
      </w:pPr>
      <w:r>
        <w:t>LINIA 813 B</w:t>
      </w:r>
    </w:p>
    <w:p w14:paraId="38339447" w14:textId="77777777" w:rsidR="00777F5E" w:rsidRDefault="00777F5E" w:rsidP="00BA2E4F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FERRY BOAT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777F5E" w14:paraId="1884A866" w14:textId="77777777">
        <w:trPr>
          <w:cantSplit/>
          <w:trHeight w:val="226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C338C" w14:textId="77777777" w:rsidR="00777F5E" w:rsidRDefault="00777F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24DD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EBA0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C2DA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099FE89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A8D9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805F40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/ 11 </w:t>
            </w:r>
          </w:p>
          <w:p w14:paraId="476F902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9F951" w14:textId="77777777" w:rsidR="00777F5E" w:rsidRPr="00305F8E" w:rsidRDefault="00777F5E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E676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19F22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27E1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209D298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firul II 813 spre staţia </w:t>
            </w:r>
          </w:p>
          <w:p w14:paraId="484EF7C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Boat.</w:t>
            </w:r>
          </w:p>
        </w:tc>
      </w:tr>
      <w:tr w:rsidR="00777F5E" w14:paraId="0714BA4C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D0462" w14:textId="77777777" w:rsidR="00777F5E" w:rsidRDefault="00777F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DE75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1300AFE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7F1DA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60AF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14D0811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Ferry Boat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5793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82AB7" w14:textId="77777777" w:rsidR="00777F5E" w:rsidRPr="00305F8E" w:rsidRDefault="00777F5E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B925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B236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36C7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E755A4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77F5E" w14:paraId="56E45C44" w14:textId="77777777">
        <w:trPr>
          <w:cantSplit/>
          <w:trHeight w:val="12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BB60C" w14:textId="77777777" w:rsidR="00777F5E" w:rsidRDefault="00777F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3CC4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11C3C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4EC1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1B82BE7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2DD3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117C461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AB1E8" w14:textId="77777777" w:rsidR="00777F5E" w:rsidRPr="00305F8E" w:rsidRDefault="00777F5E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80D4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29AF6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FA95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2BA0E7A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 -  8.</w:t>
            </w:r>
          </w:p>
        </w:tc>
      </w:tr>
      <w:tr w:rsidR="00777F5E" w14:paraId="67E52DCF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920B" w14:textId="77777777" w:rsidR="00777F5E" w:rsidRDefault="00777F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374B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10CE2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81EB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FCFC39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FB25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A0481" w14:textId="77777777" w:rsidR="00777F5E" w:rsidRPr="00305F8E" w:rsidRDefault="00777F5E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BB29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F09A5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1E10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52741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3CE9E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6 - 16.</w:t>
            </w:r>
          </w:p>
        </w:tc>
      </w:tr>
      <w:tr w:rsidR="00777F5E" w14:paraId="2CE6E87E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B4C91" w14:textId="77777777" w:rsidR="00777F5E" w:rsidRDefault="00777F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545D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644C4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FB5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67F97F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5CAA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B4B8B" w14:textId="77777777" w:rsidR="00777F5E" w:rsidRDefault="00777F5E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DF12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96751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D7BE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8C0F006" w14:textId="77777777">
        <w:trPr>
          <w:cantSplit/>
          <w:trHeight w:val="181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1FD9F" w14:textId="77777777" w:rsidR="00777F5E" w:rsidRDefault="00777F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B7A0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634E4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7E58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5BCFF3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81AB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</w:t>
            </w:r>
          </w:p>
          <w:p w14:paraId="2C46366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2B9F5" w14:textId="77777777" w:rsidR="00777F5E" w:rsidRPr="00305F8E" w:rsidRDefault="00777F5E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4B4F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FFE3C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94A1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2C8B5B3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36720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8.</w:t>
            </w:r>
          </w:p>
        </w:tc>
      </w:tr>
      <w:tr w:rsidR="00777F5E" w14:paraId="17647B0C" w14:textId="77777777">
        <w:trPr>
          <w:cantSplit/>
          <w:trHeight w:val="15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4F7A9" w14:textId="77777777" w:rsidR="00777F5E" w:rsidRDefault="00777F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DF44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1E2A6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0C86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38E4156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67E1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0187C" w14:textId="77777777" w:rsidR="00777F5E" w:rsidRPr="00305F8E" w:rsidRDefault="00777F5E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84EF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A7F19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AB76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A3BA62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D6283B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  <w:tr w:rsidR="00777F5E" w14:paraId="7374D0CA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1343C" w14:textId="77777777" w:rsidR="00777F5E" w:rsidRDefault="00777F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D901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E1907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2E46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BF037F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04A6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2866B" w14:textId="77777777" w:rsidR="00777F5E" w:rsidRPr="00305F8E" w:rsidRDefault="00777F5E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B713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41E1B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3CFB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F3A9F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CD564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777F5E" w14:paraId="465EC864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AC925" w14:textId="77777777" w:rsidR="00777F5E" w:rsidRDefault="00777F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382B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A33AA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CFFC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84CB11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34DC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B6D2A" w14:textId="77777777" w:rsidR="00777F5E" w:rsidRPr="00305F8E" w:rsidRDefault="00777F5E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79BA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A5DC0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B39F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59ADB0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D1A97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777F5E" w14:paraId="1C65E1A7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A8AD5" w14:textId="77777777" w:rsidR="00777F5E" w:rsidRDefault="00777F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D37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84328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53CB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8E6CA2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6820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13A,</w:t>
            </w:r>
          </w:p>
          <w:p w14:paraId="3E16248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4F416" w14:textId="77777777" w:rsidR="00777F5E" w:rsidRDefault="00777F5E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4D90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747F2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FFDB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C858DCD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E7AAB" w14:textId="77777777" w:rsidR="00777F5E" w:rsidRDefault="00777F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4B20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EDAC8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C30D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83B015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E96B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6D96C0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6E08" w14:textId="77777777" w:rsidR="00777F5E" w:rsidRDefault="00777F5E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6F28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446FD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45F7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43EED59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și 13.</w:t>
            </w:r>
          </w:p>
        </w:tc>
      </w:tr>
      <w:tr w:rsidR="00777F5E" w14:paraId="5D699F8E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DB9ED" w14:textId="77777777" w:rsidR="00777F5E" w:rsidRDefault="00777F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ABB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3480D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052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38314D6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34BC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02EBF3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3C6AD4C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53 </w:t>
            </w:r>
          </w:p>
          <w:p w14:paraId="6972E0A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0CC71" w14:textId="77777777" w:rsidR="00777F5E" w:rsidRDefault="00777F5E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FF53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F7461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0A3E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17BD8A2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777F5E" w14:paraId="582ECEDC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AFCED" w14:textId="77777777" w:rsidR="00777F5E" w:rsidRDefault="00777F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5F0F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AA1B4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A4C0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33C3C05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6F05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02E596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57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86F34" w14:textId="77777777" w:rsidR="00777F5E" w:rsidRDefault="00777F5E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EECD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1C55C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D238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4CD9BCD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15.</w:t>
            </w:r>
          </w:p>
        </w:tc>
      </w:tr>
      <w:tr w:rsidR="00777F5E" w14:paraId="2A070EA2" w14:textId="77777777">
        <w:trPr>
          <w:cantSplit/>
          <w:trHeight w:val="6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2BBB2" w14:textId="77777777" w:rsidR="00777F5E" w:rsidRDefault="00777F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7531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C42E4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F305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0BBE823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şi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5BD6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F5727" w14:textId="77777777" w:rsidR="00777F5E" w:rsidRPr="00305F8E" w:rsidRDefault="00777F5E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F6B5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64305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6033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6C2E9C61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91DAA" w14:textId="77777777" w:rsidR="00777F5E" w:rsidRDefault="00777F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3E12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2035D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7F15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35622EF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11 și 13 - 17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0481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B7BF2" w14:textId="77777777" w:rsidR="00777F5E" w:rsidRPr="00305F8E" w:rsidRDefault="00777F5E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EAC9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0B145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D5A5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07CD640D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235F7" w14:textId="77777777" w:rsidR="00777F5E" w:rsidRDefault="00777F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D20F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69492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E940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7370EAF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1EDB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8D740" w14:textId="77777777" w:rsidR="00777F5E" w:rsidRPr="00305F8E" w:rsidRDefault="00777F5E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6895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EC4D1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137F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1AFCD428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40A01" w14:textId="77777777" w:rsidR="00777F5E" w:rsidRDefault="00777F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0CCE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1ECEC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AF15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2F78E3F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DE99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35866F6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8A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C11A5" w14:textId="77777777" w:rsidR="00777F5E" w:rsidRPr="00305F8E" w:rsidRDefault="00777F5E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D90E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CBCF9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A4D4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1834A1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BE137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6 - 11.</w:t>
            </w:r>
          </w:p>
        </w:tc>
      </w:tr>
      <w:tr w:rsidR="00777F5E" w14:paraId="1AEC1135" w14:textId="77777777">
        <w:trPr>
          <w:cantSplit/>
          <w:trHeight w:val="9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3D0E7" w14:textId="77777777" w:rsidR="00777F5E" w:rsidRDefault="00777F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22DF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A6D45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EB24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2B0B23B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5107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5BD42" w14:textId="77777777" w:rsidR="00777F5E" w:rsidRDefault="00777F5E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A7BD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EED41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0CF4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BDB8EA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FCBD0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15 - 17.</w:t>
            </w:r>
          </w:p>
        </w:tc>
      </w:tr>
      <w:tr w:rsidR="00777F5E" w14:paraId="7C98E675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CCE0E" w14:textId="77777777" w:rsidR="00777F5E" w:rsidRDefault="00777F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9EAF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70321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FF22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07DAF62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7622F4F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de tragere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D632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2AA76" w14:textId="77777777" w:rsidR="00777F5E" w:rsidRDefault="00777F5E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2470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BF9C3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9915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029BF3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de tragere racordată din sch. nr. 4.</w:t>
            </w:r>
          </w:p>
        </w:tc>
      </w:tr>
      <w:tr w:rsidR="00777F5E" w14:paraId="5E78F652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E1C08" w14:textId="77777777" w:rsidR="00777F5E" w:rsidRDefault="00777F5E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6066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01FF7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7275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4A0C071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823A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D20B2" w14:textId="77777777" w:rsidR="00777F5E" w:rsidRPr="00305F8E" w:rsidRDefault="00777F5E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C5B1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FD9D4" w14:textId="77777777" w:rsidR="00777F5E" w:rsidRPr="00305F8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4445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46EFC3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CEF42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5 - 11.</w:t>
            </w:r>
          </w:p>
        </w:tc>
      </w:tr>
    </w:tbl>
    <w:p w14:paraId="618EA18C" w14:textId="77777777" w:rsidR="00777F5E" w:rsidRDefault="00777F5E" w:rsidP="002242FB">
      <w:pPr>
        <w:spacing w:before="40" w:after="40" w:line="192" w:lineRule="auto"/>
        <w:ind w:right="57"/>
      </w:pPr>
    </w:p>
    <w:p w14:paraId="131BDAB9" w14:textId="77777777" w:rsidR="00015190" w:rsidRDefault="00015190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</w:p>
    <w:p w14:paraId="727D2446" w14:textId="2EA295B1" w:rsidR="00777F5E" w:rsidRDefault="00777F5E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lastRenderedPageBreak/>
        <w:t>LINIA 814</w:t>
      </w:r>
    </w:p>
    <w:p w14:paraId="45E57CF4" w14:textId="77777777" w:rsidR="00777F5E" w:rsidRDefault="00777F5E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777F5E" w14:paraId="3FD47C4A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7694C" w14:textId="77777777" w:rsidR="00777F5E" w:rsidRDefault="00777F5E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F351E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595B2" w14:textId="77777777" w:rsidR="00777F5E" w:rsidRPr="002B6917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C8051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053752C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2F957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3EE46F13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5F807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9135D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8A311" w14:textId="77777777" w:rsidR="00777F5E" w:rsidRPr="002A6824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47335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14A62DB6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0FA06" w14:textId="77777777" w:rsidR="00777F5E" w:rsidRDefault="00777F5E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49B8A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FAB10" w14:textId="77777777" w:rsidR="00777F5E" w:rsidRPr="002B6917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26BEA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882D2FD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50BBA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16FFB3EB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6AA5ED93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7A980ADF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6117C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9A148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D1BD2" w14:textId="77777777" w:rsidR="00777F5E" w:rsidRPr="002A6824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1513B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569325A2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45A76" w14:textId="77777777" w:rsidR="00777F5E" w:rsidRDefault="00777F5E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F354F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D0CBC" w14:textId="77777777" w:rsidR="00777F5E" w:rsidRPr="002B6917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E7DDD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53F3A8A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57CE7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0E856950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5C8CD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536CA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3C6D1" w14:textId="77777777" w:rsidR="00777F5E" w:rsidRPr="002A6824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EF4D4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60F3EEC5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78FAA" w14:textId="77777777" w:rsidR="00777F5E" w:rsidRDefault="00777F5E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F6877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772CC" w14:textId="77777777" w:rsidR="00777F5E" w:rsidRPr="002B6917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BE695" w14:textId="77777777" w:rsidR="00777F5E" w:rsidRDefault="00777F5E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8D9C050" w14:textId="77777777" w:rsidR="00777F5E" w:rsidRDefault="00777F5E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3A345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7A8B383F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9D334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857B9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A01E9" w14:textId="77777777" w:rsidR="00777F5E" w:rsidRPr="002A6824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84034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777F5E" w14:paraId="0A92C902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BDA48" w14:textId="77777777" w:rsidR="00777F5E" w:rsidRDefault="00777F5E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1A00D" w14:textId="77777777" w:rsidR="00777F5E" w:rsidRDefault="00777F5E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5C66C" w14:textId="77777777" w:rsidR="00777F5E" w:rsidRPr="002B6917" w:rsidRDefault="00777F5E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A03CF" w14:textId="77777777" w:rsidR="00777F5E" w:rsidRDefault="00777F5E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2C10F98" w14:textId="77777777" w:rsidR="00777F5E" w:rsidRDefault="00777F5E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FE335" w14:textId="77777777" w:rsidR="00777F5E" w:rsidRDefault="00777F5E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2C3C2971" w14:textId="77777777" w:rsidR="00777F5E" w:rsidRDefault="00777F5E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EAEF1" w14:textId="77777777" w:rsidR="00777F5E" w:rsidRDefault="00777F5E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A13B1" w14:textId="77777777" w:rsidR="00777F5E" w:rsidRDefault="00777F5E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2335C" w14:textId="77777777" w:rsidR="00777F5E" w:rsidRPr="002A6824" w:rsidRDefault="00777F5E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923E5" w14:textId="77777777" w:rsidR="00777F5E" w:rsidRDefault="00777F5E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777F5E" w14:paraId="7F89306E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609C6" w14:textId="77777777" w:rsidR="00777F5E" w:rsidRDefault="00777F5E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1C5AE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94209" w14:textId="77777777" w:rsidR="00777F5E" w:rsidRPr="002B6917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711FD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959DA0C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470ECE9C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8FEC1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FF201EA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032A4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3A61B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81C32" w14:textId="77777777" w:rsidR="00777F5E" w:rsidRPr="002A6824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E8175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23BE1D72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3DE60" w14:textId="77777777" w:rsidR="00777F5E" w:rsidRDefault="00777F5E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6F0CE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5290BFD7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C6D01" w14:textId="77777777" w:rsidR="00777F5E" w:rsidRPr="002B6917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E874B" w14:textId="77777777" w:rsidR="00777F5E" w:rsidRDefault="00777F5E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05E9307A" w14:textId="77777777" w:rsidR="00777F5E" w:rsidRDefault="00777F5E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5DF55ED5" w14:textId="77777777" w:rsidR="00777F5E" w:rsidRDefault="00777F5E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3F928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A3CF6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18382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18DED969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75A0D" w14:textId="77777777" w:rsidR="00777F5E" w:rsidRPr="002A6824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67473" w14:textId="77777777" w:rsidR="00777F5E" w:rsidRDefault="00777F5E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77F5E" w14:paraId="3D57503F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64B2" w14:textId="77777777" w:rsidR="00777F5E" w:rsidRDefault="00777F5E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FE909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BFF72" w14:textId="77777777" w:rsidR="00777F5E" w:rsidRPr="002B6917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397F2" w14:textId="77777777" w:rsidR="00777F5E" w:rsidRDefault="00777F5E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90F76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48D2CEC0" w14:textId="77777777" w:rsidR="00777F5E" w:rsidRDefault="00777F5E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26E05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3A097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4947A" w14:textId="77777777" w:rsidR="00777F5E" w:rsidRPr="002A6824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0DB12" w14:textId="77777777" w:rsidR="00777F5E" w:rsidRDefault="00777F5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13E117B6" w14:textId="77777777" w:rsidR="00777F5E" w:rsidRDefault="00777F5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777F5E" w14:paraId="1DC573F1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E6464" w14:textId="77777777" w:rsidR="00777F5E" w:rsidRDefault="00777F5E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E3290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676CF" w14:textId="77777777" w:rsidR="00777F5E" w:rsidRPr="002B6917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8BB63" w14:textId="77777777" w:rsidR="00777F5E" w:rsidRDefault="00777F5E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9BD26" w14:textId="77777777" w:rsidR="00777F5E" w:rsidRDefault="00777F5E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A4221" w14:textId="77777777" w:rsidR="00777F5E" w:rsidRPr="00557C88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7D868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6079C" w14:textId="77777777" w:rsidR="00777F5E" w:rsidRPr="002A6824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EF95D" w14:textId="77777777" w:rsidR="00777F5E" w:rsidRDefault="00777F5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EB12AD7" w14:textId="77777777" w:rsidR="00777F5E" w:rsidRPr="00D83307" w:rsidRDefault="00777F5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777F5E" w14:paraId="1B37DFD1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DA584" w14:textId="77777777" w:rsidR="00777F5E" w:rsidRDefault="00777F5E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37EF0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89B0" w14:textId="77777777" w:rsidR="00777F5E" w:rsidRPr="002B6917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4103D" w14:textId="77777777" w:rsidR="00777F5E" w:rsidRDefault="00777F5E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26FFABD5" w14:textId="77777777" w:rsidR="00777F5E" w:rsidRDefault="00777F5E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FE2A5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6ACBC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D6523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DDC6F" w14:textId="77777777" w:rsidR="00777F5E" w:rsidRPr="002A6824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E7DAA" w14:textId="77777777" w:rsidR="00777F5E" w:rsidRDefault="00777F5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347B7E3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0E78" w14:textId="77777777" w:rsidR="00777F5E" w:rsidRDefault="00777F5E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1FE9E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1B1E4" w14:textId="77777777" w:rsidR="00777F5E" w:rsidRPr="002B6917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23E0A" w14:textId="77777777" w:rsidR="00777F5E" w:rsidRDefault="00777F5E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7332D7AD" w14:textId="77777777" w:rsidR="00777F5E" w:rsidRDefault="00777F5E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90415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E5367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24B9E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BD064" w14:textId="77777777" w:rsidR="00777F5E" w:rsidRPr="002A6824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66259" w14:textId="77777777" w:rsidR="00777F5E" w:rsidRDefault="00777F5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57A0117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66B37" w14:textId="77777777" w:rsidR="00777F5E" w:rsidRDefault="00777F5E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BD83F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3DCBA" w14:textId="77777777" w:rsidR="00777F5E" w:rsidRPr="002B6917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79E85" w14:textId="77777777" w:rsidR="00777F5E" w:rsidRDefault="00777F5E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6A590AB6" w14:textId="77777777" w:rsidR="00777F5E" w:rsidRDefault="00777F5E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CE35F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BAC00" w14:textId="77777777" w:rsidR="00777F5E" w:rsidRPr="00557C88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23278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727D2" w14:textId="77777777" w:rsidR="00777F5E" w:rsidRPr="002A6824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F714B" w14:textId="77777777" w:rsidR="00777F5E" w:rsidRDefault="00777F5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15A55BB1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8CE0F" w14:textId="77777777" w:rsidR="00777F5E" w:rsidRDefault="00777F5E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5F548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FB135" w14:textId="77777777" w:rsidR="00777F5E" w:rsidRPr="002B6917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E2761" w14:textId="77777777" w:rsidR="00777F5E" w:rsidRDefault="00777F5E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5FA98802" w14:textId="77777777" w:rsidR="00777F5E" w:rsidRPr="006315B8" w:rsidRDefault="00777F5E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3916B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E5D6F" w14:textId="77777777" w:rsidR="00777F5E" w:rsidRPr="00557C88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34191" w14:textId="77777777" w:rsidR="00777F5E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73424" w14:textId="77777777" w:rsidR="00777F5E" w:rsidRPr="002A6824" w:rsidRDefault="00777F5E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8021A" w14:textId="77777777" w:rsidR="00777F5E" w:rsidRDefault="00777F5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3BB4A47" w14:textId="77777777" w:rsidR="00777F5E" w:rsidRPr="00930181" w:rsidRDefault="00777F5E">
      <w:pPr>
        <w:tabs>
          <w:tab w:val="left" w:pos="3183"/>
        </w:tabs>
      </w:pPr>
    </w:p>
    <w:p w14:paraId="38ECA1C2" w14:textId="77777777" w:rsidR="00777F5E" w:rsidRDefault="00777F5E" w:rsidP="00E566AF">
      <w:pPr>
        <w:pStyle w:val="Heading1"/>
        <w:spacing w:line="360" w:lineRule="auto"/>
      </w:pPr>
      <w:r>
        <w:t>LINIA 817</w:t>
      </w:r>
    </w:p>
    <w:p w14:paraId="69067155" w14:textId="77777777" w:rsidR="00777F5E" w:rsidRDefault="00777F5E" w:rsidP="00313EFA">
      <w:pPr>
        <w:pStyle w:val="Heading1"/>
        <w:spacing w:line="360" w:lineRule="auto"/>
        <w:rPr>
          <w:b w:val="0"/>
          <w:bCs w:val="0"/>
          <w:sz w:val="8"/>
        </w:rPr>
      </w:pPr>
      <w:r>
        <w:t>DOROBANŢU - CAP MIDIA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777F5E" w14:paraId="57D0538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6AC43" w14:textId="77777777" w:rsidR="00777F5E" w:rsidRDefault="00777F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B4CC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D17E0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9E55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Nazarcea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EE7F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inclusiv sch. 13 și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671AE" w14:textId="77777777" w:rsidR="00777F5E" w:rsidRPr="000A692F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16D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C64BB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1503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4B0B2BB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16FA8" w14:textId="77777777" w:rsidR="00777F5E" w:rsidRDefault="00777F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5656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12+000</w:t>
            </w:r>
          </w:p>
          <w:p w14:paraId="16D03DD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152FF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9DE1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3F0945C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7036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AD9B8" w14:textId="77777777" w:rsidR="00777F5E" w:rsidRPr="000A692F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F240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55B76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2859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77F5E" w14:paraId="515135E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93173" w14:textId="77777777" w:rsidR="00777F5E" w:rsidRDefault="00777F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AC91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22+300</w:t>
            </w:r>
          </w:p>
          <w:p w14:paraId="3ED0652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61436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2438B" w14:textId="77777777" w:rsidR="00777F5E" w:rsidRDefault="00777F5E" w:rsidP="0053092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46E602DD" w14:textId="77777777" w:rsidR="00777F5E" w:rsidRDefault="00777F5E" w:rsidP="0053092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8AA3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59501" w14:textId="77777777" w:rsidR="00777F5E" w:rsidRPr="000A692F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22F9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88C33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73A0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4B8D1B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77F5E" w14:paraId="6612D07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E17D8" w14:textId="77777777" w:rsidR="00777F5E" w:rsidRDefault="00777F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5780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ABE72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8F8D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40EF8A1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0F4A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6D79B" w14:textId="77777777" w:rsidR="00777F5E" w:rsidRPr="000A692F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A117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7CCD49B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0D301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BC71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77F5E" w14:paraId="324ACF16" w14:textId="77777777">
        <w:trPr>
          <w:cantSplit/>
          <w:trHeight w:val="6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46E1F" w14:textId="77777777" w:rsidR="00777F5E" w:rsidRDefault="00777F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195F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  <w:p w14:paraId="66341F7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90607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931E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03DC526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C09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70B4B" w14:textId="77777777" w:rsidR="00777F5E" w:rsidRPr="000A692F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9284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B9C63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B6552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7B48E78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73FBA" w14:textId="77777777" w:rsidR="00777F5E" w:rsidRDefault="00777F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4C05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4FBD1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D4BC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47F0FCB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CCAA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678E1" w14:textId="77777777" w:rsidR="00777F5E" w:rsidRPr="000A692F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802E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  <w:p w14:paraId="0584BE2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050C9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80EB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043BDFE3" w14:textId="77777777">
        <w:trPr>
          <w:cantSplit/>
          <w:trHeight w:val="8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63115" w14:textId="77777777" w:rsidR="00777F5E" w:rsidRDefault="00777F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5B7C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88CF5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4854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0E5981F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C52D4" w14:textId="77777777" w:rsidR="00777F5E" w:rsidRDefault="00777F5E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1623DED" w14:textId="77777777" w:rsidR="00777F5E" w:rsidRDefault="00777F5E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diag.</w:t>
            </w:r>
          </w:p>
          <w:p w14:paraId="00EE5557" w14:textId="77777777" w:rsidR="00777F5E" w:rsidRDefault="00777F5E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 7 - 19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C8C79" w14:textId="77777777" w:rsidR="00777F5E" w:rsidRPr="000A692F" w:rsidRDefault="00777F5E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5DBB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A0386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5E69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C0B666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643E7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Firul I la Firul II </w:t>
            </w:r>
          </w:p>
          <w:p w14:paraId="4CBCDB7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invers.</w:t>
            </w:r>
          </w:p>
        </w:tc>
      </w:tr>
      <w:tr w:rsidR="00777F5E" w14:paraId="297F7A26" w14:textId="77777777">
        <w:trPr>
          <w:cantSplit/>
          <w:trHeight w:val="6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8CCC7" w14:textId="77777777" w:rsidR="00777F5E" w:rsidRDefault="00777F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4A27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8B313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ABA9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4AD41E4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A35D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0BE8B" w14:textId="77777777" w:rsidR="00777F5E" w:rsidRPr="000A692F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AA5E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A51E0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3CD8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42D9CB35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DC4B2" w14:textId="77777777" w:rsidR="00777F5E" w:rsidRDefault="00777F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F9FA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DA6D6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6244D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452B7F8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84AE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EC9EE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5578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7685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B8C1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20B1DFF8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59855" w14:textId="77777777" w:rsidR="00777F5E" w:rsidRDefault="00777F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1B3D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C48F2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7349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 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98C6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 și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C1573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FA1F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457C1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7876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2E0CA7E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A025C" w14:textId="77777777" w:rsidR="00777F5E" w:rsidRDefault="00777F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9786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C3632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7F9E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333ACF5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FF2F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91C2A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A4BB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70711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6E66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54589680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5008A" w14:textId="77777777" w:rsidR="00777F5E" w:rsidRDefault="00777F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293E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  <w:p w14:paraId="11E038B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CA8BC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20F7C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8E41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1EF63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97DF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  <w:p w14:paraId="06F129E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1EC05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86FD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6BB6EC47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29A31" w14:textId="77777777" w:rsidR="00777F5E" w:rsidRDefault="00777F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2470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  <w:p w14:paraId="57DADF3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1D909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FED8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779C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6D6AD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6847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  <w:p w14:paraId="2464860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56D64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2626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67063F1A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34339" w14:textId="77777777" w:rsidR="00777F5E" w:rsidRDefault="00777F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6BD0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  <w:p w14:paraId="030F38F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86F9B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E896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9AA7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CF7E9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F825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  <w:p w14:paraId="5EE7C4C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5E913" w14:textId="77777777" w:rsidR="00777F5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B80B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28E4409" w14:textId="77777777">
        <w:trPr>
          <w:cantSplit/>
          <w:trHeight w:val="1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FB8FC" w14:textId="77777777" w:rsidR="00777F5E" w:rsidRDefault="00777F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8950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  <w:p w14:paraId="6E59322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53C68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9047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B5DEF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455F994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3 - 51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8119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76456" w14:textId="77777777" w:rsidR="00777F5E" w:rsidRPr="000A692F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0FD9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DC5EC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EEBF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1BFD4B6" w14:textId="77777777">
        <w:trPr>
          <w:cantSplit/>
          <w:trHeight w:val="4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4CBD6" w14:textId="77777777" w:rsidR="00777F5E" w:rsidRDefault="00777F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C9DE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31DA9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5956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11F1E61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9 - 41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5C1E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B71F6" w14:textId="77777777" w:rsidR="00777F5E" w:rsidRPr="000A692F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FBE1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32+150</w:t>
            </w:r>
          </w:p>
          <w:p w14:paraId="4DFB418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DD074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9047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2C80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0B30CFBA" w14:textId="77777777">
        <w:trPr>
          <w:cantSplit/>
          <w:trHeight w:val="7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017BF" w14:textId="77777777" w:rsidR="00777F5E" w:rsidRDefault="00777F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BB4C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23D0F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D465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2FF01B93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E911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BF041F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45 - 61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0A10A" w14:textId="77777777" w:rsidR="00777F5E" w:rsidRPr="000A692F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EC87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29D0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9ED6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BC53DEB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8E52E5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777F5E" w14:paraId="1E53C98C" w14:textId="77777777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DC48C" w14:textId="77777777" w:rsidR="00777F5E" w:rsidRDefault="00777F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A0E9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FA27B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935C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08C0FF1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7E3F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CC21C55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59E00" w14:textId="77777777" w:rsidR="00777F5E" w:rsidRPr="000A692F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B5DE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D98EB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045D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441F9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7C158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şi 9.</w:t>
            </w:r>
          </w:p>
        </w:tc>
      </w:tr>
      <w:tr w:rsidR="00777F5E" w14:paraId="6A174791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7CBFD" w14:textId="77777777" w:rsidR="00777F5E" w:rsidRDefault="00777F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9715E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EEF6D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3FEF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179A1A5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01FD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25E76" w14:textId="77777777" w:rsidR="00777F5E" w:rsidRPr="000A692F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EA92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C70FF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7BE1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373DE21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1D822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777F5E" w14:paraId="1DD1FB7C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17C5D" w14:textId="77777777" w:rsidR="00777F5E" w:rsidRDefault="00777F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CCAD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E3F6C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3D73E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Cap Midia </w:t>
            </w:r>
          </w:p>
          <w:p w14:paraId="6D654A8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8F13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07997AD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AE81" w14:textId="77777777" w:rsidR="00777F5E" w:rsidRPr="000A692F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F387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72B5D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776B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AC41CBF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995F2" w14:textId="77777777" w:rsidR="00777F5E" w:rsidRDefault="00777F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A2CD8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742B1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6738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2B9B5CE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82014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 </w:t>
            </w:r>
          </w:p>
          <w:p w14:paraId="2403530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E95942F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2889F" w14:textId="77777777" w:rsidR="00777F5E" w:rsidRPr="000A692F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0026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9A7BA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450C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74BC3B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09F88F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1 - 13 și </w:t>
            </w:r>
          </w:p>
          <w:p w14:paraId="23562487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Rompetrol.</w:t>
            </w:r>
          </w:p>
        </w:tc>
      </w:tr>
      <w:tr w:rsidR="00777F5E" w14:paraId="6E4BFC52" w14:textId="77777777">
        <w:trPr>
          <w:cantSplit/>
          <w:trHeight w:val="4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F8CBA" w14:textId="77777777" w:rsidR="00777F5E" w:rsidRDefault="00777F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67E0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DD72A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4539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2DE72F3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AC0F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C98E2B3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46 - 32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DBE40" w14:textId="77777777" w:rsidR="00777F5E" w:rsidRPr="000A692F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8733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805C0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86C5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20A6A31D" w14:textId="77777777">
        <w:trPr>
          <w:cantSplit/>
          <w:trHeight w:val="2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BBDF0" w14:textId="77777777" w:rsidR="00777F5E" w:rsidRDefault="00777F5E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28C9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91037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FFC2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521831EA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FB321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7C7B9A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54 - 64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A0C24" w14:textId="77777777" w:rsidR="00777F5E" w:rsidRPr="000A692F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09E37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2755B" w14:textId="77777777" w:rsidR="00777F5E" w:rsidRPr="00E90477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CE194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3CC59CA" w14:textId="77777777" w:rsidR="00777F5E" w:rsidRDefault="00777F5E">
      <w:pPr>
        <w:spacing w:before="40" w:after="40" w:line="192" w:lineRule="auto"/>
        <w:ind w:right="57"/>
        <w:rPr>
          <w:sz w:val="20"/>
        </w:rPr>
      </w:pPr>
    </w:p>
    <w:p w14:paraId="3E6BECC0" w14:textId="77777777" w:rsidR="00777F5E" w:rsidRDefault="00777F5E" w:rsidP="006F6DF5">
      <w:pPr>
        <w:pStyle w:val="Heading1"/>
        <w:spacing w:line="360" w:lineRule="auto"/>
      </w:pPr>
      <w:r>
        <w:t>LINIA 817 A</w:t>
      </w:r>
    </w:p>
    <w:p w14:paraId="4D66555F" w14:textId="77777777" w:rsidR="00777F5E" w:rsidRDefault="00777F5E" w:rsidP="003A3E06">
      <w:pPr>
        <w:pStyle w:val="Heading1"/>
        <w:spacing w:line="360" w:lineRule="auto"/>
        <w:rPr>
          <w:b w:val="0"/>
          <w:bCs w:val="0"/>
          <w:sz w:val="8"/>
        </w:rPr>
      </w:pPr>
      <w:r>
        <w:t>CAP MIDIA - SITORMAN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777F5E" w14:paraId="79DEB373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5EC42" w14:textId="77777777" w:rsidR="00777F5E" w:rsidRDefault="00777F5E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59C8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1FCB8" w14:textId="77777777" w:rsidR="00777F5E" w:rsidRPr="00D7456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9025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CLA Luminiţa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BF290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66F55D2B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L  </w:t>
            </w:r>
          </w:p>
          <w:p w14:paraId="6E04392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3312452C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 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469F2" w14:textId="77777777" w:rsidR="00777F5E" w:rsidRPr="00E17F4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7F4E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15542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0B7D8" w14:textId="77777777" w:rsidR="00777F5E" w:rsidRPr="00E17F4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99E68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0754969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74167" w14:textId="77777777" w:rsidR="00777F5E" w:rsidRDefault="00777F5E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50BB9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F830F" w14:textId="77777777" w:rsidR="00777F5E" w:rsidRPr="00D7456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3C1E6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CLA Luminiţa</w:t>
            </w:r>
          </w:p>
          <w:p w14:paraId="65525A50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 din complex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F8D06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1F07B" w14:textId="77777777" w:rsidR="00777F5E" w:rsidRPr="00E17F4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7F4E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3553A" w14:textId="77777777" w:rsidR="00777F5E" w:rsidRDefault="00777F5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99B45" w14:textId="77777777" w:rsidR="00777F5E" w:rsidRPr="00E17F4E" w:rsidRDefault="00777F5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649A9" w14:textId="77777777" w:rsidR="00777F5E" w:rsidRDefault="00777F5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321C930" w14:textId="77777777" w:rsidR="00777F5E" w:rsidRDefault="00777F5E">
      <w:pPr>
        <w:spacing w:before="40" w:after="40" w:line="192" w:lineRule="auto"/>
        <w:ind w:right="57"/>
        <w:rPr>
          <w:sz w:val="20"/>
        </w:rPr>
      </w:pPr>
    </w:p>
    <w:p w14:paraId="31BC6575" w14:textId="77777777" w:rsidR="00777F5E" w:rsidRDefault="00777F5E" w:rsidP="00445244">
      <w:pPr>
        <w:pStyle w:val="Heading1"/>
        <w:spacing w:line="24" w:lineRule="atLeast"/>
      </w:pPr>
      <w:r>
        <w:t>LINIA 818</w:t>
      </w:r>
    </w:p>
    <w:p w14:paraId="238CFBAB" w14:textId="77777777" w:rsidR="00777F5E" w:rsidRDefault="00777F5E" w:rsidP="00445244">
      <w:pPr>
        <w:pStyle w:val="Heading1"/>
        <w:spacing w:line="24" w:lineRule="atLeast"/>
        <w:rPr>
          <w:b w:val="0"/>
          <w:bCs w:val="0"/>
          <w:sz w:val="8"/>
        </w:rPr>
      </w:pPr>
      <w:r>
        <w:t>PALAS - CONSTANŢA MĂRFURI - NĂVODARI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777F5E" w14:paraId="5D3CF7D9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F9181" w14:textId="77777777" w:rsidR="00777F5E" w:rsidRDefault="00777F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DFF84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5C52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288E3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Oraș</w:t>
            </w:r>
          </w:p>
          <w:p w14:paraId="6F0A30CC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74FEF51F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E9F91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700C80DF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8ED50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4EB1C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C4ADF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0FB3E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F335622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F7C43AB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 firul III în direcția Palas sau Constanța Mărfuri.</w:t>
            </w:r>
          </w:p>
        </w:tc>
      </w:tr>
      <w:tr w:rsidR="00777F5E" w14:paraId="74D55555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D1C13" w14:textId="77777777" w:rsidR="00777F5E" w:rsidRDefault="00777F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AA905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2ED6B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B2272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9E563EE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7663E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700 m</w:t>
            </w:r>
          </w:p>
          <w:p w14:paraId="485A4EFC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4B94FA0E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9C321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F8CE1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C3695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6B75D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47094C93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7831C" w14:textId="77777777" w:rsidR="00777F5E" w:rsidRDefault="00777F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D8BEE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E2399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85AE7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B944436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97B7F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35B</w:t>
            </w:r>
          </w:p>
          <w:p w14:paraId="50D39399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FD233F7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1E206D57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5D0F5794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FB2B7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7EA2C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F9611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CDC3A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47F6996F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B8363" w14:textId="77777777" w:rsidR="00777F5E" w:rsidRDefault="00777F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C3A96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09397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ACE83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6215C71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447C7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38A23FE9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AA456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F5726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F39D4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A3881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62E2645F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918BB" w14:textId="77777777" w:rsidR="00777F5E" w:rsidRDefault="00777F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69CDF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CCFD0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D05E7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DB83041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1E201671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9A506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CA4F5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11350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EA267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9280D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27ED907B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16EB3" w14:textId="77777777" w:rsidR="00777F5E" w:rsidRDefault="00777F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088DD" w14:textId="77777777" w:rsidR="00777F5E" w:rsidRDefault="00777F5E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F7D32" w14:textId="77777777" w:rsidR="00777F5E" w:rsidRPr="00E54142" w:rsidRDefault="00777F5E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CB1E" w14:textId="77777777" w:rsidR="00777F5E" w:rsidRDefault="00777F5E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5272393" w14:textId="77777777" w:rsidR="00777F5E" w:rsidRDefault="00777F5E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CAAE6" w14:textId="77777777" w:rsidR="00777F5E" w:rsidRPr="004B4AC4" w:rsidRDefault="00777F5E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B4AC4">
              <w:rPr>
                <w:b/>
                <w:bCs/>
                <w:sz w:val="20"/>
                <w:szCs w:val="20"/>
              </w:rPr>
              <w:t>peste sch 56 pe ambele poziții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513FF" w14:textId="77777777" w:rsidR="00777F5E" w:rsidRPr="004B4AC4" w:rsidRDefault="00777F5E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B4AC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CDA55" w14:textId="77777777" w:rsidR="00777F5E" w:rsidRDefault="00777F5E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A74E" w14:textId="77777777" w:rsidR="00777F5E" w:rsidRPr="00E54142" w:rsidRDefault="00777F5E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t> 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F0633" w14:textId="77777777" w:rsidR="00777F5E" w:rsidRPr="004B4AC4" w:rsidRDefault="00777F5E" w:rsidP="004B4AC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B4AC4">
              <w:rPr>
                <w:b/>
                <w:bCs/>
                <w:i/>
                <w:iCs/>
                <w:sz w:val="20"/>
                <w:szCs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L8 Grupa A și Linia Colectoare</w:t>
            </w:r>
          </w:p>
        </w:tc>
      </w:tr>
      <w:tr w:rsidR="00777F5E" w14:paraId="6539AB0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C89FC" w14:textId="77777777" w:rsidR="00777F5E" w:rsidRDefault="00777F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67771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0FD4B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21EE2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059788AA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29CF4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C0326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19FB9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0+600</w:t>
            </w:r>
          </w:p>
          <w:p w14:paraId="25D94AA9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1EFB1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518E9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777F5E" w14:paraId="39AA92E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28268" w14:textId="77777777" w:rsidR="00777F5E" w:rsidRDefault="00777F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1B457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01818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903D1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  <w:r>
              <w:rPr>
                <w:b/>
                <w:bCs/>
                <w:sz w:val="20"/>
              </w:rPr>
              <w:t>, linia 1 directă și sch. 2A, 28, 8 și 6 pe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4647B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FB0AD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9CF91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0D7CA4AD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640C4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F505C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4128452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231E2" w14:textId="77777777" w:rsidR="00777F5E" w:rsidRDefault="00777F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08B03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1B8BF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95C3D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St. Constanța Mărfuri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47CBB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9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1F36B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40F6A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00A2E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37B25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19CB310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10B95" w14:textId="77777777" w:rsidR="00777F5E" w:rsidRDefault="00777F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631FC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88F1A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6AA58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1B9E7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594C8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98988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E0E2E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2EA82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03E284B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3BA8C" w14:textId="77777777" w:rsidR="00777F5E" w:rsidRDefault="00777F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855C4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F0FED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2DB20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D4745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legătură dintre sch. 13 și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40A70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16BDE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3DCD2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B2E78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3E2430D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93EA3" w14:textId="77777777" w:rsidR="00777F5E" w:rsidRDefault="00777F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BFDF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17A85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6161C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B0930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peste sch.8 </w:t>
            </w:r>
          </w:p>
          <w:p w14:paraId="3D9C482F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A136F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8536D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56F17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38DCF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și  L3  Constanța. Mărfuri Cap Y.</w:t>
            </w:r>
          </w:p>
        </w:tc>
      </w:tr>
      <w:tr w:rsidR="00777F5E" w14:paraId="74F8482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27E80" w14:textId="77777777" w:rsidR="00777F5E" w:rsidRDefault="00777F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BB888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336E9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E6C12" w14:textId="77777777" w:rsidR="00777F5E" w:rsidRPr="00277DE8" w:rsidRDefault="00777F5E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4F02A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82E5E3E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5E221FA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TDJ</w:t>
            </w:r>
          </w:p>
          <w:p w14:paraId="0F3E492B" w14:textId="77777777" w:rsidR="00777F5E" w:rsidRPr="00277DE8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9A5D3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B7A20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FBBB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E3A87" w14:textId="77777777" w:rsidR="00777F5E" w:rsidRPr="00277DE8" w:rsidRDefault="00777F5E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777F5E" w14:paraId="23955CF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4C46D" w14:textId="77777777" w:rsidR="00777F5E" w:rsidRDefault="00777F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075B9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0F1E1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C1D00" w14:textId="77777777" w:rsidR="00777F5E" w:rsidRPr="00277DE8" w:rsidRDefault="00777F5E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18827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D61235F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296E03C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112526C8" w14:textId="77777777" w:rsidR="00777F5E" w:rsidRPr="00277DE8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14 - 18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D76FC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A8175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52C29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C05BF" w14:textId="77777777" w:rsidR="00777F5E" w:rsidRPr="00277DE8" w:rsidRDefault="00777F5E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3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777F5E" w14:paraId="5339C58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C0469" w14:textId="77777777" w:rsidR="00777F5E" w:rsidRDefault="00777F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20F14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9516D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5904D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Mărfuri</w:t>
            </w:r>
          </w:p>
          <w:p w14:paraId="525D9B4F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C0E86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608F1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5414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1CC82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F7196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589F1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777F5E" w14:paraId="0AEF77B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BCA38" w14:textId="77777777" w:rsidR="00777F5E" w:rsidRDefault="00777F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9C20C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6424B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9FB5C" w14:textId="77777777" w:rsidR="00777F5E" w:rsidRDefault="00777F5E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40DCB02B" w14:textId="77777777" w:rsidR="00777F5E" w:rsidRDefault="00777F5E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40DA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7E639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822CD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  <w:p w14:paraId="573BE352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C9A41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684CF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521C0D4" w14:textId="77777777" w:rsidR="00777F5E" w:rsidRDefault="00777F5E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77F5E" w14:paraId="1E1EBB9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1E4C" w14:textId="77777777" w:rsidR="00777F5E" w:rsidRDefault="00777F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40986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E3132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22AFF" w14:textId="77777777" w:rsidR="00777F5E" w:rsidRDefault="00777F5E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3F185EB0" w14:textId="77777777" w:rsidR="00777F5E" w:rsidRDefault="00777F5E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56EEA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CCCD7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B3908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  <w:p w14:paraId="2107DB86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D6192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4F939" w14:textId="77777777" w:rsidR="00777F5E" w:rsidRDefault="00777F5E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DAA0216" w14:textId="77777777" w:rsidR="00777F5E" w:rsidRDefault="00777F5E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77F5E" w14:paraId="13EEA94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E7EA6" w14:textId="77777777" w:rsidR="00777F5E" w:rsidRDefault="00777F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D5907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D609F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08FFF" w14:textId="77777777" w:rsidR="00777F5E" w:rsidRDefault="00777F5E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42C11A7B" w14:textId="77777777" w:rsidR="00777F5E" w:rsidRDefault="00777F5E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A971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15D6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89F03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  <w:p w14:paraId="5E09220F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C8FD7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6DE49" w14:textId="77777777" w:rsidR="00777F5E" w:rsidRDefault="00777F5E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81A4C52" w14:textId="77777777" w:rsidR="00777F5E" w:rsidRDefault="00777F5E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77F5E" w14:paraId="535F4D8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1BBB3" w14:textId="77777777" w:rsidR="00777F5E" w:rsidRDefault="00777F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A9BDD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A6551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DD455" w14:textId="77777777" w:rsidR="00777F5E" w:rsidRDefault="00777F5E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7F8776AD" w14:textId="77777777" w:rsidR="00777F5E" w:rsidRDefault="00777F5E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0B4BA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1EA02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B2F89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  <w:p w14:paraId="3A5B6852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DEB8D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2714B" w14:textId="77777777" w:rsidR="00777F5E" w:rsidRDefault="00777F5E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CC10165" w14:textId="77777777" w:rsidR="00777F5E" w:rsidRDefault="00777F5E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777F5E" w14:paraId="0D38C7F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E9CC6" w14:textId="77777777" w:rsidR="00777F5E" w:rsidRDefault="00777F5E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11226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21AD1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B83B1" w14:textId="77777777" w:rsidR="00777F5E" w:rsidRDefault="00777F5E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34E7E6E2" w14:textId="77777777" w:rsidR="00777F5E" w:rsidRDefault="00777F5E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12DD0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769DE" w14:textId="77777777" w:rsidR="00777F5E" w:rsidRPr="00E54142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5334E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  <w:p w14:paraId="5E4E0004" w14:textId="77777777" w:rsidR="00777F5E" w:rsidRDefault="00777F5E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37AA2" w14:textId="77777777" w:rsidR="00777F5E" w:rsidRDefault="00777F5E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4893F" w14:textId="77777777" w:rsidR="00777F5E" w:rsidRDefault="00777F5E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BF1FB0B" w14:textId="77777777" w:rsidR="00777F5E" w:rsidRDefault="00777F5E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565B0E3D" w14:textId="77777777" w:rsidR="00777F5E" w:rsidRPr="00C21997" w:rsidRDefault="00777F5E" w:rsidP="00445244">
      <w:pPr>
        <w:spacing w:before="40" w:after="40" w:line="24" w:lineRule="atLeast"/>
        <w:ind w:right="57"/>
        <w:rPr>
          <w:b/>
          <w:bCs/>
          <w:sz w:val="20"/>
        </w:rPr>
      </w:pPr>
    </w:p>
    <w:p w14:paraId="0991AAB4" w14:textId="77777777" w:rsidR="00777F5E" w:rsidRDefault="00777F5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DCA74B0" w14:textId="77777777" w:rsidR="00015190" w:rsidRDefault="0001519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074043E" w14:textId="77777777" w:rsidR="00015190" w:rsidRDefault="0001519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B6623FE" w14:textId="77777777" w:rsidR="00015190" w:rsidRDefault="0001519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E7ADF13" w14:textId="77777777" w:rsidR="00015190" w:rsidRDefault="0001519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CA9B1A6" w14:textId="77777777" w:rsidR="00015190" w:rsidRDefault="0001519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640EB28" w14:textId="77777777" w:rsidR="00015190" w:rsidRDefault="0001519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ECD6085" w14:textId="77777777" w:rsidR="00015190" w:rsidRDefault="0001519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7D0BE66" w14:textId="77777777" w:rsidR="00015190" w:rsidRDefault="0001519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1CB3CF05" w14:textId="77777777" w:rsidR="00015190" w:rsidRDefault="0001519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B82B516" w14:textId="77777777" w:rsidR="00015190" w:rsidRDefault="0001519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9399185" w14:textId="77777777" w:rsidR="00015190" w:rsidRDefault="0001519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D3C7B9F" w14:textId="77777777" w:rsidR="00015190" w:rsidRDefault="0001519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AB80E56" w14:textId="77777777" w:rsidR="00015190" w:rsidRDefault="0001519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7615AFE" w14:textId="77777777" w:rsidR="00015190" w:rsidRDefault="0001519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FFC4A5E" w14:textId="77777777" w:rsidR="00015190" w:rsidRPr="00C21F42" w:rsidRDefault="0001519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44E6B45" w14:textId="77777777" w:rsidR="00777F5E" w:rsidRPr="00C21F42" w:rsidRDefault="00777F5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3F761287" w14:textId="77777777" w:rsidR="00777F5E" w:rsidRPr="00C21F42" w:rsidRDefault="00777F5E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2FB1A46E" w14:textId="77777777" w:rsidR="00777F5E" w:rsidRPr="00C21F42" w:rsidRDefault="00777F5E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4CFDCC34" w14:textId="77777777" w:rsidR="00777F5E" w:rsidRDefault="00777F5E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3F8FC23B" w14:textId="77777777" w:rsidR="00777F5E" w:rsidRPr="00C21F42" w:rsidRDefault="00777F5E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091B1506" w14:textId="77777777" w:rsidR="00777F5E" w:rsidRPr="00C21F42" w:rsidRDefault="00777F5E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6F023482" w14:textId="77777777" w:rsidR="00777F5E" w:rsidRPr="00C21F42" w:rsidRDefault="00777F5E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42A55B4F" w14:textId="77777777" w:rsidR="00777F5E" w:rsidRPr="00C21F42" w:rsidRDefault="00777F5E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14FD76FC" w14:textId="77777777" w:rsidR="001513BB" w:rsidRPr="005C09A4" w:rsidRDefault="001513BB" w:rsidP="005C09A4"/>
    <w:sectPr w:rsidR="001513BB" w:rsidRPr="005C09A4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87AA2" w14:textId="77777777" w:rsidR="00AC3993" w:rsidRDefault="00AC3993">
      <w:r>
        <w:separator/>
      </w:r>
    </w:p>
  </w:endnote>
  <w:endnote w:type="continuationSeparator" w:id="0">
    <w:p w14:paraId="29BABAEC" w14:textId="77777777" w:rsidR="00AC3993" w:rsidRDefault="00AC3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52B02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DC30D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84D75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44ACE" w14:textId="77777777" w:rsidR="00AC3993" w:rsidRDefault="00AC3993">
      <w:r>
        <w:separator/>
      </w:r>
    </w:p>
  </w:footnote>
  <w:footnote w:type="continuationSeparator" w:id="0">
    <w:p w14:paraId="2F06CB4F" w14:textId="77777777" w:rsidR="00AC3993" w:rsidRDefault="00AC3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CB13B" w14:textId="77777777" w:rsidR="00615117" w:rsidRDefault="00FB1547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02DEE">
      <w:rPr>
        <w:rStyle w:val="PageNumber"/>
      </w:rPr>
      <w:t>2</w:t>
    </w:r>
    <w:r>
      <w:rPr>
        <w:rStyle w:val="PageNumber"/>
      </w:rPr>
      <w:fldChar w:fldCharType="end"/>
    </w:r>
  </w:p>
  <w:p w14:paraId="52A7E9E4" w14:textId="7B233D82" w:rsidR="00615117" w:rsidRDefault="008A20F5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7D4A6C">
      <w:rPr>
        <w:b/>
        <w:bCs/>
        <w:i/>
        <w:iCs/>
        <w:sz w:val="22"/>
      </w:rPr>
      <w:t>decada 1-10 noiembrie 2026</w:t>
    </w:r>
  </w:p>
  <w:p w14:paraId="0EC4B848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>B.A.R. CONSTANŢA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62BE6689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2BDE5D93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CB8ABD1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23A43B7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6E8AAD41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59259311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1187E824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25E17550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555E356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1A34C61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759FD689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0FF64DD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7715058C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7C82C0E5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3F2F06E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0A28B38C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567CBD5A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A790814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6037ADB2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30F7BF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1413F86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5D2CF49C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20B0EE2C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3EADDE3C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F336BE1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409E3C96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D7080C5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2008C7B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BE31353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21690815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5567D88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0BEBB201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C1891D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5A0289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6C42254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11872E1F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2CC7E" w14:textId="77777777" w:rsidR="00615117" w:rsidRDefault="00FB1547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31FCA">
      <w:rPr>
        <w:rStyle w:val="PageNumber"/>
      </w:rPr>
      <w:t>3</w:t>
    </w:r>
    <w:r>
      <w:rPr>
        <w:rStyle w:val="PageNumber"/>
      </w:rPr>
      <w:fldChar w:fldCharType="end"/>
    </w:r>
  </w:p>
  <w:p w14:paraId="3FFBEA92" w14:textId="7B08A280" w:rsidR="00D66BBF" w:rsidRPr="00A048AC" w:rsidRDefault="008A20F5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7D4A6C">
      <w:rPr>
        <w:b/>
        <w:bCs/>
        <w:i/>
        <w:iCs/>
        <w:sz w:val="22"/>
      </w:rPr>
      <w:t>decada 1-10 noiembrie 2026</w:t>
    </w:r>
  </w:p>
  <w:p w14:paraId="3E62B2FD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6B79667B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2B5D5CF8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37C4594E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02A2DC8E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CF3F78C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766C8608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>B.A.R. CONSTANŢA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6D745AF7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C5EDF63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EACA3D2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6015745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321E4C7C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4F69011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A5AE915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5CAC806D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60C7BF7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6A0951A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028F806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563E342E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2B64A21B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4EABA4AC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29D94389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0F00AB93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7C2E0D9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A38B261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6C20335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2A5F6801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2925B386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2664E84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82EF7E2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0CE84CA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46D17B4F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591F3FDD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3D2AAB2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3EB36F8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1A8ACC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4EF9ECBE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4FC1EA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7318AA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2A1A85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EC348B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4C8DEF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1EE1E4B8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B824B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2ED5"/>
    <w:multiLevelType w:val="hybridMultilevel"/>
    <w:tmpl w:val="2C40158A"/>
    <w:lvl w:ilvl="0" w:tplc="2086F8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C400D0"/>
    <w:multiLevelType w:val="hybridMultilevel"/>
    <w:tmpl w:val="BA560C2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 w15:restartNumberingAfterBreak="0">
    <w:nsid w:val="0A313C64"/>
    <w:multiLevelType w:val="hybridMultilevel"/>
    <w:tmpl w:val="5106A992"/>
    <w:lvl w:ilvl="0" w:tplc="D3AE6422">
      <w:start w:val="1"/>
      <w:numFmt w:val="decimal"/>
      <w:lvlRestart w:val="0"/>
      <w:suff w:val="nothing"/>
      <w:lvlText w:val="%1"/>
      <w:lvlJc w:val="right"/>
      <w:pPr>
        <w:tabs>
          <w:tab w:val="num" w:pos="340"/>
        </w:tabs>
        <w:ind w:left="284" w:firstLine="56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" w15:restartNumberingAfterBreak="0">
    <w:nsid w:val="0E213192"/>
    <w:multiLevelType w:val="hybridMultilevel"/>
    <w:tmpl w:val="C71C10D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 w15:restartNumberingAfterBreak="0">
    <w:nsid w:val="0E4A595E"/>
    <w:multiLevelType w:val="hybridMultilevel"/>
    <w:tmpl w:val="44061C9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 w15:restartNumberingAfterBreak="0">
    <w:nsid w:val="109F5E99"/>
    <w:multiLevelType w:val="hybridMultilevel"/>
    <w:tmpl w:val="96907A4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8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 w15:restartNumberingAfterBreak="0">
    <w:nsid w:val="19B15032"/>
    <w:multiLevelType w:val="hybridMultilevel"/>
    <w:tmpl w:val="ABD0008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0" w15:restartNumberingAfterBreak="0">
    <w:nsid w:val="1AEB60B2"/>
    <w:multiLevelType w:val="hybridMultilevel"/>
    <w:tmpl w:val="611E2A20"/>
    <w:lvl w:ilvl="0" w:tplc="8B60664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1BC2236D"/>
    <w:multiLevelType w:val="hybridMultilevel"/>
    <w:tmpl w:val="8058367A"/>
    <w:lvl w:ilvl="0" w:tplc="D3AE6422">
      <w:start w:val="1"/>
      <w:numFmt w:val="decimal"/>
      <w:lvlRestart w:val="0"/>
      <w:suff w:val="nothing"/>
      <w:lvlText w:val="%1"/>
      <w:lvlJc w:val="right"/>
      <w:pPr>
        <w:ind w:left="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10" w:hanging="360"/>
      </w:pPr>
    </w:lvl>
    <w:lvl w:ilvl="2" w:tplc="0409001B" w:tentative="1">
      <w:start w:val="1"/>
      <w:numFmt w:val="lowerRoman"/>
      <w:lvlText w:val="%3."/>
      <w:lvlJc w:val="right"/>
      <w:pPr>
        <w:ind w:left="2330" w:hanging="180"/>
      </w:pPr>
    </w:lvl>
    <w:lvl w:ilvl="3" w:tplc="0409000F" w:tentative="1">
      <w:start w:val="1"/>
      <w:numFmt w:val="decimal"/>
      <w:lvlText w:val="%4."/>
      <w:lvlJc w:val="left"/>
      <w:pPr>
        <w:ind w:left="3050" w:hanging="360"/>
      </w:pPr>
    </w:lvl>
    <w:lvl w:ilvl="4" w:tplc="04090019" w:tentative="1">
      <w:start w:val="1"/>
      <w:numFmt w:val="lowerLetter"/>
      <w:lvlText w:val="%5."/>
      <w:lvlJc w:val="left"/>
      <w:pPr>
        <w:ind w:left="3770" w:hanging="360"/>
      </w:pPr>
    </w:lvl>
    <w:lvl w:ilvl="5" w:tplc="0409001B" w:tentative="1">
      <w:start w:val="1"/>
      <w:numFmt w:val="lowerRoman"/>
      <w:lvlText w:val="%6."/>
      <w:lvlJc w:val="right"/>
      <w:pPr>
        <w:ind w:left="4490" w:hanging="180"/>
      </w:pPr>
    </w:lvl>
    <w:lvl w:ilvl="6" w:tplc="0409000F" w:tentative="1">
      <w:start w:val="1"/>
      <w:numFmt w:val="decimal"/>
      <w:lvlText w:val="%7."/>
      <w:lvlJc w:val="left"/>
      <w:pPr>
        <w:ind w:left="5210" w:hanging="360"/>
      </w:pPr>
    </w:lvl>
    <w:lvl w:ilvl="7" w:tplc="04090019" w:tentative="1">
      <w:start w:val="1"/>
      <w:numFmt w:val="lowerLetter"/>
      <w:lvlText w:val="%8."/>
      <w:lvlJc w:val="left"/>
      <w:pPr>
        <w:ind w:left="5930" w:hanging="360"/>
      </w:pPr>
    </w:lvl>
    <w:lvl w:ilvl="8" w:tplc="040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2" w15:restartNumberingAfterBreak="0">
    <w:nsid w:val="1EDF090F"/>
    <w:multiLevelType w:val="hybridMultilevel"/>
    <w:tmpl w:val="8C24AC0E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3" w15:restartNumberingAfterBreak="0">
    <w:nsid w:val="326169CA"/>
    <w:multiLevelType w:val="hybridMultilevel"/>
    <w:tmpl w:val="556A1F4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4" w15:restartNumberingAfterBreak="0">
    <w:nsid w:val="36976E9A"/>
    <w:multiLevelType w:val="hybridMultilevel"/>
    <w:tmpl w:val="9064AEF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5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6" w15:restartNumberingAfterBreak="0">
    <w:nsid w:val="416D2B50"/>
    <w:multiLevelType w:val="hybridMultilevel"/>
    <w:tmpl w:val="AF781FBC"/>
    <w:lvl w:ilvl="0" w:tplc="5F1084C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8" w15:restartNumberingAfterBreak="0">
    <w:nsid w:val="514B6B47"/>
    <w:multiLevelType w:val="hybridMultilevel"/>
    <w:tmpl w:val="5F12CE68"/>
    <w:lvl w:ilvl="0" w:tplc="5F1084CE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4410025"/>
    <w:multiLevelType w:val="hybridMultilevel"/>
    <w:tmpl w:val="7EA02886"/>
    <w:lvl w:ilvl="0" w:tplc="90A4522C">
      <w:start w:val="1"/>
      <w:numFmt w:val="decimal"/>
      <w:lvlRestart w:val="0"/>
      <w:lvlText w:val="%1"/>
      <w:lvlJc w:val="right"/>
      <w:pPr>
        <w:tabs>
          <w:tab w:val="num" w:pos="154"/>
        </w:tabs>
        <w:ind w:left="154" w:hanging="40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5C9F1BFA"/>
    <w:multiLevelType w:val="hybridMultilevel"/>
    <w:tmpl w:val="F378CA6A"/>
    <w:lvl w:ilvl="0" w:tplc="5F1084C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 w15:restartNumberingAfterBreak="0">
    <w:nsid w:val="5FAE694E"/>
    <w:multiLevelType w:val="hybridMultilevel"/>
    <w:tmpl w:val="4562500A"/>
    <w:lvl w:ilvl="0" w:tplc="5F1084C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2" w15:restartNumberingAfterBreak="0">
    <w:nsid w:val="61CE5D73"/>
    <w:multiLevelType w:val="hybridMultilevel"/>
    <w:tmpl w:val="943EA910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3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4" w15:restartNumberingAfterBreak="0">
    <w:nsid w:val="6FDF145D"/>
    <w:multiLevelType w:val="hybridMultilevel"/>
    <w:tmpl w:val="D95EA288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5" w15:restartNumberingAfterBreak="0">
    <w:nsid w:val="717B54DC"/>
    <w:multiLevelType w:val="hybridMultilevel"/>
    <w:tmpl w:val="A46423F4"/>
    <w:lvl w:ilvl="0" w:tplc="5F1084C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num w:numId="1" w16cid:durableId="854685792">
    <w:abstractNumId w:val="2"/>
  </w:num>
  <w:num w:numId="2" w16cid:durableId="1993948678">
    <w:abstractNumId w:val="19"/>
  </w:num>
  <w:num w:numId="3" w16cid:durableId="711080598">
    <w:abstractNumId w:val="18"/>
  </w:num>
  <w:num w:numId="4" w16cid:durableId="368989693">
    <w:abstractNumId w:val="0"/>
  </w:num>
  <w:num w:numId="5" w16cid:durableId="1132938672">
    <w:abstractNumId w:val="24"/>
  </w:num>
  <w:num w:numId="6" w16cid:durableId="116339246">
    <w:abstractNumId w:val="12"/>
  </w:num>
  <w:num w:numId="7" w16cid:durableId="716778721">
    <w:abstractNumId w:val="3"/>
  </w:num>
  <w:num w:numId="8" w16cid:durableId="858474648">
    <w:abstractNumId w:val="7"/>
  </w:num>
  <w:num w:numId="9" w16cid:durableId="2095472625">
    <w:abstractNumId w:val="23"/>
  </w:num>
  <w:num w:numId="10" w16cid:durableId="801726418">
    <w:abstractNumId w:val="15"/>
  </w:num>
  <w:num w:numId="11" w16cid:durableId="1041244009">
    <w:abstractNumId w:val="5"/>
  </w:num>
  <w:num w:numId="12" w16cid:durableId="1831094235">
    <w:abstractNumId w:val="4"/>
  </w:num>
  <w:num w:numId="13" w16cid:durableId="964390748">
    <w:abstractNumId w:val="14"/>
  </w:num>
  <w:num w:numId="14" w16cid:durableId="1868450489">
    <w:abstractNumId w:val="17"/>
  </w:num>
  <w:num w:numId="15" w16cid:durableId="417362291">
    <w:abstractNumId w:val="6"/>
  </w:num>
  <w:num w:numId="16" w16cid:durableId="311645915">
    <w:abstractNumId w:val="1"/>
  </w:num>
  <w:num w:numId="17" w16cid:durableId="1237594596">
    <w:abstractNumId w:val="8"/>
  </w:num>
  <w:num w:numId="18" w16cid:durableId="2086301032">
    <w:abstractNumId w:val="22"/>
  </w:num>
  <w:num w:numId="19" w16cid:durableId="1757168850">
    <w:abstractNumId w:val="9"/>
  </w:num>
  <w:num w:numId="20" w16cid:durableId="808284790">
    <w:abstractNumId w:val="13"/>
  </w:num>
  <w:num w:numId="21" w16cid:durableId="166528053">
    <w:abstractNumId w:val="10"/>
  </w:num>
  <w:num w:numId="22" w16cid:durableId="1831210837">
    <w:abstractNumId w:val="20"/>
  </w:num>
  <w:num w:numId="23" w16cid:durableId="1237398492">
    <w:abstractNumId w:val="16"/>
  </w:num>
  <w:num w:numId="24" w16cid:durableId="1697120618">
    <w:abstractNumId w:val="21"/>
  </w:num>
  <w:num w:numId="25" w16cid:durableId="699890765">
    <w:abstractNumId w:val="25"/>
  </w:num>
  <w:num w:numId="26" w16cid:durableId="1415008845">
    <w:abstractNumId w:val="1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cMyunDAyvqR6DRh/iNVcRY4s1dRL7Fc3v36c1dr46JYncMHiEkmp/W8E4JMQ0MMoBTYEFlpejYJ52Z5t3j7k+w==" w:salt="EdAqblmk6mFOabicRlrJLQ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91B"/>
    <w:rsid w:val="00001DCD"/>
    <w:rsid w:val="000025B3"/>
    <w:rsid w:val="0000269E"/>
    <w:rsid w:val="0000296F"/>
    <w:rsid w:val="00002C0A"/>
    <w:rsid w:val="000037A8"/>
    <w:rsid w:val="0000465F"/>
    <w:rsid w:val="000057DB"/>
    <w:rsid w:val="00006512"/>
    <w:rsid w:val="00006BFA"/>
    <w:rsid w:val="00006DEC"/>
    <w:rsid w:val="00006E63"/>
    <w:rsid w:val="000070C5"/>
    <w:rsid w:val="00007A36"/>
    <w:rsid w:val="00007C99"/>
    <w:rsid w:val="0001081F"/>
    <w:rsid w:val="00010830"/>
    <w:rsid w:val="00010C5C"/>
    <w:rsid w:val="0001134F"/>
    <w:rsid w:val="00011595"/>
    <w:rsid w:val="00011823"/>
    <w:rsid w:val="00012024"/>
    <w:rsid w:val="00012230"/>
    <w:rsid w:val="0001296A"/>
    <w:rsid w:val="000137F5"/>
    <w:rsid w:val="00014623"/>
    <w:rsid w:val="000149E5"/>
    <w:rsid w:val="00014F1F"/>
    <w:rsid w:val="00015190"/>
    <w:rsid w:val="000153EE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D57"/>
    <w:rsid w:val="000227F7"/>
    <w:rsid w:val="00022E94"/>
    <w:rsid w:val="00023468"/>
    <w:rsid w:val="00023D7E"/>
    <w:rsid w:val="00023EAD"/>
    <w:rsid w:val="00023F40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69D"/>
    <w:rsid w:val="000266DD"/>
    <w:rsid w:val="000267D5"/>
    <w:rsid w:val="0002742F"/>
    <w:rsid w:val="0002788D"/>
    <w:rsid w:val="00027964"/>
    <w:rsid w:val="00030335"/>
    <w:rsid w:val="00030AA4"/>
    <w:rsid w:val="000313A4"/>
    <w:rsid w:val="00032300"/>
    <w:rsid w:val="0003241C"/>
    <w:rsid w:val="0003277C"/>
    <w:rsid w:val="00032AD7"/>
    <w:rsid w:val="00032D77"/>
    <w:rsid w:val="00033E96"/>
    <w:rsid w:val="00034059"/>
    <w:rsid w:val="0003485B"/>
    <w:rsid w:val="00034A51"/>
    <w:rsid w:val="000353C6"/>
    <w:rsid w:val="0003592A"/>
    <w:rsid w:val="000366E9"/>
    <w:rsid w:val="00036720"/>
    <w:rsid w:val="00036D9D"/>
    <w:rsid w:val="00036FDA"/>
    <w:rsid w:val="00037135"/>
    <w:rsid w:val="000373BE"/>
    <w:rsid w:val="000373E9"/>
    <w:rsid w:val="00037585"/>
    <w:rsid w:val="00037908"/>
    <w:rsid w:val="00037EDF"/>
    <w:rsid w:val="000404C7"/>
    <w:rsid w:val="00040E49"/>
    <w:rsid w:val="00041678"/>
    <w:rsid w:val="00041B2A"/>
    <w:rsid w:val="000422F8"/>
    <w:rsid w:val="00042783"/>
    <w:rsid w:val="00042BA8"/>
    <w:rsid w:val="00042CB7"/>
    <w:rsid w:val="00042D90"/>
    <w:rsid w:val="00042E36"/>
    <w:rsid w:val="000430F0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77C"/>
    <w:rsid w:val="00045E9C"/>
    <w:rsid w:val="00046458"/>
    <w:rsid w:val="00046709"/>
    <w:rsid w:val="00046B0E"/>
    <w:rsid w:val="000471A0"/>
    <w:rsid w:val="00047B23"/>
    <w:rsid w:val="00050F92"/>
    <w:rsid w:val="00050FE4"/>
    <w:rsid w:val="000518B0"/>
    <w:rsid w:val="0005202C"/>
    <w:rsid w:val="000527F0"/>
    <w:rsid w:val="0005320A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6180"/>
    <w:rsid w:val="00056AEC"/>
    <w:rsid w:val="00056E3F"/>
    <w:rsid w:val="0006002F"/>
    <w:rsid w:val="0006025C"/>
    <w:rsid w:val="000604F3"/>
    <w:rsid w:val="00060537"/>
    <w:rsid w:val="00060EDF"/>
    <w:rsid w:val="00061969"/>
    <w:rsid w:val="00061BF9"/>
    <w:rsid w:val="00061C95"/>
    <w:rsid w:val="0006211E"/>
    <w:rsid w:val="000627C1"/>
    <w:rsid w:val="00062FF3"/>
    <w:rsid w:val="0006363B"/>
    <w:rsid w:val="00063773"/>
    <w:rsid w:val="0006421E"/>
    <w:rsid w:val="0006443E"/>
    <w:rsid w:val="00065908"/>
    <w:rsid w:val="00065F7E"/>
    <w:rsid w:val="000661B4"/>
    <w:rsid w:val="000662C8"/>
    <w:rsid w:val="000663D8"/>
    <w:rsid w:val="00066442"/>
    <w:rsid w:val="00066855"/>
    <w:rsid w:val="000673D3"/>
    <w:rsid w:val="0006768A"/>
    <w:rsid w:val="00067F77"/>
    <w:rsid w:val="000701D5"/>
    <w:rsid w:val="00070208"/>
    <w:rsid w:val="000705EB"/>
    <w:rsid w:val="0007118C"/>
    <w:rsid w:val="00071A41"/>
    <w:rsid w:val="00072302"/>
    <w:rsid w:val="00072551"/>
    <w:rsid w:val="000728F0"/>
    <w:rsid w:val="000728F2"/>
    <w:rsid w:val="00072BEA"/>
    <w:rsid w:val="00072F44"/>
    <w:rsid w:val="00073AFB"/>
    <w:rsid w:val="00074596"/>
    <w:rsid w:val="000746B6"/>
    <w:rsid w:val="00074E4B"/>
    <w:rsid w:val="00075256"/>
    <w:rsid w:val="00075617"/>
    <w:rsid w:val="00075816"/>
    <w:rsid w:val="00075A7F"/>
    <w:rsid w:val="00075AF9"/>
    <w:rsid w:val="00075EDB"/>
    <w:rsid w:val="00075FF3"/>
    <w:rsid w:val="0007604B"/>
    <w:rsid w:val="0007605B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C3E"/>
    <w:rsid w:val="00083DFF"/>
    <w:rsid w:val="000840EA"/>
    <w:rsid w:val="000844C7"/>
    <w:rsid w:val="00084F88"/>
    <w:rsid w:val="000851D8"/>
    <w:rsid w:val="0008522F"/>
    <w:rsid w:val="000854FF"/>
    <w:rsid w:val="00085784"/>
    <w:rsid w:val="00085C7A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3253"/>
    <w:rsid w:val="00093593"/>
    <w:rsid w:val="00093745"/>
    <w:rsid w:val="00093A7A"/>
    <w:rsid w:val="00093ADD"/>
    <w:rsid w:val="00094D7C"/>
    <w:rsid w:val="00094D92"/>
    <w:rsid w:val="00095524"/>
    <w:rsid w:val="00095C84"/>
    <w:rsid w:val="00095D0F"/>
    <w:rsid w:val="00096999"/>
    <w:rsid w:val="00096DDA"/>
    <w:rsid w:val="0009720C"/>
    <w:rsid w:val="000973C0"/>
    <w:rsid w:val="00097607"/>
    <w:rsid w:val="0009769E"/>
    <w:rsid w:val="00097C14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898"/>
    <w:rsid w:val="000A3A39"/>
    <w:rsid w:val="000A3FDD"/>
    <w:rsid w:val="000A40E3"/>
    <w:rsid w:val="000A4299"/>
    <w:rsid w:val="000A4FAD"/>
    <w:rsid w:val="000A511E"/>
    <w:rsid w:val="000A649B"/>
    <w:rsid w:val="000A6815"/>
    <w:rsid w:val="000A6870"/>
    <w:rsid w:val="000A7618"/>
    <w:rsid w:val="000A7EF6"/>
    <w:rsid w:val="000B02C4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5649"/>
    <w:rsid w:val="000B5731"/>
    <w:rsid w:val="000B5AEF"/>
    <w:rsid w:val="000B628B"/>
    <w:rsid w:val="000B64CD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30B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6FFB"/>
    <w:rsid w:val="000C70A5"/>
    <w:rsid w:val="000C7791"/>
    <w:rsid w:val="000C7ED9"/>
    <w:rsid w:val="000D0567"/>
    <w:rsid w:val="000D1058"/>
    <w:rsid w:val="000D158F"/>
    <w:rsid w:val="000D15CC"/>
    <w:rsid w:val="000D1869"/>
    <w:rsid w:val="000D1968"/>
    <w:rsid w:val="000D1B9E"/>
    <w:rsid w:val="000D1CD5"/>
    <w:rsid w:val="000D1D88"/>
    <w:rsid w:val="000D27A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820"/>
    <w:rsid w:val="000E792A"/>
    <w:rsid w:val="000E7A4B"/>
    <w:rsid w:val="000E7A59"/>
    <w:rsid w:val="000F0185"/>
    <w:rsid w:val="000F03A4"/>
    <w:rsid w:val="000F03B9"/>
    <w:rsid w:val="000F05C6"/>
    <w:rsid w:val="000F0DFD"/>
    <w:rsid w:val="000F1098"/>
    <w:rsid w:val="000F12DB"/>
    <w:rsid w:val="000F1517"/>
    <w:rsid w:val="000F15A8"/>
    <w:rsid w:val="000F1B4F"/>
    <w:rsid w:val="000F1CF6"/>
    <w:rsid w:val="000F2324"/>
    <w:rsid w:val="000F29E5"/>
    <w:rsid w:val="000F3620"/>
    <w:rsid w:val="000F386E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270"/>
    <w:rsid w:val="00100BA6"/>
    <w:rsid w:val="00100BCC"/>
    <w:rsid w:val="001014A7"/>
    <w:rsid w:val="00101B24"/>
    <w:rsid w:val="00102272"/>
    <w:rsid w:val="00102807"/>
    <w:rsid w:val="00102E15"/>
    <w:rsid w:val="0010330B"/>
    <w:rsid w:val="001033FE"/>
    <w:rsid w:val="0010479D"/>
    <w:rsid w:val="0010482C"/>
    <w:rsid w:val="001048A7"/>
    <w:rsid w:val="00105434"/>
    <w:rsid w:val="001055AB"/>
    <w:rsid w:val="001055F3"/>
    <w:rsid w:val="00105E5C"/>
    <w:rsid w:val="001067EF"/>
    <w:rsid w:val="001068F6"/>
    <w:rsid w:val="00106DA3"/>
    <w:rsid w:val="00106E43"/>
    <w:rsid w:val="001071AB"/>
    <w:rsid w:val="00107EF7"/>
    <w:rsid w:val="00110206"/>
    <w:rsid w:val="00110C5B"/>
    <w:rsid w:val="00111602"/>
    <w:rsid w:val="00111A07"/>
    <w:rsid w:val="00111CEC"/>
    <w:rsid w:val="00111D3F"/>
    <w:rsid w:val="0011229F"/>
    <w:rsid w:val="001126F5"/>
    <w:rsid w:val="0011433D"/>
    <w:rsid w:val="001144FC"/>
    <w:rsid w:val="001153D6"/>
    <w:rsid w:val="00115ABC"/>
    <w:rsid w:val="00116037"/>
    <w:rsid w:val="001161C5"/>
    <w:rsid w:val="00116C77"/>
    <w:rsid w:val="001171D7"/>
    <w:rsid w:val="00117342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BD7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5957"/>
    <w:rsid w:val="00136D6A"/>
    <w:rsid w:val="00136EC7"/>
    <w:rsid w:val="001375EC"/>
    <w:rsid w:val="0013767B"/>
    <w:rsid w:val="0014066F"/>
    <w:rsid w:val="00140A9F"/>
    <w:rsid w:val="001413DB"/>
    <w:rsid w:val="00141761"/>
    <w:rsid w:val="00141E4A"/>
    <w:rsid w:val="0014214D"/>
    <w:rsid w:val="001427BF"/>
    <w:rsid w:val="00142C7C"/>
    <w:rsid w:val="00143804"/>
    <w:rsid w:val="00143BDF"/>
    <w:rsid w:val="00143C07"/>
    <w:rsid w:val="00143CB7"/>
    <w:rsid w:val="0014488F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D5F"/>
    <w:rsid w:val="00150579"/>
    <w:rsid w:val="001511F4"/>
    <w:rsid w:val="0015139D"/>
    <w:rsid w:val="001513BB"/>
    <w:rsid w:val="001517BC"/>
    <w:rsid w:val="0015195A"/>
    <w:rsid w:val="00151C5A"/>
    <w:rsid w:val="00153832"/>
    <w:rsid w:val="00153B2C"/>
    <w:rsid w:val="00154A4B"/>
    <w:rsid w:val="00156ACF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C3D"/>
    <w:rsid w:val="001620FE"/>
    <w:rsid w:val="00162C15"/>
    <w:rsid w:val="00162EC4"/>
    <w:rsid w:val="001639B7"/>
    <w:rsid w:val="00163F4C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E3D"/>
    <w:rsid w:val="0017031D"/>
    <w:rsid w:val="00170C42"/>
    <w:rsid w:val="00170E42"/>
    <w:rsid w:val="001717FD"/>
    <w:rsid w:val="001718F2"/>
    <w:rsid w:val="00171956"/>
    <w:rsid w:val="00171A28"/>
    <w:rsid w:val="00171B37"/>
    <w:rsid w:val="00171B6A"/>
    <w:rsid w:val="00171D43"/>
    <w:rsid w:val="00171FE0"/>
    <w:rsid w:val="00172A3B"/>
    <w:rsid w:val="00172B91"/>
    <w:rsid w:val="001736E7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04F8"/>
    <w:rsid w:val="00181BE8"/>
    <w:rsid w:val="00182758"/>
    <w:rsid w:val="00184BC1"/>
    <w:rsid w:val="0018549B"/>
    <w:rsid w:val="00185757"/>
    <w:rsid w:val="001858C0"/>
    <w:rsid w:val="00185948"/>
    <w:rsid w:val="001860D7"/>
    <w:rsid w:val="00186ABE"/>
    <w:rsid w:val="00186BB0"/>
    <w:rsid w:val="00187A58"/>
    <w:rsid w:val="00187D9A"/>
    <w:rsid w:val="00187D9D"/>
    <w:rsid w:val="00187DD1"/>
    <w:rsid w:val="00190C1E"/>
    <w:rsid w:val="00191273"/>
    <w:rsid w:val="00192328"/>
    <w:rsid w:val="00192375"/>
    <w:rsid w:val="00192F7A"/>
    <w:rsid w:val="001930C4"/>
    <w:rsid w:val="001934A7"/>
    <w:rsid w:val="001934B5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B56"/>
    <w:rsid w:val="00195C8B"/>
    <w:rsid w:val="00195DF9"/>
    <w:rsid w:val="00195E57"/>
    <w:rsid w:val="00195F73"/>
    <w:rsid w:val="00197AD7"/>
    <w:rsid w:val="00197C6B"/>
    <w:rsid w:val="00197E12"/>
    <w:rsid w:val="001A08C3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4F3A"/>
    <w:rsid w:val="001A517B"/>
    <w:rsid w:val="001A5D85"/>
    <w:rsid w:val="001A612F"/>
    <w:rsid w:val="001A6287"/>
    <w:rsid w:val="001A6324"/>
    <w:rsid w:val="001A7324"/>
    <w:rsid w:val="001A79F1"/>
    <w:rsid w:val="001B0067"/>
    <w:rsid w:val="001B0803"/>
    <w:rsid w:val="001B0BE6"/>
    <w:rsid w:val="001B13AA"/>
    <w:rsid w:val="001B18FC"/>
    <w:rsid w:val="001B19B9"/>
    <w:rsid w:val="001B1C50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4DE6"/>
    <w:rsid w:val="001B5B5B"/>
    <w:rsid w:val="001B5D12"/>
    <w:rsid w:val="001B5DA7"/>
    <w:rsid w:val="001B6246"/>
    <w:rsid w:val="001B62BA"/>
    <w:rsid w:val="001B636E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A0A"/>
    <w:rsid w:val="001C63C6"/>
    <w:rsid w:val="001C65A4"/>
    <w:rsid w:val="001C6EA6"/>
    <w:rsid w:val="001C6EF5"/>
    <w:rsid w:val="001C6FBC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2AD6"/>
    <w:rsid w:val="001D371E"/>
    <w:rsid w:val="001D3BA4"/>
    <w:rsid w:val="001D4226"/>
    <w:rsid w:val="001D437D"/>
    <w:rsid w:val="001D4421"/>
    <w:rsid w:val="001D4BA8"/>
    <w:rsid w:val="001D4CC2"/>
    <w:rsid w:val="001D4D08"/>
    <w:rsid w:val="001D5473"/>
    <w:rsid w:val="001D6BAB"/>
    <w:rsid w:val="001D6D12"/>
    <w:rsid w:val="001D75F9"/>
    <w:rsid w:val="001D7B82"/>
    <w:rsid w:val="001D7D90"/>
    <w:rsid w:val="001E0281"/>
    <w:rsid w:val="001E044F"/>
    <w:rsid w:val="001E063B"/>
    <w:rsid w:val="001E0A2D"/>
    <w:rsid w:val="001E18FE"/>
    <w:rsid w:val="001E19FB"/>
    <w:rsid w:val="001E1CE9"/>
    <w:rsid w:val="001E27CD"/>
    <w:rsid w:val="001E2A11"/>
    <w:rsid w:val="001E2A22"/>
    <w:rsid w:val="001E2D93"/>
    <w:rsid w:val="001E354A"/>
    <w:rsid w:val="001E3AC4"/>
    <w:rsid w:val="001E3F1C"/>
    <w:rsid w:val="001E450A"/>
    <w:rsid w:val="001E484B"/>
    <w:rsid w:val="001E519F"/>
    <w:rsid w:val="001E577D"/>
    <w:rsid w:val="001E6407"/>
    <w:rsid w:val="001E64FB"/>
    <w:rsid w:val="001F0142"/>
    <w:rsid w:val="001F1061"/>
    <w:rsid w:val="001F279F"/>
    <w:rsid w:val="001F2B93"/>
    <w:rsid w:val="001F2D22"/>
    <w:rsid w:val="001F36A8"/>
    <w:rsid w:val="001F3943"/>
    <w:rsid w:val="001F39A2"/>
    <w:rsid w:val="001F3D64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6C5F"/>
    <w:rsid w:val="001F7CA0"/>
    <w:rsid w:val="001F7EC9"/>
    <w:rsid w:val="001F7F90"/>
    <w:rsid w:val="00200124"/>
    <w:rsid w:val="002003E3"/>
    <w:rsid w:val="002005F3"/>
    <w:rsid w:val="0020130A"/>
    <w:rsid w:val="0020161B"/>
    <w:rsid w:val="0020233A"/>
    <w:rsid w:val="00202B7C"/>
    <w:rsid w:val="002036D6"/>
    <w:rsid w:val="002037F1"/>
    <w:rsid w:val="002038CB"/>
    <w:rsid w:val="00203E77"/>
    <w:rsid w:val="0020420B"/>
    <w:rsid w:val="002042CB"/>
    <w:rsid w:val="00204F84"/>
    <w:rsid w:val="0020527E"/>
    <w:rsid w:val="00205368"/>
    <w:rsid w:val="00205517"/>
    <w:rsid w:val="00205A50"/>
    <w:rsid w:val="00205FE4"/>
    <w:rsid w:val="00206973"/>
    <w:rsid w:val="00206BCC"/>
    <w:rsid w:val="00207565"/>
    <w:rsid w:val="00207EFA"/>
    <w:rsid w:val="00207F03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F"/>
    <w:rsid w:val="0021573F"/>
    <w:rsid w:val="0021614B"/>
    <w:rsid w:val="00216431"/>
    <w:rsid w:val="002168A6"/>
    <w:rsid w:val="00216CDB"/>
    <w:rsid w:val="00217592"/>
    <w:rsid w:val="0021782F"/>
    <w:rsid w:val="00217850"/>
    <w:rsid w:val="00217935"/>
    <w:rsid w:val="00217EFC"/>
    <w:rsid w:val="00220312"/>
    <w:rsid w:val="002219C9"/>
    <w:rsid w:val="00221B23"/>
    <w:rsid w:val="0022256E"/>
    <w:rsid w:val="00222F51"/>
    <w:rsid w:val="0022395B"/>
    <w:rsid w:val="00224170"/>
    <w:rsid w:val="002249B1"/>
    <w:rsid w:val="00225479"/>
    <w:rsid w:val="0022553F"/>
    <w:rsid w:val="002258AF"/>
    <w:rsid w:val="00225B96"/>
    <w:rsid w:val="00225CC6"/>
    <w:rsid w:val="002261D0"/>
    <w:rsid w:val="00226F34"/>
    <w:rsid w:val="002278C9"/>
    <w:rsid w:val="00230044"/>
    <w:rsid w:val="00230625"/>
    <w:rsid w:val="00230914"/>
    <w:rsid w:val="00230BDE"/>
    <w:rsid w:val="0023107A"/>
    <w:rsid w:val="00231483"/>
    <w:rsid w:val="00231AC6"/>
    <w:rsid w:val="00231D6F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4439"/>
    <w:rsid w:val="00234D25"/>
    <w:rsid w:val="00234EA8"/>
    <w:rsid w:val="00234FC0"/>
    <w:rsid w:val="0023540D"/>
    <w:rsid w:val="002354FE"/>
    <w:rsid w:val="00235695"/>
    <w:rsid w:val="00235876"/>
    <w:rsid w:val="00235904"/>
    <w:rsid w:val="00235CFF"/>
    <w:rsid w:val="002361E8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4051"/>
    <w:rsid w:val="00244373"/>
    <w:rsid w:val="00244401"/>
    <w:rsid w:val="002445E9"/>
    <w:rsid w:val="00244815"/>
    <w:rsid w:val="00244862"/>
    <w:rsid w:val="00245253"/>
    <w:rsid w:val="00245EAB"/>
    <w:rsid w:val="00246C28"/>
    <w:rsid w:val="0024738E"/>
    <w:rsid w:val="00247A22"/>
    <w:rsid w:val="00247A7E"/>
    <w:rsid w:val="002500AC"/>
    <w:rsid w:val="002505F4"/>
    <w:rsid w:val="0025075E"/>
    <w:rsid w:val="00250A05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261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A8"/>
    <w:rsid w:val="00257ADB"/>
    <w:rsid w:val="00257D17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5826"/>
    <w:rsid w:val="00265836"/>
    <w:rsid w:val="00265E29"/>
    <w:rsid w:val="00265F1A"/>
    <w:rsid w:val="002660AD"/>
    <w:rsid w:val="0026659E"/>
    <w:rsid w:val="0026663C"/>
    <w:rsid w:val="00266D60"/>
    <w:rsid w:val="00266E3B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22F"/>
    <w:rsid w:val="002763D0"/>
    <w:rsid w:val="00276AC6"/>
    <w:rsid w:val="00276B3B"/>
    <w:rsid w:val="0027740B"/>
    <w:rsid w:val="0027759A"/>
    <w:rsid w:val="00277783"/>
    <w:rsid w:val="002777F4"/>
    <w:rsid w:val="00277A7E"/>
    <w:rsid w:val="00277E16"/>
    <w:rsid w:val="002804FE"/>
    <w:rsid w:val="00280A0B"/>
    <w:rsid w:val="00280B1B"/>
    <w:rsid w:val="00280C23"/>
    <w:rsid w:val="00280C7D"/>
    <w:rsid w:val="0028198C"/>
    <w:rsid w:val="002819C5"/>
    <w:rsid w:val="00282112"/>
    <w:rsid w:val="002826CE"/>
    <w:rsid w:val="00283633"/>
    <w:rsid w:val="00283844"/>
    <w:rsid w:val="0028453F"/>
    <w:rsid w:val="0028496F"/>
    <w:rsid w:val="00285469"/>
    <w:rsid w:val="00285601"/>
    <w:rsid w:val="00285919"/>
    <w:rsid w:val="00285CB0"/>
    <w:rsid w:val="00285F2D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90496"/>
    <w:rsid w:val="00290620"/>
    <w:rsid w:val="00290BBE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F4A"/>
    <w:rsid w:val="002933A6"/>
    <w:rsid w:val="002934CA"/>
    <w:rsid w:val="0029386E"/>
    <w:rsid w:val="00293BC0"/>
    <w:rsid w:val="00293D2B"/>
    <w:rsid w:val="00293F1F"/>
    <w:rsid w:val="00294975"/>
    <w:rsid w:val="00294A61"/>
    <w:rsid w:val="0029545B"/>
    <w:rsid w:val="002959C1"/>
    <w:rsid w:val="00295DAD"/>
    <w:rsid w:val="00296010"/>
    <w:rsid w:val="00296629"/>
    <w:rsid w:val="0029674F"/>
    <w:rsid w:val="002977DF"/>
    <w:rsid w:val="002A057D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6D6F"/>
    <w:rsid w:val="002A73D9"/>
    <w:rsid w:val="002A746C"/>
    <w:rsid w:val="002A76B5"/>
    <w:rsid w:val="002B0312"/>
    <w:rsid w:val="002B0408"/>
    <w:rsid w:val="002B0C4A"/>
    <w:rsid w:val="002B0C68"/>
    <w:rsid w:val="002B174B"/>
    <w:rsid w:val="002B1BD6"/>
    <w:rsid w:val="002B2520"/>
    <w:rsid w:val="002B272A"/>
    <w:rsid w:val="002B38AC"/>
    <w:rsid w:val="002B4244"/>
    <w:rsid w:val="002B4665"/>
    <w:rsid w:val="002B486A"/>
    <w:rsid w:val="002B4C07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903"/>
    <w:rsid w:val="002C5AA1"/>
    <w:rsid w:val="002C5B40"/>
    <w:rsid w:val="002C5E4B"/>
    <w:rsid w:val="002C639A"/>
    <w:rsid w:val="002C669E"/>
    <w:rsid w:val="002C6EA8"/>
    <w:rsid w:val="002C70A3"/>
    <w:rsid w:val="002C713A"/>
    <w:rsid w:val="002C7162"/>
    <w:rsid w:val="002C72DF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533"/>
    <w:rsid w:val="002D55B2"/>
    <w:rsid w:val="002D56FC"/>
    <w:rsid w:val="002D5890"/>
    <w:rsid w:val="002D6252"/>
    <w:rsid w:val="002D7E9B"/>
    <w:rsid w:val="002D7F8D"/>
    <w:rsid w:val="002E0B42"/>
    <w:rsid w:val="002E0EF5"/>
    <w:rsid w:val="002E175F"/>
    <w:rsid w:val="002E1995"/>
    <w:rsid w:val="002E1A6F"/>
    <w:rsid w:val="002E1EB8"/>
    <w:rsid w:val="002E25A1"/>
    <w:rsid w:val="002E25E8"/>
    <w:rsid w:val="002E2674"/>
    <w:rsid w:val="002E26C0"/>
    <w:rsid w:val="002E2808"/>
    <w:rsid w:val="002E33B7"/>
    <w:rsid w:val="002E3817"/>
    <w:rsid w:val="002E398C"/>
    <w:rsid w:val="002E3CDB"/>
    <w:rsid w:val="002E4255"/>
    <w:rsid w:val="002E4A9E"/>
    <w:rsid w:val="002E5077"/>
    <w:rsid w:val="002E51C4"/>
    <w:rsid w:val="002E544D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205"/>
    <w:rsid w:val="002F0EFC"/>
    <w:rsid w:val="002F11B7"/>
    <w:rsid w:val="002F131E"/>
    <w:rsid w:val="002F1368"/>
    <w:rsid w:val="002F21E4"/>
    <w:rsid w:val="002F22CB"/>
    <w:rsid w:val="002F2C12"/>
    <w:rsid w:val="002F3B02"/>
    <w:rsid w:val="002F3D1A"/>
    <w:rsid w:val="002F429B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D73"/>
    <w:rsid w:val="0030042A"/>
    <w:rsid w:val="00300A21"/>
    <w:rsid w:val="003017E1"/>
    <w:rsid w:val="003028CA"/>
    <w:rsid w:val="00302F78"/>
    <w:rsid w:val="00303744"/>
    <w:rsid w:val="00303FC3"/>
    <w:rsid w:val="00303FCE"/>
    <w:rsid w:val="00304018"/>
    <w:rsid w:val="00304099"/>
    <w:rsid w:val="003041E8"/>
    <w:rsid w:val="003043E1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819"/>
    <w:rsid w:val="00315D03"/>
    <w:rsid w:val="00315EE8"/>
    <w:rsid w:val="003163C6"/>
    <w:rsid w:val="003175CD"/>
    <w:rsid w:val="00320F30"/>
    <w:rsid w:val="00321096"/>
    <w:rsid w:val="003211BF"/>
    <w:rsid w:val="00321560"/>
    <w:rsid w:val="0032188E"/>
    <w:rsid w:val="00321A54"/>
    <w:rsid w:val="00321D33"/>
    <w:rsid w:val="00322976"/>
    <w:rsid w:val="003232A5"/>
    <w:rsid w:val="0032357E"/>
    <w:rsid w:val="00323BEA"/>
    <w:rsid w:val="00324A26"/>
    <w:rsid w:val="00324ADE"/>
    <w:rsid w:val="00324D53"/>
    <w:rsid w:val="0032589B"/>
    <w:rsid w:val="003258F1"/>
    <w:rsid w:val="003264C4"/>
    <w:rsid w:val="003265A3"/>
    <w:rsid w:val="00326762"/>
    <w:rsid w:val="00326B72"/>
    <w:rsid w:val="00326BD5"/>
    <w:rsid w:val="00326F2D"/>
    <w:rsid w:val="0032711C"/>
    <w:rsid w:val="003271B7"/>
    <w:rsid w:val="00327934"/>
    <w:rsid w:val="00327C30"/>
    <w:rsid w:val="003301DC"/>
    <w:rsid w:val="00330504"/>
    <w:rsid w:val="00330E6A"/>
    <w:rsid w:val="0033147C"/>
    <w:rsid w:val="00331497"/>
    <w:rsid w:val="00331FAD"/>
    <w:rsid w:val="00331FCA"/>
    <w:rsid w:val="0033214A"/>
    <w:rsid w:val="003321BF"/>
    <w:rsid w:val="003323A6"/>
    <w:rsid w:val="003327DF"/>
    <w:rsid w:val="00332B6E"/>
    <w:rsid w:val="00332F6F"/>
    <w:rsid w:val="003334BC"/>
    <w:rsid w:val="00333597"/>
    <w:rsid w:val="003338EA"/>
    <w:rsid w:val="003341B0"/>
    <w:rsid w:val="003352B1"/>
    <w:rsid w:val="00335E3A"/>
    <w:rsid w:val="00336143"/>
    <w:rsid w:val="003362C8"/>
    <w:rsid w:val="0033693D"/>
    <w:rsid w:val="00336A66"/>
    <w:rsid w:val="00336DCF"/>
    <w:rsid w:val="00336FD2"/>
    <w:rsid w:val="003370A0"/>
    <w:rsid w:val="0033782A"/>
    <w:rsid w:val="00340302"/>
    <w:rsid w:val="003417E3"/>
    <w:rsid w:val="00341BA1"/>
    <w:rsid w:val="00341D83"/>
    <w:rsid w:val="003425B7"/>
    <w:rsid w:val="003430F2"/>
    <w:rsid w:val="00343190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9E0"/>
    <w:rsid w:val="00355D62"/>
    <w:rsid w:val="00355E0F"/>
    <w:rsid w:val="00355E97"/>
    <w:rsid w:val="00356038"/>
    <w:rsid w:val="003561A2"/>
    <w:rsid w:val="00356290"/>
    <w:rsid w:val="00357451"/>
    <w:rsid w:val="00357539"/>
    <w:rsid w:val="00357774"/>
    <w:rsid w:val="003607AB"/>
    <w:rsid w:val="00360813"/>
    <w:rsid w:val="00361477"/>
    <w:rsid w:val="00361828"/>
    <w:rsid w:val="00362B71"/>
    <w:rsid w:val="00362E57"/>
    <w:rsid w:val="00362F22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AB7"/>
    <w:rsid w:val="00370CCA"/>
    <w:rsid w:val="0037127A"/>
    <w:rsid w:val="00371573"/>
    <w:rsid w:val="00371756"/>
    <w:rsid w:val="003719B0"/>
    <w:rsid w:val="00371C41"/>
    <w:rsid w:val="00372908"/>
    <w:rsid w:val="00373139"/>
    <w:rsid w:val="003735AE"/>
    <w:rsid w:val="00373C63"/>
    <w:rsid w:val="00374133"/>
    <w:rsid w:val="0037456F"/>
    <w:rsid w:val="00374D5F"/>
    <w:rsid w:val="00374E60"/>
    <w:rsid w:val="00375049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8AE"/>
    <w:rsid w:val="0038321A"/>
    <w:rsid w:val="00383732"/>
    <w:rsid w:val="00383A83"/>
    <w:rsid w:val="0038462C"/>
    <w:rsid w:val="003847FE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90883"/>
    <w:rsid w:val="00390BD9"/>
    <w:rsid w:val="00390C7A"/>
    <w:rsid w:val="00390EDE"/>
    <w:rsid w:val="00391B24"/>
    <w:rsid w:val="003924C8"/>
    <w:rsid w:val="00392FAD"/>
    <w:rsid w:val="00393876"/>
    <w:rsid w:val="00393B6C"/>
    <w:rsid w:val="00393CC0"/>
    <w:rsid w:val="00394863"/>
    <w:rsid w:val="00394909"/>
    <w:rsid w:val="0039490A"/>
    <w:rsid w:val="00394B81"/>
    <w:rsid w:val="00394C36"/>
    <w:rsid w:val="00394D42"/>
    <w:rsid w:val="00394F0B"/>
    <w:rsid w:val="00395454"/>
    <w:rsid w:val="00395C29"/>
    <w:rsid w:val="00396A88"/>
    <w:rsid w:val="00396C79"/>
    <w:rsid w:val="00396D1C"/>
    <w:rsid w:val="003970F2"/>
    <w:rsid w:val="00397295"/>
    <w:rsid w:val="00397307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71D7"/>
    <w:rsid w:val="003A72EF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347"/>
    <w:rsid w:val="003B37E6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B3"/>
    <w:rsid w:val="003B6CFD"/>
    <w:rsid w:val="003B6D00"/>
    <w:rsid w:val="003B6EAA"/>
    <w:rsid w:val="003B715E"/>
    <w:rsid w:val="003B79F2"/>
    <w:rsid w:val="003B7CD2"/>
    <w:rsid w:val="003B7D55"/>
    <w:rsid w:val="003B7DE1"/>
    <w:rsid w:val="003B7EE7"/>
    <w:rsid w:val="003C0381"/>
    <w:rsid w:val="003C0C97"/>
    <w:rsid w:val="003C2086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5D1"/>
    <w:rsid w:val="003C7611"/>
    <w:rsid w:val="003C7661"/>
    <w:rsid w:val="003C76C1"/>
    <w:rsid w:val="003C7710"/>
    <w:rsid w:val="003C775A"/>
    <w:rsid w:val="003C7C8C"/>
    <w:rsid w:val="003D0447"/>
    <w:rsid w:val="003D04FA"/>
    <w:rsid w:val="003D058E"/>
    <w:rsid w:val="003D0B88"/>
    <w:rsid w:val="003D1565"/>
    <w:rsid w:val="003D170E"/>
    <w:rsid w:val="003D17C9"/>
    <w:rsid w:val="003D1823"/>
    <w:rsid w:val="003D1B0A"/>
    <w:rsid w:val="003D1CDA"/>
    <w:rsid w:val="003D2814"/>
    <w:rsid w:val="003D2B5E"/>
    <w:rsid w:val="003D351A"/>
    <w:rsid w:val="003D3A26"/>
    <w:rsid w:val="003D4D8F"/>
    <w:rsid w:val="003D5006"/>
    <w:rsid w:val="003D5A42"/>
    <w:rsid w:val="003D6377"/>
    <w:rsid w:val="003D653B"/>
    <w:rsid w:val="003D682D"/>
    <w:rsid w:val="003D6FA4"/>
    <w:rsid w:val="003D6FAE"/>
    <w:rsid w:val="003D7B03"/>
    <w:rsid w:val="003E045D"/>
    <w:rsid w:val="003E04AF"/>
    <w:rsid w:val="003E083D"/>
    <w:rsid w:val="003E0B79"/>
    <w:rsid w:val="003E0E71"/>
    <w:rsid w:val="003E0EC2"/>
    <w:rsid w:val="003E13C8"/>
    <w:rsid w:val="003E1634"/>
    <w:rsid w:val="003E188E"/>
    <w:rsid w:val="003E1C23"/>
    <w:rsid w:val="003E1D64"/>
    <w:rsid w:val="003E1F11"/>
    <w:rsid w:val="003E29B4"/>
    <w:rsid w:val="003E2ACB"/>
    <w:rsid w:val="003E2BDF"/>
    <w:rsid w:val="003E2EB1"/>
    <w:rsid w:val="003E32B8"/>
    <w:rsid w:val="003E3FDB"/>
    <w:rsid w:val="003E4072"/>
    <w:rsid w:val="003E42DB"/>
    <w:rsid w:val="003E4C6F"/>
    <w:rsid w:val="003E55A6"/>
    <w:rsid w:val="003E5B0E"/>
    <w:rsid w:val="003E661F"/>
    <w:rsid w:val="003E68CC"/>
    <w:rsid w:val="003E6D91"/>
    <w:rsid w:val="003E6F75"/>
    <w:rsid w:val="003E7665"/>
    <w:rsid w:val="003E7CB6"/>
    <w:rsid w:val="003F03B1"/>
    <w:rsid w:val="003F0514"/>
    <w:rsid w:val="003F0EC6"/>
    <w:rsid w:val="003F187F"/>
    <w:rsid w:val="003F19CD"/>
    <w:rsid w:val="003F1A3F"/>
    <w:rsid w:val="003F1B97"/>
    <w:rsid w:val="003F1DF4"/>
    <w:rsid w:val="003F269A"/>
    <w:rsid w:val="003F2800"/>
    <w:rsid w:val="003F3016"/>
    <w:rsid w:val="003F30CF"/>
    <w:rsid w:val="003F32A5"/>
    <w:rsid w:val="003F3592"/>
    <w:rsid w:val="003F3FD4"/>
    <w:rsid w:val="003F423C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46D"/>
    <w:rsid w:val="003F767E"/>
    <w:rsid w:val="003F7D45"/>
    <w:rsid w:val="00400164"/>
    <w:rsid w:val="00400DAA"/>
    <w:rsid w:val="00401031"/>
    <w:rsid w:val="0040135E"/>
    <w:rsid w:val="00401DB8"/>
    <w:rsid w:val="004022BA"/>
    <w:rsid w:val="00402642"/>
    <w:rsid w:val="0040427F"/>
    <w:rsid w:val="004049AB"/>
    <w:rsid w:val="004049AE"/>
    <w:rsid w:val="004049BC"/>
    <w:rsid w:val="00404E26"/>
    <w:rsid w:val="00404E8A"/>
    <w:rsid w:val="0040522E"/>
    <w:rsid w:val="00405A07"/>
    <w:rsid w:val="00406F11"/>
    <w:rsid w:val="004076FE"/>
    <w:rsid w:val="00407725"/>
    <w:rsid w:val="00407791"/>
    <w:rsid w:val="004079E9"/>
    <w:rsid w:val="00407C63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68A"/>
    <w:rsid w:val="004137DF"/>
    <w:rsid w:val="0041380C"/>
    <w:rsid w:val="0041381D"/>
    <w:rsid w:val="00413887"/>
    <w:rsid w:val="00414415"/>
    <w:rsid w:val="00414492"/>
    <w:rsid w:val="004148FD"/>
    <w:rsid w:val="004150DA"/>
    <w:rsid w:val="00415426"/>
    <w:rsid w:val="00415976"/>
    <w:rsid w:val="00415B4C"/>
    <w:rsid w:val="00415B54"/>
    <w:rsid w:val="00416343"/>
    <w:rsid w:val="0041723B"/>
    <w:rsid w:val="00417315"/>
    <w:rsid w:val="00417628"/>
    <w:rsid w:val="00417B33"/>
    <w:rsid w:val="0042037A"/>
    <w:rsid w:val="0042094D"/>
    <w:rsid w:val="004215A6"/>
    <w:rsid w:val="00421B72"/>
    <w:rsid w:val="00421D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307FD"/>
    <w:rsid w:val="00430BBE"/>
    <w:rsid w:val="00430C22"/>
    <w:rsid w:val="00430EEF"/>
    <w:rsid w:val="00431790"/>
    <w:rsid w:val="00431D22"/>
    <w:rsid w:val="00431F86"/>
    <w:rsid w:val="0043254C"/>
    <w:rsid w:val="00432A20"/>
    <w:rsid w:val="00432D35"/>
    <w:rsid w:val="004333E6"/>
    <w:rsid w:val="00434A7A"/>
    <w:rsid w:val="00434FDE"/>
    <w:rsid w:val="00435265"/>
    <w:rsid w:val="0043536B"/>
    <w:rsid w:val="00435619"/>
    <w:rsid w:val="00435C0B"/>
    <w:rsid w:val="00435EBD"/>
    <w:rsid w:val="004365B5"/>
    <w:rsid w:val="00437399"/>
    <w:rsid w:val="00437A54"/>
    <w:rsid w:val="0044045C"/>
    <w:rsid w:val="0044053B"/>
    <w:rsid w:val="00440588"/>
    <w:rsid w:val="00440D10"/>
    <w:rsid w:val="004418F2"/>
    <w:rsid w:val="00441DE4"/>
    <w:rsid w:val="00441F0C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922"/>
    <w:rsid w:val="00444B49"/>
    <w:rsid w:val="004456EF"/>
    <w:rsid w:val="00446153"/>
    <w:rsid w:val="004463E0"/>
    <w:rsid w:val="00446C7C"/>
    <w:rsid w:val="004471F4"/>
    <w:rsid w:val="00447643"/>
    <w:rsid w:val="00450003"/>
    <w:rsid w:val="004501DF"/>
    <w:rsid w:val="0045026F"/>
    <w:rsid w:val="00450657"/>
    <w:rsid w:val="00450A2C"/>
    <w:rsid w:val="004510C1"/>
    <w:rsid w:val="004516D2"/>
    <w:rsid w:val="0045179C"/>
    <w:rsid w:val="00451C94"/>
    <w:rsid w:val="00451DB6"/>
    <w:rsid w:val="0045203B"/>
    <w:rsid w:val="004526B0"/>
    <w:rsid w:val="0045333D"/>
    <w:rsid w:val="0045340A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F3B"/>
    <w:rsid w:val="0045756F"/>
    <w:rsid w:val="00457684"/>
    <w:rsid w:val="004579F5"/>
    <w:rsid w:val="00460579"/>
    <w:rsid w:val="0046103F"/>
    <w:rsid w:val="00461170"/>
    <w:rsid w:val="00461828"/>
    <w:rsid w:val="00461FAD"/>
    <w:rsid w:val="0046220F"/>
    <w:rsid w:val="004622E7"/>
    <w:rsid w:val="004623E7"/>
    <w:rsid w:val="00462591"/>
    <w:rsid w:val="00462907"/>
    <w:rsid w:val="0046297B"/>
    <w:rsid w:val="00462DD2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922"/>
    <w:rsid w:val="00467A94"/>
    <w:rsid w:val="00470130"/>
    <w:rsid w:val="00470ACD"/>
    <w:rsid w:val="00470BC1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5C7D"/>
    <w:rsid w:val="0047604C"/>
    <w:rsid w:val="00476B5D"/>
    <w:rsid w:val="004771ED"/>
    <w:rsid w:val="004774BA"/>
    <w:rsid w:val="00477A18"/>
    <w:rsid w:val="00480968"/>
    <w:rsid w:val="004809F5"/>
    <w:rsid w:val="00481454"/>
    <w:rsid w:val="00482155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6FB"/>
    <w:rsid w:val="00485BCB"/>
    <w:rsid w:val="00485FF7"/>
    <w:rsid w:val="004862D0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C74"/>
    <w:rsid w:val="00492093"/>
    <w:rsid w:val="00492D59"/>
    <w:rsid w:val="00493005"/>
    <w:rsid w:val="004931AE"/>
    <w:rsid w:val="00494740"/>
    <w:rsid w:val="00494814"/>
    <w:rsid w:val="004953A0"/>
    <w:rsid w:val="004955A6"/>
    <w:rsid w:val="004957DB"/>
    <w:rsid w:val="004958BA"/>
    <w:rsid w:val="00495D96"/>
    <w:rsid w:val="004962C2"/>
    <w:rsid w:val="00496789"/>
    <w:rsid w:val="00496C13"/>
    <w:rsid w:val="00497154"/>
    <w:rsid w:val="004972EC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4015"/>
    <w:rsid w:val="004A5279"/>
    <w:rsid w:val="004A52C8"/>
    <w:rsid w:val="004A538D"/>
    <w:rsid w:val="004A55E6"/>
    <w:rsid w:val="004A5B76"/>
    <w:rsid w:val="004A5E52"/>
    <w:rsid w:val="004A5EB0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B61"/>
    <w:rsid w:val="004B3B68"/>
    <w:rsid w:val="004B40FE"/>
    <w:rsid w:val="004B4332"/>
    <w:rsid w:val="004B4990"/>
    <w:rsid w:val="004B4C77"/>
    <w:rsid w:val="004B4E1B"/>
    <w:rsid w:val="004B51F2"/>
    <w:rsid w:val="004B53C5"/>
    <w:rsid w:val="004B5455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AE2"/>
    <w:rsid w:val="004C34B9"/>
    <w:rsid w:val="004C3AE3"/>
    <w:rsid w:val="004C3EEF"/>
    <w:rsid w:val="004C40FB"/>
    <w:rsid w:val="004C453A"/>
    <w:rsid w:val="004C5094"/>
    <w:rsid w:val="004C52BB"/>
    <w:rsid w:val="004C564E"/>
    <w:rsid w:val="004C568A"/>
    <w:rsid w:val="004C56DE"/>
    <w:rsid w:val="004C5C34"/>
    <w:rsid w:val="004C60B3"/>
    <w:rsid w:val="004C6638"/>
    <w:rsid w:val="004C67DD"/>
    <w:rsid w:val="004C70D1"/>
    <w:rsid w:val="004C7D10"/>
    <w:rsid w:val="004C7DEA"/>
    <w:rsid w:val="004D060C"/>
    <w:rsid w:val="004D0C97"/>
    <w:rsid w:val="004D0F1F"/>
    <w:rsid w:val="004D0FC8"/>
    <w:rsid w:val="004D11FD"/>
    <w:rsid w:val="004D16AD"/>
    <w:rsid w:val="004D1AE6"/>
    <w:rsid w:val="004D1C55"/>
    <w:rsid w:val="004D2163"/>
    <w:rsid w:val="004D2191"/>
    <w:rsid w:val="004D29EB"/>
    <w:rsid w:val="004D374D"/>
    <w:rsid w:val="004D396A"/>
    <w:rsid w:val="004D3C11"/>
    <w:rsid w:val="004D45F9"/>
    <w:rsid w:val="004D4C06"/>
    <w:rsid w:val="004D4CD9"/>
    <w:rsid w:val="004D52EB"/>
    <w:rsid w:val="004D532E"/>
    <w:rsid w:val="004D56FC"/>
    <w:rsid w:val="004D58F5"/>
    <w:rsid w:val="004D65DB"/>
    <w:rsid w:val="004D6B0D"/>
    <w:rsid w:val="004E0240"/>
    <w:rsid w:val="004E0EED"/>
    <w:rsid w:val="004E191D"/>
    <w:rsid w:val="004E2199"/>
    <w:rsid w:val="004E2366"/>
    <w:rsid w:val="004E2B09"/>
    <w:rsid w:val="004E3189"/>
    <w:rsid w:val="004E31DB"/>
    <w:rsid w:val="004E3E4F"/>
    <w:rsid w:val="004E4A23"/>
    <w:rsid w:val="004E54E3"/>
    <w:rsid w:val="004E5AE6"/>
    <w:rsid w:val="004E5DE1"/>
    <w:rsid w:val="004E5F39"/>
    <w:rsid w:val="004E5F49"/>
    <w:rsid w:val="004E6072"/>
    <w:rsid w:val="004E6B40"/>
    <w:rsid w:val="004E77FD"/>
    <w:rsid w:val="004F0A38"/>
    <w:rsid w:val="004F0B40"/>
    <w:rsid w:val="004F1CB6"/>
    <w:rsid w:val="004F1CE1"/>
    <w:rsid w:val="004F22F5"/>
    <w:rsid w:val="004F245F"/>
    <w:rsid w:val="004F2B97"/>
    <w:rsid w:val="004F2DD8"/>
    <w:rsid w:val="004F2F1A"/>
    <w:rsid w:val="004F31EE"/>
    <w:rsid w:val="004F3A0E"/>
    <w:rsid w:val="004F3C8F"/>
    <w:rsid w:val="004F4296"/>
    <w:rsid w:val="004F48A5"/>
    <w:rsid w:val="004F4D2D"/>
    <w:rsid w:val="004F5477"/>
    <w:rsid w:val="004F6B1B"/>
    <w:rsid w:val="004F73DC"/>
    <w:rsid w:val="004F7965"/>
    <w:rsid w:val="004F7DCA"/>
    <w:rsid w:val="004F7F11"/>
    <w:rsid w:val="004F7F61"/>
    <w:rsid w:val="005005C6"/>
    <w:rsid w:val="00500BC4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C91"/>
    <w:rsid w:val="00505DC4"/>
    <w:rsid w:val="00506950"/>
    <w:rsid w:val="00506AB4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4F9"/>
    <w:rsid w:val="00513926"/>
    <w:rsid w:val="005139A3"/>
    <w:rsid w:val="00513C2F"/>
    <w:rsid w:val="00513FC6"/>
    <w:rsid w:val="005140A0"/>
    <w:rsid w:val="005146D1"/>
    <w:rsid w:val="005148E9"/>
    <w:rsid w:val="00514D18"/>
    <w:rsid w:val="0051535B"/>
    <w:rsid w:val="005158D0"/>
    <w:rsid w:val="00515A0D"/>
    <w:rsid w:val="00515F9C"/>
    <w:rsid w:val="00516172"/>
    <w:rsid w:val="00516462"/>
    <w:rsid w:val="00516835"/>
    <w:rsid w:val="00516E34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A36"/>
    <w:rsid w:val="00521CB3"/>
    <w:rsid w:val="005220CC"/>
    <w:rsid w:val="0052232B"/>
    <w:rsid w:val="005225D8"/>
    <w:rsid w:val="005228C1"/>
    <w:rsid w:val="00522BA4"/>
    <w:rsid w:val="00523041"/>
    <w:rsid w:val="005230ED"/>
    <w:rsid w:val="00523156"/>
    <w:rsid w:val="00523DC9"/>
    <w:rsid w:val="00523E7F"/>
    <w:rsid w:val="00524994"/>
    <w:rsid w:val="00524AAB"/>
    <w:rsid w:val="00524F01"/>
    <w:rsid w:val="0052548B"/>
    <w:rsid w:val="00525620"/>
    <w:rsid w:val="00525622"/>
    <w:rsid w:val="005256C4"/>
    <w:rsid w:val="005258CE"/>
    <w:rsid w:val="00525AAB"/>
    <w:rsid w:val="00525C28"/>
    <w:rsid w:val="00525CEF"/>
    <w:rsid w:val="005263DA"/>
    <w:rsid w:val="00526664"/>
    <w:rsid w:val="005266A2"/>
    <w:rsid w:val="00526993"/>
    <w:rsid w:val="00526BC3"/>
    <w:rsid w:val="005300FA"/>
    <w:rsid w:val="005310D3"/>
    <w:rsid w:val="00531301"/>
    <w:rsid w:val="00531CF0"/>
    <w:rsid w:val="005326D6"/>
    <w:rsid w:val="005329B2"/>
    <w:rsid w:val="00532F84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A1B"/>
    <w:rsid w:val="00544D0C"/>
    <w:rsid w:val="00545037"/>
    <w:rsid w:val="005452DC"/>
    <w:rsid w:val="005457B0"/>
    <w:rsid w:val="0054608A"/>
    <w:rsid w:val="0054634C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94A"/>
    <w:rsid w:val="005509F9"/>
    <w:rsid w:val="0055107C"/>
    <w:rsid w:val="00551F08"/>
    <w:rsid w:val="00552433"/>
    <w:rsid w:val="00552B9C"/>
    <w:rsid w:val="00553C04"/>
    <w:rsid w:val="00553E84"/>
    <w:rsid w:val="00554599"/>
    <w:rsid w:val="00554776"/>
    <w:rsid w:val="005547FC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507"/>
    <w:rsid w:val="00560B7E"/>
    <w:rsid w:val="00560E22"/>
    <w:rsid w:val="00560E7C"/>
    <w:rsid w:val="00560F82"/>
    <w:rsid w:val="005613AC"/>
    <w:rsid w:val="005615A3"/>
    <w:rsid w:val="00561755"/>
    <w:rsid w:val="005617B4"/>
    <w:rsid w:val="0056183B"/>
    <w:rsid w:val="0056197A"/>
    <w:rsid w:val="00561AB2"/>
    <w:rsid w:val="00562232"/>
    <w:rsid w:val="00562B3A"/>
    <w:rsid w:val="00562B7E"/>
    <w:rsid w:val="00562BE6"/>
    <w:rsid w:val="005631BF"/>
    <w:rsid w:val="005631F5"/>
    <w:rsid w:val="00563936"/>
    <w:rsid w:val="00563BBF"/>
    <w:rsid w:val="00564804"/>
    <w:rsid w:val="00564D50"/>
    <w:rsid w:val="005658BB"/>
    <w:rsid w:val="00565907"/>
    <w:rsid w:val="00565949"/>
    <w:rsid w:val="00565B26"/>
    <w:rsid w:val="00565C17"/>
    <w:rsid w:val="00565D74"/>
    <w:rsid w:val="00565F5B"/>
    <w:rsid w:val="0056613C"/>
    <w:rsid w:val="00566363"/>
    <w:rsid w:val="00566733"/>
    <w:rsid w:val="00566768"/>
    <w:rsid w:val="00567464"/>
    <w:rsid w:val="00567AA8"/>
    <w:rsid w:val="00567B12"/>
    <w:rsid w:val="00567C9F"/>
    <w:rsid w:val="00570BC5"/>
    <w:rsid w:val="00571CCB"/>
    <w:rsid w:val="00572E07"/>
    <w:rsid w:val="005730F6"/>
    <w:rsid w:val="00573953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65"/>
    <w:rsid w:val="00576273"/>
    <w:rsid w:val="005769DF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2233"/>
    <w:rsid w:val="005826B0"/>
    <w:rsid w:val="0058312F"/>
    <w:rsid w:val="0058348D"/>
    <w:rsid w:val="0058348F"/>
    <w:rsid w:val="005838B7"/>
    <w:rsid w:val="00584589"/>
    <w:rsid w:val="00584AED"/>
    <w:rsid w:val="00584CFD"/>
    <w:rsid w:val="00584DF9"/>
    <w:rsid w:val="00584EEE"/>
    <w:rsid w:val="00585043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1AC2"/>
    <w:rsid w:val="00592670"/>
    <w:rsid w:val="00593608"/>
    <w:rsid w:val="00593AD1"/>
    <w:rsid w:val="00594150"/>
    <w:rsid w:val="0059435F"/>
    <w:rsid w:val="005953CA"/>
    <w:rsid w:val="005957A9"/>
    <w:rsid w:val="00595FC4"/>
    <w:rsid w:val="005960BB"/>
    <w:rsid w:val="0059616D"/>
    <w:rsid w:val="0059627F"/>
    <w:rsid w:val="00596381"/>
    <w:rsid w:val="00596891"/>
    <w:rsid w:val="00596AA9"/>
    <w:rsid w:val="00596BF2"/>
    <w:rsid w:val="00596CEC"/>
    <w:rsid w:val="00597FC7"/>
    <w:rsid w:val="005A0BB6"/>
    <w:rsid w:val="005A0F97"/>
    <w:rsid w:val="005A13C9"/>
    <w:rsid w:val="005A1A74"/>
    <w:rsid w:val="005A20BC"/>
    <w:rsid w:val="005A23AF"/>
    <w:rsid w:val="005A24D2"/>
    <w:rsid w:val="005A305E"/>
    <w:rsid w:val="005A32B2"/>
    <w:rsid w:val="005A3F70"/>
    <w:rsid w:val="005A42D0"/>
    <w:rsid w:val="005A48C4"/>
    <w:rsid w:val="005A4960"/>
    <w:rsid w:val="005A4987"/>
    <w:rsid w:val="005A4A41"/>
    <w:rsid w:val="005A5280"/>
    <w:rsid w:val="005A5CF5"/>
    <w:rsid w:val="005A5DD0"/>
    <w:rsid w:val="005A60C0"/>
    <w:rsid w:val="005A6657"/>
    <w:rsid w:val="005A6C98"/>
    <w:rsid w:val="005A6EC5"/>
    <w:rsid w:val="005A6FBB"/>
    <w:rsid w:val="005A7537"/>
    <w:rsid w:val="005A7BBA"/>
    <w:rsid w:val="005B0453"/>
    <w:rsid w:val="005B063B"/>
    <w:rsid w:val="005B0BFA"/>
    <w:rsid w:val="005B13AD"/>
    <w:rsid w:val="005B1669"/>
    <w:rsid w:val="005B2121"/>
    <w:rsid w:val="005B2151"/>
    <w:rsid w:val="005B2416"/>
    <w:rsid w:val="005B2451"/>
    <w:rsid w:val="005B29E7"/>
    <w:rsid w:val="005B2BB4"/>
    <w:rsid w:val="005B31CA"/>
    <w:rsid w:val="005B49A8"/>
    <w:rsid w:val="005B4DEC"/>
    <w:rsid w:val="005B4F52"/>
    <w:rsid w:val="005B5206"/>
    <w:rsid w:val="005B526A"/>
    <w:rsid w:val="005B5776"/>
    <w:rsid w:val="005B5A78"/>
    <w:rsid w:val="005B6434"/>
    <w:rsid w:val="005B65EC"/>
    <w:rsid w:val="005B68E7"/>
    <w:rsid w:val="005B6AC7"/>
    <w:rsid w:val="005B75F5"/>
    <w:rsid w:val="005B7700"/>
    <w:rsid w:val="005B7A45"/>
    <w:rsid w:val="005B7FC0"/>
    <w:rsid w:val="005C012D"/>
    <w:rsid w:val="005C0677"/>
    <w:rsid w:val="005C09A4"/>
    <w:rsid w:val="005C0A12"/>
    <w:rsid w:val="005C0C16"/>
    <w:rsid w:val="005C0D93"/>
    <w:rsid w:val="005C154A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1D0"/>
    <w:rsid w:val="005D156F"/>
    <w:rsid w:val="005D16F9"/>
    <w:rsid w:val="005D2034"/>
    <w:rsid w:val="005D3460"/>
    <w:rsid w:val="005D50D4"/>
    <w:rsid w:val="005D51AB"/>
    <w:rsid w:val="005D562F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2FA"/>
    <w:rsid w:val="005E33FB"/>
    <w:rsid w:val="005E3536"/>
    <w:rsid w:val="005E3D02"/>
    <w:rsid w:val="005E3FE1"/>
    <w:rsid w:val="005E4018"/>
    <w:rsid w:val="005E460D"/>
    <w:rsid w:val="005E4F8B"/>
    <w:rsid w:val="005E55B8"/>
    <w:rsid w:val="005E5AB3"/>
    <w:rsid w:val="005E612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66D"/>
    <w:rsid w:val="005F3438"/>
    <w:rsid w:val="005F373C"/>
    <w:rsid w:val="005F3E51"/>
    <w:rsid w:val="005F41FA"/>
    <w:rsid w:val="005F587D"/>
    <w:rsid w:val="005F5913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D40"/>
    <w:rsid w:val="00604538"/>
    <w:rsid w:val="00604731"/>
    <w:rsid w:val="006047F2"/>
    <w:rsid w:val="00604B43"/>
    <w:rsid w:val="00605270"/>
    <w:rsid w:val="00605AAE"/>
    <w:rsid w:val="00605B3E"/>
    <w:rsid w:val="00605FA3"/>
    <w:rsid w:val="0060691F"/>
    <w:rsid w:val="00606CAA"/>
    <w:rsid w:val="006076C4"/>
    <w:rsid w:val="006079F4"/>
    <w:rsid w:val="00610034"/>
    <w:rsid w:val="0061004C"/>
    <w:rsid w:val="0061069F"/>
    <w:rsid w:val="006107AD"/>
    <w:rsid w:val="006111B8"/>
    <w:rsid w:val="0061150B"/>
    <w:rsid w:val="00611A09"/>
    <w:rsid w:val="00611E87"/>
    <w:rsid w:val="0061258F"/>
    <w:rsid w:val="00612849"/>
    <w:rsid w:val="00612FD7"/>
    <w:rsid w:val="00612FFF"/>
    <w:rsid w:val="00613249"/>
    <w:rsid w:val="006135CE"/>
    <w:rsid w:val="006136B9"/>
    <w:rsid w:val="006149F7"/>
    <w:rsid w:val="00614EAD"/>
    <w:rsid w:val="00615117"/>
    <w:rsid w:val="0061536D"/>
    <w:rsid w:val="00615789"/>
    <w:rsid w:val="00615EF8"/>
    <w:rsid w:val="00615F1D"/>
    <w:rsid w:val="00616424"/>
    <w:rsid w:val="00616AFB"/>
    <w:rsid w:val="00616C56"/>
    <w:rsid w:val="006171B6"/>
    <w:rsid w:val="00617500"/>
    <w:rsid w:val="006176F5"/>
    <w:rsid w:val="006179A5"/>
    <w:rsid w:val="00617B46"/>
    <w:rsid w:val="00617C72"/>
    <w:rsid w:val="00620EC0"/>
    <w:rsid w:val="00621419"/>
    <w:rsid w:val="00621752"/>
    <w:rsid w:val="00621B4F"/>
    <w:rsid w:val="006220AC"/>
    <w:rsid w:val="0062281F"/>
    <w:rsid w:val="00623070"/>
    <w:rsid w:val="00623F91"/>
    <w:rsid w:val="0062454E"/>
    <w:rsid w:val="00624D11"/>
    <w:rsid w:val="0062527F"/>
    <w:rsid w:val="0062578A"/>
    <w:rsid w:val="006260F7"/>
    <w:rsid w:val="00626183"/>
    <w:rsid w:val="006267C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13B"/>
    <w:rsid w:val="00636802"/>
    <w:rsid w:val="00636C90"/>
    <w:rsid w:val="00636D41"/>
    <w:rsid w:val="00636DDE"/>
    <w:rsid w:val="006372A2"/>
    <w:rsid w:val="00637AEB"/>
    <w:rsid w:val="006401C8"/>
    <w:rsid w:val="00640803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9AF"/>
    <w:rsid w:val="0065343C"/>
    <w:rsid w:val="00653B6A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7214"/>
    <w:rsid w:val="0065737D"/>
    <w:rsid w:val="006603B6"/>
    <w:rsid w:val="00660626"/>
    <w:rsid w:val="00660C83"/>
    <w:rsid w:val="00661BA5"/>
    <w:rsid w:val="00661C02"/>
    <w:rsid w:val="00662477"/>
    <w:rsid w:val="00662554"/>
    <w:rsid w:val="00662811"/>
    <w:rsid w:val="00662C90"/>
    <w:rsid w:val="00663A13"/>
    <w:rsid w:val="00663BB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016"/>
    <w:rsid w:val="0067147C"/>
    <w:rsid w:val="00671797"/>
    <w:rsid w:val="006721DE"/>
    <w:rsid w:val="00672723"/>
    <w:rsid w:val="00672937"/>
    <w:rsid w:val="006729A8"/>
    <w:rsid w:val="00672DB6"/>
    <w:rsid w:val="00672FA6"/>
    <w:rsid w:val="00673B7D"/>
    <w:rsid w:val="00674460"/>
    <w:rsid w:val="0067473B"/>
    <w:rsid w:val="00675254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F1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700D"/>
    <w:rsid w:val="006874AF"/>
    <w:rsid w:val="00687F2D"/>
    <w:rsid w:val="0069009C"/>
    <w:rsid w:val="006906BC"/>
    <w:rsid w:val="00690E77"/>
    <w:rsid w:val="00691171"/>
    <w:rsid w:val="0069151B"/>
    <w:rsid w:val="00691BB6"/>
    <w:rsid w:val="00691ED3"/>
    <w:rsid w:val="00692423"/>
    <w:rsid w:val="0069292F"/>
    <w:rsid w:val="006929CB"/>
    <w:rsid w:val="00692B53"/>
    <w:rsid w:val="00692D99"/>
    <w:rsid w:val="00693478"/>
    <w:rsid w:val="0069348E"/>
    <w:rsid w:val="00693953"/>
    <w:rsid w:val="0069426B"/>
    <w:rsid w:val="006944FC"/>
    <w:rsid w:val="00694787"/>
    <w:rsid w:val="00695368"/>
    <w:rsid w:val="00695774"/>
    <w:rsid w:val="0069674E"/>
    <w:rsid w:val="0069681D"/>
    <w:rsid w:val="00696A5D"/>
    <w:rsid w:val="00696D94"/>
    <w:rsid w:val="0069739F"/>
    <w:rsid w:val="0069774B"/>
    <w:rsid w:val="006A00CD"/>
    <w:rsid w:val="006A07B6"/>
    <w:rsid w:val="006A0A45"/>
    <w:rsid w:val="006A0AB3"/>
    <w:rsid w:val="006A0DE0"/>
    <w:rsid w:val="006A0E30"/>
    <w:rsid w:val="006A0E75"/>
    <w:rsid w:val="006A1301"/>
    <w:rsid w:val="006A19B5"/>
    <w:rsid w:val="006A1E93"/>
    <w:rsid w:val="006A2A07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7303"/>
    <w:rsid w:val="006B00DE"/>
    <w:rsid w:val="006B027E"/>
    <w:rsid w:val="006B03CD"/>
    <w:rsid w:val="006B0C75"/>
    <w:rsid w:val="006B0CB3"/>
    <w:rsid w:val="006B0D39"/>
    <w:rsid w:val="006B0D90"/>
    <w:rsid w:val="006B10B7"/>
    <w:rsid w:val="006B138F"/>
    <w:rsid w:val="006B2553"/>
    <w:rsid w:val="006B2ACB"/>
    <w:rsid w:val="006B2EF6"/>
    <w:rsid w:val="006B30C3"/>
    <w:rsid w:val="006B3356"/>
    <w:rsid w:val="006B33FC"/>
    <w:rsid w:val="006B34F4"/>
    <w:rsid w:val="006B3516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5FE"/>
    <w:rsid w:val="006C18D8"/>
    <w:rsid w:val="006C1ADC"/>
    <w:rsid w:val="006C1D0F"/>
    <w:rsid w:val="006C21BC"/>
    <w:rsid w:val="006C2C66"/>
    <w:rsid w:val="006C311C"/>
    <w:rsid w:val="006C3141"/>
    <w:rsid w:val="006C3E98"/>
    <w:rsid w:val="006C417E"/>
    <w:rsid w:val="006C4475"/>
    <w:rsid w:val="006C4647"/>
    <w:rsid w:val="006C48C8"/>
    <w:rsid w:val="006C4A0F"/>
    <w:rsid w:val="006C5AAB"/>
    <w:rsid w:val="006C6DC1"/>
    <w:rsid w:val="006C737B"/>
    <w:rsid w:val="006C747B"/>
    <w:rsid w:val="006C7F08"/>
    <w:rsid w:val="006D004B"/>
    <w:rsid w:val="006D01B8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A5F"/>
    <w:rsid w:val="006D3C66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BA"/>
    <w:rsid w:val="006F11AB"/>
    <w:rsid w:val="006F1253"/>
    <w:rsid w:val="006F1537"/>
    <w:rsid w:val="006F17E6"/>
    <w:rsid w:val="006F302D"/>
    <w:rsid w:val="006F3788"/>
    <w:rsid w:val="006F3EA2"/>
    <w:rsid w:val="006F4048"/>
    <w:rsid w:val="006F414F"/>
    <w:rsid w:val="006F508D"/>
    <w:rsid w:val="006F5526"/>
    <w:rsid w:val="006F57F3"/>
    <w:rsid w:val="006F59F1"/>
    <w:rsid w:val="006F5C01"/>
    <w:rsid w:val="006F6AC2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1B9"/>
    <w:rsid w:val="007025CA"/>
    <w:rsid w:val="00702988"/>
    <w:rsid w:val="00702FF5"/>
    <w:rsid w:val="00703BE1"/>
    <w:rsid w:val="00703E5A"/>
    <w:rsid w:val="007043A3"/>
    <w:rsid w:val="007045A5"/>
    <w:rsid w:val="00704D2C"/>
    <w:rsid w:val="00705480"/>
    <w:rsid w:val="00705787"/>
    <w:rsid w:val="00705BE3"/>
    <w:rsid w:val="0070610B"/>
    <w:rsid w:val="007067F6"/>
    <w:rsid w:val="00706B1A"/>
    <w:rsid w:val="0070740F"/>
    <w:rsid w:val="00707FE4"/>
    <w:rsid w:val="00710066"/>
    <w:rsid w:val="0071036D"/>
    <w:rsid w:val="007109B7"/>
    <w:rsid w:val="00710CEC"/>
    <w:rsid w:val="00710FEA"/>
    <w:rsid w:val="00711760"/>
    <w:rsid w:val="00711AC7"/>
    <w:rsid w:val="00712059"/>
    <w:rsid w:val="0071240F"/>
    <w:rsid w:val="007129CB"/>
    <w:rsid w:val="007131BC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28CE"/>
    <w:rsid w:val="0072313C"/>
    <w:rsid w:val="00723EB5"/>
    <w:rsid w:val="0072573A"/>
    <w:rsid w:val="00725B27"/>
    <w:rsid w:val="00725CD3"/>
    <w:rsid w:val="00726072"/>
    <w:rsid w:val="007262B9"/>
    <w:rsid w:val="00726E6D"/>
    <w:rsid w:val="00727208"/>
    <w:rsid w:val="007309EF"/>
    <w:rsid w:val="00731032"/>
    <w:rsid w:val="007317E6"/>
    <w:rsid w:val="007317F0"/>
    <w:rsid w:val="00731A88"/>
    <w:rsid w:val="007333C2"/>
    <w:rsid w:val="007336B8"/>
    <w:rsid w:val="007338E2"/>
    <w:rsid w:val="00733C8B"/>
    <w:rsid w:val="00733CCD"/>
    <w:rsid w:val="007347BD"/>
    <w:rsid w:val="00734C88"/>
    <w:rsid w:val="007350FA"/>
    <w:rsid w:val="0073518C"/>
    <w:rsid w:val="007354F9"/>
    <w:rsid w:val="0073553F"/>
    <w:rsid w:val="00735A5D"/>
    <w:rsid w:val="00736D25"/>
    <w:rsid w:val="007372AE"/>
    <w:rsid w:val="00737A83"/>
    <w:rsid w:val="00737C2A"/>
    <w:rsid w:val="00740789"/>
    <w:rsid w:val="00740935"/>
    <w:rsid w:val="0074138A"/>
    <w:rsid w:val="00741550"/>
    <w:rsid w:val="0074204F"/>
    <w:rsid w:val="00742339"/>
    <w:rsid w:val="00742377"/>
    <w:rsid w:val="007425D1"/>
    <w:rsid w:val="007427D0"/>
    <w:rsid w:val="00743521"/>
    <w:rsid w:val="00743DBF"/>
    <w:rsid w:val="007446E8"/>
    <w:rsid w:val="0074474C"/>
    <w:rsid w:val="00744B32"/>
    <w:rsid w:val="007451F2"/>
    <w:rsid w:val="00745219"/>
    <w:rsid w:val="00745272"/>
    <w:rsid w:val="007464BD"/>
    <w:rsid w:val="00746526"/>
    <w:rsid w:val="00746663"/>
    <w:rsid w:val="00746C3B"/>
    <w:rsid w:val="0074761E"/>
    <w:rsid w:val="00747AED"/>
    <w:rsid w:val="00747DE8"/>
    <w:rsid w:val="00747F01"/>
    <w:rsid w:val="0075038E"/>
    <w:rsid w:val="007503A8"/>
    <w:rsid w:val="00750FD3"/>
    <w:rsid w:val="00751278"/>
    <w:rsid w:val="00751475"/>
    <w:rsid w:val="007526AF"/>
    <w:rsid w:val="007527AC"/>
    <w:rsid w:val="00752CD0"/>
    <w:rsid w:val="007530F1"/>
    <w:rsid w:val="00753776"/>
    <w:rsid w:val="007537BB"/>
    <w:rsid w:val="00753993"/>
    <w:rsid w:val="00754288"/>
    <w:rsid w:val="00754A6D"/>
    <w:rsid w:val="00754EDD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609"/>
    <w:rsid w:val="0077783A"/>
    <w:rsid w:val="00777DCE"/>
    <w:rsid w:val="00777F5E"/>
    <w:rsid w:val="007803CF"/>
    <w:rsid w:val="00780566"/>
    <w:rsid w:val="00780A49"/>
    <w:rsid w:val="007812E3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9E3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648E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970"/>
    <w:rsid w:val="007A1B2C"/>
    <w:rsid w:val="007A1E37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A7C61"/>
    <w:rsid w:val="007B0583"/>
    <w:rsid w:val="007B0903"/>
    <w:rsid w:val="007B0E14"/>
    <w:rsid w:val="007B181C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D41"/>
    <w:rsid w:val="007C1E93"/>
    <w:rsid w:val="007C22BC"/>
    <w:rsid w:val="007C2765"/>
    <w:rsid w:val="007C2AE9"/>
    <w:rsid w:val="007C302E"/>
    <w:rsid w:val="007C30D7"/>
    <w:rsid w:val="007C3397"/>
    <w:rsid w:val="007C36E2"/>
    <w:rsid w:val="007C3E6A"/>
    <w:rsid w:val="007C40FF"/>
    <w:rsid w:val="007C43EF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A6C"/>
    <w:rsid w:val="007D4C18"/>
    <w:rsid w:val="007D4D64"/>
    <w:rsid w:val="007D5B65"/>
    <w:rsid w:val="007D6877"/>
    <w:rsid w:val="007D6D43"/>
    <w:rsid w:val="007D6FB0"/>
    <w:rsid w:val="007D72BF"/>
    <w:rsid w:val="007D774A"/>
    <w:rsid w:val="007D7793"/>
    <w:rsid w:val="007D7824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379"/>
    <w:rsid w:val="007F33E6"/>
    <w:rsid w:val="007F37DA"/>
    <w:rsid w:val="007F38FE"/>
    <w:rsid w:val="007F3A0C"/>
    <w:rsid w:val="007F3C46"/>
    <w:rsid w:val="007F3F02"/>
    <w:rsid w:val="007F4250"/>
    <w:rsid w:val="007F42C8"/>
    <w:rsid w:val="007F4AA7"/>
    <w:rsid w:val="007F5692"/>
    <w:rsid w:val="007F5850"/>
    <w:rsid w:val="007F59E5"/>
    <w:rsid w:val="007F5BC9"/>
    <w:rsid w:val="007F5D89"/>
    <w:rsid w:val="007F5EA8"/>
    <w:rsid w:val="007F629F"/>
    <w:rsid w:val="007F6992"/>
    <w:rsid w:val="007F6D8A"/>
    <w:rsid w:val="007F78AA"/>
    <w:rsid w:val="007F7BC5"/>
    <w:rsid w:val="007F7F8C"/>
    <w:rsid w:val="00800907"/>
    <w:rsid w:val="008009E3"/>
    <w:rsid w:val="00800BFB"/>
    <w:rsid w:val="00800C45"/>
    <w:rsid w:val="00801BE3"/>
    <w:rsid w:val="008023D7"/>
    <w:rsid w:val="00803098"/>
    <w:rsid w:val="008030E1"/>
    <w:rsid w:val="0080415E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62F"/>
    <w:rsid w:val="008077E1"/>
    <w:rsid w:val="008079F4"/>
    <w:rsid w:val="00807A04"/>
    <w:rsid w:val="00810A90"/>
    <w:rsid w:val="008113CC"/>
    <w:rsid w:val="00812E66"/>
    <w:rsid w:val="0081321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1212"/>
    <w:rsid w:val="008221F0"/>
    <w:rsid w:val="008224F1"/>
    <w:rsid w:val="00822BAF"/>
    <w:rsid w:val="00822BF6"/>
    <w:rsid w:val="00822CAB"/>
    <w:rsid w:val="00823027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2949"/>
    <w:rsid w:val="00833A1C"/>
    <w:rsid w:val="00833BED"/>
    <w:rsid w:val="00834041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216F"/>
    <w:rsid w:val="00842408"/>
    <w:rsid w:val="008427C0"/>
    <w:rsid w:val="008428DC"/>
    <w:rsid w:val="008437A2"/>
    <w:rsid w:val="00843B45"/>
    <w:rsid w:val="00843D26"/>
    <w:rsid w:val="00844D48"/>
    <w:rsid w:val="0084574C"/>
    <w:rsid w:val="00845AC5"/>
    <w:rsid w:val="00845ADD"/>
    <w:rsid w:val="00847580"/>
    <w:rsid w:val="00850034"/>
    <w:rsid w:val="008505BF"/>
    <w:rsid w:val="0085165C"/>
    <w:rsid w:val="008519CA"/>
    <w:rsid w:val="00851D34"/>
    <w:rsid w:val="008526FE"/>
    <w:rsid w:val="00852CFC"/>
    <w:rsid w:val="00852EF7"/>
    <w:rsid w:val="00853211"/>
    <w:rsid w:val="0085377D"/>
    <w:rsid w:val="00853A12"/>
    <w:rsid w:val="00853D5E"/>
    <w:rsid w:val="008546C7"/>
    <w:rsid w:val="008547F1"/>
    <w:rsid w:val="008553D5"/>
    <w:rsid w:val="00856220"/>
    <w:rsid w:val="00856A3A"/>
    <w:rsid w:val="00856D7F"/>
    <w:rsid w:val="00856E61"/>
    <w:rsid w:val="00857EBB"/>
    <w:rsid w:val="008602A5"/>
    <w:rsid w:val="00860A5D"/>
    <w:rsid w:val="00861133"/>
    <w:rsid w:val="00861664"/>
    <w:rsid w:val="00861CDA"/>
    <w:rsid w:val="00862729"/>
    <w:rsid w:val="00862AAE"/>
    <w:rsid w:val="00862DF6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B0A"/>
    <w:rsid w:val="00867DE7"/>
    <w:rsid w:val="00870067"/>
    <w:rsid w:val="0087037C"/>
    <w:rsid w:val="008707F2"/>
    <w:rsid w:val="00870AAA"/>
    <w:rsid w:val="00870AAE"/>
    <w:rsid w:val="00870B7B"/>
    <w:rsid w:val="00870D05"/>
    <w:rsid w:val="00872CCB"/>
    <w:rsid w:val="00872E9C"/>
    <w:rsid w:val="00873781"/>
    <w:rsid w:val="00874351"/>
    <w:rsid w:val="008754F5"/>
    <w:rsid w:val="00875D91"/>
    <w:rsid w:val="00876033"/>
    <w:rsid w:val="008770EB"/>
    <w:rsid w:val="008776B8"/>
    <w:rsid w:val="00877753"/>
    <w:rsid w:val="0087775A"/>
    <w:rsid w:val="008777E3"/>
    <w:rsid w:val="00877A46"/>
    <w:rsid w:val="00877CB1"/>
    <w:rsid w:val="00877DEB"/>
    <w:rsid w:val="008804AA"/>
    <w:rsid w:val="0088103E"/>
    <w:rsid w:val="00881419"/>
    <w:rsid w:val="00881505"/>
    <w:rsid w:val="00881DB3"/>
    <w:rsid w:val="00881F9C"/>
    <w:rsid w:val="00882184"/>
    <w:rsid w:val="00882BDC"/>
    <w:rsid w:val="00884371"/>
    <w:rsid w:val="008845B6"/>
    <w:rsid w:val="00884E6C"/>
    <w:rsid w:val="00885200"/>
    <w:rsid w:val="00886067"/>
    <w:rsid w:val="008864D4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7C5"/>
    <w:rsid w:val="0089291E"/>
    <w:rsid w:val="008933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517"/>
    <w:rsid w:val="008A1637"/>
    <w:rsid w:val="008A18B5"/>
    <w:rsid w:val="008A1AB7"/>
    <w:rsid w:val="008A20F5"/>
    <w:rsid w:val="008A225A"/>
    <w:rsid w:val="008A26F4"/>
    <w:rsid w:val="008A276D"/>
    <w:rsid w:val="008A2CD8"/>
    <w:rsid w:val="008A2E48"/>
    <w:rsid w:val="008A31C5"/>
    <w:rsid w:val="008A366D"/>
    <w:rsid w:val="008A39F1"/>
    <w:rsid w:val="008A4290"/>
    <w:rsid w:val="008A42A1"/>
    <w:rsid w:val="008A494B"/>
    <w:rsid w:val="008A4C81"/>
    <w:rsid w:val="008A5101"/>
    <w:rsid w:val="008A6B0D"/>
    <w:rsid w:val="008A710C"/>
    <w:rsid w:val="008A71F4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6C0"/>
    <w:rsid w:val="008B372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C0541"/>
    <w:rsid w:val="008C0A07"/>
    <w:rsid w:val="008C0B04"/>
    <w:rsid w:val="008C0FD4"/>
    <w:rsid w:val="008C1219"/>
    <w:rsid w:val="008C1999"/>
    <w:rsid w:val="008C1ED9"/>
    <w:rsid w:val="008C232D"/>
    <w:rsid w:val="008C29AD"/>
    <w:rsid w:val="008C2BFD"/>
    <w:rsid w:val="008C2C3D"/>
    <w:rsid w:val="008C2EF9"/>
    <w:rsid w:val="008C3082"/>
    <w:rsid w:val="008C3108"/>
    <w:rsid w:val="008C3275"/>
    <w:rsid w:val="008C32A2"/>
    <w:rsid w:val="008C331D"/>
    <w:rsid w:val="008C355A"/>
    <w:rsid w:val="008C36CA"/>
    <w:rsid w:val="008C41B6"/>
    <w:rsid w:val="008C44E1"/>
    <w:rsid w:val="008C4527"/>
    <w:rsid w:val="008C4640"/>
    <w:rsid w:val="008C49E6"/>
    <w:rsid w:val="008C50C1"/>
    <w:rsid w:val="008C55BA"/>
    <w:rsid w:val="008C56E0"/>
    <w:rsid w:val="008C571A"/>
    <w:rsid w:val="008C5D60"/>
    <w:rsid w:val="008C5E50"/>
    <w:rsid w:val="008C66C4"/>
    <w:rsid w:val="008C6B2D"/>
    <w:rsid w:val="008C6C58"/>
    <w:rsid w:val="008C73B5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47C"/>
    <w:rsid w:val="008E04C5"/>
    <w:rsid w:val="008E0B07"/>
    <w:rsid w:val="008E10DD"/>
    <w:rsid w:val="008E1825"/>
    <w:rsid w:val="008E18F2"/>
    <w:rsid w:val="008E1C95"/>
    <w:rsid w:val="008E2617"/>
    <w:rsid w:val="008E3369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62A7"/>
    <w:rsid w:val="008E653D"/>
    <w:rsid w:val="008E6F50"/>
    <w:rsid w:val="008E73C2"/>
    <w:rsid w:val="008E73DF"/>
    <w:rsid w:val="008E75B4"/>
    <w:rsid w:val="008E7978"/>
    <w:rsid w:val="008E7A7D"/>
    <w:rsid w:val="008E7B3B"/>
    <w:rsid w:val="008F01B1"/>
    <w:rsid w:val="008F025C"/>
    <w:rsid w:val="008F05B1"/>
    <w:rsid w:val="008F0875"/>
    <w:rsid w:val="008F0E64"/>
    <w:rsid w:val="008F0F25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D2B"/>
    <w:rsid w:val="008F5D52"/>
    <w:rsid w:val="008F5D9A"/>
    <w:rsid w:val="008F617D"/>
    <w:rsid w:val="008F635A"/>
    <w:rsid w:val="008F645F"/>
    <w:rsid w:val="008F6761"/>
    <w:rsid w:val="008F6835"/>
    <w:rsid w:val="008F6DEE"/>
    <w:rsid w:val="008F7156"/>
    <w:rsid w:val="008F76B5"/>
    <w:rsid w:val="008F7F25"/>
    <w:rsid w:val="0090007A"/>
    <w:rsid w:val="00900765"/>
    <w:rsid w:val="00900C9C"/>
    <w:rsid w:val="00900D16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4D15"/>
    <w:rsid w:val="00905A0F"/>
    <w:rsid w:val="00905AA7"/>
    <w:rsid w:val="00905B9D"/>
    <w:rsid w:val="0090698C"/>
    <w:rsid w:val="009108AD"/>
    <w:rsid w:val="009108ED"/>
    <w:rsid w:val="00910C89"/>
    <w:rsid w:val="00910D78"/>
    <w:rsid w:val="0091118B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338"/>
    <w:rsid w:val="00915BDE"/>
    <w:rsid w:val="00915F83"/>
    <w:rsid w:val="00917025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033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A61"/>
    <w:rsid w:val="00937B90"/>
    <w:rsid w:val="009405EC"/>
    <w:rsid w:val="009416E7"/>
    <w:rsid w:val="009431A3"/>
    <w:rsid w:val="00943433"/>
    <w:rsid w:val="009439DB"/>
    <w:rsid w:val="00943AA3"/>
    <w:rsid w:val="00943D63"/>
    <w:rsid w:val="00943EB1"/>
    <w:rsid w:val="00944018"/>
    <w:rsid w:val="00944AD0"/>
    <w:rsid w:val="00945983"/>
    <w:rsid w:val="00945B48"/>
    <w:rsid w:val="00946467"/>
    <w:rsid w:val="0094752A"/>
    <w:rsid w:val="009479D6"/>
    <w:rsid w:val="00947AEA"/>
    <w:rsid w:val="00947AFF"/>
    <w:rsid w:val="00950138"/>
    <w:rsid w:val="009507CC"/>
    <w:rsid w:val="00950ABD"/>
    <w:rsid w:val="00950CDE"/>
    <w:rsid w:val="00950EBE"/>
    <w:rsid w:val="0095136A"/>
    <w:rsid w:val="0095166F"/>
    <w:rsid w:val="0095183B"/>
    <w:rsid w:val="00951C49"/>
    <w:rsid w:val="00951D45"/>
    <w:rsid w:val="00951FCA"/>
    <w:rsid w:val="009527FE"/>
    <w:rsid w:val="00952953"/>
    <w:rsid w:val="009529D0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403"/>
    <w:rsid w:val="009604ED"/>
    <w:rsid w:val="00960992"/>
    <w:rsid w:val="00961216"/>
    <w:rsid w:val="009612EB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63E4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23E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19D7"/>
    <w:rsid w:val="00981EBC"/>
    <w:rsid w:val="00982CDD"/>
    <w:rsid w:val="00982CED"/>
    <w:rsid w:val="00983448"/>
    <w:rsid w:val="009834EF"/>
    <w:rsid w:val="0098369E"/>
    <w:rsid w:val="009836D9"/>
    <w:rsid w:val="00983BE6"/>
    <w:rsid w:val="00983CF4"/>
    <w:rsid w:val="0098433D"/>
    <w:rsid w:val="0098507A"/>
    <w:rsid w:val="009850BB"/>
    <w:rsid w:val="009856C3"/>
    <w:rsid w:val="00985F2A"/>
    <w:rsid w:val="00986255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518E"/>
    <w:rsid w:val="00995727"/>
    <w:rsid w:val="00995A0B"/>
    <w:rsid w:val="00995B83"/>
    <w:rsid w:val="00996820"/>
    <w:rsid w:val="00997551"/>
    <w:rsid w:val="009A09EC"/>
    <w:rsid w:val="009A0BC9"/>
    <w:rsid w:val="009A160C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70A"/>
    <w:rsid w:val="009A6A46"/>
    <w:rsid w:val="009A6C27"/>
    <w:rsid w:val="009A6CD1"/>
    <w:rsid w:val="009A6E4E"/>
    <w:rsid w:val="009A6EF3"/>
    <w:rsid w:val="009A7033"/>
    <w:rsid w:val="009A759A"/>
    <w:rsid w:val="009A79EA"/>
    <w:rsid w:val="009A7D20"/>
    <w:rsid w:val="009B057B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3D8"/>
    <w:rsid w:val="009B4BDF"/>
    <w:rsid w:val="009B5560"/>
    <w:rsid w:val="009B5645"/>
    <w:rsid w:val="009B5691"/>
    <w:rsid w:val="009B58D9"/>
    <w:rsid w:val="009B5966"/>
    <w:rsid w:val="009B5988"/>
    <w:rsid w:val="009B5CFD"/>
    <w:rsid w:val="009B615E"/>
    <w:rsid w:val="009B73B9"/>
    <w:rsid w:val="009B77F8"/>
    <w:rsid w:val="009B7AB4"/>
    <w:rsid w:val="009B7B8B"/>
    <w:rsid w:val="009B7E43"/>
    <w:rsid w:val="009C0839"/>
    <w:rsid w:val="009C0A77"/>
    <w:rsid w:val="009C0DD9"/>
    <w:rsid w:val="009C1239"/>
    <w:rsid w:val="009C17E2"/>
    <w:rsid w:val="009C2251"/>
    <w:rsid w:val="009C248C"/>
    <w:rsid w:val="009C24D2"/>
    <w:rsid w:val="009C26B0"/>
    <w:rsid w:val="009C2AC4"/>
    <w:rsid w:val="009C31B4"/>
    <w:rsid w:val="009C3FC1"/>
    <w:rsid w:val="009C4317"/>
    <w:rsid w:val="009C43E6"/>
    <w:rsid w:val="009C4671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354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F07"/>
    <w:rsid w:val="009D5378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607F"/>
    <w:rsid w:val="009E6ECC"/>
    <w:rsid w:val="009E7814"/>
    <w:rsid w:val="009E7EC2"/>
    <w:rsid w:val="009F0081"/>
    <w:rsid w:val="009F0850"/>
    <w:rsid w:val="009F1622"/>
    <w:rsid w:val="009F18B4"/>
    <w:rsid w:val="009F1900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22"/>
    <w:rsid w:val="009F3D6D"/>
    <w:rsid w:val="009F4054"/>
    <w:rsid w:val="009F4280"/>
    <w:rsid w:val="009F42C3"/>
    <w:rsid w:val="009F4572"/>
    <w:rsid w:val="009F46AA"/>
    <w:rsid w:val="009F486B"/>
    <w:rsid w:val="009F498A"/>
    <w:rsid w:val="009F4A73"/>
    <w:rsid w:val="009F4C96"/>
    <w:rsid w:val="009F4DE1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2376"/>
    <w:rsid w:val="00A024EF"/>
    <w:rsid w:val="00A0305E"/>
    <w:rsid w:val="00A031D3"/>
    <w:rsid w:val="00A03503"/>
    <w:rsid w:val="00A03AAB"/>
    <w:rsid w:val="00A0426B"/>
    <w:rsid w:val="00A04CBA"/>
    <w:rsid w:val="00A04E19"/>
    <w:rsid w:val="00A0529B"/>
    <w:rsid w:val="00A055F5"/>
    <w:rsid w:val="00A05D72"/>
    <w:rsid w:val="00A05EFE"/>
    <w:rsid w:val="00A05F8D"/>
    <w:rsid w:val="00A0631C"/>
    <w:rsid w:val="00A069E4"/>
    <w:rsid w:val="00A06AB5"/>
    <w:rsid w:val="00A06DAF"/>
    <w:rsid w:val="00A07199"/>
    <w:rsid w:val="00A07516"/>
    <w:rsid w:val="00A07D73"/>
    <w:rsid w:val="00A07F91"/>
    <w:rsid w:val="00A10573"/>
    <w:rsid w:val="00A10820"/>
    <w:rsid w:val="00A10992"/>
    <w:rsid w:val="00A11D4A"/>
    <w:rsid w:val="00A12962"/>
    <w:rsid w:val="00A131B8"/>
    <w:rsid w:val="00A13215"/>
    <w:rsid w:val="00A14314"/>
    <w:rsid w:val="00A14425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99"/>
    <w:rsid w:val="00A21451"/>
    <w:rsid w:val="00A21CE0"/>
    <w:rsid w:val="00A21EF7"/>
    <w:rsid w:val="00A228E1"/>
    <w:rsid w:val="00A22B74"/>
    <w:rsid w:val="00A2415D"/>
    <w:rsid w:val="00A25011"/>
    <w:rsid w:val="00A25E58"/>
    <w:rsid w:val="00A26041"/>
    <w:rsid w:val="00A2665F"/>
    <w:rsid w:val="00A271FC"/>
    <w:rsid w:val="00A27F81"/>
    <w:rsid w:val="00A30D76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101"/>
    <w:rsid w:val="00A36D60"/>
    <w:rsid w:val="00A373AD"/>
    <w:rsid w:val="00A37AC0"/>
    <w:rsid w:val="00A40AAB"/>
    <w:rsid w:val="00A41499"/>
    <w:rsid w:val="00A42131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681"/>
    <w:rsid w:val="00A467F7"/>
    <w:rsid w:val="00A47059"/>
    <w:rsid w:val="00A47347"/>
    <w:rsid w:val="00A47689"/>
    <w:rsid w:val="00A47B22"/>
    <w:rsid w:val="00A508F8"/>
    <w:rsid w:val="00A524A9"/>
    <w:rsid w:val="00A538F2"/>
    <w:rsid w:val="00A5391C"/>
    <w:rsid w:val="00A540B9"/>
    <w:rsid w:val="00A54494"/>
    <w:rsid w:val="00A54946"/>
    <w:rsid w:val="00A55DBD"/>
    <w:rsid w:val="00A5619B"/>
    <w:rsid w:val="00A568C5"/>
    <w:rsid w:val="00A60088"/>
    <w:rsid w:val="00A6078A"/>
    <w:rsid w:val="00A607C5"/>
    <w:rsid w:val="00A60F23"/>
    <w:rsid w:val="00A60FCD"/>
    <w:rsid w:val="00A611AA"/>
    <w:rsid w:val="00A613E4"/>
    <w:rsid w:val="00A61691"/>
    <w:rsid w:val="00A618DC"/>
    <w:rsid w:val="00A61AF8"/>
    <w:rsid w:val="00A61DD3"/>
    <w:rsid w:val="00A621C1"/>
    <w:rsid w:val="00A630C4"/>
    <w:rsid w:val="00A630FF"/>
    <w:rsid w:val="00A64EA8"/>
    <w:rsid w:val="00A64F1D"/>
    <w:rsid w:val="00A65104"/>
    <w:rsid w:val="00A65B38"/>
    <w:rsid w:val="00A65BF8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2DC1"/>
    <w:rsid w:val="00A731A8"/>
    <w:rsid w:val="00A73562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80D33"/>
    <w:rsid w:val="00A80DBE"/>
    <w:rsid w:val="00A80FD5"/>
    <w:rsid w:val="00A81E6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865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8AF"/>
    <w:rsid w:val="00AA0ABF"/>
    <w:rsid w:val="00AA0FB9"/>
    <w:rsid w:val="00AA12C7"/>
    <w:rsid w:val="00AA3AE4"/>
    <w:rsid w:val="00AA3C00"/>
    <w:rsid w:val="00AA43C4"/>
    <w:rsid w:val="00AA43FF"/>
    <w:rsid w:val="00AA4C3B"/>
    <w:rsid w:val="00AA4FD4"/>
    <w:rsid w:val="00AA5FC7"/>
    <w:rsid w:val="00AA635E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2E1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FDA"/>
    <w:rsid w:val="00AC054E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C17"/>
    <w:rsid w:val="00AC2D12"/>
    <w:rsid w:val="00AC3412"/>
    <w:rsid w:val="00AC3613"/>
    <w:rsid w:val="00AC3993"/>
    <w:rsid w:val="00AC3BD6"/>
    <w:rsid w:val="00AC42F5"/>
    <w:rsid w:val="00AC544D"/>
    <w:rsid w:val="00AC588E"/>
    <w:rsid w:val="00AC59A9"/>
    <w:rsid w:val="00AC5AC8"/>
    <w:rsid w:val="00AC6152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577E"/>
    <w:rsid w:val="00AE5CA1"/>
    <w:rsid w:val="00AE62EC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467"/>
    <w:rsid w:val="00B00AD8"/>
    <w:rsid w:val="00B0238B"/>
    <w:rsid w:val="00B02DEE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0E7E"/>
    <w:rsid w:val="00B117AB"/>
    <w:rsid w:val="00B12DE8"/>
    <w:rsid w:val="00B12F02"/>
    <w:rsid w:val="00B13626"/>
    <w:rsid w:val="00B145BA"/>
    <w:rsid w:val="00B14D12"/>
    <w:rsid w:val="00B1575C"/>
    <w:rsid w:val="00B159D4"/>
    <w:rsid w:val="00B167A7"/>
    <w:rsid w:val="00B16917"/>
    <w:rsid w:val="00B16BA7"/>
    <w:rsid w:val="00B17259"/>
    <w:rsid w:val="00B17295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963"/>
    <w:rsid w:val="00B220FB"/>
    <w:rsid w:val="00B221DD"/>
    <w:rsid w:val="00B22635"/>
    <w:rsid w:val="00B22ABF"/>
    <w:rsid w:val="00B2404B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76"/>
    <w:rsid w:val="00B26C84"/>
    <w:rsid w:val="00B26E9C"/>
    <w:rsid w:val="00B26F36"/>
    <w:rsid w:val="00B275DE"/>
    <w:rsid w:val="00B2765E"/>
    <w:rsid w:val="00B2768A"/>
    <w:rsid w:val="00B27E2C"/>
    <w:rsid w:val="00B303FC"/>
    <w:rsid w:val="00B306BF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F3"/>
    <w:rsid w:val="00B32F98"/>
    <w:rsid w:val="00B331A7"/>
    <w:rsid w:val="00B331AE"/>
    <w:rsid w:val="00B33342"/>
    <w:rsid w:val="00B33373"/>
    <w:rsid w:val="00B337CF"/>
    <w:rsid w:val="00B337DE"/>
    <w:rsid w:val="00B33A60"/>
    <w:rsid w:val="00B33E9F"/>
    <w:rsid w:val="00B343D1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92D"/>
    <w:rsid w:val="00B44BA0"/>
    <w:rsid w:val="00B4506F"/>
    <w:rsid w:val="00B45A3B"/>
    <w:rsid w:val="00B46AC4"/>
    <w:rsid w:val="00B46DFE"/>
    <w:rsid w:val="00B47406"/>
    <w:rsid w:val="00B4744C"/>
    <w:rsid w:val="00B47535"/>
    <w:rsid w:val="00B50476"/>
    <w:rsid w:val="00B50782"/>
    <w:rsid w:val="00B507FD"/>
    <w:rsid w:val="00B51928"/>
    <w:rsid w:val="00B51B44"/>
    <w:rsid w:val="00B51C93"/>
    <w:rsid w:val="00B5224D"/>
    <w:rsid w:val="00B52DC7"/>
    <w:rsid w:val="00B5324C"/>
    <w:rsid w:val="00B53C6D"/>
    <w:rsid w:val="00B54018"/>
    <w:rsid w:val="00B544BA"/>
    <w:rsid w:val="00B54526"/>
    <w:rsid w:val="00B55E3A"/>
    <w:rsid w:val="00B55ED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29E4"/>
    <w:rsid w:val="00B72AF2"/>
    <w:rsid w:val="00B72BED"/>
    <w:rsid w:val="00B72C16"/>
    <w:rsid w:val="00B72CCE"/>
    <w:rsid w:val="00B72E61"/>
    <w:rsid w:val="00B73042"/>
    <w:rsid w:val="00B73806"/>
    <w:rsid w:val="00B73D19"/>
    <w:rsid w:val="00B73D78"/>
    <w:rsid w:val="00B73FDF"/>
    <w:rsid w:val="00B745F9"/>
    <w:rsid w:val="00B74C03"/>
    <w:rsid w:val="00B75224"/>
    <w:rsid w:val="00B75967"/>
    <w:rsid w:val="00B76437"/>
    <w:rsid w:val="00B76B56"/>
    <w:rsid w:val="00B778A2"/>
    <w:rsid w:val="00B80641"/>
    <w:rsid w:val="00B8067A"/>
    <w:rsid w:val="00B80BA3"/>
    <w:rsid w:val="00B80D30"/>
    <w:rsid w:val="00B81543"/>
    <w:rsid w:val="00B81B15"/>
    <w:rsid w:val="00B81BF4"/>
    <w:rsid w:val="00B820C3"/>
    <w:rsid w:val="00B820C7"/>
    <w:rsid w:val="00B82297"/>
    <w:rsid w:val="00B82F6B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B5A"/>
    <w:rsid w:val="00B87BFF"/>
    <w:rsid w:val="00B87EF3"/>
    <w:rsid w:val="00B87F69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04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59C7"/>
    <w:rsid w:val="00B960E6"/>
    <w:rsid w:val="00B966ED"/>
    <w:rsid w:val="00B96EE7"/>
    <w:rsid w:val="00B97054"/>
    <w:rsid w:val="00B9735A"/>
    <w:rsid w:val="00B977FD"/>
    <w:rsid w:val="00B97C72"/>
    <w:rsid w:val="00B97C7B"/>
    <w:rsid w:val="00BA0B29"/>
    <w:rsid w:val="00BA1606"/>
    <w:rsid w:val="00BA1BF2"/>
    <w:rsid w:val="00BA1C98"/>
    <w:rsid w:val="00BA1EB1"/>
    <w:rsid w:val="00BA215C"/>
    <w:rsid w:val="00BA21F3"/>
    <w:rsid w:val="00BA22B6"/>
    <w:rsid w:val="00BA271B"/>
    <w:rsid w:val="00BA2A80"/>
    <w:rsid w:val="00BA2B63"/>
    <w:rsid w:val="00BA30A8"/>
    <w:rsid w:val="00BA354D"/>
    <w:rsid w:val="00BA3DEF"/>
    <w:rsid w:val="00BA40AE"/>
    <w:rsid w:val="00BA456C"/>
    <w:rsid w:val="00BA48A8"/>
    <w:rsid w:val="00BA4B31"/>
    <w:rsid w:val="00BA6373"/>
    <w:rsid w:val="00BA664E"/>
    <w:rsid w:val="00BA75FA"/>
    <w:rsid w:val="00BB00A3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FF6"/>
    <w:rsid w:val="00BB49F0"/>
    <w:rsid w:val="00BB51D6"/>
    <w:rsid w:val="00BB5425"/>
    <w:rsid w:val="00BB59AC"/>
    <w:rsid w:val="00BB5A42"/>
    <w:rsid w:val="00BB6623"/>
    <w:rsid w:val="00BB67ED"/>
    <w:rsid w:val="00BB6BB9"/>
    <w:rsid w:val="00BB7333"/>
    <w:rsid w:val="00BB7528"/>
    <w:rsid w:val="00BC02E0"/>
    <w:rsid w:val="00BC07C8"/>
    <w:rsid w:val="00BC0FB2"/>
    <w:rsid w:val="00BC0FC6"/>
    <w:rsid w:val="00BC1504"/>
    <w:rsid w:val="00BC1575"/>
    <w:rsid w:val="00BC1B66"/>
    <w:rsid w:val="00BC1BB4"/>
    <w:rsid w:val="00BC1CDE"/>
    <w:rsid w:val="00BC2081"/>
    <w:rsid w:val="00BC26A8"/>
    <w:rsid w:val="00BC2967"/>
    <w:rsid w:val="00BC2D1D"/>
    <w:rsid w:val="00BC2E31"/>
    <w:rsid w:val="00BC3262"/>
    <w:rsid w:val="00BC38B7"/>
    <w:rsid w:val="00BC3A2F"/>
    <w:rsid w:val="00BC3A7B"/>
    <w:rsid w:val="00BC3FC2"/>
    <w:rsid w:val="00BC4304"/>
    <w:rsid w:val="00BC4F06"/>
    <w:rsid w:val="00BC50BB"/>
    <w:rsid w:val="00BC5476"/>
    <w:rsid w:val="00BC5E82"/>
    <w:rsid w:val="00BC5F7C"/>
    <w:rsid w:val="00BC6047"/>
    <w:rsid w:val="00BC63EC"/>
    <w:rsid w:val="00BC668C"/>
    <w:rsid w:val="00BD028D"/>
    <w:rsid w:val="00BD097D"/>
    <w:rsid w:val="00BD0997"/>
    <w:rsid w:val="00BD0CA6"/>
    <w:rsid w:val="00BD131B"/>
    <w:rsid w:val="00BD14AE"/>
    <w:rsid w:val="00BD16F9"/>
    <w:rsid w:val="00BD1E4C"/>
    <w:rsid w:val="00BD26E1"/>
    <w:rsid w:val="00BD2C44"/>
    <w:rsid w:val="00BD300E"/>
    <w:rsid w:val="00BD3ACB"/>
    <w:rsid w:val="00BD3EC8"/>
    <w:rsid w:val="00BD443A"/>
    <w:rsid w:val="00BD4C40"/>
    <w:rsid w:val="00BD4CFF"/>
    <w:rsid w:val="00BD5083"/>
    <w:rsid w:val="00BD54E0"/>
    <w:rsid w:val="00BD550E"/>
    <w:rsid w:val="00BD5855"/>
    <w:rsid w:val="00BD5AB7"/>
    <w:rsid w:val="00BD5CCD"/>
    <w:rsid w:val="00BD61D1"/>
    <w:rsid w:val="00BD65DB"/>
    <w:rsid w:val="00BD6D42"/>
    <w:rsid w:val="00BD75A5"/>
    <w:rsid w:val="00BD7AA7"/>
    <w:rsid w:val="00BE0041"/>
    <w:rsid w:val="00BE0576"/>
    <w:rsid w:val="00BE0587"/>
    <w:rsid w:val="00BE1662"/>
    <w:rsid w:val="00BE1A8F"/>
    <w:rsid w:val="00BE2234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0F5D"/>
    <w:rsid w:val="00BF1138"/>
    <w:rsid w:val="00BF13CC"/>
    <w:rsid w:val="00BF13E3"/>
    <w:rsid w:val="00BF189D"/>
    <w:rsid w:val="00BF194D"/>
    <w:rsid w:val="00BF1A93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DE6"/>
    <w:rsid w:val="00C0091A"/>
    <w:rsid w:val="00C009DE"/>
    <w:rsid w:val="00C00B9E"/>
    <w:rsid w:val="00C00BD4"/>
    <w:rsid w:val="00C01D0B"/>
    <w:rsid w:val="00C02D9A"/>
    <w:rsid w:val="00C03217"/>
    <w:rsid w:val="00C03472"/>
    <w:rsid w:val="00C05612"/>
    <w:rsid w:val="00C05D26"/>
    <w:rsid w:val="00C0615B"/>
    <w:rsid w:val="00C06728"/>
    <w:rsid w:val="00C06B86"/>
    <w:rsid w:val="00C06D05"/>
    <w:rsid w:val="00C07E77"/>
    <w:rsid w:val="00C07FCE"/>
    <w:rsid w:val="00C1005E"/>
    <w:rsid w:val="00C107C5"/>
    <w:rsid w:val="00C10FC3"/>
    <w:rsid w:val="00C116C3"/>
    <w:rsid w:val="00C11B40"/>
    <w:rsid w:val="00C12139"/>
    <w:rsid w:val="00C12AF9"/>
    <w:rsid w:val="00C12D79"/>
    <w:rsid w:val="00C12EC7"/>
    <w:rsid w:val="00C13593"/>
    <w:rsid w:val="00C13922"/>
    <w:rsid w:val="00C13E11"/>
    <w:rsid w:val="00C14022"/>
    <w:rsid w:val="00C14795"/>
    <w:rsid w:val="00C15C90"/>
    <w:rsid w:val="00C16CF6"/>
    <w:rsid w:val="00C16DD4"/>
    <w:rsid w:val="00C17522"/>
    <w:rsid w:val="00C17A09"/>
    <w:rsid w:val="00C17BFD"/>
    <w:rsid w:val="00C17D9A"/>
    <w:rsid w:val="00C17DA4"/>
    <w:rsid w:val="00C202FC"/>
    <w:rsid w:val="00C20924"/>
    <w:rsid w:val="00C218B8"/>
    <w:rsid w:val="00C225CC"/>
    <w:rsid w:val="00C22621"/>
    <w:rsid w:val="00C22E98"/>
    <w:rsid w:val="00C2338F"/>
    <w:rsid w:val="00C234DB"/>
    <w:rsid w:val="00C236AA"/>
    <w:rsid w:val="00C24124"/>
    <w:rsid w:val="00C243A6"/>
    <w:rsid w:val="00C245D7"/>
    <w:rsid w:val="00C24F56"/>
    <w:rsid w:val="00C251C3"/>
    <w:rsid w:val="00C256FF"/>
    <w:rsid w:val="00C2652F"/>
    <w:rsid w:val="00C268C3"/>
    <w:rsid w:val="00C26EEC"/>
    <w:rsid w:val="00C2709E"/>
    <w:rsid w:val="00C27234"/>
    <w:rsid w:val="00C272DE"/>
    <w:rsid w:val="00C27A00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6283"/>
    <w:rsid w:val="00C46753"/>
    <w:rsid w:val="00C46C8F"/>
    <w:rsid w:val="00C47AF7"/>
    <w:rsid w:val="00C47D32"/>
    <w:rsid w:val="00C47F9F"/>
    <w:rsid w:val="00C50436"/>
    <w:rsid w:val="00C513A9"/>
    <w:rsid w:val="00C51C69"/>
    <w:rsid w:val="00C52A45"/>
    <w:rsid w:val="00C53107"/>
    <w:rsid w:val="00C537E0"/>
    <w:rsid w:val="00C53870"/>
    <w:rsid w:val="00C53A64"/>
    <w:rsid w:val="00C53DD7"/>
    <w:rsid w:val="00C53F45"/>
    <w:rsid w:val="00C53FC2"/>
    <w:rsid w:val="00C5448D"/>
    <w:rsid w:val="00C546E8"/>
    <w:rsid w:val="00C5471F"/>
    <w:rsid w:val="00C54903"/>
    <w:rsid w:val="00C54953"/>
    <w:rsid w:val="00C549E0"/>
    <w:rsid w:val="00C54AC0"/>
    <w:rsid w:val="00C54B64"/>
    <w:rsid w:val="00C54C44"/>
    <w:rsid w:val="00C54D83"/>
    <w:rsid w:val="00C54EDF"/>
    <w:rsid w:val="00C55611"/>
    <w:rsid w:val="00C557F0"/>
    <w:rsid w:val="00C55C56"/>
    <w:rsid w:val="00C56256"/>
    <w:rsid w:val="00C564D4"/>
    <w:rsid w:val="00C568FB"/>
    <w:rsid w:val="00C56F1C"/>
    <w:rsid w:val="00C57087"/>
    <w:rsid w:val="00C57BF9"/>
    <w:rsid w:val="00C57F3F"/>
    <w:rsid w:val="00C57FEE"/>
    <w:rsid w:val="00C6075D"/>
    <w:rsid w:val="00C61087"/>
    <w:rsid w:val="00C62670"/>
    <w:rsid w:val="00C628AA"/>
    <w:rsid w:val="00C62F7F"/>
    <w:rsid w:val="00C63748"/>
    <w:rsid w:val="00C63AA7"/>
    <w:rsid w:val="00C63B66"/>
    <w:rsid w:val="00C63C67"/>
    <w:rsid w:val="00C640FE"/>
    <w:rsid w:val="00C64476"/>
    <w:rsid w:val="00C64555"/>
    <w:rsid w:val="00C647B9"/>
    <w:rsid w:val="00C64AD9"/>
    <w:rsid w:val="00C6573B"/>
    <w:rsid w:val="00C65C31"/>
    <w:rsid w:val="00C66CC2"/>
    <w:rsid w:val="00C67630"/>
    <w:rsid w:val="00C67C26"/>
    <w:rsid w:val="00C67D67"/>
    <w:rsid w:val="00C67DE5"/>
    <w:rsid w:val="00C67F7D"/>
    <w:rsid w:val="00C7026B"/>
    <w:rsid w:val="00C704A9"/>
    <w:rsid w:val="00C71E2F"/>
    <w:rsid w:val="00C7213F"/>
    <w:rsid w:val="00C72A24"/>
    <w:rsid w:val="00C72EAC"/>
    <w:rsid w:val="00C730C8"/>
    <w:rsid w:val="00C731F6"/>
    <w:rsid w:val="00C75392"/>
    <w:rsid w:val="00C753EF"/>
    <w:rsid w:val="00C755D4"/>
    <w:rsid w:val="00C75646"/>
    <w:rsid w:val="00C75900"/>
    <w:rsid w:val="00C75AFA"/>
    <w:rsid w:val="00C76454"/>
    <w:rsid w:val="00C769CB"/>
    <w:rsid w:val="00C7756A"/>
    <w:rsid w:val="00C77839"/>
    <w:rsid w:val="00C80123"/>
    <w:rsid w:val="00C801CE"/>
    <w:rsid w:val="00C80403"/>
    <w:rsid w:val="00C80522"/>
    <w:rsid w:val="00C805E3"/>
    <w:rsid w:val="00C80910"/>
    <w:rsid w:val="00C8147C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717F"/>
    <w:rsid w:val="00C87B7B"/>
    <w:rsid w:val="00C907C3"/>
    <w:rsid w:val="00C9082D"/>
    <w:rsid w:val="00C9092C"/>
    <w:rsid w:val="00C90D10"/>
    <w:rsid w:val="00C91C62"/>
    <w:rsid w:val="00C92397"/>
    <w:rsid w:val="00C927D4"/>
    <w:rsid w:val="00C929F4"/>
    <w:rsid w:val="00C92EB8"/>
    <w:rsid w:val="00C9306C"/>
    <w:rsid w:val="00C93301"/>
    <w:rsid w:val="00C934A7"/>
    <w:rsid w:val="00C93A92"/>
    <w:rsid w:val="00C93DDF"/>
    <w:rsid w:val="00C94144"/>
    <w:rsid w:val="00C941A1"/>
    <w:rsid w:val="00C941E0"/>
    <w:rsid w:val="00C94B6C"/>
    <w:rsid w:val="00C95579"/>
    <w:rsid w:val="00C95714"/>
    <w:rsid w:val="00C95992"/>
    <w:rsid w:val="00C95FD9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457F"/>
    <w:rsid w:val="00CA49C1"/>
    <w:rsid w:val="00CA4B78"/>
    <w:rsid w:val="00CA50E4"/>
    <w:rsid w:val="00CA5810"/>
    <w:rsid w:val="00CA64A5"/>
    <w:rsid w:val="00CA6650"/>
    <w:rsid w:val="00CA667C"/>
    <w:rsid w:val="00CA6C91"/>
    <w:rsid w:val="00CA6FBB"/>
    <w:rsid w:val="00CA725D"/>
    <w:rsid w:val="00CA759D"/>
    <w:rsid w:val="00CA7A60"/>
    <w:rsid w:val="00CA7B52"/>
    <w:rsid w:val="00CA7EB0"/>
    <w:rsid w:val="00CB03DD"/>
    <w:rsid w:val="00CB058E"/>
    <w:rsid w:val="00CB0A11"/>
    <w:rsid w:val="00CB0C39"/>
    <w:rsid w:val="00CB0CD1"/>
    <w:rsid w:val="00CB0E1C"/>
    <w:rsid w:val="00CB0E30"/>
    <w:rsid w:val="00CB1C46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6E56"/>
    <w:rsid w:val="00CB7384"/>
    <w:rsid w:val="00CB7391"/>
    <w:rsid w:val="00CB78B9"/>
    <w:rsid w:val="00CB7F32"/>
    <w:rsid w:val="00CC089A"/>
    <w:rsid w:val="00CC094E"/>
    <w:rsid w:val="00CC0D13"/>
    <w:rsid w:val="00CC1A22"/>
    <w:rsid w:val="00CC1BF8"/>
    <w:rsid w:val="00CC1DFD"/>
    <w:rsid w:val="00CC21C7"/>
    <w:rsid w:val="00CC24F1"/>
    <w:rsid w:val="00CC254E"/>
    <w:rsid w:val="00CC2E56"/>
    <w:rsid w:val="00CC2F8F"/>
    <w:rsid w:val="00CC4222"/>
    <w:rsid w:val="00CC43E2"/>
    <w:rsid w:val="00CC4641"/>
    <w:rsid w:val="00CC4A86"/>
    <w:rsid w:val="00CC4AB8"/>
    <w:rsid w:val="00CC4AF6"/>
    <w:rsid w:val="00CC4B30"/>
    <w:rsid w:val="00CC53F5"/>
    <w:rsid w:val="00CC5818"/>
    <w:rsid w:val="00CC5B20"/>
    <w:rsid w:val="00CC5BE9"/>
    <w:rsid w:val="00CC5DA7"/>
    <w:rsid w:val="00CC5F95"/>
    <w:rsid w:val="00CC6179"/>
    <w:rsid w:val="00CC6DAA"/>
    <w:rsid w:val="00CC7C74"/>
    <w:rsid w:val="00CC7F3C"/>
    <w:rsid w:val="00CD02CC"/>
    <w:rsid w:val="00CD0B73"/>
    <w:rsid w:val="00CD0DB1"/>
    <w:rsid w:val="00CD0FF7"/>
    <w:rsid w:val="00CD1458"/>
    <w:rsid w:val="00CD173E"/>
    <w:rsid w:val="00CD1C47"/>
    <w:rsid w:val="00CD2042"/>
    <w:rsid w:val="00CD24DF"/>
    <w:rsid w:val="00CD2AAE"/>
    <w:rsid w:val="00CD2E47"/>
    <w:rsid w:val="00CD30A2"/>
    <w:rsid w:val="00CD36EF"/>
    <w:rsid w:val="00CD3EE6"/>
    <w:rsid w:val="00CD4424"/>
    <w:rsid w:val="00CD4685"/>
    <w:rsid w:val="00CD5609"/>
    <w:rsid w:val="00CD5656"/>
    <w:rsid w:val="00CD5AF7"/>
    <w:rsid w:val="00CD60AD"/>
    <w:rsid w:val="00CD61DC"/>
    <w:rsid w:val="00CD644A"/>
    <w:rsid w:val="00CD64AD"/>
    <w:rsid w:val="00CD655C"/>
    <w:rsid w:val="00CD6F1D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95D"/>
    <w:rsid w:val="00CE2B86"/>
    <w:rsid w:val="00CE3352"/>
    <w:rsid w:val="00CE3D8B"/>
    <w:rsid w:val="00CE4FD5"/>
    <w:rsid w:val="00CE56DD"/>
    <w:rsid w:val="00CE5746"/>
    <w:rsid w:val="00CE577B"/>
    <w:rsid w:val="00CE57DF"/>
    <w:rsid w:val="00CE5991"/>
    <w:rsid w:val="00CE5EBE"/>
    <w:rsid w:val="00CE637B"/>
    <w:rsid w:val="00CE6450"/>
    <w:rsid w:val="00CE678A"/>
    <w:rsid w:val="00CE6ED7"/>
    <w:rsid w:val="00CF06EC"/>
    <w:rsid w:val="00CF07B1"/>
    <w:rsid w:val="00CF0986"/>
    <w:rsid w:val="00CF1603"/>
    <w:rsid w:val="00CF1884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62DC"/>
    <w:rsid w:val="00CF6ADB"/>
    <w:rsid w:val="00CF6F72"/>
    <w:rsid w:val="00CF75F1"/>
    <w:rsid w:val="00CF777C"/>
    <w:rsid w:val="00D00188"/>
    <w:rsid w:val="00D007AC"/>
    <w:rsid w:val="00D00AA7"/>
    <w:rsid w:val="00D0143F"/>
    <w:rsid w:val="00D02292"/>
    <w:rsid w:val="00D02620"/>
    <w:rsid w:val="00D0262A"/>
    <w:rsid w:val="00D0280F"/>
    <w:rsid w:val="00D030FA"/>
    <w:rsid w:val="00D031D4"/>
    <w:rsid w:val="00D035E2"/>
    <w:rsid w:val="00D04262"/>
    <w:rsid w:val="00D042E1"/>
    <w:rsid w:val="00D04698"/>
    <w:rsid w:val="00D04960"/>
    <w:rsid w:val="00D04C5A"/>
    <w:rsid w:val="00D05158"/>
    <w:rsid w:val="00D0579F"/>
    <w:rsid w:val="00D061DE"/>
    <w:rsid w:val="00D06F99"/>
    <w:rsid w:val="00D07255"/>
    <w:rsid w:val="00D103AF"/>
    <w:rsid w:val="00D109DC"/>
    <w:rsid w:val="00D10BA4"/>
    <w:rsid w:val="00D10C24"/>
    <w:rsid w:val="00D11481"/>
    <w:rsid w:val="00D114CE"/>
    <w:rsid w:val="00D117DB"/>
    <w:rsid w:val="00D12BB6"/>
    <w:rsid w:val="00D12FA3"/>
    <w:rsid w:val="00D13233"/>
    <w:rsid w:val="00D1350D"/>
    <w:rsid w:val="00D13E83"/>
    <w:rsid w:val="00D14076"/>
    <w:rsid w:val="00D14A56"/>
    <w:rsid w:val="00D15192"/>
    <w:rsid w:val="00D153E7"/>
    <w:rsid w:val="00D15949"/>
    <w:rsid w:val="00D15CEF"/>
    <w:rsid w:val="00D15F5C"/>
    <w:rsid w:val="00D16AB2"/>
    <w:rsid w:val="00D16B06"/>
    <w:rsid w:val="00D17221"/>
    <w:rsid w:val="00D17B28"/>
    <w:rsid w:val="00D2043A"/>
    <w:rsid w:val="00D20624"/>
    <w:rsid w:val="00D2095E"/>
    <w:rsid w:val="00D21069"/>
    <w:rsid w:val="00D21601"/>
    <w:rsid w:val="00D21BFB"/>
    <w:rsid w:val="00D21E17"/>
    <w:rsid w:val="00D22556"/>
    <w:rsid w:val="00D232FA"/>
    <w:rsid w:val="00D2398F"/>
    <w:rsid w:val="00D23D63"/>
    <w:rsid w:val="00D23DCC"/>
    <w:rsid w:val="00D23DCD"/>
    <w:rsid w:val="00D23E37"/>
    <w:rsid w:val="00D24146"/>
    <w:rsid w:val="00D250A1"/>
    <w:rsid w:val="00D254D6"/>
    <w:rsid w:val="00D25C70"/>
    <w:rsid w:val="00D25D38"/>
    <w:rsid w:val="00D2660C"/>
    <w:rsid w:val="00D26881"/>
    <w:rsid w:val="00D26B4C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1B8"/>
    <w:rsid w:val="00D32303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49A5"/>
    <w:rsid w:val="00D455D9"/>
    <w:rsid w:val="00D46143"/>
    <w:rsid w:val="00D46DFD"/>
    <w:rsid w:val="00D4752D"/>
    <w:rsid w:val="00D478D5"/>
    <w:rsid w:val="00D47F68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CB5"/>
    <w:rsid w:val="00D53F49"/>
    <w:rsid w:val="00D540F9"/>
    <w:rsid w:val="00D5422E"/>
    <w:rsid w:val="00D54632"/>
    <w:rsid w:val="00D54685"/>
    <w:rsid w:val="00D546DD"/>
    <w:rsid w:val="00D54721"/>
    <w:rsid w:val="00D54977"/>
    <w:rsid w:val="00D54CC3"/>
    <w:rsid w:val="00D54D28"/>
    <w:rsid w:val="00D55187"/>
    <w:rsid w:val="00D55CEB"/>
    <w:rsid w:val="00D56456"/>
    <w:rsid w:val="00D56909"/>
    <w:rsid w:val="00D56A39"/>
    <w:rsid w:val="00D56EF1"/>
    <w:rsid w:val="00D56F13"/>
    <w:rsid w:val="00D578D3"/>
    <w:rsid w:val="00D600A4"/>
    <w:rsid w:val="00D601F0"/>
    <w:rsid w:val="00D605BE"/>
    <w:rsid w:val="00D60850"/>
    <w:rsid w:val="00D60EC9"/>
    <w:rsid w:val="00D61E98"/>
    <w:rsid w:val="00D62746"/>
    <w:rsid w:val="00D62B23"/>
    <w:rsid w:val="00D631FF"/>
    <w:rsid w:val="00D633D9"/>
    <w:rsid w:val="00D63807"/>
    <w:rsid w:val="00D63A16"/>
    <w:rsid w:val="00D64B8F"/>
    <w:rsid w:val="00D64D72"/>
    <w:rsid w:val="00D652EA"/>
    <w:rsid w:val="00D65B61"/>
    <w:rsid w:val="00D6639B"/>
    <w:rsid w:val="00D6689C"/>
    <w:rsid w:val="00D66BB8"/>
    <w:rsid w:val="00D66BBF"/>
    <w:rsid w:val="00D66D4A"/>
    <w:rsid w:val="00D670CA"/>
    <w:rsid w:val="00D67AC4"/>
    <w:rsid w:val="00D700E4"/>
    <w:rsid w:val="00D70761"/>
    <w:rsid w:val="00D71887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DE6"/>
    <w:rsid w:val="00D84525"/>
    <w:rsid w:val="00D846EB"/>
    <w:rsid w:val="00D85582"/>
    <w:rsid w:val="00D8569F"/>
    <w:rsid w:val="00D86233"/>
    <w:rsid w:val="00D86642"/>
    <w:rsid w:val="00D86716"/>
    <w:rsid w:val="00D86C7A"/>
    <w:rsid w:val="00D871E5"/>
    <w:rsid w:val="00D872AD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C67"/>
    <w:rsid w:val="00D92DAA"/>
    <w:rsid w:val="00D930C8"/>
    <w:rsid w:val="00D937E4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DA"/>
    <w:rsid w:val="00D9751F"/>
    <w:rsid w:val="00D97AF2"/>
    <w:rsid w:val="00D97B5B"/>
    <w:rsid w:val="00D97D89"/>
    <w:rsid w:val="00DA082E"/>
    <w:rsid w:val="00DA118C"/>
    <w:rsid w:val="00DA1216"/>
    <w:rsid w:val="00DA15F7"/>
    <w:rsid w:val="00DA16AD"/>
    <w:rsid w:val="00DA1D3F"/>
    <w:rsid w:val="00DA2199"/>
    <w:rsid w:val="00DA27F1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750"/>
    <w:rsid w:val="00DA6964"/>
    <w:rsid w:val="00DA6ACC"/>
    <w:rsid w:val="00DA78B5"/>
    <w:rsid w:val="00DA7C07"/>
    <w:rsid w:val="00DA7FAB"/>
    <w:rsid w:val="00DA7FCC"/>
    <w:rsid w:val="00DB1191"/>
    <w:rsid w:val="00DB13BC"/>
    <w:rsid w:val="00DB1895"/>
    <w:rsid w:val="00DB1B81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05"/>
    <w:rsid w:val="00DC01DC"/>
    <w:rsid w:val="00DC05D6"/>
    <w:rsid w:val="00DC09DE"/>
    <w:rsid w:val="00DC0AD2"/>
    <w:rsid w:val="00DC0BBC"/>
    <w:rsid w:val="00DC0BC8"/>
    <w:rsid w:val="00DC0D19"/>
    <w:rsid w:val="00DC0D80"/>
    <w:rsid w:val="00DC1234"/>
    <w:rsid w:val="00DC19D8"/>
    <w:rsid w:val="00DC1B6E"/>
    <w:rsid w:val="00DC2115"/>
    <w:rsid w:val="00DC2151"/>
    <w:rsid w:val="00DC22A8"/>
    <w:rsid w:val="00DC22CA"/>
    <w:rsid w:val="00DC293D"/>
    <w:rsid w:val="00DC29BA"/>
    <w:rsid w:val="00DC2CB4"/>
    <w:rsid w:val="00DC3109"/>
    <w:rsid w:val="00DC34B1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B48"/>
    <w:rsid w:val="00DC76D6"/>
    <w:rsid w:val="00DD00AA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818"/>
    <w:rsid w:val="00DD4B33"/>
    <w:rsid w:val="00DD5723"/>
    <w:rsid w:val="00DD5DD9"/>
    <w:rsid w:val="00DD62F1"/>
    <w:rsid w:val="00DD6441"/>
    <w:rsid w:val="00DD6952"/>
    <w:rsid w:val="00DD6B5A"/>
    <w:rsid w:val="00DD7879"/>
    <w:rsid w:val="00DD7EFD"/>
    <w:rsid w:val="00DE01E7"/>
    <w:rsid w:val="00DE0712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F36"/>
    <w:rsid w:val="00DE40C3"/>
    <w:rsid w:val="00DE4316"/>
    <w:rsid w:val="00DE49AF"/>
    <w:rsid w:val="00DE49BB"/>
    <w:rsid w:val="00DE5D22"/>
    <w:rsid w:val="00DE6264"/>
    <w:rsid w:val="00DE6621"/>
    <w:rsid w:val="00DE6ABA"/>
    <w:rsid w:val="00DE76BD"/>
    <w:rsid w:val="00DE7742"/>
    <w:rsid w:val="00DE79BE"/>
    <w:rsid w:val="00DE7BE5"/>
    <w:rsid w:val="00DF0124"/>
    <w:rsid w:val="00DF08D0"/>
    <w:rsid w:val="00DF1506"/>
    <w:rsid w:val="00DF1571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5E66"/>
    <w:rsid w:val="00DF6D15"/>
    <w:rsid w:val="00DF6FB4"/>
    <w:rsid w:val="00DF71BF"/>
    <w:rsid w:val="00DF74B2"/>
    <w:rsid w:val="00DF77FC"/>
    <w:rsid w:val="00DF7FB3"/>
    <w:rsid w:val="00E002E0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B78"/>
    <w:rsid w:val="00E07D7B"/>
    <w:rsid w:val="00E10559"/>
    <w:rsid w:val="00E10675"/>
    <w:rsid w:val="00E11493"/>
    <w:rsid w:val="00E11950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909"/>
    <w:rsid w:val="00E15CCF"/>
    <w:rsid w:val="00E15E33"/>
    <w:rsid w:val="00E16677"/>
    <w:rsid w:val="00E1690B"/>
    <w:rsid w:val="00E17355"/>
    <w:rsid w:val="00E17896"/>
    <w:rsid w:val="00E20178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A1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BBD"/>
    <w:rsid w:val="00E25D48"/>
    <w:rsid w:val="00E26442"/>
    <w:rsid w:val="00E2661B"/>
    <w:rsid w:val="00E26B88"/>
    <w:rsid w:val="00E26ED2"/>
    <w:rsid w:val="00E275D1"/>
    <w:rsid w:val="00E279C7"/>
    <w:rsid w:val="00E27A47"/>
    <w:rsid w:val="00E27ACC"/>
    <w:rsid w:val="00E27CB7"/>
    <w:rsid w:val="00E30096"/>
    <w:rsid w:val="00E305A7"/>
    <w:rsid w:val="00E3083F"/>
    <w:rsid w:val="00E30895"/>
    <w:rsid w:val="00E30DB7"/>
    <w:rsid w:val="00E313D4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4AA"/>
    <w:rsid w:val="00E3356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9A5"/>
    <w:rsid w:val="00E40D8C"/>
    <w:rsid w:val="00E417F8"/>
    <w:rsid w:val="00E418F5"/>
    <w:rsid w:val="00E419BC"/>
    <w:rsid w:val="00E41A4E"/>
    <w:rsid w:val="00E425A6"/>
    <w:rsid w:val="00E42E46"/>
    <w:rsid w:val="00E432F4"/>
    <w:rsid w:val="00E43616"/>
    <w:rsid w:val="00E437FB"/>
    <w:rsid w:val="00E43B25"/>
    <w:rsid w:val="00E43DE6"/>
    <w:rsid w:val="00E43F21"/>
    <w:rsid w:val="00E441EC"/>
    <w:rsid w:val="00E44350"/>
    <w:rsid w:val="00E455AC"/>
    <w:rsid w:val="00E4580C"/>
    <w:rsid w:val="00E45A60"/>
    <w:rsid w:val="00E45B2D"/>
    <w:rsid w:val="00E45F66"/>
    <w:rsid w:val="00E479B7"/>
    <w:rsid w:val="00E47E07"/>
    <w:rsid w:val="00E50E75"/>
    <w:rsid w:val="00E51643"/>
    <w:rsid w:val="00E51747"/>
    <w:rsid w:val="00E519F7"/>
    <w:rsid w:val="00E5397C"/>
    <w:rsid w:val="00E54B80"/>
    <w:rsid w:val="00E55A0E"/>
    <w:rsid w:val="00E55C81"/>
    <w:rsid w:val="00E56026"/>
    <w:rsid w:val="00E56092"/>
    <w:rsid w:val="00E5674D"/>
    <w:rsid w:val="00E56DF9"/>
    <w:rsid w:val="00E56E99"/>
    <w:rsid w:val="00E5700B"/>
    <w:rsid w:val="00E574F7"/>
    <w:rsid w:val="00E5765D"/>
    <w:rsid w:val="00E57709"/>
    <w:rsid w:val="00E604A5"/>
    <w:rsid w:val="00E607E6"/>
    <w:rsid w:val="00E60990"/>
    <w:rsid w:val="00E60AA9"/>
    <w:rsid w:val="00E61786"/>
    <w:rsid w:val="00E61D8D"/>
    <w:rsid w:val="00E62E49"/>
    <w:rsid w:val="00E62F28"/>
    <w:rsid w:val="00E636E8"/>
    <w:rsid w:val="00E65105"/>
    <w:rsid w:val="00E65988"/>
    <w:rsid w:val="00E65C1F"/>
    <w:rsid w:val="00E66020"/>
    <w:rsid w:val="00E665BD"/>
    <w:rsid w:val="00E667BF"/>
    <w:rsid w:val="00E66D5C"/>
    <w:rsid w:val="00E66F39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6BFE"/>
    <w:rsid w:val="00E7736B"/>
    <w:rsid w:val="00E776EC"/>
    <w:rsid w:val="00E77C35"/>
    <w:rsid w:val="00E80118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BF4"/>
    <w:rsid w:val="00E8421B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64F7"/>
    <w:rsid w:val="00E86623"/>
    <w:rsid w:val="00E87D68"/>
    <w:rsid w:val="00E9020A"/>
    <w:rsid w:val="00E92416"/>
    <w:rsid w:val="00E92423"/>
    <w:rsid w:val="00E9271F"/>
    <w:rsid w:val="00E928EA"/>
    <w:rsid w:val="00E9387B"/>
    <w:rsid w:val="00E93E96"/>
    <w:rsid w:val="00E94437"/>
    <w:rsid w:val="00E94650"/>
    <w:rsid w:val="00E9491E"/>
    <w:rsid w:val="00E95286"/>
    <w:rsid w:val="00E95565"/>
    <w:rsid w:val="00E95BC0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4306"/>
    <w:rsid w:val="00EA4C5A"/>
    <w:rsid w:val="00EA4EF5"/>
    <w:rsid w:val="00EA5034"/>
    <w:rsid w:val="00EA5263"/>
    <w:rsid w:val="00EA542F"/>
    <w:rsid w:val="00EA55AE"/>
    <w:rsid w:val="00EA5CC7"/>
    <w:rsid w:val="00EA5F42"/>
    <w:rsid w:val="00EA65C7"/>
    <w:rsid w:val="00EA68E6"/>
    <w:rsid w:val="00EA69E9"/>
    <w:rsid w:val="00EA7A16"/>
    <w:rsid w:val="00EA7D1F"/>
    <w:rsid w:val="00EA7EF6"/>
    <w:rsid w:val="00EB0AED"/>
    <w:rsid w:val="00EB0F64"/>
    <w:rsid w:val="00EB10AB"/>
    <w:rsid w:val="00EB1719"/>
    <w:rsid w:val="00EB1959"/>
    <w:rsid w:val="00EB1BD8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3BE"/>
    <w:rsid w:val="00EB7AD1"/>
    <w:rsid w:val="00EB7D7E"/>
    <w:rsid w:val="00EB7EBA"/>
    <w:rsid w:val="00EC0038"/>
    <w:rsid w:val="00EC01C6"/>
    <w:rsid w:val="00EC03D7"/>
    <w:rsid w:val="00EC0609"/>
    <w:rsid w:val="00EC161B"/>
    <w:rsid w:val="00EC241F"/>
    <w:rsid w:val="00EC2483"/>
    <w:rsid w:val="00EC2629"/>
    <w:rsid w:val="00EC2824"/>
    <w:rsid w:val="00EC285B"/>
    <w:rsid w:val="00EC2C7F"/>
    <w:rsid w:val="00EC371D"/>
    <w:rsid w:val="00EC374E"/>
    <w:rsid w:val="00EC39FE"/>
    <w:rsid w:val="00EC4B4E"/>
    <w:rsid w:val="00EC504C"/>
    <w:rsid w:val="00EC5864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AEE"/>
    <w:rsid w:val="00ED1B19"/>
    <w:rsid w:val="00ED1E9D"/>
    <w:rsid w:val="00ED1EDB"/>
    <w:rsid w:val="00ED2CE4"/>
    <w:rsid w:val="00ED2DCC"/>
    <w:rsid w:val="00ED2E8A"/>
    <w:rsid w:val="00ED3470"/>
    <w:rsid w:val="00ED3715"/>
    <w:rsid w:val="00ED3AF4"/>
    <w:rsid w:val="00ED3C79"/>
    <w:rsid w:val="00ED4386"/>
    <w:rsid w:val="00ED4772"/>
    <w:rsid w:val="00ED4A10"/>
    <w:rsid w:val="00ED4BCA"/>
    <w:rsid w:val="00ED4E37"/>
    <w:rsid w:val="00ED5477"/>
    <w:rsid w:val="00ED54DA"/>
    <w:rsid w:val="00ED565B"/>
    <w:rsid w:val="00ED6072"/>
    <w:rsid w:val="00ED6758"/>
    <w:rsid w:val="00ED6795"/>
    <w:rsid w:val="00ED6F4F"/>
    <w:rsid w:val="00ED72CD"/>
    <w:rsid w:val="00ED7308"/>
    <w:rsid w:val="00ED730B"/>
    <w:rsid w:val="00ED769F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D01"/>
    <w:rsid w:val="00EE4E3D"/>
    <w:rsid w:val="00EE531B"/>
    <w:rsid w:val="00EE55DC"/>
    <w:rsid w:val="00EE5D3C"/>
    <w:rsid w:val="00EE61A9"/>
    <w:rsid w:val="00EE61B5"/>
    <w:rsid w:val="00EE6C74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001"/>
    <w:rsid w:val="00F029AA"/>
    <w:rsid w:val="00F02F34"/>
    <w:rsid w:val="00F030B9"/>
    <w:rsid w:val="00F0313F"/>
    <w:rsid w:val="00F033EB"/>
    <w:rsid w:val="00F04518"/>
    <w:rsid w:val="00F0474E"/>
    <w:rsid w:val="00F05814"/>
    <w:rsid w:val="00F05816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8AF"/>
    <w:rsid w:val="00F10FB9"/>
    <w:rsid w:val="00F11154"/>
    <w:rsid w:val="00F11346"/>
    <w:rsid w:val="00F115BE"/>
    <w:rsid w:val="00F11DE0"/>
    <w:rsid w:val="00F124CB"/>
    <w:rsid w:val="00F12D88"/>
    <w:rsid w:val="00F13052"/>
    <w:rsid w:val="00F13191"/>
    <w:rsid w:val="00F13DB8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2F2E"/>
    <w:rsid w:val="00F231EF"/>
    <w:rsid w:val="00F23298"/>
    <w:rsid w:val="00F23765"/>
    <w:rsid w:val="00F23821"/>
    <w:rsid w:val="00F2440A"/>
    <w:rsid w:val="00F24AA5"/>
    <w:rsid w:val="00F24BF9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DD8"/>
    <w:rsid w:val="00F35515"/>
    <w:rsid w:val="00F355A3"/>
    <w:rsid w:val="00F3606F"/>
    <w:rsid w:val="00F360B5"/>
    <w:rsid w:val="00F364C6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11C5"/>
    <w:rsid w:val="00F412B5"/>
    <w:rsid w:val="00F413DA"/>
    <w:rsid w:val="00F41D84"/>
    <w:rsid w:val="00F435CB"/>
    <w:rsid w:val="00F43BF7"/>
    <w:rsid w:val="00F441BA"/>
    <w:rsid w:val="00F44C4B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3AB2"/>
    <w:rsid w:val="00F64486"/>
    <w:rsid w:val="00F649AD"/>
    <w:rsid w:val="00F64A2C"/>
    <w:rsid w:val="00F652EF"/>
    <w:rsid w:val="00F65AA0"/>
    <w:rsid w:val="00F65E7E"/>
    <w:rsid w:val="00F663A5"/>
    <w:rsid w:val="00F66DEF"/>
    <w:rsid w:val="00F67203"/>
    <w:rsid w:val="00F6746D"/>
    <w:rsid w:val="00F677A2"/>
    <w:rsid w:val="00F67981"/>
    <w:rsid w:val="00F67A51"/>
    <w:rsid w:val="00F67DB4"/>
    <w:rsid w:val="00F67F2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323E"/>
    <w:rsid w:val="00F7341A"/>
    <w:rsid w:val="00F7346E"/>
    <w:rsid w:val="00F74677"/>
    <w:rsid w:val="00F7491F"/>
    <w:rsid w:val="00F74C53"/>
    <w:rsid w:val="00F74DCB"/>
    <w:rsid w:val="00F74E80"/>
    <w:rsid w:val="00F75282"/>
    <w:rsid w:val="00F7584E"/>
    <w:rsid w:val="00F75C68"/>
    <w:rsid w:val="00F75CDE"/>
    <w:rsid w:val="00F7617C"/>
    <w:rsid w:val="00F76215"/>
    <w:rsid w:val="00F76662"/>
    <w:rsid w:val="00F769AC"/>
    <w:rsid w:val="00F76DE5"/>
    <w:rsid w:val="00F7707C"/>
    <w:rsid w:val="00F7715B"/>
    <w:rsid w:val="00F77172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B59"/>
    <w:rsid w:val="00F835B3"/>
    <w:rsid w:val="00F83D0E"/>
    <w:rsid w:val="00F844C9"/>
    <w:rsid w:val="00F844D4"/>
    <w:rsid w:val="00F84516"/>
    <w:rsid w:val="00F84534"/>
    <w:rsid w:val="00F84ACB"/>
    <w:rsid w:val="00F854E4"/>
    <w:rsid w:val="00F85509"/>
    <w:rsid w:val="00F85E91"/>
    <w:rsid w:val="00F8619D"/>
    <w:rsid w:val="00F862EC"/>
    <w:rsid w:val="00F86ACB"/>
    <w:rsid w:val="00F86BB3"/>
    <w:rsid w:val="00F86C13"/>
    <w:rsid w:val="00F871DC"/>
    <w:rsid w:val="00F8749D"/>
    <w:rsid w:val="00F876C8"/>
    <w:rsid w:val="00F876E0"/>
    <w:rsid w:val="00F879A9"/>
    <w:rsid w:val="00F87A42"/>
    <w:rsid w:val="00F87AE0"/>
    <w:rsid w:val="00F90176"/>
    <w:rsid w:val="00F90534"/>
    <w:rsid w:val="00F905A1"/>
    <w:rsid w:val="00F912A5"/>
    <w:rsid w:val="00F914D0"/>
    <w:rsid w:val="00F9189A"/>
    <w:rsid w:val="00F91D27"/>
    <w:rsid w:val="00F9213A"/>
    <w:rsid w:val="00F921E0"/>
    <w:rsid w:val="00F93E2E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6BFD"/>
    <w:rsid w:val="00FA722D"/>
    <w:rsid w:val="00FA734A"/>
    <w:rsid w:val="00FA74D3"/>
    <w:rsid w:val="00FA7651"/>
    <w:rsid w:val="00FB02EA"/>
    <w:rsid w:val="00FB0E46"/>
    <w:rsid w:val="00FB10D8"/>
    <w:rsid w:val="00FB1547"/>
    <w:rsid w:val="00FB1A68"/>
    <w:rsid w:val="00FB1B15"/>
    <w:rsid w:val="00FB226B"/>
    <w:rsid w:val="00FB2C44"/>
    <w:rsid w:val="00FB36F1"/>
    <w:rsid w:val="00FB3D97"/>
    <w:rsid w:val="00FB403B"/>
    <w:rsid w:val="00FB425D"/>
    <w:rsid w:val="00FB48BE"/>
    <w:rsid w:val="00FB4FB6"/>
    <w:rsid w:val="00FB55B6"/>
    <w:rsid w:val="00FB5896"/>
    <w:rsid w:val="00FB5FBB"/>
    <w:rsid w:val="00FB6090"/>
    <w:rsid w:val="00FB60BB"/>
    <w:rsid w:val="00FB6BF9"/>
    <w:rsid w:val="00FB727E"/>
    <w:rsid w:val="00FB728E"/>
    <w:rsid w:val="00FB7471"/>
    <w:rsid w:val="00FB75AE"/>
    <w:rsid w:val="00FB7680"/>
    <w:rsid w:val="00FB769C"/>
    <w:rsid w:val="00FB7719"/>
    <w:rsid w:val="00FB7A80"/>
    <w:rsid w:val="00FC017F"/>
    <w:rsid w:val="00FC1430"/>
    <w:rsid w:val="00FC18A9"/>
    <w:rsid w:val="00FC1944"/>
    <w:rsid w:val="00FC1A80"/>
    <w:rsid w:val="00FC24D2"/>
    <w:rsid w:val="00FC25ED"/>
    <w:rsid w:val="00FC26F1"/>
    <w:rsid w:val="00FC2C5D"/>
    <w:rsid w:val="00FC3284"/>
    <w:rsid w:val="00FC34F5"/>
    <w:rsid w:val="00FC3506"/>
    <w:rsid w:val="00FC395C"/>
    <w:rsid w:val="00FC3A37"/>
    <w:rsid w:val="00FC44CF"/>
    <w:rsid w:val="00FC51E1"/>
    <w:rsid w:val="00FC5FA1"/>
    <w:rsid w:val="00FC5FE0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55E1"/>
    <w:rsid w:val="00FD5FD2"/>
    <w:rsid w:val="00FD6629"/>
    <w:rsid w:val="00FD6A01"/>
    <w:rsid w:val="00FD78B5"/>
    <w:rsid w:val="00FD7D01"/>
    <w:rsid w:val="00FD7F11"/>
    <w:rsid w:val="00FE0113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D36"/>
    <w:rsid w:val="00FE4ECB"/>
    <w:rsid w:val="00FE5157"/>
    <w:rsid w:val="00FE525D"/>
    <w:rsid w:val="00FE5A06"/>
    <w:rsid w:val="00FE6575"/>
    <w:rsid w:val="00FE6752"/>
    <w:rsid w:val="00FE695E"/>
    <w:rsid w:val="00FE70A6"/>
    <w:rsid w:val="00FE7806"/>
    <w:rsid w:val="00FE7925"/>
    <w:rsid w:val="00FF01FF"/>
    <w:rsid w:val="00FF021E"/>
    <w:rsid w:val="00FF0379"/>
    <w:rsid w:val="00FF0706"/>
    <w:rsid w:val="00FF0847"/>
    <w:rsid w:val="00FF10BB"/>
    <w:rsid w:val="00FF127A"/>
    <w:rsid w:val="00FF13CE"/>
    <w:rsid w:val="00FF14BC"/>
    <w:rsid w:val="00FF1507"/>
    <w:rsid w:val="00FF1D19"/>
    <w:rsid w:val="00FF1F34"/>
    <w:rsid w:val="00FF2215"/>
    <w:rsid w:val="00FF26ED"/>
    <w:rsid w:val="00FF32A5"/>
    <w:rsid w:val="00FF3755"/>
    <w:rsid w:val="00FF43FF"/>
    <w:rsid w:val="00FF474C"/>
    <w:rsid w:val="00FF4EA5"/>
    <w:rsid w:val="00FF4F34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CBCE08A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CD2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qFormat/>
    <w:rsid w:val="003B7CD2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3B7CD2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3B7CD2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3B7CD2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3B7CD2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3B7CD2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qFormat/>
    <w:rsid w:val="003B7CD2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qFormat/>
    <w:rsid w:val="003B7CD2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qFormat/>
    <w:rsid w:val="003B7CD2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3B7CD2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rsid w:val="003B7CD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B7CD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B7CD2"/>
  </w:style>
  <w:style w:type="paragraph" w:styleId="BlockText">
    <w:name w:val="Block Text"/>
    <w:basedOn w:val="Normal"/>
    <w:rsid w:val="003B7CD2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3B7CD2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3B7CD2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rsid w:val="003B7CD2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customStyle="1" w:styleId="Heading2Char">
    <w:name w:val="Heading 2 Char"/>
    <w:link w:val="Heading2"/>
    <w:rsid w:val="007919E3"/>
    <w:rPr>
      <w:rFonts w:ascii="Helvetica-R" w:hAnsi="Helvetica-R"/>
      <w:b/>
      <w:bCs/>
      <w:noProof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3</TotalTime>
  <Pages>1</Pages>
  <Words>6971</Words>
  <Characters>39736</Characters>
  <Application>Microsoft Office Word</Application>
  <DocSecurity>0</DocSecurity>
  <Lines>331</Lines>
  <Paragraphs>93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46614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5</cp:revision>
  <cp:lastPrinted>2012-08-09T06:05:00Z</cp:lastPrinted>
  <dcterms:created xsi:type="dcterms:W3CDTF">2026-10-22T07:16:00Z</dcterms:created>
  <dcterms:modified xsi:type="dcterms:W3CDTF">2026-10-22T08:53:00Z</dcterms:modified>
</cp:coreProperties>
</file>