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3A54" w14:textId="77777777" w:rsidR="001A4F3A" w:rsidRPr="00B26C8D" w:rsidRDefault="001A4F3A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5449EBD4" w14:textId="38E7FCCC" w:rsidR="001A4F3A" w:rsidRPr="00B26C8D" w:rsidRDefault="001A4F3A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32E90400" w14:textId="77777777" w:rsidR="001A4F3A" w:rsidRDefault="001A4F3A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304B41A1" w14:textId="77777777" w:rsidR="001A4F3A" w:rsidRDefault="001A4F3A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522177DB" w14:textId="77777777" w:rsidR="001A4F3A" w:rsidRDefault="001A4F3A">
      <w:pPr>
        <w:jc w:val="center"/>
        <w:rPr>
          <w:sz w:val="28"/>
        </w:rPr>
      </w:pPr>
    </w:p>
    <w:p w14:paraId="68FFF981" w14:textId="77777777" w:rsidR="001A4F3A" w:rsidRDefault="001A4F3A">
      <w:pPr>
        <w:jc w:val="center"/>
        <w:rPr>
          <w:sz w:val="28"/>
        </w:rPr>
      </w:pPr>
    </w:p>
    <w:p w14:paraId="3F13A7C0" w14:textId="77777777" w:rsidR="001A4F3A" w:rsidRDefault="001A4F3A">
      <w:pPr>
        <w:jc w:val="center"/>
        <w:rPr>
          <w:sz w:val="28"/>
        </w:rPr>
      </w:pPr>
    </w:p>
    <w:p w14:paraId="46424F4C" w14:textId="77777777" w:rsidR="001A4F3A" w:rsidRDefault="001A4F3A">
      <w:pPr>
        <w:jc w:val="center"/>
        <w:rPr>
          <w:sz w:val="28"/>
        </w:rPr>
      </w:pPr>
    </w:p>
    <w:p w14:paraId="78E8F923" w14:textId="77777777" w:rsidR="001A4F3A" w:rsidRDefault="001A4F3A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CONSTANŢA</w:t>
      </w:r>
    </w:p>
    <w:p w14:paraId="1CAAAE73" w14:textId="77777777" w:rsidR="001A4F3A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5DD8145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5AF339A2" w14:textId="77777777" w:rsidR="001A4F3A" w:rsidRDefault="001A4F3A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3FF6DD1C" w14:textId="77777777" w:rsidR="001A4F3A" w:rsidRDefault="001A4F3A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octombrie 2026</w:t>
      </w:r>
    </w:p>
    <w:p w14:paraId="7C8D4C2A" w14:textId="77777777" w:rsidR="001A4F3A" w:rsidRDefault="001A4F3A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1A4F3A" w14:paraId="3BB9C3F7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53AFF505" w14:textId="77777777" w:rsidR="001A4F3A" w:rsidRDefault="001A4F3A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2057B422" w14:textId="77777777" w:rsidR="001A4F3A" w:rsidRDefault="001A4F3A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5FA644BB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08A7A59C" w14:textId="77777777" w:rsidR="001A4F3A" w:rsidRDefault="001A4F3A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228905D3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7DB1334F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20A5EBB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32E0D751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76B11EC8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03F6CF21" w14:textId="77777777" w:rsidR="001A4F3A" w:rsidRDefault="001A4F3A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2E74CAD4" w14:textId="77777777" w:rsidR="001A4F3A" w:rsidRDefault="001A4F3A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5195F670" w14:textId="77777777" w:rsidR="001A4F3A" w:rsidRDefault="001A4F3A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011C1536" w14:textId="77777777" w:rsidR="001A4F3A" w:rsidRDefault="001A4F3A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2D666906" w14:textId="77777777" w:rsidR="001A4F3A" w:rsidRDefault="001A4F3A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4CD7CBB2" w14:textId="77777777" w:rsidR="001A4F3A" w:rsidRDefault="001A4F3A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0DAE39B5" w14:textId="77777777" w:rsidR="001A4F3A" w:rsidRDefault="001A4F3A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6FE87BDD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44E4C672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179DD251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1C9A2B2B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6176DDDF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282A9844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052043E5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41D95DD7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AF1DD0B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1A4F3A" w14:paraId="6E89F55A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609FB3D2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69C25800" w14:textId="77777777" w:rsidR="001A4F3A" w:rsidRDefault="001A4F3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5FB6FA99" w14:textId="77777777" w:rsidR="001A4F3A" w:rsidRDefault="001A4F3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09B8B06D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0D550E35" w14:textId="77777777" w:rsidR="001A4F3A" w:rsidRDefault="001A4F3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30EBB1B" w14:textId="77777777" w:rsidR="001A4F3A" w:rsidRDefault="001A4F3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372CC8F6" w14:textId="77777777" w:rsidR="001A4F3A" w:rsidRDefault="001A4F3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C264A27" w14:textId="77777777" w:rsidR="001A4F3A" w:rsidRDefault="001A4F3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73F78A43" w14:textId="77777777" w:rsidR="001A4F3A" w:rsidRDefault="001A4F3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7A803335" w14:textId="77777777" w:rsidR="001A4F3A" w:rsidRDefault="001A4F3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33976A9" w14:textId="77777777" w:rsidR="001A4F3A" w:rsidRDefault="001A4F3A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3D96743B" w14:textId="77777777" w:rsidR="001A4F3A" w:rsidRDefault="001A4F3A">
      <w:pPr>
        <w:spacing w:line="192" w:lineRule="auto"/>
        <w:jc w:val="center"/>
      </w:pPr>
    </w:p>
    <w:p w14:paraId="4FF5E30F" w14:textId="77777777" w:rsidR="001A4F3A" w:rsidRDefault="001A4F3A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2714984F" w14:textId="77777777" w:rsidR="001A4F3A" w:rsidRPr="006310EB" w:rsidRDefault="001A4F3A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5C23CAB7" w14:textId="77777777" w:rsidR="001A4F3A" w:rsidRPr="006310EB" w:rsidRDefault="001A4F3A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6424BB46" w14:textId="77777777" w:rsidR="001A4F3A" w:rsidRPr="006310EB" w:rsidRDefault="001A4F3A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597F1BA9" w14:textId="77777777" w:rsidR="001A4F3A" w:rsidRDefault="001A4F3A" w:rsidP="00C64D9B">
      <w:pPr>
        <w:pStyle w:val="Heading1"/>
        <w:spacing w:line="360" w:lineRule="auto"/>
      </w:pPr>
      <w:r>
        <w:t xml:space="preserve">LINIA 301 Ba </w:t>
      </w:r>
    </w:p>
    <w:p w14:paraId="7C55096B" w14:textId="77777777" w:rsidR="001A4F3A" w:rsidRDefault="001A4F3A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1A4F3A" w14:paraId="7C72F251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44B5" w14:textId="77777777" w:rsidR="001A4F3A" w:rsidRDefault="001A4F3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B0E3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5EC34" w14:textId="77777777" w:rsidR="001A4F3A" w:rsidRPr="00244AE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4469" w14:textId="77777777" w:rsidR="001A4F3A" w:rsidRDefault="001A4F3A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287D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3C23407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11B</w:t>
            </w:r>
          </w:p>
          <w:p w14:paraId="2C52CA9C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382E2" w14:textId="77777777" w:rsidR="001A4F3A" w:rsidRPr="00771A0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0B7D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B01F" w14:textId="77777777" w:rsidR="001A4F3A" w:rsidRPr="00244AE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B7CE3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1A4F3A" w14:paraId="621E8012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162B" w14:textId="77777777" w:rsidR="001A4F3A" w:rsidRDefault="001A4F3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A5C7E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B24B1" w14:textId="77777777" w:rsidR="001A4F3A" w:rsidRPr="00244AE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68C0" w14:textId="77777777" w:rsidR="001A4F3A" w:rsidRDefault="001A4F3A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E6E68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C3E71C3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3B </w:t>
            </w:r>
          </w:p>
          <w:p w14:paraId="529F017B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 5B </w:t>
            </w:r>
          </w:p>
          <w:p w14:paraId="3908BC00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</w:t>
            </w:r>
          </w:p>
          <w:p w14:paraId="1F21308E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8848" w14:textId="77777777" w:rsidR="001A4F3A" w:rsidRPr="00771A0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240C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BDCB" w14:textId="77777777" w:rsidR="001A4F3A" w:rsidRPr="00244AE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01FD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Remiza Specială Mogoşoaia.</w:t>
            </w:r>
          </w:p>
          <w:p w14:paraId="471740D2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1A4F3A" w14:paraId="2919FFA5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40CD4" w14:textId="77777777" w:rsidR="001A4F3A" w:rsidRDefault="001A4F3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F622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054B5D62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A22B6" w14:textId="77777777" w:rsidR="001A4F3A" w:rsidRPr="00244AE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7D1B" w14:textId="77777777" w:rsidR="001A4F3A" w:rsidRDefault="001A4F3A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Buciumeni -</w:t>
            </w:r>
          </w:p>
          <w:p w14:paraId="7026383E" w14:textId="77777777" w:rsidR="001A4F3A" w:rsidRDefault="001A4F3A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8EA6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2DFA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A816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2CC9" w14:textId="77777777" w:rsidR="001A4F3A" w:rsidRPr="00244AE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D7DC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1A4F3A" w14:paraId="6F16030D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13162" w14:textId="77777777" w:rsidR="001A4F3A" w:rsidRDefault="001A4F3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71A4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46FC7" w14:textId="77777777" w:rsidR="001A4F3A" w:rsidRPr="00244AE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FEE8" w14:textId="77777777" w:rsidR="001A4F3A" w:rsidRDefault="001A4F3A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E8FED6A" w14:textId="77777777" w:rsidR="001A4F3A" w:rsidRDefault="001A4F3A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3BAE6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875D6A8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şi 27 </w:t>
            </w:r>
          </w:p>
          <w:p w14:paraId="6BB8C159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56C3" w14:textId="77777777" w:rsidR="001A4F3A" w:rsidRPr="00771A0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3522D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724B" w14:textId="77777777" w:rsidR="001A4F3A" w:rsidRPr="00244AE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A14F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1A4F3A" w14:paraId="361459C4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0222" w14:textId="77777777" w:rsidR="001A4F3A" w:rsidRDefault="001A4F3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A84B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2C34" w14:textId="77777777" w:rsidR="001A4F3A" w:rsidRPr="00244AE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6A08" w14:textId="77777777" w:rsidR="001A4F3A" w:rsidRDefault="001A4F3A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Mogoşoaia </w:t>
            </w:r>
          </w:p>
          <w:p w14:paraId="24EF9604" w14:textId="77777777" w:rsidR="001A4F3A" w:rsidRDefault="001A4F3A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DA84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22 </w:t>
            </w:r>
          </w:p>
          <w:p w14:paraId="367DC33C" w14:textId="77777777" w:rsidR="001A4F3A" w:rsidRPr="00964B09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A101" w14:textId="77777777" w:rsidR="001A4F3A" w:rsidRPr="00771A0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4C6C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8B9C0" w14:textId="77777777" w:rsidR="001A4F3A" w:rsidRPr="00244AE6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AF7E1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</w:tbl>
    <w:p w14:paraId="45C484C0" w14:textId="77777777" w:rsidR="001A4F3A" w:rsidRDefault="001A4F3A">
      <w:pPr>
        <w:spacing w:before="40" w:line="192" w:lineRule="auto"/>
        <w:ind w:right="57"/>
        <w:rPr>
          <w:sz w:val="20"/>
        </w:rPr>
      </w:pPr>
    </w:p>
    <w:p w14:paraId="16A84D71" w14:textId="77777777" w:rsidR="001A4F3A" w:rsidRDefault="001A4F3A" w:rsidP="009E1E10">
      <w:pPr>
        <w:pStyle w:val="Heading1"/>
        <w:spacing w:line="360" w:lineRule="auto"/>
      </w:pPr>
      <w:r>
        <w:t>LINIA 301 Bb</w:t>
      </w:r>
    </w:p>
    <w:p w14:paraId="51AFB680" w14:textId="77777777" w:rsidR="001A4F3A" w:rsidRDefault="001A4F3A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1A4F3A" w14:paraId="30310ACC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92D28" w14:textId="77777777" w:rsidR="001A4F3A" w:rsidRDefault="001A4F3A">
            <w:pPr>
              <w:numPr>
                <w:ilvl w:val="0"/>
                <w:numId w:val="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63D8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863C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75C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Mogoșoaia -</w:t>
            </w:r>
          </w:p>
          <w:p w14:paraId="3FB62B4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200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1C4CC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A38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7+900</w:t>
            </w:r>
          </w:p>
          <w:p w14:paraId="2559F8B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646C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3D1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478087A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0D1EE44F" w14:textId="77777777" w:rsidR="001A4F3A" w:rsidRDefault="001A4F3A" w:rsidP="00CF0E71">
      <w:pPr>
        <w:pStyle w:val="Heading1"/>
        <w:spacing w:line="276" w:lineRule="auto"/>
      </w:pPr>
      <w:r>
        <w:t>LINIA 301 D</w:t>
      </w:r>
    </w:p>
    <w:p w14:paraId="75295A33" w14:textId="77777777" w:rsidR="001A4F3A" w:rsidRDefault="001A4F3A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1A4F3A" w14:paraId="3ADB1F53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5CE0" w14:textId="77777777" w:rsidR="001A4F3A" w:rsidRDefault="001A4F3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CB14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31+250</w:t>
            </w:r>
          </w:p>
          <w:p w14:paraId="7DDC7F9A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1FC6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7A6E7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Pantelimon - </w:t>
            </w:r>
          </w:p>
          <w:p w14:paraId="0E1AB9B2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A9F9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73CD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37BF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95DAD" w14:textId="77777777" w:rsidR="001A4F3A" w:rsidRPr="00935D4F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6DAC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6E825876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83B4" w14:textId="77777777" w:rsidR="001A4F3A" w:rsidRDefault="001A4F3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4DFB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7BDC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AA6D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42A8C2AE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1780F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A7BD80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DC079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CE3B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D72F8" w14:textId="77777777" w:rsidR="001A4F3A" w:rsidRPr="00935D4F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05D27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0177F722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8A905" w14:textId="77777777" w:rsidR="001A4F3A" w:rsidRDefault="001A4F3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EBED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A508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1E1D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3EFF2244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25B79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D0C29D2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103E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4E1C7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8588" w14:textId="77777777" w:rsidR="001A4F3A" w:rsidRPr="00935D4F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7E03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319F4E1D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961C" w14:textId="77777777" w:rsidR="001A4F3A" w:rsidRDefault="001A4F3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BAA4F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15A90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1331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90037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A6A0768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2148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8B4C7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062B" w14:textId="77777777" w:rsidR="001A4F3A" w:rsidRPr="00935D4F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6B3A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DF45772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714C" w14:textId="77777777" w:rsidR="001A4F3A" w:rsidRDefault="001A4F3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B4461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19ED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6706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Bucureşti Sud </w:t>
            </w:r>
          </w:p>
          <w:p w14:paraId="18E3276D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36B2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B7B2A0D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8F0F7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0F11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BE920" w14:textId="77777777" w:rsidR="001A4F3A" w:rsidRPr="00935D4F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B4478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6E9340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C13C835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 Cap X.</w:t>
            </w:r>
          </w:p>
        </w:tc>
      </w:tr>
      <w:tr w:rsidR="001A4F3A" w14:paraId="59FBD349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811C" w14:textId="77777777" w:rsidR="001A4F3A" w:rsidRDefault="001A4F3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0110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A040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7E22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3419B1BF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CC98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10, 12, 34</w:t>
            </w:r>
          </w:p>
          <w:p w14:paraId="10E9C5C1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3542B1E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7F070BF7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2FC7D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D27B2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89ACD" w14:textId="77777777" w:rsidR="001A4F3A" w:rsidRPr="00935D4F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7AB9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6D291BBA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8DAF" w14:textId="77777777" w:rsidR="001A4F3A" w:rsidRDefault="001A4F3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3735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D4C8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ABF1F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C028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AD2ABB4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6F11E4D1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C840A42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41D9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DA54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A0B5" w14:textId="77777777" w:rsidR="001A4F3A" w:rsidRPr="00935D4F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1193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către Antestaţia Faur.</w:t>
            </w:r>
          </w:p>
        </w:tc>
      </w:tr>
      <w:tr w:rsidR="001A4F3A" w14:paraId="23988947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99AEA" w14:textId="77777777" w:rsidR="001A4F3A" w:rsidRDefault="001A4F3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8F606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37+165</w:t>
            </w:r>
          </w:p>
          <w:p w14:paraId="01E3170E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2383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757F8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Bucureşti Sud Grupa Tehnică - </w:t>
            </w:r>
          </w:p>
          <w:p w14:paraId="1676ADEC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AEEB4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6387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20B7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CAE6" w14:textId="77777777" w:rsidR="001A4F3A" w:rsidRPr="00935D4F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98CC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B4E499A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20FE" w14:textId="77777777" w:rsidR="001A4F3A" w:rsidRDefault="001A4F3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6C98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BF2A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6DB9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2646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35443FD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24B6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5839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75114" w14:textId="77777777" w:rsidR="001A4F3A" w:rsidRPr="00935D4F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E6C51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66354C7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A5B2F" w14:textId="77777777" w:rsidR="001A4F3A" w:rsidRDefault="001A4F3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E36D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C622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2D1CE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6E27A24D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5558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BDB4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266BB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C5BA" w14:textId="77777777" w:rsidR="001A4F3A" w:rsidRPr="00935D4F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2BBA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D0D8770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1C1F" w14:textId="77777777" w:rsidR="001A4F3A" w:rsidRDefault="001A4F3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DC8D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00D7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F5FE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06D712D4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A04BE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2994A991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4739F086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1E26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46A3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A2D8" w14:textId="77777777" w:rsidR="001A4F3A" w:rsidRPr="00935D4F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2B2F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EFEA133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939A" w14:textId="77777777" w:rsidR="001A4F3A" w:rsidRDefault="001A4F3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5276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058B3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B114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3D913564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A111A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2B2EC8C5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3CD8FB7E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6B34E703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F60EA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D08C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2EAC" w14:textId="77777777" w:rsidR="001A4F3A" w:rsidRPr="00935D4F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175F1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40C6A040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FBFAC93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F539" w14:textId="77777777" w:rsidR="001A4F3A" w:rsidRDefault="001A4F3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616C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64A5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E3E2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441C3C0E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AE98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3B8EB7F7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6D3441CA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08CCD208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22E5" w14:textId="77777777" w:rsidR="001A4F3A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1888D" w14:textId="77777777" w:rsidR="001A4F3A" w:rsidRDefault="001A4F3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6F80" w14:textId="77777777" w:rsidR="001A4F3A" w:rsidRPr="00935D4F" w:rsidRDefault="001A4F3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5904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1E5DCE4A" w14:textId="77777777" w:rsidR="001A4F3A" w:rsidRDefault="001A4F3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74C4603" w14:textId="77777777" w:rsidR="001A4F3A" w:rsidRDefault="001A4F3A" w:rsidP="00CF0E71">
      <w:pPr>
        <w:spacing w:before="40" w:line="276" w:lineRule="auto"/>
        <w:ind w:right="57"/>
        <w:rPr>
          <w:sz w:val="20"/>
        </w:rPr>
      </w:pPr>
    </w:p>
    <w:p w14:paraId="7B1C221C" w14:textId="77777777" w:rsidR="001A4F3A" w:rsidRDefault="001A4F3A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01557E11" w14:textId="77777777" w:rsidR="001A4F3A" w:rsidRPr="005D215B" w:rsidRDefault="001A4F3A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A4F3A" w14:paraId="15EE2BC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093F" w14:textId="77777777" w:rsidR="001A4F3A" w:rsidRDefault="001A4F3A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A32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42E35" w14:textId="77777777" w:rsidR="001A4F3A" w:rsidRPr="00B3607C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A5C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C81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2F16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E4E2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6A0A503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4FF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098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1A4F3A" w14:paraId="7DE90B5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7A88" w14:textId="77777777" w:rsidR="001A4F3A" w:rsidRDefault="001A4F3A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6A81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8D55" w14:textId="77777777" w:rsidR="001A4F3A" w:rsidRPr="00B3607C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CEB1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2C84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17AB767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645B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BD5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9AFC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6A0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723B2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1154D12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1A4F3A" w14:paraId="585835CF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6664" w14:textId="77777777" w:rsidR="001A4F3A" w:rsidRDefault="001A4F3A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5FD5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EBEA" w14:textId="77777777" w:rsidR="001A4F3A" w:rsidRPr="00B3607C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4CD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37BFD65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48E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4E8EBCF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8E9E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232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949D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382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1A4F3A" w14:paraId="4CB9D96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2EA6" w14:textId="77777777" w:rsidR="001A4F3A" w:rsidRDefault="001A4F3A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781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ABF67" w14:textId="77777777" w:rsidR="001A4F3A" w:rsidRPr="00B3607C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DC35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6F3B89E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5A25CCE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116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1AC2D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109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23D44D5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FBD0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16C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D2B82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11F05A0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0D5A2EE" w14:textId="77777777" w:rsidR="001A4F3A" w:rsidRDefault="001A4F3A">
      <w:pPr>
        <w:spacing w:before="40" w:after="40" w:line="192" w:lineRule="auto"/>
        <w:ind w:right="57"/>
        <w:rPr>
          <w:sz w:val="20"/>
          <w:lang w:val="en-US"/>
        </w:rPr>
      </w:pPr>
    </w:p>
    <w:p w14:paraId="5FA3CCFB" w14:textId="77777777" w:rsidR="001A4F3A" w:rsidRDefault="001A4F3A" w:rsidP="00F14E3C">
      <w:pPr>
        <w:pStyle w:val="Heading1"/>
        <w:spacing w:line="360" w:lineRule="auto"/>
      </w:pPr>
      <w:r>
        <w:t>LINIA 301 F1</w:t>
      </w:r>
    </w:p>
    <w:p w14:paraId="29FB9DF7" w14:textId="77777777" w:rsidR="001A4F3A" w:rsidRDefault="001A4F3A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1A4F3A" w14:paraId="1819059E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CBF9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CE9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B8853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947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9A1A1E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DA6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2B5AC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059A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4C03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0D3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9D213A0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38B2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C44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B9CC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B76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803B53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49B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9F12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2D0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892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0B1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AAB048A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D4E3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EFAA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D1FA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E409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9E0690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9DD4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AFCF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741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6347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E6FF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731D498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A14D9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A63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A8C1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CB2D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FE6625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455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969770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6E08C9A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9BCE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F234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819ED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7847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74F080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C5BA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49C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70DA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92F3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5A4360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9927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4DCF5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9B4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47B6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DD9F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918482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4030E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1C5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ABB07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5F1E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B9F110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C092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853C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2794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0C16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79A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282898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A807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06A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F4D72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F64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B065F1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3E7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91822C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64C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94A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E37A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9A5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F08FE9E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B150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44A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6515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82C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4214C2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361C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17B524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130F79B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3BDC6E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B987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449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1DF6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0B1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4D7DEE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D301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7C4E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8946D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2E54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03299C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327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4676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1C6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E2E87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B0B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F091D08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F567B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6B4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0436D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789E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501827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B1A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A672F0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4383235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E87C3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F33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9737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C87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911B02F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899C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AE70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208D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9F7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E411ED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83F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3EE0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DF98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AAE4C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75E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4169516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BF90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AB8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97C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EA6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07C839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6D4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E071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262F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136C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E0B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C768C43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4748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6A4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E67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7E6F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0F4E1C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85A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83F9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D0E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3763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76C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1E973030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AE7F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614E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C8CC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FCA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4DC2B2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F9B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3229E83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0317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532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1228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5D48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0A0A6B64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5F8E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945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B71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30F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55B3E2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865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500E090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457D45C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F2BF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905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EBF6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4297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977FB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1A4F3A" w14:paraId="0A66A31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96E5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B88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6ECF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CB9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E81829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158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4851BB3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289415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990D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62C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B7EB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8D7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1A4F3A" w14:paraId="74CE0F64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B896A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7C1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CCE0E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DC6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7695C3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B37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0EB5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6295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DF66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4D9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4139D40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7899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566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936E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091C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395E06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B59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3F37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2074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4692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0F7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D4D317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489AC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7B2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6D31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C04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1AD191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A6B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14D2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A1A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EEDBF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7CF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7F57B14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B576" w14:textId="77777777" w:rsidR="001A4F3A" w:rsidRDefault="001A4F3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16D2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1941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6B34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BC8440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73C0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BC51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540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74C1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D78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31C2E72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1D29A05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60F95B7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5937862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422170E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3F7F7F57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24B98EEC" w14:textId="77777777" w:rsidR="001A4F3A" w:rsidRDefault="001A4F3A" w:rsidP="007E3B63">
      <w:pPr>
        <w:pStyle w:val="Heading1"/>
        <w:spacing w:line="360" w:lineRule="auto"/>
      </w:pPr>
      <w:r>
        <w:t>LINIA 301 G</w:t>
      </w:r>
    </w:p>
    <w:p w14:paraId="7DACB093" w14:textId="77777777" w:rsidR="001A4F3A" w:rsidRDefault="001A4F3A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1A4F3A" w14:paraId="57301024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EE41F" w14:textId="77777777" w:rsidR="001A4F3A" w:rsidRDefault="001A4F3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268AF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6B8E0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F1ECC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AED6581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BE732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20C14122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C7245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88E64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B7D8C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C615D" w14:textId="77777777" w:rsidR="001A4F3A" w:rsidRDefault="001A4F3A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EA34321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80985" w14:textId="77777777" w:rsidR="001A4F3A" w:rsidRDefault="001A4F3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2285C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2FA43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78F98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26C76FC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D874D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5DC6239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2B108F7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1A0B4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F0357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FF473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1C370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6D4404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31F9C" w14:textId="77777777" w:rsidR="001A4F3A" w:rsidRDefault="001A4F3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061B6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16C3D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25A4B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F4ECC14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81D7E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038ED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4A0E1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CCE33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F5B09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1E77FA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400F3" w14:textId="77777777" w:rsidR="001A4F3A" w:rsidRDefault="001A4F3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5337C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4E148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35AB4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1DB732C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E3946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8078C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66CE3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C1103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5840C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36A2A65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D5FC" w14:textId="77777777" w:rsidR="001A4F3A" w:rsidRDefault="001A4F3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D89F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2ED2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9E6B6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A44A557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7D08C" w14:textId="77777777" w:rsidR="001A4F3A" w:rsidRDefault="001A4F3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35871CF" w14:textId="77777777" w:rsidR="001A4F3A" w:rsidRDefault="001A4F3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0239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8E707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B25E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7AD0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9E0AA84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5DC4" w14:textId="77777777" w:rsidR="001A4F3A" w:rsidRDefault="001A4F3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1E23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2151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F2341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0E82DC8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4234" w14:textId="77777777" w:rsidR="001A4F3A" w:rsidRDefault="001A4F3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AC571C5" w14:textId="77777777" w:rsidR="001A4F3A" w:rsidRDefault="001A4F3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03AA8B34" w14:textId="77777777" w:rsidR="001A4F3A" w:rsidRDefault="001A4F3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B0E73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3355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C30BF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0CBE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BDED515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6D75" w14:textId="77777777" w:rsidR="001A4F3A" w:rsidRDefault="001A4F3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603BD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2229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30B8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2D2FB07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22E0" w14:textId="77777777" w:rsidR="001A4F3A" w:rsidRDefault="001A4F3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1478AFF" w14:textId="77777777" w:rsidR="001A4F3A" w:rsidRDefault="001A4F3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2525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B203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F186C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CBCA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66FA74F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5228" w14:textId="77777777" w:rsidR="001A4F3A" w:rsidRDefault="001A4F3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A5F7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E1FA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0737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8E3A930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78F7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1D39676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3D401AF0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3C82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2078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5BE3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FC11A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40BD880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69A0" w14:textId="77777777" w:rsidR="001A4F3A" w:rsidRDefault="001A4F3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AF691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F18A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C254E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C300A02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E57D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C280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E9D63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C698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770B6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94F2C3B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6CEE" w14:textId="77777777" w:rsidR="001A4F3A" w:rsidRDefault="001A4F3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DCC5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6A94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770A8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2599C0C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48FB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F30B01C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0DD5E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25A8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74F3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15CBB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418049E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0930D" w14:textId="77777777" w:rsidR="001A4F3A" w:rsidRDefault="001A4F3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62C5C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9D63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C23E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892B836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1DAD7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412C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2115F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141EE" w14:textId="77777777" w:rsidR="001A4F3A" w:rsidRDefault="001A4F3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07D3" w14:textId="77777777" w:rsidR="001A4F3A" w:rsidRDefault="001A4F3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875E881" w14:textId="77777777" w:rsidR="001A4F3A" w:rsidRDefault="001A4F3A">
      <w:pPr>
        <w:spacing w:before="40" w:line="192" w:lineRule="auto"/>
        <w:ind w:right="57"/>
        <w:rPr>
          <w:sz w:val="20"/>
        </w:rPr>
      </w:pPr>
    </w:p>
    <w:p w14:paraId="029605AE" w14:textId="77777777" w:rsidR="001A4F3A" w:rsidRDefault="001A4F3A" w:rsidP="00956F37">
      <w:pPr>
        <w:pStyle w:val="Heading1"/>
        <w:spacing w:line="360" w:lineRule="auto"/>
      </w:pPr>
      <w:r>
        <w:t>LINIA 301 N</w:t>
      </w:r>
    </w:p>
    <w:p w14:paraId="5064A805" w14:textId="77777777" w:rsidR="001A4F3A" w:rsidRDefault="001A4F3A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1A4F3A" w14:paraId="41D607CF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B06B" w14:textId="77777777" w:rsidR="001A4F3A" w:rsidRDefault="001A4F3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D93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4768A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4584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F1ACAC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C07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E4C3A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335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1B4D9" w14:textId="77777777" w:rsidR="001A4F3A" w:rsidRPr="00220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3C8A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2F7CF20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792C" w14:textId="77777777" w:rsidR="001A4F3A" w:rsidRDefault="001A4F3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792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BEA3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A66D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957B75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8D1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DC8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904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5227" w14:textId="77777777" w:rsidR="001A4F3A" w:rsidRPr="00220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66B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0C2D18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1EBA6" w14:textId="77777777" w:rsidR="001A4F3A" w:rsidRDefault="001A4F3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FDC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4152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A1D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3F5475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B2A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CF9F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5DDE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CA45" w14:textId="77777777" w:rsidR="001A4F3A" w:rsidRPr="00220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B3B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E5BE4F" w14:textId="77777777" w:rsidR="001A4F3A" w:rsidRPr="00474FB0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1A4F3A" w14:paraId="3B36C77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6F3F" w14:textId="77777777" w:rsidR="001A4F3A" w:rsidRDefault="001A4F3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4A9D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70C2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8469" w14:textId="77777777" w:rsidR="001A4F3A" w:rsidRDefault="001A4F3A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35BAA5A" w14:textId="77777777" w:rsidR="001A4F3A" w:rsidRDefault="001A4F3A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226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805E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8F0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190B" w14:textId="77777777" w:rsidR="001A4F3A" w:rsidRPr="00220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824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700FA0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FD203" w14:textId="77777777" w:rsidR="001A4F3A" w:rsidRDefault="001A4F3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A17F" w14:textId="77777777" w:rsidR="001A4F3A" w:rsidRDefault="001A4F3A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47E6" w14:textId="77777777" w:rsidR="001A4F3A" w:rsidRDefault="001A4F3A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1653" w14:textId="77777777" w:rsidR="001A4F3A" w:rsidRDefault="001A4F3A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4AD7" w14:textId="77777777" w:rsidR="001A4F3A" w:rsidRPr="00E4222D" w:rsidRDefault="001A4F3A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DD7E808" w14:textId="77777777" w:rsidR="001A4F3A" w:rsidRPr="00E4222D" w:rsidRDefault="001A4F3A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6EED5125" w14:textId="77777777" w:rsidR="001A4F3A" w:rsidRPr="00E4222D" w:rsidRDefault="001A4F3A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214EFB45" w14:textId="77777777" w:rsidR="001A4F3A" w:rsidRDefault="001A4F3A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3F3C" w14:textId="77777777" w:rsidR="001A4F3A" w:rsidRDefault="001A4F3A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8D158" w14:textId="77777777" w:rsidR="001A4F3A" w:rsidRDefault="001A4F3A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C9DA" w14:textId="77777777" w:rsidR="001A4F3A" w:rsidRPr="0022092F" w:rsidRDefault="001A4F3A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8277" w14:textId="77777777" w:rsidR="001A4F3A" w:rsidRDefault="001A4F3A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B6D0CE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3CBFC" w14:textId="77777777" w:rsidR="001A4F3A" w:rsidRDefault="001A4F3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514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A6C6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6F5F0" w14:textId="77777777" w:rsidR="001A4F3A" w:rsidRDefault="001A4F3A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C344" w14:textId="77777777" w:rsidR="001A4F3A" w:rsidRDefault="001A4F3A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0E1B1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22E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15CB" w14:textId="77777777" w:rsidR="001A4F3A" w:rsidRPr="00220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FDBB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7C31F89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5C81" w14:textId="77777777" w:rsidR="001A4F3A" w:rsidRDefault="001A4F3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7F2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0FBBECA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B070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967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60856FD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1301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2AFB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D68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A79E7" w14:textId="77777777" w:rsidR="001A4F3A" w:rsidRPr="00220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398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5F42EA0E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4C5E" w14:textId="77777777" w:rsidR="001A4F3A" w:rsidRDefault="001A4F3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D87F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0191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E96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567CB49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8F55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3583D4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3BB9C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1425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CD9B" w14:textId="77777777" w:rsidR="001A4F3A" w:rsidRPr="00220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854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519FF31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45E9FBF6" w14:textId="77777777" w:rsidR="001A4F3A" w:rsidRDefault="001A4F3A" w:rsidP="007F72A5">
      <w:pPr>
        <w:pStyle w:val="Heading1"/>
        <w:spacing w:line="360" w:lineRule="auto"/>
      </w:pPr>
      <w:r>
        <w:t>LINIA 301 O</w:t>
      </w:r>
    </w:p>
    <w:p w14:paraId="3C73DC8A" w14:textId="77777777" w:rsidR="001A4F3A" w:rsidRDefault="001A4F3A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A4F3A" w14:paraId="7B217E14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819C" w14:textId="77777777" w:rsidR="001A4F3A" w:rsidRDefault="001A4F3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119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B87B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0C5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335492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BF8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647AC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877D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A2B3A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92BC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B7DFAA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D128" w14:textId="77777777" w:rsidR="001A4F3A" w:rsidRDefault="001A4F3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ACA2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96E7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207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B065B8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61B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F95DB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D89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6C1A5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FC32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D5F703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591E" w14:textId="77777777" w:rsidR="001A4F3A" w:rsidRDefault="001A4F3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B15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F720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05A2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F2011C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667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9A6C4E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C45DA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0B30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116E5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12A1" w14:textId="77777777" w:rsidR="001A4F3A" w:rsidRDefault="001A4F3A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C1239F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1FED9" w14:textId="77777777" w:rsidR="001A4F3A" w:rsidRDefault="001A4F3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9C2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7AE6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AC6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E011BD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60B3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638ACB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FF16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CC9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1E95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2BA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EC82F25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E7FE" w14:textId="77777777" w:rsidR="001A4F3A" w:rsidRDefault="001A4F3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A95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D6BD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1B98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43B616C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A6E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A75EB7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0DE1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20B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09BC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A263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79EDF7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57656" w14:textId="77777777" w:rsidR="001A4F3A" w:rsidRDefault="001A4F3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773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643F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8AFB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59A99E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E642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E25A32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1D33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232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AE2FE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F0D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3B27DA5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EE2D2" w14:textId="77777777" w:rsidR="001A4F3A" w:rsidRDefault="001A4F3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053E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0896F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351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612EEC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207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90FE0C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F595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0CF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DAC7B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BB3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FC1AA6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1A4F3A" w14:paraId="2F4AC099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E913" w14:textId="77777777" w:rsidR="001A4F3A" w:rsidRDefault="001A4F3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585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E4AA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2062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E3E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38C1DC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CF3B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DAE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D344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C19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3A179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A6F67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1A4F3A" w14:paraId="387B928A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8758" w14:textId="77777777" w:rsidR="001A4F3A" w:rsidRDefault="001A4F3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42C0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32C8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F08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7A8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0D3D613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06C8016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9C420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5C9F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76AD" w14:textId="77777777" w:rsidR="001A4F3A" w:rsidRPr="00F1029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286F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DF98F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72FB947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77B194F7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1B98867B" w14:textId="77777777" w:rsidR="001A4F3A" w:rsidRDefault="001A4F3A" w:rsidP="003260D9">
      <w:pPr>
        <w:pStyle w:val="Heading1"/>
        <w:spacing w:line="360" w:lineRule="auto"/>
      </w:pPr>
      <w:r>
        <w:t>LINIA 301 P</w:t>
      </w:r>
    </w:p>
    <w:p w14:paraId="456BCED0" w14:textId="77777777" w:rsidR="001A4F3A" w:rsidRDefault="001A4F3A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A4F3A" w14:paraId="566E2C9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9C8E5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CD008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5B0C1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9A8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CB712A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297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BF28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1DD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F023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548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D26665A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88DF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FB6D2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47AB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398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40996D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C06C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D562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5DE1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7810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CCA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A34A15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5C24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BBED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4DB0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239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483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5E51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185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0C42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0D3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674E5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1A4F3A" w:rsidRPr="00A8307A" w14:paraId="31DA272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62B2" w14:textId="77777777" w:rsidR="001A4F3A" w:rsidRPr="00A75A00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0334" w14:textId="77777777" w:rsidR="001A4F3A" w:rsidRPr="00A8307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0D91B" w14:textId="77777777" w:rsidR="001A4F3A" w:rsidRPr="00A8307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593F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400B06B6" w14:textId="77777777" w:rsidR="001A4F3A" w:rsidRPr="00A8307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37A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BE837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5FD2" w14:textId="77777777" w:rsidR="001A4F3A" w:rsidRPr="00A8307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E3F7" w14:textId="77777777" w:rsidR="001A4F3A" w:rsidRPr="00A8307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4B0E" w14:textId="77777777" w:rsidR="001A4F3A" w:rsidRPr="00A8307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5CF482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C3565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28B3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4008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470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239696E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622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78ED23E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DF97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690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8B07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7DD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3472B3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390C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65282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1433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D39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8C1842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916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E91EFF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9E96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3C1B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B3BF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8DD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1A4F3A" w14:paraId="5C5B849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5484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411A2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7135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4D3B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A8C29E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FF21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066084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96E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7AA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19A1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21D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46DB6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1A4F3A" w14:paraId="25E26BE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5E41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CA91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E62E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53D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71F625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E00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AFC25E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8D7E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09B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983D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2A4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2A03D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1A4F3A" w14:paraId="527DB0E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369F7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2722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2DAC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161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FB0852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6C3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5D0FFD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21F0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9CE5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33B3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22F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29FA8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1A4F3A" w14:paraId="0030094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E11D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3D78C" w14:textId="77777777" w:rsidR="001A4F3A" w:rsidRDefault="001A4F3A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F0AD" w14:textId="77777777" w:rsidR="001A4F3A" w:rsidRPr="001B37B8" w:rsidRDefault="001A4F3A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D606" w14:textId="77777777" w:rsidR="001A4F3A" w:rsidRDefault="001A4F3A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91847FF" w14:textId="77777777" w:rsidR="001A4F3A" w:rsidRDefault="001A4F3A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D4BB" w14:textId="77777777" w:rsidR="001A4F3A" w:rsidRDefault="001A4F3A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983F4A2" w14:textId="77777777" w:rsidR="001A4F3A" w:rsidRDefault="001A4F3A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B780" w14:textId="77777777" w:rsidR="001A4F3A" w:rsidRDefault="001A4F3A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A2BC" w14:textId="77777777" w:rsidR="001A4F3A" w:rsidRDefault="001A4F3A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DC17" w14:textId="77777777" w:rsidR="001A4F3A" w:rsidRPr="001B37B8" w:rsidRDefault="001A4F3A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375E" w14:textId="77777777" w:rsidR="001A4F3A" w:rsidRDefault="001A4F3A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76AF2A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00969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D238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84BC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70AB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C1225C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333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355B31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86D2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FDB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C7CD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BC74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38FDC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6BC4D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1A4F3A" w14:paraId="0D909D4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B665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2B78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447ED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24D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19937F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215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5DC4D2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6F88055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1BB56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BF4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5231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80E5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EC33E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1A4F3A" w14:paraId="77C317F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F9891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EDB6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1C7B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91D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50BF7C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DB35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F45B18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74B60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6D7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BC5B9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335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2717A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1A4F3A" w14:paraId="53B5DE1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3947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E0FB7" w14:textId="77777777" w:rsidR="001A4F3A" w:rsidRDefault="001A4F3A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BECA" w14:textId="77777777" w:rsidR="001A4F3A" w:rsidRPr="001B37B8" w:rsidRDefault="001A4F3A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2706" w14:textId="77777777" w:rsidR="001A4F3A" w:rsidRDefault="001A4F3A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DBECA47" w14:textId="77777777" w:rsidR="001A4F3A" w:rsidRDefault="001A4F3A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2C901" w14:textId="77777777" w:rsidR="001A4F3A" w:rsidRDefault="001A4F3A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7C60E15" w14:textId="77777777" w:rsidR="001A4F3A" w:rsidRDefault="001A4F3A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0E47" w14:textId="77777777" w:rsidR="001A4F3A" w:rsidRDefault="001A4F3A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7AAE" w14:textId="77777777" w:rsidR="001A4F3A" w:rsidRDefault="001A4F3A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4A97" w14:textId="77777777" w:rsidR="001A4F3A" w:rsidRPr="001B37B8" w:rsidRDefault="001A4F3A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0537A" w14:textId="77777777" w:rsidR="001A4F3A" w:rsidRDefault="001A4F3A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7F5A3D" w14:textId="77777777" w:rsidR="001A4F3A" w:rsidRDefault="001A4F3A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1A4F3A" w14:paraId="47FC403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924A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DF5F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B2C16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1A0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82EC78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8597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067DB7A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C2238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984E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55FC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86EE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D2686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1A4F3A" w14:paraId="19AC01D2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3190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2D24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9107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6FF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DB6457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2F88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7C9C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222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DBFFC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03C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3290215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E8EAE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4AEA8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5033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A76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C6492B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C21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68F60E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612C8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3C5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71D4B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7C7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F3DB1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1A4F3A" w14:paraId="48668C4D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BBDE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0FE21" w14:textId="77777777" w:rsidR="001A4F3A" w:rsidRDefault="001A4F3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0098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A16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DB6ED7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1262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5E289C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73AE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EB2A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78ADA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A82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5DF40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1A4F3A" w14:paraId="34C5F83E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39D2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EA9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B1FF0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EA7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CE2C9F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E00E" w14:textId="77777777" w:rsidR="001A4F3A" w:rsidRDefault="001A4F3A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5C7F3733" w14:textId="77777777" w:rsidR="001A4F3A" w:rsidRDefault="001A4F3A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17758F9F" w14:textId="77777777" w:rsidR="001A4F3A" w:rsidRDefault="001A4F3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3966A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173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D16A8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130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CFC0C2C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304D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6C24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0280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A0C6" w14:textId="77777777" w:rsidR="001A4F3A" w:rsidRDefault="001A4F3A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3A688F3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584B0F2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A47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85F136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8AD77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36D8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59FE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3FB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E4E82C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D2C4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A0C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3B54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C61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57EC35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7B52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8E1C0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6C1A3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F7CC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2D414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EF1C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E7896B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3FE6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1D1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E096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9D2D" w14:textId="77777777" w:rsidR="001A4F3A" w:rsidRDefault="001A4F3A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582BA84" w14:textId="77777777" w:rsidR="001A4F3A" w:rsidRDefault="001A4F3A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A1479" w14:textId="77777777" w:rsidR="001A4F3A" w:rsidRDefault="001A4F3A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6303A79" w14:textId="77777777" w:rsidR="001A4F3A" w:rsidRDefault="001A4F3A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2FF7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E1E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7C10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E26F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A621DC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8F93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AA8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083C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A97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4ADC82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EB3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2095C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E528D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1B69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0173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418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CE662E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428C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B3E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76900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E99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143F48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E5B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05343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F06E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8C9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6F61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497F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30905E8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FE87" w14:textId="77777777" w:rsidR="001A4F3A" w:rsidRDefault="001A4F3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A787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CED8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7E4E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FB425E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5E5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116FB0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8B25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B0E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888B" w14:textId="77777777" w:rsidR="001A4F3A" w:rsidRPr="001B37B8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306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C34865A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42093CD9" w14:textId="77777777" w:rsidR="007A2D36" w:rsidRDefault="007A2D36">
      <w:pPr>
        <w:spacing w:before="40" w:after="40" w:line="192" w:lineRule="auto"/>
        <w:ind w:right="57"/>
        <w:rPr>
          <w:sz w:val="20"/>
        </w:rPr>
      </w:pPr>
    </w:p>
    <w:p w14:paraId="27668009" w14:textId="77777777" w:rsidR="007A2D36" w:rsidRDefault="007A2D36">
      <w:pPr>
        <w:spacing w:before="40" w:after="40" w:line="192" w:lineRule="auto"/>
        <w:ind w:right="57"/>
        <w:rPr>
          <w:sz w:val="20"/>
        </w:rPr>
      </w:pPr>
    </w:p>
    <w:p w14:paraId="22AFB9EC" w14:textId="77777777" w:rsidR="007A2D36" w:rsidRDefault="007A2D36">
      <w:pPr>
        <w:spacing w:before="40" w:after="40" w:line="192" w:lineRule="auto"/>
        <w:ind w:right="57"/>
        <w:rPr>
          <w:sz w:val="20"/>
        </w:rPr>
      </w:pPr>
    </w:p>
    <w:p w14:paraId="0F193A70" w14:textId="77777777" w:rsidR="001A4F3A" w:rsidRDefault="001A4F3A" w:rsidP="004F6534">
      <w:pPr>
        <w:pStyle w:val="Heading1"/>
        <w:spacing w:line="360" w:lineRule="auto"/>
      </w:pPr>
      <w:r>
        <w:lastRenderedPageBreak/>
        <w:t>LINIA 700</w:t>
      </w:r>
    </w:p>
    <w:p w14:paraId="55E39821" w14:textId="77777777" w:rsidR="001A4F3A" w:rsidRDefault="001A4F3A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1A4F3A" w14:paraId="21AF736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001BB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314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37D64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292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51D0C50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48C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F3D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D75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2D65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F55E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2DF025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2E1B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B84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0F9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527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5F0A34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58A2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2CBF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D67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34A6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9E9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923D041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98446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41B8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15A1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1AB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90C0AC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69F0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B45A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B97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AD40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5CF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19858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1A4F3A" w14:paraId="50A5277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030A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5DAB" w14:textId="77777777" w:rsidR="001A4F3A" w:rsidRDefault="001A4F3A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2418" w14:textId="77777777" w:rsidR="001A4F3A" w:rsidRDefault="001A4F3A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5E52" w14:textId="77777777" w:rsidR="001A4F3A" w:rsidRDefault="001A4F3A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5312" w14:textId="77777777" w:rsidR="001A4F3A" w:rsidRPr="00E4222D" w:rsidRDefault="001A4F3A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18B3A6F1" w14:textId="77777777" w:rsidR="001A4F3A" w:rsidRPr="00E4222D" w:rsidRDefault="001A4F3A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3F183761" w14:textId="77777777" w:rsidR="001A4F3A" w:rsidRPr="00E4222D" w:rsidRDefault="001A4F3A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1F115730" w14:textId="77777777" w:rsidR="001A4F3A" w:rsidRDefault="001A4F3A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82D5" w14:textId="77777777" w:rsidR="001A4F3A" w:rsidRDefault="001A4F3A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20A4" w14:textId="77777777" w:rsidR="001A4F3A" w:rsidRDefault="001A4F3A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DF69" w14:textId="77777777" w:rsidR="001A4F3A" w:rsidRDefault="001A4F3A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A2F3" w14:textId="77777777" w:rsidR="001A4F3A" w:rsidRDefault="001A4F3A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115F29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8667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90CC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6BA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E02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5393DB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236C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FFC563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9735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740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8EC8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E5EC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7F2EB1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95CE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C3B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5969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FCB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753D89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820D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AFFF29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9ECE2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812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39F75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4ED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1BF5FB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DE43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BB08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0963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0A8E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EEBB03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AD7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0DB230E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E29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B52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106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35B0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81B86D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44A7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970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CC81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313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474590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8756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40BCC2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53A4AE3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B7174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5F5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3064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4C3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F1A5F0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E4C8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92D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09B2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AA3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9BE9EF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EAB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690CE31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2E70D22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186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3F7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0D68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F95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51A18E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D3B6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8EC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97AD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6813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7C9069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F556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3C3D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FD89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5BA9A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8F4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CFC613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E60F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9C7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A62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F7D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5F0F29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56E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63EDEA21" w14:textId="77777777" w:rsidR="001A4F3A" w:rsidRPr="00B401E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BEAC0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9DC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6561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2CF0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5F059A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A1428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1D9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F381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94B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F0E04B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272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14062B7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0025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860B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F4B7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FF1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200987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BA4F8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A75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A2DB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8000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5BC750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CFF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5D51B7B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8230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2B9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992D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27C1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1A4F3A" w14:paraId="01CEB87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DF19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96D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073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149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ACA596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594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66CED8E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D7BD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526C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A3B0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06E2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1A4F3A" w14:paraId="651F758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89F2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0F06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1740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FD3E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6C0529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CA9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1063C53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5E918CB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6276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E06C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1BAB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24C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530C30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AAE9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8665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EC34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542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622CCD5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113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54E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024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441F4DF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D31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7CE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3E844DC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47C7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5B6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494D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250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4569345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D8C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EDF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E1B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5CB63AE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EC68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338B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58542C0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9294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213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1E27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B7B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19043FB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583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4969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D136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2F4EB44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701D9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EDDE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0204B10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EB08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7527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9BA4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C3C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6CF9D9D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052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35A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811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FEC8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3E0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315E40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C6D1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E3A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0EC4FA3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F305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D93D" w14:textId="77777777" w:rsidR="001A4F3A" w:rsidRDefault="001A4F3A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6795CB81" w14:textId="77777777" w:rsidR="001A4F3A" w:rsidRDefault="001A4F3A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059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DAC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066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950AB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9340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69360A7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C777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8F68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01C73C4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BE25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746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525E420D" w14:textId="77777777" w:rsidR="001A4F3A" w:rsidRPr="008A1A04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DF5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C92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ADB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4F86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D16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08C973F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9F40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306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77354E5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294A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DE1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478DDD6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43E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006EC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731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8F2CC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7489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1A4F3A" w14:paraId="3FBB9EE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CF21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FD4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2D807F6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75A0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1417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3F79FB0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123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732C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1D9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85745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8CB4E" w14:textId="77777777" w:rsidR="001A4F3A" w:rsidRPr="00C20CA5" w:rsidRDefault="001A4F3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23C55FC" w14:textId="77777777" w:rsidR="001A4F3A" w:rsidRPr="00EB107D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12E3D7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BF583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6642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0388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70D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66DD7D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F469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2444B7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5BE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D68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6C252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9C1D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4D5CD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EFB63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1A4F3A" w14:paraId="1A15B12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BDC5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5099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4A9E4D6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8CC8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A8D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D6F798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78954BD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C3CB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2EC0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3A8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A238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E8F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5CA0A639" w14:textId="77777777" w:rsidR="001A4F3A" w:rsidRPr="00C401D9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1A4F3A" w14:paraId="3A6FB19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A48F6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E1C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8187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FEC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21A5A68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6AF2768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72B967E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69A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289CF3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41C1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A5B9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948FC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D92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29F5169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1A4F3A" w14:paraId="39729F6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8DF4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B32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3C5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2A9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DFF8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0D6FA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151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42EA6FF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672A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7E5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3396290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5A1D6A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540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9FBB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A73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672DEFF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EFE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A0E956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77F1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79C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116B2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7C1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C1020A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B07F68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836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760229A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616E9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B7B2" w14:textId="77777777" w:rsidR="001A4F3A" w:rsidRDefault="001A4F3A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29F8F358" w14:textId="77777777" w:rsidR="001A4F3A" w:rsidRDefault="001A4F3A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3BF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CAD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D4C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6F46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B01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6D8BC5F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C17186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E6C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B2C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A59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5D9A450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201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160C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BD7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4FC8D59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FD5D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FD95D" w14:textId="77777777" w:rsidR="001A4F3A" w:rsidRPr="00C20CA5" w:rsidRDefault="001A4F3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2C292F0" w14:textId="77777777" w:rsidR="001A4F3A" w:rsidRPr="00EB107D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33123A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6B18F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6752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D1A1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F39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D7DBE0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E7C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3F82B6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3EF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E81C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3BA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9AD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2D041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02EC5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1A4F3A" w14:paraId="784F943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FFBB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940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D9E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6B2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F41D1D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F55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0FBB25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6B6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2611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D567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885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25B0523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1A4F3A" w14:paraId="76BAE36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330A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C28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2875B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AC9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D5DD4E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9CD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7293603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C060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E4B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F389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B6B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B5A20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15DEC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14114CC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1A4F3A" w14:paraId="23DD05D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3BFD6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5CA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E390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E42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6D27C8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FE2E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6AB11AB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24B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585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570C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3A9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EF1E9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74FE8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0655C7C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1A4F3A" w14:paraId="02DC05A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C573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C8A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AD26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7AF2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67792A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297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9C1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F007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BFB4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3A8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7E951FB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EF43F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2B0F3E7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1A4F3A" w14:paraId="18CCE9E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3713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AD3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1B9A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D04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8099B1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B74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683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09B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F4AC2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F00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E1C50E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587A4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6057866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1A4F3A" w14:paraId="4259CE8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50DE5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C3A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91072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CE8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2A1857E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115C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75DC68F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0CD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C88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CC22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83B4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27B1B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D8C06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1A4F3A" w14:paraId="2778B88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600B" w14:textId="77777777" w:rsidR="001A4F3A" w:rsidRDefault="001A4F3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5416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B5AEC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DA4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3D32187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1169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BA1B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856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7D52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281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F0E72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9E0931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5D4C93BF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12EF13BF" w14:textId="77777777" w:rsidR="001A4F3A" w:rsidRDefault="001A4F3A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78D55090" w14:textId="77777777" w:rsidR="001A4F3A" w:rsidRDefault="001A4F3A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1A4F3A" w14:paraId="1A3971F4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09DC6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1795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D23A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C9D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6CC537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850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3BD0E3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06D73D2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E874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5C5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6A45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ABC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D72C3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C9017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774B16B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6B433F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1A4F3A" w14:paraId="78B7C689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56978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BF38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D1E4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3131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7100530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E63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6C4B04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32AAEF2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8BD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03A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197E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E71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6641F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3FE384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2AC23D5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1A4F3A" w14:paraId="286FA81B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5BBF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4907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10571C8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D462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AB09" w14:textId="77777777" w:rsidR="001A4F3A" w:rsidRDefault="001A4F3A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32366CA" w14:textId="77777777" w:rsidR="001A4F3A" w:rsidRDefault="001A4F3A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2A2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CDAA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2E1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CD67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AB1A" w14:textId="77777777" w:rsidR="001A4F3A" w:rsidRPr="006A2576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17E7F79D" w14:textId="77777777" w:rsidR="001A4F3A" w:rsidRPr="006A2576" w:rsidRDefault="001A4F3A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3912FC8E" w14:textId="77777777" w:rsidR="001A4F3A" w:rsidRDefault="001A4F3A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0A223F1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0E973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D23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0285885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0490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7E06E" w14:textId="77777777" w:rsidR="001A4F3A" w:rsidRDefault="001A4F3A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BDD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DD50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E62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764D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518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321D559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A639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CF3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634664F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84EC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115FF" w14:textId="77777777" w:rsidR="001A4F3A" w:rsidRDefault="001A4F3A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9D5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29C9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B32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9C51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67BF0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75EF312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676A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E1F4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6BD1E0F8" w14:textId="77777777" w:rsidR="001A4F3A" w:rsidRDefault="001A4F3A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07A8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AB28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417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CE44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D95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1E17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FF9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5029944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B76F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09E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77C677A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E764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9C02" w14:textId="77777777" w:rsidR="001A4F3A" w:rsidRPr="001904F7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A07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CCD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34D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08C8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8BC3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1A4F3A" w14:paraId="362FAEB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B0D49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960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30ECF1E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9AE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AEE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0BA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34E1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682B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89F4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944C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2CBD569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DFC57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845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70A0360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9EF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C158" w14:textId="77777777" w:rsidR="001A4F3A" w:rsidRPr="00DA3842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2A7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7E88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1D0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80F94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7FC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514B50F" w14:textId="77777777" w:rsidR="001A4F3A" w:rsidRDefault="001A4F3A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7672CA07" w14:textId="77777777" w:rsidR="001A4F3A" w:rsidRDefault="001A4F3A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6D884FB9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0D0C6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632E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381C25E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FD18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4F3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C03F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C332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0BF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C790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9CD5" w14:textId="77777777" w:rsidR="001A4F3A" w:rsidRPr="00175A24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7371E819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5CD4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E4C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413606E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4A15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F62D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0E90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91148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B92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8170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65EDC" w14:textId="77777777" w:rsidR="001A4F3A" w:rsidRPr="00175A24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494A96D1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008A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B98E8" w14:textId="77777777" w:rsidR="001A4F3A" w:rsidRDefault="001A4F3A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5CFFA" w14:textId="77777777" w:rsidR="001A4F3A" w:rsidRDefault="001A4F3A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87F89" w14:textId="77777777" w:rsidR="001A4F3A" w:rsidRDefault="001A4F3A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F71A32E" w14:textId="77777777" w:rsidR="001A4F3A" w:rsidRDefault="001A4F3A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F194" w14:textId="77777777" w:rsidR="001A4F3A" w:rsidRDefault="001A4F3A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1799AC0" w14:textId="77777777" w:rsidR="001A4F3A" w:rsidRDefault="001A4F3A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8560" w14:textId="77777777" w:rsidR="001A4F3A" w:rsidRDefault="001A4F3A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949C" w14:textId="77777777" w:rsidR="001A4F3A" w:rsidRDefault="001A4F3A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8EB41" w14:textId="77777777" w:rsidR="001A4F3A" w:rsidRPr="001304AF" w:rsidRDefault="001A4F3A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5FA7F" w14:textId="77777777" w:rsidR="001A4F3A" w:rsidRDefault="001A4F3A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27CAD5" w14:textId="77777777" w:rsidR="001A4F3A" w:rsidRDefault="001A4F3A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9D080C" w14:textId="77777777" w:rsidR="001A4F3A" w:rsidRPr="00175A24" w:rsidRDefault="001A4F3A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1A4F3A" w14:paraId="7903D4A6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89D54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6B5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AE1EB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AAC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7691C7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ACF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B7A42B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753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E63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0289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212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1DB7C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20024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1A4F3A" w14:paraId="42E5F0A1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DE5D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6B9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7E5C7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FB6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CD77ED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424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A3D191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B6BB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130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C1DF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744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1CDA20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E8F40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1A4F3A" w14:paraId="40F03AD6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2CA7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C62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9F6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658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5BDC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CEBD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192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3A86D33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CE39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44F3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35733B05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0A9E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384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370EA0D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1ACB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AA8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09DA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76AD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E7E3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27F4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992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30FC6EF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FE18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98F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0E31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7A4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6AC647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0AA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7D24A7E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B0C76" w14:textId="77777777" w:rsidR="001A4F3A" w:rsidRPr="00CA3079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9CAE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AF1EB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8C9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C1CDA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1A4F3A" w14:paraId="367C709A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E301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7F1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3C05A9F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6F739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14E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EC9E1E6" w14:textId="77777777" w:rsidR="001A4F3A" w:rsidRPr="00180EA2" w:rsidRDefault="001A4F3A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BF15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5BC8B" w14:textId="77777777" w:rsidR="001A4F3A" w:rsidRPr="00CA3079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EED9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DDCE7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046F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200CC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298442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1A4F3A" w14:paraId="73944F92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A041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D56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7B15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AF3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124D8F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BC4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8268" w14:textId="77777777" w:rsidR="001A4F3A" w:rsidRPr="00CA3079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AA3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3802096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6CD7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F455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C37D7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CB0D87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6CCA2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1A4F3A" w14:paraId="398D719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9B96" w14:textId="77777777" w:rsidR="001A4F3A" w:rsidRDefault="001A4F3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939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920B6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AE9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05E09A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2E9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C56B45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65516B1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0B87" w14:textId="77777777" w:rsidR="001A4F3A" w:rsidRPr="00CA3079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2BA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CDC6" w14:textId="77777777" w:rsidR="001A4F3A" w:rsidRPr="001304AF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22B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985F3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2C8A71F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5641E8D1" w14:textId="77777777" w:rsidR="001A4F3A" w:rsidRPr="00B71446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024B9BA1" w14:textId="77777777" w:rsidR="001A4F3A" w:rsidRDefault="001A4F3A">
      <w:pPr>
        <w:tabs>
          <w:tab w:val="left" w:pos="6382"/>
        </w:tabs>
        <w:rPr>
          <w:sz w:val="20"/>
        </w:rPr>
      </w:pPr>
    </w:p>
    <w:p w14:paraId="1ADC15EB" w14:textId="77777777" w:rsidR="001A4F3A" w:rsidRDefault="001A4F3A" w:rsidP="00F0370D">
      <w:pPr>
        <w:pStyle w:val="Heading1"/>
        <w:spacing w:line="360" w:lineRule="auto"/>
      </w:pPr>
      <w:r>
        <w:t>LINIA 800</w:t>
      </w:r>
    </w:p>
    <w:p w14:paraId="08419E5C" w14:textId="77777777" w:rsidR="001A4F3A" w:rsidRDefault="001A4F3A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A4F3A" w14:paraId="4240CA14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4D58F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1BA3F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2E0EC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B9600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5E656CB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C6697" w14:textId="77777777" w:rsidR="001A4F3A" w:rsidRDefault="001A4F3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87536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587F6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DBF0E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7825B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9AA9ED2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54632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2B957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D1BE3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3D923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CCDEF5A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42F27" w14:textId="77777777" w:rsidR="001A4F3A" w:rsidRDefault="001A4F3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1D4BF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B543D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B927C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F6F38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2B6FB0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BB236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085E1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CCE6D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7DC3A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888727D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D01F3" w14:textId="77777777" w:rsidR="001A4F3A" w:rsidRDefault="001A4F3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08744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21A31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37F26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1BB3C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08ABE3" w14:textId="77777777" w:rsidR="001A4F3A" w:rsidRDefault="001A4F3A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1A4F3A" w:rsidRPr="00A8307A" w14:paraId="0BD647AF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A2EE4" w14:textId="77777777" w:rsidR="001A4F3A" w:rsidRPr="00A75A00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59C66" w14:textId="77777777" w:rsidR="001A4F3A" w:rsidRPr="00A8307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DB80A" w14:textId="77777777" w:rsidR="001A4F3A" w:rsidRPr="00A8307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A404F" w14:textId="77777777" w:rsidR="001A4F3A" w:rsidRPr="00A8307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1E706" w14:textId="77777777" w:rsidR="001A4F3A" w:rsidRDefault="001A4F3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298A03A" w14:textId="77777777" w:rsidR="001A4F3A" w:rsidRDefault="001A4F3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4447C31C" w14:textId="77777777" w:rsidR="001A4F3A" w:rsidRDefault="001A4F3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014F48C" w14:textId="77777777" w:rsidR="001A4F3A" w:rsidRDefault="001A4F3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65D81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DCBA6" w14:textId="77777777" w:rsidR="001A4F3A" w:rsidRPr="00A8307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A521B" w14:textId="77777777" w:rsidR="001A4F3A" w:rsidRPr="00A8307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CB57E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EB7AE3" w14:textId="77777777" w:rsidR="001A4F3A" w:rsidRPr="00A8307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1A4F3A" w14:paraId="2A3FFC7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8C9A9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D1E01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DC63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9B82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7DC58006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D500E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0B84F5E4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E647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D8FA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7EEF3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AB22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944A58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1A4B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A5A2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C1165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057E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37648" w14:textId="77777777" w:rsidR="001A4F3A" w:rsidRDefault="001A4F3A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70D9B3F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99BA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463F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91EA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8C3B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467548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DE33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C2B68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2FAB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36266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D47F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E621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393C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383F1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A9E3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A1338A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FB56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FDD6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6F4A6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7273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8037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EA10A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4B50E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AB4E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CBA5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FB399A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DDBFC9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1A4F3A" w14:paraId="00C0BBF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D560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6AFFE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A7AB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49D4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037D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9219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B20E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AF5B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21F5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F17D0F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57861C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1A4F3A" w14:paraId="5178C42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9365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9163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668C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CBB3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4666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B5FC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5E51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EDC4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55B7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593256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ECD374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1A4F3A" w14:paraId="20EEC4B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B1E03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11E3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FF2A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D5F6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00D4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A347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A19B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5D5F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E9D8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44BF43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6A453A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1A4F3A" w14:paraId="034BD45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A4D6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66A39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0DA9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6EE06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5004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378A29D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2FDC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FE80F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58D3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A542C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432228E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8B23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716A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7D5EED16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4F51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1A6AD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02EE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3443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EB2F9" w14:textId="77777777" w:rsidR="001A4F3A" w:rsidRDefault="001A4F3A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5134E2FB" w14:textId="77777777" w:rsidR="001A4F3A" w:rsidRDefault="001A4F3A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9FEE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6B1D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4E12D38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F8F1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5F2EB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F225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47F1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05569B82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6B1E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25424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8E51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52CA9DD5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5C587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9B04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6DC28A8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9AB2C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9B9C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6ADB4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99F2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1148C4AA" w14:textId="77777777" w:rsidR="001A4F3A" w:rsidRPr="008B2519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68E1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A9D3F47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161D4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F673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5A478" w14:textId="77777777" w:rsidR="001A4F3A" w:rsidRPr="008D08DE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71D2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1A4F3A" w14:paraId="7573F41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9BEE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2D94C" w14:textId="77777777" w:rsidR="001A4F3A" w:rsidRDefault="001A4F3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6F84D" w14:textId="77777777" w:rsidR="001A4F3A" w:rsidRPr="001161EA" w:rsidRDefault="001A4F3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6495" w14:textId="77777777" w:rsidR="001A4F3A" w:rsidRDefault="001A4F3A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116F9454" w14:textId="77777777" w:rsidR="001A4F3A" w:rsidRDefault="001A4F3A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1916" w14:textId="77777777" w:rsidR="001A4F3A" w:rsidRDefault="001A4F3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32C107CE" w14:textId="77777777" w:rsidR="001A4F3A" w:rsidRDefault="001A4F3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54720" w14:textId="77777777" w:rsidR="001A4F3A" w:rsidRPr="001161EA" w:rsidRDefault="001A4F3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5B13" w14:textId="77777777" w:rsidR="001A4F3A" w:rsidRDefault="001A4F3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ABD2" w14:textId="77777777" w:rsidR="001A4F3A" w:rsidRPr="008D08DE" w:rsidRDefault="001A4F3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9D87" w14:textId="77777777" w:rsidR="001A4F3A" w:rsidRDefault="001A4F3A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1A4F3A" w14:paraId="562AF1C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740EF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30E55" w14:textId="77777777" w:rsidR="001A4F3A" w:rsidRDefault="001A4F3A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8FF2" w14:textId="77777777" w:rsidR="001A4F3A" w:rsidRPr="001161EA" w:rsidRDefault="001A4F3A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122E" w14:textId="77777777" w:rsidR="001A4F3A" w:rsidRDefault="001A4F3A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2B54" w14:textId="77777777" w:rsidR="001A4F3A" w:rsidRDefault="001A4F3A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0D55" w14:textId="77777777" w:rsidR="001A4F3A" w:rsidRPr="001161EA" w:rsidRDefault="001A4F3A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4B38" w14:textId="77777777" w:rsidR="001A4F3A" w:rsidRDefault="001A4F3A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9F47" w14:textId="77777777" w:rsidR="001A4F3A" w:rsidRDefault="001A4F3A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2AE7" w14:textId="77777777" w:rsidR="001A4F3A" w:rsidRDefault="001A4F3A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66F4BE07" w14:textId="77777777" w:rsidR="001A4F3A" w:rsidRDefault="001A4F3A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1A4F3A" w14:paraId="6B743B5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33F6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847F2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F81C" w14:textId="77777777" w:rsidR="001A4F3A" w:rsidRPr="001161EA" w:rsidRDefault="001A4F3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4B47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20F9500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C8EF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9D071E9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3CAEBF80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72C2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4D79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025B" w14:textId="77777777" w:rsidR="001A4F3A" w:rsidRPr="001161EA" w:rsidRDefault="001A4F3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C505F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00E5B6F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4F827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ED12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C3E0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E376D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45B11C46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694CE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49D7617A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66C35976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0364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B1960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95010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6DFF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24CCB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E7CB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103DA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DB4DF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BC2F" w14:textId="77777777" w:rsidR="001A4F3A" w:rsidRDefault="001A4F3A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3202394" w14:textId="77777777" w:rsidR="001A4F3A" w:rsidRDefault="001A4F3A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A9B3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1611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3C14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4A410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A74C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1A4F3A" w14:paraId="0EE0EB4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26B9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5DD3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5799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4A72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8B2C44B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32A8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146D3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6E6CB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0C0EE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6335E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0D6CDF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168B0B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1A4F3A" w14:paraId="29C571E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EB2B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AB70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A0DC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0E21A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9FEE98C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5B20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ECE76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7E07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A15F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7049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42C459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1BB6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CD76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187D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271C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06E43C0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E9C7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46A3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4E921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7208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449F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2DAF95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29FC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A60E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2413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E78F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394400D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0A2B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4C61F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7D6F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5F3ED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B9475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2FBEEF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3D5E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E132D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969B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6DA8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DF3AC75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E9F4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B3398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3505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E2C0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CA2BD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A3890C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B96C8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45B5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2FC6F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AF356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305E8E1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74C3FA3E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41C0E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FE8F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73A4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1D31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A6A4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1EB91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3321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5719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3952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AD19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FF3554D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2DD0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38F0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327C2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E56A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E63A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CE38CB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2B658D54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1A4F3A" w14:paraId="215B23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435F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88388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AC129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2A0B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D444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78EA20AC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5CF2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907F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A3726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6C91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CBE69E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1A4F3A" w14:paraId="013D6C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BE43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D9FF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D450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089B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4AA312C7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286B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F7FB1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75A8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1C586508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A3D3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86CE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05168D4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C22D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BFAF7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780B4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469B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05E75E6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DC296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07EB9A6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083E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24C9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335F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A332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339F9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6CE02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A0E2C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E99F5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1C07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6C11216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8BCB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2602AE42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E6B4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613A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E61A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7358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01D8DB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2097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736CC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F6D7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381EE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94C498C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61A4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72E4ABFD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9A6F9D4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5CB09AB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793E9BD1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91B1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E1B61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1741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E93D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5359B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2AD66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0EED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7103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74E7" w14:textId="77777777" w:rsidR="001A4F3A" w:rsidRDefault="001A4F3A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50DA2A6" w14:textId="77777777" w:rsidR="001A4F3A" w:rsidRDefault="001A4F3A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A741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2048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68C8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BFCF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4B67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1A4F3A" w14:paraId="4C86EFC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7D0F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7F4A" w14:textId="77777777" w:rsidR="001A4F3A" w:rsidRDefault="001A4F3A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27BB" w14:textId="77777777" w:rsidR="001A4F3A" w:rsidRPr="001161EA" w:rsidRDefault="001A4F3A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EF5A" w14:textId="77777777" w:rsidR="001A4F3A" w:rsidRDefault="001A4F3A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A1A0EEF" w14:textId="77777777" w:rsidR="001A4F3A" w:rsidRDefault="001A4F3A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CC5A" w14:textId="77777777" w:rsidR="001A4F3A" w:rsidRDefault="001A4F3A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B7742" w14:textId="77777777" w:rsidR="001A4F3A" w:rsidRDefault="001A4F3A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DB4C" w14:textId="77777777" w:rsidR="001A4F3A" w:rsidRDefault="001A4F3A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BAE8D" w14:textId="77777777" w:rsidR="001A4F3A" w:rsidRPr="008D08DE" w:rsidRDefault="001A4F3A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3D0D" w14:textId="77777777" w:rsidR="001A4F3A" w:rsidRDefault="001A4F3A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1A4F3A" w14:paraId="01C4006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A10F1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D15A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67CC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EF1D9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3C0EBAD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F729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679F92EB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435F5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EA1F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7350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ABEA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4B07EF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6BCC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45F08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924B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1FAA" w14:textId="77777777" w:rsidR="001A4F3A" w:rsidRDefault="001A4F3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DAE7D1F" w14:textId="77777777" w:rsidR="001A4F3A" w:rsidRDefault="001A4F3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E93A" w14:textId="77777777" w:rsidR="001A4F3A" w:rsidRPr="00F565BC" w:rsidRDefault="001A4F3A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2CBA1D2E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E2FA5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6C727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E088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B88A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1A4F3A" w14:paraId="3973B3E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AF97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FB1C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E576A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C22E5" w14:textId="77777777" w:rsidR="001A4F3A" w:rsidRDefault="001A4F3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4C39D87" w14:textId="77777777" w:rsidR="001A4F3A" w:rsidRDefault="001A4F3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4B4B" w14:textId="77777777" w:rsidR="001A4F3A" w:rsidRDefault="001A4F3A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1782A7B" w14:textId="77777777" w:rsidR="001A4F3A" w:rsidRDefault="001A4F3A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66EF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A5C7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BC404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CFE8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1A4F3A" w14:paraId="7DD478D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9565F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4FDC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5A21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681A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16F6531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E809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A9775EF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5BC5" w14:textId="77777777" w:rsidR="001A4F3A" w:rsidRPr="001161EA" w:rsidRDefault="001A4F3A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577B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5C506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71FC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2C5C5A8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583CBA90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2CCDFBCF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7541F156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1A4F3A" w14:paraId="09E85DE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C88AD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43415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DE4D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ED31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3C233A2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CEF3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0673F48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8280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23E11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FCA6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04A6A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2F23A3BE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4D84B2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1A4F3A" w14:paraId="7AE3472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669F0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AF6EE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BAAA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DA10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FA2442C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13D7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4FEC005D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C0C9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A00E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F2C67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33CD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4BAB04C8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1A4F3A" w14:paraId="0BBB3CD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26A4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62AF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85D9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D178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00690FB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06F4C35B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292F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02F3F9F2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74C8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FB84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E627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088F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E03E1A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1A4F3A" w14:paraId="2BBBBC1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01CF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1A8C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371C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2D99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C172D4E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20AA9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FE304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E055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EC21E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9DD4E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DD6C9E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DEDA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2DE2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0507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B3CA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3E1027C" w14:textId="77777777" w:rsidR="001A4F3A" w:rsidRDefault="001A4F3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90812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56C8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911FE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2738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898C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2ACD43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B86B2" w14:textId="77777777" w:rsidR="001A4F3A" w:rsidRDefault="001A4F3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18DB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5A41" w14:textId="77777777" w:rsidR="001A4F3A" w:rsidRPr="001161E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6181" w14:textId="77777777" w:rsidR="001A4F3A" w:rsidRDefault="001A4F3A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6AD6F4D" w14:textId="77777777" w:rsidR="001A4F3A" w:rsidRDefault="001A4F3A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3A3DC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DBF4" w14:textId="77777777" w:rsidR="001A4F3A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FFFDA" w14:textId="77777777" w:rsidR="001A4F3A" w:rsidRDefault="001A4F3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70A5D" w14:textId="77777777" w:rsidR="001A4F3A" w:rsidRPr="008D08DE" w:rsidRDefault="001A4F3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6628" w14:textId="77777777" w:rsidR="001A4F3A" w:rsidRDefault="001A4F3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B56FB7A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3B591AAD" w14:textId="77777777" w:rsidR="001A4F3A" w:rsidRDefault="001A4F3A" w:rsidP="00C261F4">
      <w:pPr>
        <w:pStyle w:val="Heading1"/>
        <w:spacing w:line="360" w:lineRule="auto"/>
      </w:pPr>
      <w:r>
        <w:t>LINIA 801 B</w:t>
      </w:r>
    </w:p>
    <w:p w14:paraId="646128F3" w14:textId="77777777" w:rsidR="001A4F3A" w:rsidRDefault="001A4F3A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A4F3A" w14:paraId="1A2DC5F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E4C4" w14:textId="77777777" w:rsidR="001A4F3A" w:rsidRDefault="001A4F3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1220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0C89" w14:textId="77777777" w:rsidR="001A4F3A" w:rsidRPr="00556109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9AC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377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717413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215D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AC7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86EF" w14:textId="77777777" w:rsidR="001A4F3A" w:rsidRPr="00556109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344A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35AB60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03B9E" w14:textId="77777777" w:rsidR="001A4F3A" w:rsidRDefault="001A4F3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00A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E1DB" w14:textId="77777777" w:rsidR="001A4F3A" w:rsidRPr="00556109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6A9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F3EF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D1DE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EB5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B6390" w14:textId="77777777" w:rsidR="001A4F3A" w:rsidRPr="00556109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767E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28CC35D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1173" w14:textId="77777777" w:rsidR="001A4F3A" w:rsidRDefault="001A4F3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544D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B530" w14:textId="77777777" w:rsidR="001A4F3A" w:rsidRPr="00556109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6E9A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  <w:p w14:paraId="526E5EC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80C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8F6807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8 - 12 </w:t>
            </w:r>
          </w:p>
          <w:p w14:paraId="43AB6E4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2B3AA1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FE7BA" w14:textId="77777777" w:rsidR="001A4F3A" w:rsidRPr="003E0E1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E0E1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A21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05D4" w14:textId="77777777" w:rsidR="001A4F3A" w:rsidRPr="00556109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55B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1A4F3A" w14:paraId="18DD203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B30F" w14:textId="77777777" w:rsidR="001A4F3A" w:rsidRDefault="001A4F3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0C0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6B79" w14:textId="77777777" w:rsidR="001A4F3A" w:rsidRPr="00556109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3DA8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2164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4B7C" w14:textId="77777777" w:rsidR="001A4F3A" w:rsidRPr="003E0E1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A0C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A5C4" w14:textId="77777777" w:rsidR="001A4F3A" w:rsidRPr="00556109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483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23225B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1A, 2A, 2B şi 3B.</w:t>
            </w:r>
          </w:p>
        </w:tc>
      </w:tr>
    </w:tbl>
    <w:p w14:paraId="7628BB4F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1285FF25" w14:textId="77777777" w:rsidR="001A4F3A" w:rsidRDefault="001A4F3A" w:rsidP="00FF5C69">
      <w:pPr>
        <w:pStyle w:val="Heading1"/>
        <w:spacing w:line="276" w:lineRule="auto"/>
      </w:pPr>
      <w:r>
        <w:t>LINIA 804</w:t>
      </w:r>
    </w:p>
    <w:p w14:paraId="3999F04E" w14:textId="77777777" w:rsidR="001A4F3A" w:rsidRDefault="001A4F3A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1A4F3A" w14:paraId="2D535F2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4AD36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D866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609B641F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D367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DD9A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461025DA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EBEB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7A67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787C7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A647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A21F" w14:textId="77777777" w:rsidR="001A4F3A" w:rsidRPr="00436B1D" w:rsidRDefault="001A4F3A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1A4F3A" w14:paraId="2666F69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E1A4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356E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09FDA9AF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678D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8946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4C0748B3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CE80C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F937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7931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07D9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AC867" w14:textId="77777777" w:rsidR="001A4F3A" w:rsidRPr="00436B1D" w:rsidRDefault="001A4F3A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1A4F3A" w14:paraId="635069D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5977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11EE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5E3BC049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8EC8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5576" w14:textId="77777777" w:rsidR="001A4F3A" w:rsidRDefault="001A4F3A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1F182A9" w14:textId="77777777" w:rsidR="001A4F3A" w:rsidRDefault="001A4F3A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E4B5C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DEA95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D07A9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B9458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6C56C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1A4F3A" w14:paraId="66BFAE8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DFCC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602F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1675EB6E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9448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66645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AAE5649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F39B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46EB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7565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7D3C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1C98" w14:textId="77777777" w:rsidR="001A4F3A" w:rsidRPr="00E25A4B" w:rsidRDefault="001A4F3A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9C5DD17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6895D1C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7051F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6A2D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2F721A1D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953D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22AB" w14:textId="77777777" w:rsidR="001A4F3A" w:rsidRDefault="001A4F3A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3A20EE56" w14:textId="77777777" w:rsidR="001A4F3A" w:rsidRDefault="001A4F3A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2885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3089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9D6C7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1766B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8D6D0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1A4F3A" w14:paraId="40E1DCB5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FF42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6EC2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AB8B" w14:textId="77777777" w:rsidR="001A4F3A" w:rsidRPr="00A152FB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8CDA4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6F35AD65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7949EAF5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7AF2B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C955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38B02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68C8B05A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6AB9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528FB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3D31E5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CD615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C4A9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3D3E69DA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F9D99" w14:textId="77777777" w:rsidR="001A4F3A" w:rsidRPr="00A152FB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DC269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34180917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1921941F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383C17CB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746998DD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597D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C5FD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2984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860B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2CB6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C8E286B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5389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9DBC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35DF" w14:textId="77777777" w:rsidR="001A4F3A" w:rsidRPr="00A152FB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A086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42A31FD4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708D81E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7957B10A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CB0A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0298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5164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2EA450CE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C2C1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50BD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6DBC3E2A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6ED6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B2AE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73C2" w14:textId="77777777" w:rsidR="001A4F3A" w:rsidRPr="00A152FB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9BC4F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569EC95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4BA5C75A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9C84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CA3F1C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3CFC3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66DB1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AF0E7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79F9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8CE863B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9C312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D8672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0C0B9564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C5DE" w14:textId="77777777" w:rsidR="001A4F3A" w:rsidRPr="00A152FB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99364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73883094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8205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D528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231E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0999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E1EF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1A4F3A" w14:paraId="05C745EA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081AB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36E3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1DF5A465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68F7" w14:textId="77777777" w:rsidR="001A4F3A" w:rsidRPr="00A152FB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C75D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1268098A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A2F0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A6AE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44B8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D02B7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DEFB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7DFF504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A4F3A" w14:paraId="10B13935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E2F8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3071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2A382B8E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AB85" w14:textId="77777777" w:rsidR="001A4F3A" w:rsidRPr="00A152FB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FEB5A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5E94B3F6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8BD29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D8ABC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3B05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F7DE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03AC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D97B96D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A4F3A" w14:paraId="16964475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58FA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6DE5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596AECCA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F24C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438D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6172281A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37949E7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0F1528AB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39C5E470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77D97EFE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BC19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0597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4B19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BE60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1682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8C8678E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FE12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BA98A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0B64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E9A0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4C3060FD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596C9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C769BCD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3C7D6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637B5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E1DC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C9D39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A1C4D18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6FE0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D48B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7AF1D" w14:textId="77777777" w:rsidR="001A4F3A" w:rsidRPr="00A152FB" w:rsidRDefault="001A4F3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C47B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608F4719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6E8F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9540A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F9A6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B0C14" w14:textId="77777777" w:rsidR="001A4F3A" w:rsidRPr="00F9444C" w:rsidRDefault="001A4F3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B2CA4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9BABEBC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706E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3F636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0399760C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6A93" w14:textId="77777777" w:rsidR="001A4F3A" w:rsidRPr="00A152FB" w:rsidRDefault="001A4F3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566E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A33894F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8340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0924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6A38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AC66" w14:textId="77777777" w:rsidR="001A4F3A" w:rsidRPr="00F9444C" w:rsidRDefault="001A4F3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BEE3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91AF1CB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A4F3A" w14:paraId="5AA8F89E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D86F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059F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2AFB82CC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A461" w14:textId="77777777" w:rsidR="001A4F3A" w:rsidRPr="00A152FB" w:rsidRDefault="001A4F3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CFAA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19E8FF6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5BD16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E469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E6DE2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A337E" w14:textId="77777777" w:rsidR="001A4F3A" w:rsidRPr="00F9444C" w:rsidRDefault="001A4F3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520D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E367812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A4F3A" w14:paraId="61955DF2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6BA70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29E3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C314" w14:textId="77777777" w:rsidR="001A4F3A" w:rsidRPr="00A152FB" w:rsidRDefault="001A4F3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B965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44F3D72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0B84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9C79D44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437E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F3A7A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1DFC" w14:textId="77777777" w:rsidR="001A4F3A" w:rsidRPr="00F9444C" w:rsidRDefault="001A4F3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00D9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107566E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8B8C63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1A4F3A" w14:paraId="067A8779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FEA8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34DFF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F6BF" w14:textId="77777777" w:rsidR="001A4F3A" w:rsidRPr="00A152FB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BF53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FA1A6FF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684B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CF0D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CFC57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C696E8B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BBA3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40D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B5763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284C3F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5FC0F7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1A4F3A" w14:paraId="2B9A5CD5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D8DE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810F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F011" w14:textId="77777777" w:rsidR="001A4F3A" w:rsidRPr="00A152FB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0B14A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8DE3A0E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DA38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E71537B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C9E47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E8B9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06BB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01CA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1C094B4C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1A4F3A" w14:paraId="06DFCC5D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1006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9C4E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4C47" w14:textId="77777777" w:rsidR="001A4F3A" w:rsidRPr="00A152FB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2806" w14:textId="77777777" w:rsidR="001A4F3A" w:rsidRDefault="001A4F3A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1F6314B2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B214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72B3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F0CD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711BD604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46B9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F701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14A9CBCD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FCDF2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CA5AA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420C" w14:textId="77777777" w:rsidR="001A4F3A" w:rsidRPr="00A152FB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B7A7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4DB9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73B1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4411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32E0EFE8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065CE" w14:textId="77777777" w:rsidR="001A4F3A" w:rsidRPr="00F9444C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E7776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71D8B259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3A75" w14:textId="77777777" w:rsidR="001A4F3A" w:rsidRDefault="001A4F3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832D" w14:textId="77777777" w:rsidR="001A4F3A" w:rsidRDefault="001A4F3A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0CC44C0A" w14:textId="77777777" w:rsidR="001A4F3A" w:rsidRDefault="001A4F3A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C451" w14:textId="77777777" w:rsidR="001A4F3A" w:rsidRPr="00A152FB" w:rsidRDefault="001A4F3A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94978" w14:textId="77777777" w:rsidR="001A4F3A" w:rsidRDefault="001A4F3A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4459A" w14:textId="77777777" w:rsidR="001A4F3A" w:rsidRDefault="001A4F3A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09F2" w14:textId="77777777" w:rsidR="001A4F3A" w:rsidRPr="00F9444C" w:rsidRDefault="001A4F3A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836B" w14:textId="77777777" w:rsidR="001A4F3A" w:rsidRDefault="001A4F3A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2F779F7A" w14:textId="77777777" w:rsidR="001A4F3A" w:rsidRDefault="001A4F3A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CB9D" w14:textId="77777777" w:rsidR="001A4F3A" w:rsidRDefault="001A4F3A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F3AB" w14:textId="77777777" w:rsidR="001A4F3A" w:rsidRDefault="001A4F3A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213EE843" w14:textId="77777777" w:rsidR="001A4F3A" w:rsidRDefault="001A4F3A" w:rsidP="00802827">
      <w:pPr>
        <w:spacing w:line="276" w:lineRule="auto"/>
        <w:ind w:right="57"/>
        <w:rPr>
          <w:sz w:val="20"/>
        </w:rPr>
      </w:pPr>
    </w:p>
    <w:p w14:paraId="7C9C6EC5" w14:textId="77777777" w:rsidR="001A4F3A" w:rsidRDefault="001A4F3A" w:rsidP="00DE7850">
      <w:pPr>
        <w:pStyle w:val="Heading1"/>
        <w:spacing w:line="360" w:lineRule="auto"/>
      </w:pPr>
      <w:r>
        <w:t>LINIA 806</w:t>
      </w:r>
    </w:p>
    <w:p w14:paraId="18527F4B" w14:textId="77777777" w:rsidR="001A4F3A" w:rsidRDefault="001A4F3A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A4F3A" w14:paraId="1FF95BB0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2050" w14:textId="77777777" w:rsidR="001A4F3A" w:rsidRDefault="001A4F3A">
            <w:pPr>
              <w:numPr>
                <w:ilvl w:val="0"/>
                <w:numId w:val="19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5C27" w14:textId="77777777" w:rsidR="001A4F3A" w:rsidRDefault="001A4F3A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776A1BC2" w14:textId="77777777" w:rsidR="001A4F3A" w:rsidRDefault="001A4F3A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7C847" w14:textId="77777777" w:rsidR="001A4F3A" w:rsidRPr="000A2807" w:rsidRDefault="001A4F3A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2DB9" w14:textId="77777777" w:rsidR="001A4F3A" w:rsidRDefault="001A4F3A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 Amara – </w:t>
            </w:r>
          </w:p>
          <w:p w14:paraId="0365FB8F" w14:textId="77777777" w:rsidR="001A4F3A" w:rsidRDefault="001A4F3A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05F68" w14:textId="77777777" w:rsidR="001A4F3A" w:rsidRDefault="001A4F3A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91D68" w14:textId="77777777" w:rsidR="001A4F3A" w:rsidRPr="000A2807" w:rsidRDefault="001A4F3A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E5BD" w14:textId="77777777" w:rsidR="001A4F3A" w:rsidRDefault="001A4F3A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5E05" w14:textId="77777777" w:rsidR="001A4F3A" w:rsidRPr="000A2807" w:rsidRDefault="001A4F3A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E844" w14:textId="77777777" w:rsidR="001A4F3A" w:rsidRDefault="001A4F3A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</w:t>
            </w:r>
          </w:p>
        </w:tc>
      </w:tr>
    </w:tbl>
    <w:p w14:paraId="3C3F2064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30D2C006" w14:textId="77777777" w:rsidR="001A4F3A" w:rsidRDefault="001A4F3A" w:rsidP="00535684">
      <w:pPr>
        <w:pStyle w:val="Heading1"/>
        <w:spacing w:line="360" w:lineRule="auto"/>
      </w:pPr>
      <w:r>
        <w:t>LINIA 807</w:t>
      </w:r>
    </w:p>
    <w:p w14:paraId="201D657F" w14:textId="77777777" w:rsidR="001A4F3A" w:rsidRDefault="001A4F3A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A4F3A" w14:paraId="37B8A974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B7F46" w14:textId="77777777" w:rsidR="001A4F3A" w:rsidRDefault="001A4F3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548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335CBBE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054F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607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6F2CB5D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BA8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849D1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DE6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B21D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F22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F949AE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1307D26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2E20B47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1A4F3A" w14:paraId="44FE2B77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87A7" w14:textId="77777777" w:rsidR="001A4F3A" w:rsidRDefault="001A4F3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5FA9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26CA71E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93F8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95DE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5C53FAF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FC8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86FD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629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BFE8B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0EB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4720A65E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65BC8" w14:textId="77777777" w:rsidR="001A4F3A" w:rsidRDefault="001A4F3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BE28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D4FF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270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35ED3DF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276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0E2A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100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2A1F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917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C0992AF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49FA" w14:textId="77777777" w:rsidR="001A4F3A" w:rsidRDefault="001A4F3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CFE4" w14:textId="77777777" w:rsidR="001A4F3A" w:rsidRDefault="001A4F3A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13007" w14:textId="77777777" w:rsidR="001A4F3A" w:rsidRPr="007345A6" w:rsidRDefault="001A4F3A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39FD" w14:textId="77777777" w:rsidR="001A4F3A" w:rsidRDefault="001A4F3A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19A9504A" w14:textId="77777777" w:rsidR="001A4F3A" w:rsidRDefault="001A4F3A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9F543" w14:textId="77777777" w:rsidR="001A4F3A" w:rsidRDefault="001A4F3A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BEAA" w14:textId="77777777" w:rsidR="001A4F3A" w:rsidRPr="007345A6" w:rsidRDefault="001A4F3A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69DB" w14:textId="77777777" w:rsidR="001A4F3A" w:rsidRDefault="001A4F3A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3FFED831" w14:textId="77777777" w:rsidR="001A4F3A" w:rsidRDefault="001A4F3A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9D47" w14:textId="77777777" w:rsidR="001A4F3A" w:rsidRPr="007345A6" w:rsidRDefault="001A4F3A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7F96" w14:textId="77777777" w:rsidR="001A4F3A" w:rsidRDefault="001A4F3A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3481189C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FA58" w14:textId="77777777" w:rsidR="001A4F3A" w:rsidRDefault="001A4F3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F9B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5246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FFC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60553F8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CEE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6379C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298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4FE5C8F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1939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7EB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5AFC36A5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9E253" w14:textId="77777777" w:rsidR="001A4F3A" w:rsidRDefault="001A4F3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793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5459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AA45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57C048F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387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77305A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D97C2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EC7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0008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E21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C51033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93621" w14:textId="77777777" w:rsidR="001A4F3A" w:rsidRDefault="001A4F3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4FD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94890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1A05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2D11164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F7DA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D33DF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FFB8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266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37735" w14:textId="77777777" w:rsidR="001A4F3A" w:rsidRPr="007345A6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24E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AF60EC9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2431A342" w14:textId="77777777" w:rsidR="001A4F3A" w:rsidRDefault="001A4F3A" w:rsidP="00633134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810</w:t>
      </w:r>
    </w:p>
    <w:p w14:paraId="1F50F292" w14:textId="77777777" w:rsidR="001A4F3A" w:rsidRDefault="001A4F3A" w:rsidP="004245E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MEDGIDIA - NEGRU VODĂ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A4F3A" w14:paraId="5D70A1D2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8B79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1A94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E5AC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E72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3870C03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</w:t>
            </w:r>
          </w:p>
          <w:p w14:paraId="588A048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51A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C35971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94</w:t>
            </w:r>
          </w:p>
          <w:p w14:paraId="6EF206E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9293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F65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4E80E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73E6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4E29C5CF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D0ED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7F38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77829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941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55C3E07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  <w:p w14:paraId="5688384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162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 XPNB până la vârf 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9044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6B5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3B32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EA8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5A90869" w14:textId="77777777">
        <w:trPr>
          <w:cantSplit/>
          <w:trHeight w:val="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79B4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7D09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B429F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A5F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1286537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10, 11 şi 14 </w:t>
            </w:r>
          </w:p>
          <w:p w14:paraId="463CBD3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ED2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</w:t>
            </w:r>
          </w:p>
          <w:p w14:paraId="73C0974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976A2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902E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96BB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5CB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D6D2E3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490DD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65DB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A021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CE6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17C6488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AB4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F30570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882C3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D420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B5340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57B0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F510659" w14:textId="77777777">
        <w:trPr>
          <w:cantSplit/>
          <w:trHeight w:val="8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745C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9D6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4F4F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4A1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Medgidia PC 2 </w:t>
            </w:r>
          </w:p>
          <w:p w14:paraId="13CA92B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B36B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51F879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55A2E5A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4FE4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C81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7079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973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D8FA68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4C1D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CED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49C6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F19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 2 </w:t>
            </w:r>
          </w:p>
          <w:p w14:paraId="2A9724B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7777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335DD51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8454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693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A054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6A3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F3004A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88FA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AE2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10+000</w:t>
            </w:r>
          </w:p>
          <w:p w14:paraId="0AEA8F2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365DF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028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- 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5480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6E90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4B2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E90A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D30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3694CC5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C64B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A065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13+900</w:t>
            </w:r>
          </w:p>
          <w:p w14:paraId="3D52CC7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D14A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D87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076C9CE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D43C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2A06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DE0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8991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484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3598720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26AB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238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  <w:p w14:paraId="519178E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28+725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A429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190DC" w14:textId="77777777" w:rsidR="001A4F3A" w:rsidRDefault="001A4F3A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6FDF2B33" w14:textId="77777777" w:rsidR="001A4F3A" w:rsidRDefault="001A4F3A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9374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B0426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FFB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0E7C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805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7068703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3EDA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EF8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3967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70E1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Ciocârlia</w:t>
            </w:r>
          </w:p>
          <w:p w14:paraId="7A73808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EF5E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08CB19B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5 </w:t>
            </w:r>
          </w:p>
          <w:p w14:paraId="20865396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77E2" w14:textId="77777777" w:rsidR="001A4F3A" w:rsidRPr="00BB01DD" w:rsidRDefault="001A4F3A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1038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1CA3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A2E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A27F4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F948B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LFI ROMCEREAL.</w:t>
            </w:r>
          </w:p>
        </w:tc>
      </w:tr>
      <w:tr w:rsidR="001A4F3A" w14:paraId="16C4AA86" w14:textId="77777777">
        <w:trPr>
          <w:cantSplit/>
          <w:trHeight w:val="1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61452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670E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6CD32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F19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Cobadin</w:t>
            </w:r>
          </w:p>
          <w:p w14:paraId="0D134CE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11D7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inclusiv</w:t>
            </w:r>
          </w:p>
          <w:p w14:paraId="6468349A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CB6ED70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0BF8DF8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 şi 6 </w:t>
            </w:r>
          </w:p>
          <w:p w14:paraId="2FB64A59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F758" w14:textId="77777777" w:rsidR="001A4F3A" w:rsidRPr="00BB01DD" w:rsidRDefault="001A4F3A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E1F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03890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CDD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8021FC2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873D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D73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C6C8B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CF67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Casicea</w:t>
            </w:r>
          </w:p>
          <w:p w14:paraId="5A0861F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0AB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FDDC02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82B0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2657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63AC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5E0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1A4F3A" w14:paraId="6B4BF0EB" w14:textId="77777777">
        <w:trPr>
          <w:cantSplit/>
          <w:trHeight w:val="10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4126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5295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55+195</w:t>
            </w:r>
          </w:p>
          <w:p w14:paraId="755EF27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55+245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80071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CC3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Casicea -</w:t>
            </w:r>
          </w:p>
          <w:p w14:paraId="39F71EC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Negru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CF1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10F9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6111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DFF8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ED4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C99BCB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40E9FAE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sau vagon).</w:t>
            </w:r>
          </w:p>
        </w:tc>
      </w:tr>
      <w:tr w:rsidR="001A4F3A" w14:paraId="03068FA7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689F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825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D10A1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E63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5693311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C48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şi </w:t>
            </w:r>
          </w:p>
          <w:p w14:paraId="025636F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D6AF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C47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6E8E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2245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  <w:p w14:paraId="7757EC0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în Cap Y linia este închisă.</w:t>
            </w:r>
          </w:p>
        </w:tc>
      </w:tr>
      <w:tr w:rsidR="001A4F3A" w14:paraId="0D582AE7" w14:textId="77777777">
        <w:trPr>
          <w:cantSplit/>
          <w:trHeight w:val="9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1BBAE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9DD0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25B8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C51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5B967EA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224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2FDE454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7D13965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37A9B1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5A69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54D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EC9FA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742E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798F666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1A4F3A" w14:paraId="4E0C189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9D4A" w14:textId="77777777" w:rsidR="001A4F3A" w:rsidRDefault="001A4F3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CA4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71BD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5F5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433B53D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D153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4EF4715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12AE036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8C67C7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8B1E" w14:textId="77777777" w:rsidR="001A4F3A" w:rsidRPr="00BB01D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2C5F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1FDFB" w14:textId="77777777" w:rsidR="001A4F3A" w:rsidRPr="006E445D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712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40C7DA3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</w:tbl>
    <w:p w14:paraId="41196A06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4C79BEC1" w14:textId="77777777" w:rsidR="001A4F3A" w:rsidRDefault="001A4F3A" w:rsidP="00322BD3">
      <w:pPr>
        <w:pStyle w:val="Heading1"/>
        <w:spacing w:line="360" w:lineRule="auto"/>
      </w:pPr>
      <w:r>
        <w:t>LINIA 810 A</w:t>
      </w:r>
    </w:p>
    <w:p w14:paraId="7597DCF5" w14:textId="77777777" w:rsidR="001A4F3A" w:rsidRDefault="001A4F3A" w:rsidP="002978D2">
      <w:pPr>
        <w:pStyle w:val="Heading1"/>
        <w:spacing w:line="360" w:lineRule="auto"/>
        <w:rPr>
          <w:b w:val="0"/>
          <w:bCs w:val="0"/>
          <w:sz w:val="8"/>
        </w:rPr>
      </w:pPr>
      <w:r>
        <w:t>DOROBANŢU - MEDGIDIA PC 2 - ANTESTAŢIE ROMCIM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A4F3A" w14:paraId="1545A3D7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A3F4" w14:textId="77777777" w:rsidR="001A4F3A" w:rsidRDefault="001A4F3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B8B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D54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65F8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</w:t>
            </w:r>
          </w:p>
          <w:p w14:paraId="7E7C99D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6D82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CA0CCF3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7FE34D02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318C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B06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885A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1BBF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B8F6769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B3B29" w14:textId="77777777" w:rsidR="001A4F3A" w:rsidRDefault="001A4F3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556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D60FF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130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PC2 </w:t>
            </w:r>
          </w:p>
          <w:p w14:paraId="35296E6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1E43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1A1AB75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23B8D69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A9D3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AB5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F2F6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C1F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4454A47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02B6" w14:textId="77777777" w:rsidR="001A4F3A" w:rsidRDefault="001A4F3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7B23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5+300</w:t>
            </w:r>
          </w:p>
          <w:p w14:paraId="0C9DE23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C5530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D9E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PC2 -</w:t>
            </w:r>
          </w:p>
          <w:p w14:paraId="3B20F12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2467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8F4F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3A85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AE87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4F3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5AC0F5F8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2FFA" w14:textId="77777777" w:rsidR="001A4F3A" w:rsidRDefault="001A4F3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6DC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2AC3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5288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  <w:p w14:paraId="6EC1550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DDE5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4B92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0EE6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3232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924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7A91EF0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39623546" w14:textId="77777777" w:rsidR="001A4F3A" w:rsidRDefault="001A4F3A" w:rsidP="00D509E3">
      <w:pPr>
        <w:pStyle w:val="Heading1"/>
        <w:spacing w:line="360" w:lineRule="auto"/>
      </w:pPr>
      <w:r>
        <w:t>LINIA 812</w:t>
      </w:r>
    </w:p>
    <w:p w14:paraId="07A28B89" w14:textId="77777777" w:rsidR="001A4F3A" w:rsidRDefault="001A4F3A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A4F3A" w14:paraId="48EFBCD9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B6BA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BAA4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DA7C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7744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4A25A31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20EE592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F4F6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7BF56C77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19D4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9297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63A7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CB5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6D2D9BC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B9A8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404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440D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998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69F1AE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88B9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071CF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AC408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F1DDE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9D4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2F9C31B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7E0E7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BF56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27834C03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DAC4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7C9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0397F87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461C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A428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4C4C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0189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1BD6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11C3A6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A4F3A" w14:paraId="17E9A6A4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D166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3A2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0EE7CD0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042E0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28F5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6341380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F67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A984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2F2F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C5DD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8741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76702051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9BCB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C01F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2507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472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3DC585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C08C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04288485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084A3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D1C08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94F4C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022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829EE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17DC8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6673758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1A4F3A" w14:paraId="56FE3E39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BBB0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116F1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0AC0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0A2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BD0EF3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705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2FC0A581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0EEC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B2B09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ADB2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A4CB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0AD29F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1E30F39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1A4F3A" w14:paraId="00900EF6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0465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381E9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C527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262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0FAFC73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6389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7C92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3EC45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D707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F7B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55367BC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AA100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483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CC80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0A2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79EE4C7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8BF6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72D4DA5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6ACA283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68754DFF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1A42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24206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B753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A82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9CB0FAB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7E67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E680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6F00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A3D2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139A99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BA8D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1F9600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46E4D1D1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1564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8EB3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15AF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BE4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8B871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1A4F3A" w14:paraId="5A9409D5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EC6F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4BF2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52DD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BAD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517143D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789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3AD3A28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6410100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5743DE2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FA9A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BDC4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B72F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5BA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B48D0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1A4F3A" w14:paraId="0E2CA781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A0F9C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CEB4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B31F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7D0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FAC94C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FC84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B4194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7447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9366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6E1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1F77D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456D3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737C99F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1A4F3A" w14:paraId="4A5B8044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A7A6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7673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103D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D4A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692D7C2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11B2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727B23A5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35C89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EDAD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7F411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B118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4D5BF359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9AF4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4BD8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8910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A24B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951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D566811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4B89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AE2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9AEF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B19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8DE51D4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77D8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837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41E65370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C149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DFF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27E5F2E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2CEF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9C53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EB48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D571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C10E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E92AC9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7BF31E4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1A4F3A" w14:paraId="51334292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148C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F133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8623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E66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0CBAB04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A13F8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126C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807E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31A5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B78E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1A40C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1A4F3A" w14:paraId="080E2D42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DAAB0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FEF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0D186D68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F07D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F71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794283E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BBD6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6CD7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4C12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31D2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D129D" w14:textId="77777777" w:rsidR="001A4F3A" w:rsidRPr="00562792" w:rsidRDefault="001A4F3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456FFC42" w14:textId="77777777" w:rsidR="001A4F3A" w:rsidRPr="00562792" w:rsidRDefault="001A4F3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742D471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7649716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AEB0F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6D20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33D3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3FF4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7424B6D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6EF22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3690B89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D032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0FB7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BB7E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ACB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F1249C7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0015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0FE5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5234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085B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0B9745E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892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49D6AB8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4B7E38A6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0867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37ED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5723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8C3F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72A3F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5F07F36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1A4F3A" w14:paraId="60111B73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4571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B3F9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52EF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8A83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027A168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1D00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5EC84851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B2890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EDB0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3673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DED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F38129E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E4D8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F2AF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F099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A134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1EE30BC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07486C0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3FC25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6CCB724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8D30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7399F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43E2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F4A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21D6E0C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0579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1D723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72DEE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09F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192CD7A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8E09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D8D8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ADB0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CFCE6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ED3B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83B27A8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9647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0C6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1EDE2A8F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6094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E33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52545E9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E6D0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5DA9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1E79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C806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4D4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577D8E82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3ED6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535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7F58E70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A00A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C49A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04C2FB2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95BA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419A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6C10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87B8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3528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AB1866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1A4F3A" w14:paraId="7E0FFEF9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E573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268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5576A46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9BBA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8F5E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79FE75C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815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0BB8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5F06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201B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64C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E981BB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2C6D743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1A4F3A" w14:paraId="0516FDDA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A1F9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AFB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2B47D1C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574C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F6C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3F8DB11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EBE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2FF7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90207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A493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9A0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4C061A70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5389C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9D26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AAE6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093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36C0ECF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170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F33E8FF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5CF9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8A3C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0E81A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122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06CEAA95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12457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D56D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9CCC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350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6B99E4D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1F1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68CF840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7C0A1C32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A7D2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AEE4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8645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C26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3182ED1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1A4F3A" w14:paraId="2ED60737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C915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F1E2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46156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7125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18A81F6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6CF1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507B5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8066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9422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EB65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1A4F3A" w14:paraId="5B59B8A4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9A20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B2F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78667270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222F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9235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3D5D984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7CD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FB8E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39F2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DE11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6146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272A403E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D43C5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AE6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1047F34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4A3B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85F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35900D1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3C4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07E0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F551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EF35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825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4B931E71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5A2D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3270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C1C3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3DE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BD71F4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09B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2F56A087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15DD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8950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AD96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201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8AF4860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3AEF6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125F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9BC9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164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9D4AA3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90F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7D11CA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8F09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079D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E67B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CB5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7557A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1A4F3A" w14:paraId="5B243FBB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6E02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1021D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0600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045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A6C7AD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FED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D89A146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ABE2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D272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34FB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6BA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9FEA2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E6465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1A4F3A" w14:paraId="036D52DA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CC84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A6CA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A6E1F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73D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8FB5A5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A826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81A9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11A7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C04AB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D52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9562AA8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1737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75E4A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1765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367B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4FEB22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50730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9CCB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0836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F230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C48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DA91A77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542D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1525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FB44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43CD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8EED57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08D3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37B5BC3D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33A6A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4CE92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9D9E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836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1ABBF2" w14:textId="77777777" w:rsidR="001A4F3A" w:rsidRPr="00F662B5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1A4F3A" w14:paraId="3AA4DACF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9221E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BF67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987A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53C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3582538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C735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2652B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E6CF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51EB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1592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D7E6FDE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AFF8A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4C77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4A52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4048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57DA51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A10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17B44C94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797E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CBAA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FA06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73A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3E590B5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5E29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FB73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393B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46B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0D7338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63D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23C1059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0C980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0433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E40E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CA8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2B3D9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A4F3A" w14:paraId="07F464C4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4FF5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172E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7541B5FF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FECAC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7783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3DAAFDC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7103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D68A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158EE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7269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F8B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01AEA6E9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7657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AB7DC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C14A4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0A76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6FF20FD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E3D6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2ACC4C1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6698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CDDAB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93C2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3A8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01BC4D5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5DAAA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27112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8AB1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894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10D7847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9AC1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539AA991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F624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B473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4C82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01E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CEA9048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C9CA" w14:textId="77777777" w:rsidR="001A4F3A" w:rsidRPr="001A61C3" w:rsidRDefault="001A4F3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2860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5E516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23A4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3992CC5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4FB562C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F881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603C5E01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30FF" w14:textId="77777777" w:rsidR="001A4F3A" w:rsidRPr="006A7C82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57F1" w14:textId="77777777" w:rsidR="001A4F3A" w:rsidRPr="001A61C3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7FF5" w14:textId="77777777" w:rsidR="001A4F3A" w:rsidRPr="00772CB4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B7D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DAE25AC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65CAD789" w14:textId="77777777" w:rsidR="001A4F3A" w:rsidRDefault="001A4F3A" w:rsidP="00672C80">
      <w:pPr>
        <w:pStyle w:val="Heading1"/>
        <w:spacing w:line="360" w:lineRule="auto"/>
      </w:pPr>
      <w:r>
        <w:t>LINIA 813</w:t>
      </w:r>
    </w:p>
    <w:p w14:paraId="31BB8A2C" w14:textId="77777777" w:rsidR="001A4F3A" w:rsidRDefault="001A4F3A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1A4F3A" w14:paraId="21FBA6B7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86F1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6D9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3F5A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2AD9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938A7CB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CBDF" w14:textId="77777777" w:rsidR="001A4F3A" w:rsidRDefault="001A4F3A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1A5EFB89" w14:textId="77777777" w:rsidR="001A4F3A" w:rsidRDefault="001A4F3A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8239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49B2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1D85B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C7B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15AD318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7393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9B7F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C909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44898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B11BF64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846CE" w14:textId="77777777" w:rsidR="001A4F3A" w:rsidRDefault="001A4F3A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43F120D5" w14:textId="77777777" w:rsidR="001A4F3A" w:rsidRDefault="001A4F3A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1485569C" w14:textId="77777777" w:rsidR="001A4F3A" w:rsidRDefault="001A4F3A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603C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0B52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2DE27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16C7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BEE5D6D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0C99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0AFF" w14:textId="77777777" w:rsidR="001A4F3A" w:rsidRDefault="001A4F3A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A211" w14:textId="77777777" w:rsidR="001A4F3A" w:rsidRDefault="001A4F3A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54050" w14:textId="77777777" w:rsidR="001A4F3A" w:rsidRDefault="001A4F3A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B912A9C" w14:textId="77777777" w:rsidR="001A4F3A" w:rsidRDefault="001A4F3A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6B93" w14:textId="77777777" w:rsidR="001A4F3A" w:rsidRDefault="001A4F3A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DC7E" w14:textId="77777777" w:rsidR="001A4F3A" w:rsidRDefault="001A4F3A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28B71" w14:textId="77777777" w:rsidR="001A4F3A" w:rsidRDefault="001A4F3A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3455" w14:textId="77777777" w:rsidR="001A4F3A" w:rsidRPr="00564F54" w:rsidRDefault="001A4F3A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8941" w14:textId="77777777" w:rsidR="001A4F3A" w:rsidRDefault="001A4F3A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35A4003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2FE22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2888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BBC81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73CB6532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5CF6222D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11A8" w14:textId="77777777" w:rsidR="001A4F3A" w:rsidRPr="001A0BE2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0D436CA" w14:textId="77777777" w:rsidR="001A4F3A" w:rsidRPr="001A0BE2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1846DEA5" w14:textId="77777777" w:rsidR="001A4F3A" w:rsidRPr="001A0BE2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71D80BC6" w14:textId="77777777" w:rsidR="001A4F3A" w:rsidRPr="00564F54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88EBD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9A0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C9F1C79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666B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DA9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4DF1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E41A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57839335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4951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AC4D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ED3D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620114E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CA8AE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FFA3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1A4F3A" w14:paraId="3252C21F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1789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CAD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218DA5D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4687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9AEF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A042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F139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CEB4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E464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D12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1A4F3A" w14:paraId="34546956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DEA7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379C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350E2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D189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29AB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4681A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A854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1AB730B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7F26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728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1A4F3A" w14:paraId="24D272D7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CC94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A166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D9BD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023D1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F7AED8F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3840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292DD05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735E6A0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71DA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76F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83A1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0886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00E049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1A4F3A" w14:paraId="6CC45995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C6A1D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A35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15E8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2725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E9E8351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0A234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8FB6E52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0C419ED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86A5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30D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BC48E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05F9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C0F6A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1A4F3A" w14:paraId="06FD74C5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DAA4E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51D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A231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050D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38D6FA1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5E43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D2D03F5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C31E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2C1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5DAB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4CB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A7583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F083C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1A4F3A" w14:paraId="3DAA6319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5181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949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065A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659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EB322DA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EC98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471D7689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2E26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C537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B49D5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C5A6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E4FC2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1A4F3A" w14:paraId="677DAEF4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8488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361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E9C9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CC7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BDCC23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127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501578E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C4B06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710D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55B5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EAC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1A4F3A" w14:paraId="3F94E9C7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BEC0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AC1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7847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07E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F59B131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F711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1E2A8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316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201A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68C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93F54C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A3CA4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1A4F3A" w14:paraId="060E032A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503B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D89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63E2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9ED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51A380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59E45F0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4EE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23A26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9BE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37796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A0F0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EB17BE2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0BEB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0FE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939CE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7DB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FB27BE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3D48C72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DFD4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CD1B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4F8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321B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7DD4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BA3913C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6DAF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EB19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8742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4B88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B4907A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C3B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73AF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1C94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A3CC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932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F9C2614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9DBC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27B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590C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D25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90E0BB0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0BF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34F094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B181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764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8361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C91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5BB78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1A4F3A" w14:paraId="3635E127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DD962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51D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5FC74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A2F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5B22B9B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C89F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7756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FF75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05098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B37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6F9159F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1A4F3A" w14:paraId="0118F990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6F75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B09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AAC9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D7E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085BA97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20D2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B3E9A5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2BB3859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1206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83DC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E892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EFA0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E284A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079EA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555D8DE2" w14:textId="77777777" w:rsidR="001A4F3A" w:rsidRPr="00CB3CD0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1A4F3A" w14:paraId="5E9DABC3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B05A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388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4B17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861A" w14:textId="77777777" w:rsidR="001A4F3A" w:rsidRDefault="001A4F3A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53757A2" w14:textId="77777777" w:rsidR="001A4F3A" w:rsidRDefault="001A4F3A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A092" w14:textId="77777777" w:rsidR="001A4F3A" w:rsidRDefault="001A4F3A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301B5C9" w14:textId="77777777" w:rsidR="001A4F3A" w:rsidRDefault="001A4F3A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DB6D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C4A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35A0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817B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03749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1A4F3A" w14:paraId="7A4DF62A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33ED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EE0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73666D3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88A28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FCC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62E5DC0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273780F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5DF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DB11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3DFF5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3E3B07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A5D0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6FB9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6B54EB3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9934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21C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6B5FE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92D6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4F4DF31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44B11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B979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18D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FD2A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91C0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8B9869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032A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4FCD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5ABD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FAC0" w14:textId="77777777" w:rsidR="001A4F3A" w:rsidRDefault="001A4F3A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06AA556B" w14:textId="77777777" w:rsidR="001A4F3A" w:rsidRDefault="001A4F3A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B02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B08C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9F4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0F52793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BD0C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75C9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778CAAD7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D689B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F80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7A01BF70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33E9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62DC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375858E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90A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34479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6809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0842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98E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6DA9D4A8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E5C6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DDE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F1BA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F697A" w14:textId="77777777" w:rsidR="001A4F3A" w:rsidRDefault="001A4F3A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C7E3F5F" w14:textId="77777777" w:rsidR="001A4F3A" w:rsidRDefault="001A4F3A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CF0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AC6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124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425667C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C3C5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1B0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2DF1A7D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1271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319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44DC7FE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44E6F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E007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D5C2F0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4179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1BF0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B6C5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9773" w14:textId="77777777" w:rsidR="001A4F3A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F4D0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718CF4CF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48CF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5EA0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6E5B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6620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391BF053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800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C40AC7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18255C8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4DDA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6A7D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1E8DB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ED5C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1A4F3A" w14:paraId="549D905A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9339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4CC7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09FB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B07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1D257C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DE86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24A587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AAC6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2EF8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3AD0C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6DB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28D75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62D9B26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1A4F3A" w14:paraId="59E4E13E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A75C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C460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7937003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0F681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DA4A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1B337DA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475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9BBE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AA38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AA1D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E5FD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29CF16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1A4F3A" w14:paraId="79CC179E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DA8C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013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3A1DFC2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C466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1564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617861E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88B3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1431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87B7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1C29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421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1A4F3A" w14:paraId="3C519694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F45F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B09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3B65312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C89C1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D7500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5BDE4A3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987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3C6F4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6CD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1541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36A8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9A28EE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1A4F3A" w14:paraId="6BA59BB8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7100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DE08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22A4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9C7DF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3FC564C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9A3C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499E9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364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B881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F29E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1A4F3A" w14:paraId="09963428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D9A7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1C697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706A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592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6436851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D6FB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4D4AD6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E33E6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B759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C566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9B64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1A4F3A" w14:paraId="675B2D97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B9A6D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34C4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35FF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5359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3EC6371A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B856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1578978F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F408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C1C2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E3B4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3B0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49EE055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506C65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1A4F3A" w14:paraId="695E5A30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DDF6" w14:textId="77777777" w:rsidR="001A4F3A" w:rsidRDefault="001A4F3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FF39E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D8A7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59DC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34710292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76F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ED40CB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B7BD9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EDFA" w14:textId="77777777" w:rsidR="001A4F3A" w:rsidRDefault="001A4F3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67DD" w14:textId="77777777" w:rsidR="001A4F3A" w:rsidRPr="00564F54" w:rsidRDefault="001A4F3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4D2B" w14:textId="77777777" w:rsidR="001A4F3A" w:rsidRDefault="001A4F3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3B6CF1C" w14:textId="77777777" w:rsidR="001A4F3A" w:rsidRPr="00237377" w:rsidRDefault="001A4F3A">
      <w:pPr>
        <w:spacing w:before="40" w:after="40" w:line="192" w:lineRule="auto"/>
        <w:ind w:right="57"/>
        <w:rPr>
          <w:sz w:val="20"/>
          <w:szCs w:val="20"/>
        </w:rPr>
      </w:pPr>
    </w:p>
    <w:p w14:paraId="751417BD" w14:textId="77777777" w:rsidR="001A4F3A" w:rsidRDefault="001A4F3A" w:rsidP="00D96D74">
      <w:pPr>
        <w:pStyle w:val="Heading1"/>
        <w:spacing w:line="360" w:lineRule="auto"/>
      </w:pPr>
      <w:r>
        <w:lastRenderedPageBreak/>
        <w:t>LINIA 813 A</w:t>
      </w:r>
    </w:p>
    <w:p w14:paraId="1EDF979C" w14:textId="77777777" w:rsidR="001A4F3A" w:rsidRDefault="001A4F3A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A4F3A" w14:paraId="17E6A2D7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0F85" w14:textId="77777777" w:rsidR="001A4F3A" w:rsidRDefault="001A4F3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1E9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28B107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05F2" w14:textId="77777777" w:rsidR="001A4F3A" w:rsidRPr="00E230A0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BE6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60EA273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B3E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99A97" w14:textId="77777777" w:rsidR="001A4F3A" w:rsidRPr="009033AC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404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A2706" w14:textId="77777777" w:rsidR="001A4F3A" w:rsidRPr="009033AC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8057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4EFDB71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1C835" w14:textId="77777777" w:rsidR="001A4F3A" w:rsidRDefault="001A4F3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524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42E32A0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769C" w14:textId="77777777" w:rsidR="001A4F3A" w:rsidRPr="00E230A0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3024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405A71A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68C7A93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4EB301F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2A0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03B11" w14:textId="77777777" w:rsidR="001A4F3A" w:rsidRPr="009033AC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EF2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FEFD" w14:textId="77777777" w:rsidR="001A4F3A" w:rsidRPr="009033AC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1CD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553CE4C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26EBE" w14:textId="77777777" w:rsidR="001A4F3A" w:rsidRDefault="001A4F3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F500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F0B8B" w14:textId="77777777" w:rsidR="001A4F3A" w:rsidRPr="00E230A0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A0E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047B636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0798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CCA0" w14:textId="77777777" w:rsidR="001A4F3A" w:rsidRPr="009033AC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C4A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3326" w14:textId="77777777" w:rsidR="001A4F3A" w:rsidRPr="009033AC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3C0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B1E3504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6D6765AC" w14:textId="77777777" w:rsidR="001A4F3A" w:rsidRDefault="001A4F3A" w:rsidP="00A73B8F">
      <w:pPr>
        <w:pStyle w:val="Heading1"/>
        <w:spacing w:line="360" w:lineRule="auto"/>
      </w:pPr>
      <w:r>
        <w:t>LINIA 813 B</w:t>
      </w:r>
    </w:p>
    <w:p w14:paraId="32B473DE" w14:textId="77777777" w:rsidR="001A4F3A" w:rsidRDefault="001A4F3A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A4F3A" w14:paraId="6BA21DAB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D334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5DA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17B3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ED9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394AEB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708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78DDBE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283A822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5D26" w14:textId="77777777" w:rsidR="001A4F3A" w:rsidRPr="00305F8E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2571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EB58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79D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BCF218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34458F9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1A4F3A" w14:paraId="5FCDE562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2175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548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569974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D0B6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BB2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0FFA686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36F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C199" w14:textId="77777777" w:rsidR="001A4F3A" w:rsidRPr="00305F8E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BE2B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B7E2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F1E3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15DD0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4B64D235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D124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4B8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B18B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AF51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72A4EA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0C7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3EA3537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4649" w14:textId="77777777" w:rsidR="001A4F3A" w:rsidRPr="00305F8E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61A6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26D3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44D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08AE44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1A4F3A" w14:paraId="096C11F0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12799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0B7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8FFCA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A70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F09655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0FA5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D51B" w14:textId="77777777" w:rsidR="001A4F3A" w:rsidRPr="00305F8E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6B4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3C0BD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D7B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227FF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9529A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1A4F3A" w14:paraId="4932BC1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8D9FD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826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35F6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F83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2FBDAE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A8F7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7CB7" w14:textId="77777777" w:rsidR="001A4F3A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24D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13F7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4A59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E2728A3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7D8BD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9E9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7E64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880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861B21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A50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723D99E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CC8B" w14:textId="77777777" w:rsidR="001A4F3A" w:rsidRPr="00305F8E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CF2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B0EA4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616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480E6C4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5BF08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1A4F3A" w14:paraId="752F29E3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B4AD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4B4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DB59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EF8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091D93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EDE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E6A40" w14:textId="77777777" w:rsidR="001A4F3A" w:rsidRPr="00305F8E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EB6A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0D366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AA2A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FEF5B9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C9898E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1A4F3A" w14:paraId="5F5EF428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6E459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FFF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E4E7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258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5A1251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4DF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07EFB" w14:textId="77777777" w:rsidR="001A4F3A" w:rsidRPr="00305F8E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27E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B4553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3F6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F0C38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8A580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1A4F3A" w14:paraId="4EE510D9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7B8B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57B9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3C9AB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6F3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853D03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FCF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41BD4" w14:textId="77777777" w:rsidR="001A4F3A" w:rsidRPr="00305F8E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440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B4464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BADD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88A7D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9A8B7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1A4F3A" w14:paraId="6C9B42A4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42CA6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1B1A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02E0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0F7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BCEE62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06BC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1D1312E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D896" w14:textId="77777777" w:rsidR="001A4F3A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020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ADD3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503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163EF2B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86AA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EF9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3B4A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7D3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BFB9AF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22E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5267BF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AB66" w14:textId="77777777" w:rsidR="001A4F3A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F1FA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1AF7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5E1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1F300CB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1A4F3A" w14:paraId="38BC4E4B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B0AAE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88A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6264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04E6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15B8D9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D0F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0E0B8F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1825C36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7BC5820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966C8" w14:textId="77777777" w:rsidR="001A4F3A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901C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8064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3B0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D44F01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1A4F3A" w14:paraId="096AA0A8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7135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CF8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3122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C82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E337CF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D7A3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F56D7E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10FB" w14:textId="77777777" w:rsidR="001A4F3A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4E2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9690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0A3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079C11F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1A4F3A" w14:paraId="390A0EF1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1F1AB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268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0698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C5F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DA473C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A25E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165C" w14:textId="77777777" w:rsidR="001A4F3A" w:rsidRPr="00305F8E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974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30A37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B9E0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A604B83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0752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1B17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2633E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3E2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210A548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7F0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3465" w14:textId="77777777" w:rsidR="001A4F3A" w:rsidRPr="00305F8E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BC0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B210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CEE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1616876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A108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6B7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EA4F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39B2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184522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8F5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C909" w14:textId="77777777" w:rsidR="001A4F3A" w:rsidRPr="00305F8E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1C3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0BF4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67A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27E6B09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4014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3DE2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B842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B59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282D0DC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DC9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B9D46A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C69C9" w14:textId="77777777" w:rsidR="001A4F3A" w:rsidRPr="00305F8E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F3D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BB26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85DF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988EF2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4B3D6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1A4F3A" w14:paraId="24C66ABD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05F9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E2C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B6E92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B54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6CD111C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F21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AF3F5" w14:textId="77777777" w:rsidR="001A4F3A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DE02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5CCA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675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BA1F95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E6D00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1A4F3A" w14:paraId="1541FC18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AD39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7586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0750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3308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8F961D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122A604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D27A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84DD" w14:textId="77777777" w:rsidR="001A4F3A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D47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0229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DC8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26D83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1A4F3A" w14:paraId="2AA35D0F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E216" w14:textId="77777777" w:rsidR="001A4F3A" w:rsidRDefault="001A4F3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36C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CFB2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DF5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6C9FFA3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52F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DD9AC" w14:textId="77777777" w:rsidR="001A4F3A" w:rsidRPr="00305F8E" w:rsidRDefault="001A4F3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411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23CF8" w14:textId="77777777" w:rsidR="001A4F3A" w:rsidRPr="00305F8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9A44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8F00E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221C4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5835C1B1" w14:textId="77777777" w:rsidR="001A4F3A" w:rsidRDefault="001A4F3A" w:rsidP="002242FB">
      <w:pPr>
        <w:spacing w:before="40" w:after="40" w:line="192" w:lineRule="auto"/>
        <w:ind w:right="57"/>
      </w:pPr>
    </w:p>
    <w:p w14:paraId="0253A554" w14:textId="77777777" w:rsidR="001A4F3A" w:rsidRDefault="001A4F3A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814</w:t>
      </w:r>
    </w:p>
    <w:p w14:paraId="5DFA4841" w14:textId="77777777" w:rsidR="001A4F3A" w:rsidRDefault="001A4F3A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1A4F3A" w14:paraId="6CCEC35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2BD0E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B1F5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BEBF" w14:textId="77777777" w:rsidR="001A4F3A" w:rsidRPr="002B6917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8ED1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B338AEB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2C8B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A9BCD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D000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899C" w14:textId="77777777" w:rsidR="001A4F3A" w:rsidRPr="002A6824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F7F2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DD6B7A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81AC5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ECAE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A562" w14:textId="77777777" w:rsidR="001A4F3A" w:rsidRPr="002B6917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4FBB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1F79C70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56EB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09C8544F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137E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BCD6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4572" w14:textId="77777777" w:rsidR="001A4F3A" w:rsidRPr="002A6824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E8E1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7A81C4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AF06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459C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D2FA4" w14:textId="77777777" w:rsidR="001A4F3A" w:rsidRPr="002B6917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625F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EAFAE68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81BC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34F7B462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1DCFD817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49A19E95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84C2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DD05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DACA" w14:textId="77777777" w:rsidR="001A4F3A" w:rsidRPr="002A6824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4649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4C3DC8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0397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9C1C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8B95C" w14:textId="77777777" w:rsidR="001A4F3A" w:rsidRPr="002B6917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DA70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A37B042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1CF4F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3A2AE2F1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F7D8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0C71A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FBAC" w14:textId="77777777" w:rsidR="001A4F3A" w:rsidRPr="002A6824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DD69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9A18506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5F7D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0657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1FD5" w14:textId="77777777" w:rsidR="001A4F3A" w:rsidRPr="002B6917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FB42" w14:textId="77777777" w:rsidR="001A4F3A" w:rsidRDefault="001A4F3A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48BD463" w14:textId="77777777" w:rsidR="001A4F3A" w:rsidRDefault="001A4F3A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C9C2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7CCBF19D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0195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7A2F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3ABC" w14:textId="77777777" w:rsidR="001A4F3A" w:rsidRPr="002A6824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1A15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1A4F3A" w14:paraId="10321EA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91882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E318E" w14:textId="77777777" w:rsidR="001A4F3A" w:rsidRDefault="001A4F3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F805" w14:textId="77777777" w:rsidR="001A4F3A" w:rsidRPr="002B6917" w:rsidRDefault="001A4F3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8CB7" w14:textId="77777777" w:rsidR="001A4F3A" w:rsidRDefault="001A4F3A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B852B75" w14:textId="77777777" w:rsidR="001A4F3A" w:rsidRDefault="001A4F3A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25AF" w14:textId="77777777" w:rsidR="001A4F3A" w:rsidRDefault="001A4F3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5E6F7FEA" w14:textId="77777777" w:rsidR="001A4F3A" w:rsidRDefault="001A4F3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2FF0" w14:textId="77777777" w:rsidR="001A4F3A" w:rsidRDefault="001A4F3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F4A9" w14:textId="77777777" w:rsidR="001A4F3A" w:rsidRDefault="001A4F3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D595" w14:textId="77777777" w:rsidR="001A4F3A" w:rsidRPr="002A6824" w:rsidRDefault="001A4F3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74F8" w14:textId="77777777" w:rsidR="001A4F3A" w:rsidRDefault="001A4F3A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1A4F3A" w14:paraId="7BAF167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E5D88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1016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0E233" w14:textId="77777777" w:rsidR="001A4F3A" w:rsidRPr="002B6917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9FEF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14E72C2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19955BA3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49EB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C57DB6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7194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61906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E85B" w14:textId="77777777" w:rsidR="001A4F3A" w:rsidRPr="002A6824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9133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D9E1249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8AE8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69842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28CBFBBD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53A62" w14:textId="77777777" w:rsidR="001A4F3A" w:rsidRPr="002B6917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D8855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660410B3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45018B8D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88F8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8FC1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83AE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7DAD7642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D032" w14:textId="77777777" w:rsidR="001A4F3A" w:rsidRPr="002A6824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B85A" w14:textId="77777777" w:rsidR="001A4F3A" w:rsidRDefault="001A4F3A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0D2D5D62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07733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C2F5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0C44" w14:textId="77777777" w:rsidR="001A4F3A" w:rsidRPr="002B6917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6FAE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16464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505525AC" w14:textId="77777777" w:rsidR="001A4F3A" w:rsidRDefault="001A4F3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30D0D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9632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6DA59" w14:textId="77777777" w:rsidR="001A4F3A" w:rsidRPr="002A6824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6E89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51B44E51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1A4F3A" w14:paraId="652429E1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37EB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1F881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474E" w14:textId="77777777" w:rsidR="001A4F3A" w:rsidRPr="002B6917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73808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4353" w14:textId="77777777" w:rsidR="001A4F3A" w:rsidRDefault="001A4F3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CBEBD" w14:textId="77777777" w:rsidR="001A4F3A" w:rsidRPr="00557C88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E2E9B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B0E5" w14:textId="77777777" w:rsidR="001A4F3A" w:rsidRPr="002A6824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3110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B7EDA3" w14:textId="77777777" w:rsidR="001A4F3A" w:rsidRPr="00D83307" w:rsidRDefault="001A4F3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1A4F3A" w14:paraId="680FC9FE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8843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55EC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40192" w14:textId="77777777" w:rsidR="001A4F3A" w:rsidRPr="002B6917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18C7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09CC62DD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9603A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3D6D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A6CD2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7ACC" w14:textId="77777777" w:rsidR="001A4F3A" w:rsidRPr="002A6824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BB06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70DE14C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F602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714F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C196" w14:textId="77777777" w:rsidR="001A4F3A" w:rsidRPr="002B6917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61D3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493D9652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AA3E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004A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E2B6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3310" w14:textId="77777777" w:rsidR="001A4F3A" w:rsidRPr="002A6824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C993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82C5D60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8F2BB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4CCC5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7D6E" w14:textId="77777777" w:rsidR="001A4F3A" w:rsidRPr="002B6917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B2F7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4C166494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5A1C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9D92" w14:textId="77777777" w:rsidR="001A4F3A" w:rsidRPr="00557C88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A2C2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D993" w14:textId="77777777" w:rsidR="001A4F3A" w:rsidRPr="002A6824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A1DB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390E190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6E771" w14:textId="77777777" w:rsidR="001A4F3A" w:rsidRDefault="001A4F3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C367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08BB" w14:textId="77777777" w:rsidR="001A4F3A" w:rsidRPr="002B6917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BE41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56E8B906" w14:textId="77777777" w:rsidR="001A4F3A" w:rsidRPr="006315B8" w:rsidRDefault="001A4F3A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F0D39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08B8" w14:textId="77777777" w:rsidR="001A4F3A" w:rsidRPr="00557C88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A397C" w14:textId="77777777" w:rsidR="001A4F3A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1E30" w14:textId="77777777" w:rsidR="001A4F3A" w:rsidRPr="002A6824" w:rsidRDefault="001A4F3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16F7" w14:textId="77777777" w:rsidR="001A4F3A" w:rsidRDefault="001A4F3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82A375D" w14:textId="77777777" w:rsidR="001A4F3A" w:rsidRPr="00930181" w:rsidRDefault="001A4F3A">
      <w:pPr>
        <w:tabs>
          <w:tab w:val="left" w:pos="3183"/>
        </w:tabs>
      </w:pPr>
    </w:p>
    <w:p w14:paraId="1025C48E" w14:textId="77777777" w:rsidR="001A4F3A" w:rsidRDefault="001A4F3A" w:rsidP="00E566AF">
      <w:pPr>
        <w:pStyle w:val="Heading1"/>
        <w:spacing w:line="360" w:lineRule="auto"/>
      </w:pPr>
      <w:r>
        <w:t>LINIA 817</w:t>
      </w:r>
    </w:p>
    <w:p w14:paraId="13F22B2B" w14:textId="77777777" w:rsidR="001A4F3A" w:rsidRDefault="001A4F3A" w:rsidP="00313EFA">
      <w:pPr>
        <w:pStyle w:val="Heading1"/>
        <w:spacing w:line="360" w:lineRule="auto"/>
        <w:rPr>
          <w:b w:val="0"/>
          <w:bCs w:val="0"/>
          <w:sz w:val="8"/>
        </w:rPr>
      </w:pPr>
      <w:r>
        <w:t>DOROBANŢU - CAP MIDIA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A4F3A" w14:paraId="65F862D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D135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CE1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5C5E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06B9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Nazarcea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AFB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inclusiv sch. 13 și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F98EE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997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03C9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E72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5C97E4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D1FB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4CC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12+000</w:t>
            </w:r>
          </w:p>
          <w:p w14:paraId="4A4DF3F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4497B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C0D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409A953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F1A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4DCD3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3FA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C713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F79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0A73759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2204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EFA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22+300</w:t>
            </w:r>
          </w:p>
          <w:p w14:paraId="0A9FECB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B76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056C9" w14:textId="77777777" w:rsidR="001A4F3A" w:rsidRDefault="001A4F3A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5BFE4698" w14:textId="77777777" w:rsidR="001A4F3A" w:rsidRDefault="001A4F3A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70C6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E8A5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F87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47F2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F0D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1A77D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684D1A1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6546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D71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6594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A3C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65F9C7E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7EFF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D643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81A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2AE8088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B5472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5E8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20569CB3" w14:textId="77777777">
        <w:trPr>
          <w:cantSplit/>
          <w:trHeight w:val="6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F7431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97BB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771B84A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DEF7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98D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2BA5A50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9FD5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40ED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B3E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0BF8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F04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8C4509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4EC1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FFC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C61F0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1C9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30F29B3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DA0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2AF7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193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0F95A0B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F7CC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483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19E8250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1012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63A2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2203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AA1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4CC384B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B327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8D396C3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diag.</w:t>
            </w:r>
          </w:p>
          <w:p w14:paraId="684BAE80" w14:textId="77777777" w:rsidR="001A4F3A" w:rsidRDefault="001A4F3A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 7 - 19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417D" w14:textId="77777777" w:rsidR="001A4F3A" w:rsidRPr="000A692F" w:rsidRDefault="001A4F3A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1BD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41997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93D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718A3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D0899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Firul I la Firul II </w:t>
            </w:r>
          </w:p>
          <w:p w14:paraId="1C3C553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invers.</w:t>
            </w:r>
          </w:p>
        </w:tc>
      </w:tr>
      <w:tr w:rsidR="001A4F3A" w14:paraId="7B6EE0E3" w14:textId="77777777">
        <w:trPr>
          <w:cantSplit/>
          <w:trHeight w:val="6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14A6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6F92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0BC7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B24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55131CB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2502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E686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9F8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2F97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AD3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FDA777A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5B99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F59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891B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B63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0630201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CA5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8011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F93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FD817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DDE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15A7867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62A1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2962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62915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F43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 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F461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 și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6422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B3C8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C829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7A7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D928E69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CD1A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E357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DF1A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FEB5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3704756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892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2808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A1B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7EB0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E8E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37380B7B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2279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24A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64E3999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2DC6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C39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48C2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C03D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C3D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2AF70D9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FE58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A616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B52857B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D3DB4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224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7391737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2687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D1C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F674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93B3F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2CBC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5930A71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66190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AD1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706B702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7AA7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30A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1A1B9A2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4D7AE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F312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D09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A6B2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5D31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6A3F8CF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C73D" w14:textId="77777777" w:rsidR="001A4F3A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364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79623BE" w14:textId="77777777">
        <w:trPr>
          <w:cantSplit/>
          <w:trHeight w:val="1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7534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55E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  <w:p w14:paraId="6814959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BF335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364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6825561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3 - 51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02A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7BC9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B3F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1FA5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C6E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401D078" w14:textId="77777777">
        <w:trPr>
          <w:cantSplit/>
          <w:trHeight w:val="4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273C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C025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7968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4E7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5AD61FB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9 - 41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B8113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3AEAF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6849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32+150</w:t>
            </w:r>
          </w:p>
          <w:p w14:paraId="66FA83F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BDED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F81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7D7F8138" w14:textId="77777777">
        <w:trPr>
          <w:cantSplit/>
          <w:trHeight w:val="7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48F6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D62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1F593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6E1B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5D6E171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105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673E56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45 - 61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11BC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1C0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3F38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240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2714D5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857059F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1A4F3A" w14:paraId="3C8D7283" w14:textId="77777777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4718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200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DB93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E7C3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3D50B781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CA20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001FD4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D7E5A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377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84E1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604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23D0D8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0FB486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şi 9.</w:t>
            </w:r>
          </w:p>
        </w:tc>
      </w:tr>
      <w:tr w:rsidR="001A4F3A" w14:paraId="6AEE5714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F2EB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E75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5A90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0B4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60044DE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2F0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DEBCB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879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7237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70F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51640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78735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1A4F3A" w14:paraId="04FA0FE9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F7F1E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8E9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32BF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F79B7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Cap Midia </w:t>
            </w:r>
          </w:p>
          <w:p w14:paraId="4EFD416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5FF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FE92B6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D49F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DF88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4358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3FC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6F7D952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0416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7A7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E83D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45E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25645FC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C18FC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 </w:t>
            </w:r>
          </w:p>
          <w:p w14:paraId="49174966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D679D5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B801A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1E1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3E7C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AE4B4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F4961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2E11B9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1 - 13 și </w:t>
            </w:r>
          </w:p>
          <w:p w14:paraId="0B6AB03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Rompetrol.</w:t>
            </w:r>
          </w:p>
        </w:tc>
      </w:tr>
      <w:tr w:rsidR="001A4F3A" w14:paraId="39012C77" w14:textId="77777777">
        <w:trPr>
          <w:cantSplit/>
          <w:trHeight w:val="4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8EB5E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410E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69A4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6AD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696B28D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A1B9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1D244A1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46 - 32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B23A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177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F325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8DC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F67313C" w14:textId="77777777">
        <w:trPr>
          <w:cantSplit/>
          <w:trHeight w:val="2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9FE7" w14:textId="77777777" w:rsidR="001A4F3A" w:rsidRDefault="001A4F3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A567A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865F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3D4B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5523262C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55B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CF0AD8F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54 - 64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389E" w14:textId="77777777" w:rsidR="001A4F3A" w:rsidRPr="000A692F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CE0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AD693" w14:textId="77777777" w:rsidR="001A4F3A" w:rsidRPr="00E90477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6B9EA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4D87B80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70FED001" w14:textId="77777777" w:rsidR="001A4F3A" w:rsidRDefault="001A4F3A" w:rsidP="006F6DF5">
      <w:pPr>
        <w:pStyle w:val="Heading1"/>
        <w:spacing w:line="360" w:lineRule="auto"/>
      </w:pPr>
      <w:r>
        <w:t>LINIA 817 A</w:t>
      </w:r>
    </w:p>
    <w:p w14:paraId="7A7EBBA8" w14:textId="77777777" w:rsidR="001A4F3A" w:rsidRDefault="001A4F3A" w:rsidP="003A3E06">
      <w:pPr>
        <w:pStyle w:val="Heading1"/>
        <w:spacing w:line="360" w:lineRule="auto"/>
        <w:rPr>
          <w:b w:val="0"/>
          <w:bCs w:val="0"/>
          <w:sz w:val="8"/>
        </w:rPr>
      </w:pPr>
      <w:r>
        <w:t>CAP MIDIA - SITORMAN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A4F3A" w14:paraId="7C44314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221A0" w14:textId="77777777" w:rsidR="001A4F3A" w:rsidRDefault="001A4F3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F23B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AC0E" w14:textId="77777777" w:rsidR="001A4F3A" w:rsidRPr="00D7456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8123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CC5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7FB42162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L  </w:t>
            </w:r>
          </w:p>
          <w:p w14:paraId="3C71AF80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066A7ED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5148D" w14:textId="77777777" w:rsidR="001A4F3A" w:rsidRPr="00E17F4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23CF7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9E1A" w14:textId="77777777" w:rsidR="001A4F3A" w:rsidRPr="00E17F4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34B80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6D91C0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8C4C" w14:textId="77777777" w:rsidR="001A4F3A" w:rsidRDefault="001A4F3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2F5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F7CB0" w14:textId="77777777" w:rsidR="001A4F3A" w:rsidRPr="00D7456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373E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  <w:p w14:paraId="7BA70E0D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0255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493B" w14:textId="77777777" w:rsidR="001A4F3A" w:rsidRPr="00E17F4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0174" w14:textId="77777777" w:rsidR="001A4F3A" w:rsidRDefault="001A4F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6847" w14:textId="77777777" w:rsidR="001A4F3A" w:rsidRPr="00E17F4E" w:rsidRDefault="001A4F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3AEB" w14:textId="77777777" w:rsidR="001A4F3A" w:rsidRDefault="001A4F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214ACB5" w14:textId="77777777" w:rsidR="001A4F3A" w:rsidRDefault="001A4F3A">
      <w:pPr>
        <w:spacing w:before="40" w:after="40" w:line="192" w:lineRule="auto"/>
        <w:ind w:right="57"/>
        <w:rPr>
          <w:sz w:val="20"/>
        </w:rPr>
      </w:pPr>
    </w:p>
    <w:p w14:paraId="481E0DE9" w14:textId="77777777" w:rsidR="001A4F3A" w:rsidRDefault="001A4F3A" w:rsidP="00445244">
      <w:pPr>
        <w:pStyle w:val="Heading1"/>
        <w:spacing w:line="24" w:lineRule="atLeast"/>
      </w:pPr>
      <w:r>
        <w:t>LINIA 818</w:t>
      </w:r>
    </w:p>
    <w:p w14:paraId="440880A1" w14:textId="77777777" w:rsidR="001A4F3A" w:rsidRDefault="001A4F3A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A4F3A" w14:paraId="249F3654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8A4A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4FEA5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B78B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2FA6E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3C6E2ADF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696F8FD7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1B58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049C02EC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C643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F0D3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5AB7D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B647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AD696D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2B27E2C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1A4F3A" w14:paraId="498C038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3EDEA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E2BA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E6AB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F395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E2E5D38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E8C4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5C40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F42A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E533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8541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0EE696C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2D21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3067C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7F11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3759B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DA3B19F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F368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3643C409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60C44C48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F5D24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51901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F68E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9274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04632EBE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22AE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743B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E190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1AF7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27264C6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0E11D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0618DF91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34582D7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1CB91852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03E6CDB3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F038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63EB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0477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17C2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C4E9947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EA84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AC56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25C0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0DAA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AF32793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1ECB3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5224EA4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CB96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20372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B10F8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CACB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2E9078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AEFDE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DE88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DACE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CAAE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EE757BE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1C1DE865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3266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4660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BAA1D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A0130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6270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EDEB46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39426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74D2B" w14:textId="77777777" w:rsidR="001A4F3A" w:rsidRDefault="001A4F3A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862E2" w14:textId="77777777" w:rsidR="001A4F3A" w:rsidRPr="00E54142" w:rsidRDefault="001A4F3A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64008" w14:textId="77777777" w:rsidR="001A4F3A" w:rsidRDefault="001A4F3A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0135B21" w14:textId="77777777" w:rsidR="001A4F3A" w:rsidRDefault="001A4F3A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BF43A" w14:textId="77777777" w:rsidR="001A4F3A" w:rsidRPr="004B4AC4" w:rsidRDefault="001A4F3A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53CD9" w14:textId="77777777" w:rsidR="001A4F3A" w:rsidRPr="004B4AC4" w:rsidRDefault="001A4F3A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1A42" w14:textId="77777777" w:rsidR="001A4F3A" w:rsidRDefault="001A4F3A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567B" w14:textId="77777777" w:rsidR="001A4F3A" w:rsidRPr="00E54142" w:rsidRDefault="001A4F3A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73F0" w14:textId="77777777" w:rsidR="001A4F3A" w:rsidRPr="004B4AC4" w:rsidRDefault="001A4F3A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1A4F3A" w14:paraId="219FBAE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8559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99AC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83C5E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0B6AA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417C93C4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9148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5125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D80E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4EC13BDF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A8FC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B69E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A4F3A" w14:paraId="4530602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1A176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DD2C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A863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E223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84270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A7D8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8C531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1CF1935D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F10DA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8105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24C8CCD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68380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A796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CD020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4307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307E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4085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9F3A0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1BA4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5263D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5BD7C9F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8C40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F45AB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A9D5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1BC2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B0FA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35F2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5790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F033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B9E8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49E5BC6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6DB7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BC8D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5A79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8C74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31655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8CB4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965B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AE70B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5D80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622ABA6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CC5D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EBDB0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FE1BA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7FC7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BBA8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0FF0BEA7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EBD00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628C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5B85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BBCF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1A4F3A" w14:paraId="4FCFF63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2032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CDAC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F91A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4E6F" w14:textId="77777777" w:rsidR="001A4F3A" w:rsidRPr="00277DE8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D90F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800DB08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3DF9FCC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3501F913" w14:textId="77777777" w:rsidR="001A4F3A" w:rsidRPr="00277DE8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2EF0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6948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BC8E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85C7" w14:textId="77777777" w:rsidR="001A4F3A" w:rsidRPr="00277DE8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1A4F3A" w14:paraId="3E1753D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5EEB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58A0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EAAF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1F73" w14:textId="77777777" w:rsidR="001A4F3A" w:rsidRPr="00277DE8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383ED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598EC65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6B1BB9B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3B76E5C7" w14:textId="77777777" w:rsidR="001A4F3A" w:rsidRPr="00277DE8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CD2C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EE92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2BDB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6213" w14:textId="77777777" w:rsidR="001A4F3A" w:rsidRPr="00277DE8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1A4F3A" w14:paraId="5BE106D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FA90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1F69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C25A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F446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47A20BC1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BB5D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A6DE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6272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9A6A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096AC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A4F3A" w14:paraId="17E8784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7EB0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1270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06C4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49E5" w14:textId="77777777" w:rsidR="001A4F3A" w:rsidRDefault="001A4F3A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620DB4F9" w14:textId="77777777" w:rsidR="001A4F3A" w:rsidRDefault="001A4F3A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AC0B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F7F0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9924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29CBC396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0C3D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4338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6CAAFD" w14:textId="77777777" w:rsidR="001A4F3A" w:rsidRDefault="001A4F3A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6A37EF6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7FB3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1DC4E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73DA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5208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0271BC99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FC31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CFFF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6591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06385627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CDEA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1693E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8F4431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6144C69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456F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B46E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9923D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036E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2B6C6190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7998A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473C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B8544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09844B96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70B7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F14D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59E221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0269411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31D9E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07EC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B431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6BE7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1E716E49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0B99F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DA6BC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246F4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2298B6A7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E2BF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92D0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931A6B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A4F3A" w14:paraId="67C54F9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7DAD" w14:textId="77777777" w:rsidR="001A4F3A" w:rsidRDefault="001A4F3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C0E6B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1509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BEE8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62918C71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B3CE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96C4" w14:textId="77777777" w:rsidR="001A4F3A" w:rsidRPr="00E54142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A822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7F19EC66" w14:textId="77777777" w:rsidR="001A4F3A" w:rsidRDefault="001A4F3A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1345" w14:textId="77777777" w:rsidR="001A4F3A" w:rsidRDefault="001A4F3A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0E9E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B480FD" w14:textId="77777777" w:rsidR="001A4F3A" w:rsidRDefault="001A4F3A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178B19FE" w14:textId="77777777" w:rsidR="001A4F3A" w:rsidRPr="00C21997" w:rsidRDefault="001A4F3A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57878444" w14:textId="77777777" w:rsidR="001A4F3A" w:rsidRDefault="001A4F3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C797767" w14:textId="77777777" w:rsidR="007A2D36" w:rsidRDefault="007A2D3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3FD3CBB" w14:textId="77777777" w:rsidR="007A2D36" w:rsidRDefault="007A2D3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7A7A0CC" w14:textId="77777777" w:rsidR="007A2D36" w:rsidRDefault="007A2D3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EF7A210" w14:textId="77777777" w:rsidR="007A2D36" w:rsidRDefault="007A2D3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3799431" w14:textId="77777777" w:rsidR="007A2D36" w:rsidRDefault="007A2D3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D65991E" w14:textId="77777777" w:rsidR="007A2D36" w:rsidRDefault="007A2D3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E5D7E91" w14:textId="77777777" w:rsidR="007A2D36" w:rsidRDefault="007A2D3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B85E40D" w14:textId="77777777" w:rsidR="007A2D36" w:rsidRDefault="007A2D3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3EAFE39" w14:textId="77777777" w:rsidR="007A2D36" w:rsidRDefault="007A2D3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4E5AA95" w14:textId="77777777" w:rsidR="007A2D36" w:rsidRDefault="007A2D3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77408B4" w14:textId="77777777" w:rsidR="007A2D36" w:rsidRDefault="007A2D3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E8E1059" w14:textId="77777777" w:rsidR="007A2D36" w:rsidRDefault="007A2D3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FF1A2FE" w14:textId="77777777" w:rsidR="007A2D36" w:rsidRPr="00C21F42" w:rsidRDefault="007A2D3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4EA0045" w14:textId="77777777" w:rsidR="001A4F3A" w:rsidRPr="00C21F42" w:rsidRDefault="001A4F3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0190932" w14:textId="77777777" w:rsidR="001A4F3A" w:rsidRPr="00C21F42" w:rsidRDefault="001A4F3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7B828A7E" w14:textId="77777777" w:rsidR="001A4F3A" w:rsidRPr="00C21F42" w:rsidRDefault="001A4F3A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5A0800FA" w14:textId="77777777" w:rsidR="001A4F3A" w:rsidRDefault="001A4F3A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001A64BF" w14:textId="77777777" w:rsidR="001A4F3A" w:rsidRPr="00C21F42" w:rsidRDefault="001A4F3A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0F979269" w14:textId="77777777" w:rsidR="001A4F3A" w:rsidRPr="00C21F42" w:rsidRDefault="001A4F3A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44D88144" w14:textId="77777777" w:rsidR="001A4F3A" w:rsidRPr="00C21F42" w:rsidRDefault="001A4F3A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40E3DB9C" w14:textId="77777777" w:rsidR="001A4F3A" w:rsidRPr="00C21F42" w:rsidRDefault="001A4F3A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4FD76FC" w14:textId="77777777" w:rsidR="001513BB" w:rsidRPr="00B966ED" w:rsidRDefault="001513BB" w:rsidP="00B966ED"/>
    <w:sectPr w:rsidR="001513BB" w:rsidRPr="00B966ED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C19D4" w14:textId="77777777" w:rsidR="00712263" w:rsidRDefault="00712263">
      <w:r>
        <w:separator/>
      </w:r>
    </w:p>
  </w:endnote>
  <w:endnote w:type="continuationSeparator" w:id="0">
    <w:p w14:paraId="3FEFCD94" w14:textId="77777777" w:rsidR="00712263" w:rsidRDefault="00712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2B02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DC30D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4D75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18F06" w14:textId="77777777" w:rsidR="00712263" w:rsidRDefault="00712263">
      <w:r>
        <w:separator/>
      </w:r>
    </w:p>
  </w:footnote>
  <w:footnote w:type="continuationSeparator" w:id="0">
    <w:p w14:paraId="55835F87" w14:textId="77777777" w:rsidR="00712263" w:rsidRDefault="00712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B13B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2DEE">
      <w:rPr>
        <w:rStyle w:val="PageNumber"/>
      </w:rPr>
      <w:t>2</w:t>
    </w:r>
    <w:r>
      <w:rPr>
        <w:rStyle w:val="PageNumber"/>
      </w:rPr>
      <w:fldChar w:fldCharType="end"/>
    </w:r>
  </w:p>
  <w:p w14:paraId="52A7E9E4" w14:textId="27FB3069" w:rsidR="00615117" w:rsidRDefault="008A20F5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5258CE">
      <w:rPr>
        <w:b/>
        <w:bCs/>
        <w:i/>
        <w:iCs/>
        <w:sz w:val="22"/>
      </w:rPr>
      <w:t>decada 11-20 octombrie 2026</w:t>
    </w:r>
  </w:p>
  <w:p w14:paraId="0EC4B848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62BE6689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BDE5D9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CB8ABD1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23A43B7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6E8AAD41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9259311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1187E824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25E1755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555E356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1A34C61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759FD68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FF64DD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771505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C82C0E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F2F06E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A28B3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567CBD5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A790814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037ADB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30F7BF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1413F86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D2CF49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0B0EE2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EADDE3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F336BE1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409E3C9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080C5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008C7B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BE3135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169081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567D88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0BEBB201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C1891D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A028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6C4225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1872E1F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CC7E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1FCA">
      <w:rPr>
        <w:rStyle w:val="PageNumber"/>
      </w:rPr>
      <w:t>3</w:t>
    </w:r>
    <w:r>
      <w:rPr>
        <w:rStyle w:val="PageNumber"/>
      </w:rPr>
      <w:fldChar w:fldCharType="end"/>
    </w:r>
  </w:p>
  <w:p w14:paraId="3FFBEA92" w14:textId="57CEB811" w:rsidR="00D66BBF" w:rsidRPr="00A048AC" w:rsidRDefault="008A20F5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5258CE">
      <w:rPr>
        <w:b/>
        <w:bCs/>
        <w:i/>
        <w:iCs/>
        <w:sz w:val="22"/>
      </w:rPr>
      <w:t>decada 11-20 octombrie 2026</w:t>
    </w:r>
  </w:p>
  <w:p w14:paraId="3E62B2FD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B79667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B5D5C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37C4594E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2A2DC8E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CF3F78C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6C8608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D745AF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C5EDF6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EACA3D2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6015745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21E4C7C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4F69011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A5AE915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5CAC806D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60C7BF7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A0951A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028F806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63E342E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B64A21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4EABA4AC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9D9438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F00AB9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7C2E0D9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A38B26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C20335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A5F680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925B386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664E84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82EF7E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CE84C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46D17B4F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591F3FD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3D2AAB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3EB36F8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1A8ACC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4EF9ECBE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4FC1E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7318A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2A1A85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EC348B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C8DEF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EE1E4B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824B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9C1252"/>
    <w:multiLevelType w:val="hybridMultilevel"/>
    <w:tmpl w:val="2BDC1788"/>
    <w:lvl w:ilvl="0" w:tplc="CC44DAE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" w15:restartNumberingAfterBreak="0">
    <w:nsid w:val="0E213192"/>
    <w:multiLevelType w:val="hybridMultilevel"/>
    <w:tmpl w:val="C71C10D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8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 w15:restartNumberingAfterBreak="0">
    <w:nsid w:val="18E40FE8"/>
    <w:multiLevelType w:val="hybridMultilevel"/>
    <w:tmpl w:val="E00250DE"/>
    <w:lvl w:ilvl="0" w:tplc="CC44DAE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 w15:restartNumberingAfterBreak="0">
    <w:nsid w:val="19B15032"/>
    <w:multiLevelType w:val="hybridMultilevel"/>
    <w:tmpl w:val="ABD0008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E7A5717"/>
    <w:multiLevelType w:val="hybridMultilevel"/>
    <w:tmpl w:val="CCB4ABCA"/>
    <w:lvl w:ilvl="0" w:tplc="CC44DAE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8" w15:restartNumberingAfterBreak="0">
    <w:nsid w:val="514B6B47"/>
    <w:multiLevelType w:val="hybridMultilevel"/>
    <w:tmpl w:val="14FA363C"/>
    <w:lvl w:ilvl="0" w:tplc="CC44DAE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B52B1B"/>
    <w:multiLevelType w:val="hybridMultilevel"/>
    <w:tmpl w:val="B16622EE"/>
    <w:lvl w:ilvl="0" w:tplc="CC44DAE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0" w15:restartNumberingAfterBreak="0">
    <w:nsid w:val="538E3AF2"/>
    <w:multiLevelType w:val="hybridMultilevel"/>
    <w:tmpl w:val="099E5700"/>
    <w:lvl w:ilvl="0" w:tplc="CC44DAE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 w15:restartNumberingAfterBreak="0">
    <w:nsid w:val="603A5171"/>
    <w:multiLevelType w:val="hybridMultilevel"/>
    <w:tmpl w:val="3E8CF21E"/>
    <w:lvl w:ilvl="0" w:tplc="CC44DAE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2" w15:restartNumberingAfterBreak="0">
    <w:nsid w:val="61CE5D73"/>
    <w:multiLevelType w:val="hybridMultilevel"/>
    <w:tmpl w:val="943EA910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4" w15:restartNumberingAfterBreak="0">
    <w:nsid w:val="6AAD32E6"/>
    <w:multiLevelType w:val="hybridMultilevel"/>
    <w:tmpl w:val="E1866554"/>
    <w:lvl w:ilvl="0" w:tplc="CC44DAE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711080598">
    <w:abstractNumId w:val="18"/>
  </w:num>
  <w:num w:numId="2" w16cid:durableId="368989693">
    <w:abstractNumId w:val="0"/>
  </w:num>
  <w:num w:numId="3" w16cid:durableId="1132938672">
    <w:abstractNumId w:val="25"/>
  </w:num>
  <w:num w:numId="4" w16cid:durableId="116339246">
    <w:abstractNumId w:val="13"/>
  </w:num>
  <w:num w:numId="5" w16cid:durableId="716778721">
    <w:abstractNumId w:val="3"/>
  </w:num>
  <w:num w:numId="6" w16cid:durableId="858474648">
    <w:abstractNumId w:val="7"/>
  </w:num>
  <w:num w:numId="7" w16cid:durableId="2095472625">
    <w:abstractNumId w:val="23"/>
  </w:num>
  <w:num w:numId="8" w16cid:durableId="801726418">
    <w:abstractNumId w:val="16"/>
  </w:num>
  <w:num w:numId="9" w16cid:durableId="1041244009">
    <w:abstractNumId w:val="5"/>
  </w:num>
  <w:num w:numId="10" w16cid:durableId="1831094235">
    <w:abstractNumId w:val="4"/>
  </w:num>
  <w:num w:numId="11" w16cid:durableId="964390748">
    <w:abstractNumId w:val="15"/>
  </w:num>
  <w:num w:numId="12" w16cid:durableId="1868450489">
    <w:abstractNumId w:val="17"/>
  </w:num>
  <w:num w:numId="13" w16cid:durableId="417362291">
    <w:abstractNumId w:val="6"/>
  </w:num>
  <w:num w:numId="14" w16cid:durableId="311645915">
    <w:abstractNumId w:val="2"/>
  </w:num>
  <w:num w:numId="15" w16cid:durableId="1237594596">
    <w:abstractNumId w:val="8"/>
  </w:num>
  <w:num w:numId="16" w16cid:durableId="2086301032">
    <w:abstractNumId w:val="22"/>
  </w:num>
  <w:num w:numId="17" w16cid:durableId="1757168850">
    <w:abstractNumId w:val="10"/>
  </w:num>
  <w:num w:numId="18" w16cid:durableId="808284790">
    <w:abstractNumId w:val="14"/>
  </w:num>
  <w:num w:numId="19" w16cid:durableId="166528053">
    <w:abstractNumId w:val="11"/>
  </w:num>
  <w:num w:numId="20" w16cid:durableId="1769688806">
    <w:abstractNumId w:val="9"/>
  </w:num>
  <w:num w:numId="21" w16cid:durableId="2092774273">
    <w:abstractNumId w:val="12"/>
  </w:num>
  <w:num w:numId="22" w16cid:durableId="970331439">
    <w:abstractNumId w:val="24"/>
  </w:num>
  <w:num w:numId="23" w16cid:durableId="2071342181">
    <w:abstractNumId w:val="20"/>
  </w:num>
  <w:num w:numId="24" w16cid:durableId="354236221">
    <w:abstractNumId w:val="21"/>
  </w:num>
  <w:num w:numId="25" w16cid:durableId="408383104">
    <w:abstractNumId w:val="1"/>
  </w:num>
  <w:num w:numId="26" w16cid:durableId="716589339">
    <w:abstractNumId w:val="1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an3zvVv/pn1xge5JG/pVDGDKmfJyGtimQfziolzAwJN1FY48xkqmPSkDsIx2osYt8hZAU1HLDp8ZA7NB3EUsQg==" w:salt="HPaHHg9Pdcuc63RPKf5lzA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623"/>
    <w:rsid w:val="000149E5"/>
    <w:rsid w:val="00014F1F"/>
    <w:rsid w:val="000153EE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D57"/>
    <w:rsid w:val="000227F7"/>
    <w:rsid w:val="00022E94"/>
    <w:rsid w:val="00023468"/>
    <w:rsid w:val="00023D7E"/>
    <w:rsid w:val="00023EAD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3C6"/>
    <w:rsid w:val="0003592A"/>
    <w:rsid w:val="000366E9"/>
    <w:rsid w:val="00036720"/>
    <w:rsid w:val="00036D9D"/>
    <w:rsid w:val="00036FDA"/>
    <w:rsid w:val="00037135"/>
    <w:rsid w:val="000373BE"/>
    <w:rsid w:val="000373E9"/>
    <w:rsid w:val="00037585"/>
    <w:rsid w:val="00037908"/>
    <w:rsid w:val="00037EDF"/>
    <w:rsid w:val="000404C7"/>
    <w:rsid w:val="00040E49"/>
    <w:rsid w:val="00041678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7F0"/>
    <w:rsid w:val="0005320A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6002F"/>
    <w:rsid w:val="0006025C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1B4"/>
    <w:rsid w:val="000662C8"/>
    <w:rsid w:val="000663D8"/>
    <w:rsid w:val="00066442"/>
    <w:rsid w:val="00066855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551"/>
    <w:rsid w:val="000728F0"/>
    <w:rsid w:val="000728F2"/>
    <w:rsid w:val="00072BEA"/>
    <w:rsid w:val="00072F44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5FF3"/>
    <w:rsid w:val="0007604B"/>
    <w:rsid w:val="0007605B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898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30B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58F"/>
    <w:rsid w:val="000D15CC"/>
    <w:rsid w:val="000D1869"/>
    <w:rsid w:val="000D1968"/>
    <w:rsid w:val="000D1B9E"/>
    <w:rsid w:val="000D1CD5"/>
    <w:rsid w:val="000D1D88"/>
    <w:rsid w:val="000D27A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820"/>
    <w:rsid w:val="000E792A"/>
    <w:rsid w:val="000E7A4B"/>
    <w:rsid w:val="000E7A59"/>
    <w:rsid w:val="000F0185"/>
    <w:rsid w:val="000F03A4"/>
    <w:rsid w:val="000F03B9"/>
    <w:rsid w:val="000F05C6"/>
    <w:rsid w:val="000F0DFD"/>
    <w:rsid w:val="000F1098"/>
    <w:rsid w:val="000F12DB"/>
    <w:rsid w:val="000F1517"/>
    <w:rsid w:val="000F15A8"/>
    <w:rsid w:val="000F1B4F"/>
    <w:rsid w:val="000F1CF6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BD7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5957"/>
    <w:rsid w:val="00136D6A"/>
    <w:rsid w:val="00136EC7"/>
    <w:rsid w:val="001375EC"/>
    <w:rsid w:val="0013767B"/>
    <w:rsid w:val="0014066F"/>
    <w:rsid w:val="00140A9F"/>
    <w:rsid w:val="001413DB"/>
    <w:rsid w:val="00141761"/>
    <w:rsid w:val="00141E4A"/>
    <w:rsid w:val="0014214D"/>
    <w:rsid w:val="001427BF"/>
    <w:rsid w:val="00142C7C"/>
    <w:rsid w:val="00143804"/>
    <w:rsid w:val="00143BDF"/>
    <w:rsid w:val="00143C07"/>
    <w:rsid w:val="00143CB7"/>
    <w:rsid w:val="0014488F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7BC"/>
    <w:rsid w:val="0015195A"/>
    <w:rsid w:val="00151C5A"/>
    <w:rsid w:val="00153832"/>
    <w:rsid w:val="00153B2C"/>
    <w:rsid w:val="00154A4B"/>
    <w:rsid w:val="00156ACF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3D"/>
    <w:rsid w:val="001620FE"/>
    <w:rsid w:val="00162C15"/>
    <w:rsid w:val="00162EC4"/>
    <w:rsid w:val="001639B7"/>
    <w:rsid w:val="00163F4C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A28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4F8"/>
    <w:rsid w:val="00181BE8"/>
    <w:rsid w:val="00182758"/>
    <w:rsid w:val="00184BC1"/>
    <w:rsid w:val="0018549B"/>
    <w:rsid w:val="00185757"/>
    <w:rsid w:val="001858C0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2328"/>
    <w:rsid w:val="00192375"/>
    <w:rsid w:val="00192F7A"/>
    <w:rsid w:val="001930C4"/>
    <w:rsid w:val="001934A7"/>
    <w:rsid w:val="001934B5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B56"/>
    <w:rsid w:val="00195C8B"/>
    <w:rsid w:val="00195DF9"/>
    <w:rsid w:val="00195E57"/>
    <w:rsid w:val="00195F73"/>
    <w:rsid w:val="00197AD7"/>
    <w:rsid w:val="00197C6B"/>
    <w:rsid w:val="00197E12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4F3A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4DE6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2AD6"/>
    <w:rsid w:val="001D371E"/>
    <w:rsid w:val="001D3BA4"/>
    <w:rsid w:val="001D4226"/>
    <w:rsid w:val="001D437D"/>
    <w:rsid w:val="001D4421"/>
    <w:rsid w:val="001D4BA8"/>
    <w:rsid w:val="001D4CC2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63B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19F"/>
    <w:rsid w:val="001E577D"/>
    <w:rsid w:val="001E6407"/>
    <w:rsid w:val="001E64FB"/>
    <w:rsid w:val="001F0142"/>
    <w:rsid w:val="001F1061"/>
    <w:rsid w:val="001F279F"/>
    <w:rsid w:val="001F2B93"/>
    <w:rsid w:val="001F2D22"/>
    <w:rsid w:val="001F36A8"/>
    <w:rsid w:val="001F3943"/>
    <w:rsid w:val="001F39A2"/>
    <w:rsid w:val="001F3D64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6C5F"/>
    <w:rsid w:val="001F7CA0"/>
    <w:rsid w:val="001F7EC9"/>
    <w:rsid w:val="001F7F90"/>
    <w:rsid w:val="00200124"/>
    <w:rsid w:val="002003E3"/>
    <w:rsid w:val="002005F3"/>
    <w:rsid w:val="0020130A"/>
    <w:rsid w:val="0020161B"/>
    <w:rsid w:val="0020233A"/>
    <w:rsid w:val="00202B7C"/>
    <w:rsid w:val="002036D6"/>
    <w:rsid w:val="002037F1"/>
    <w:rsid w:val="002038CB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565"/>
    <w:rsid w:val="00207EFA"/>
    <w:rsid w:val="00207F0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19C9"/>
    <w:rsid w:val="00221B23"/>
    <w:rsid w:val="0022256E"/>
    <w:rsid w:val="00222F51"/>
    <w:rsid w:val="0022395B"/>
    <w:rsid w:val="00224170"/>
    <w:rsid w:val="002249B1"/>
    <w:rsid w:val="00225479"/>
    <w:rsid w:val="0022553F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876"/>
    <w:rsid w:val="00235904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4051"/>
    <w:rsid w:val="00244373"/>
    <w:rsid w:val="00244401"/>
    <w:rsid w:val="002445E9"/>
    <w:rsid w:val="00244815"/>
    <w:rsid w:val="00244862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261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D1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E29"/>
    <w:rsid w:val="00265F1A"/>
    <w:rsid w:val="002660AD"/>
    <w:rsid w:val="0026659E"/>
    <w:rsid w:val="0026663C"/>
    <w:rsid w:val="00266D60"/>
    <w:rsid w:val="00266E3B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22F"/>
    <w:rsid w:val="002763D0"/>
    <w:rsid w:val="00276AC6"/>
    <w:rsid w:val="00276B3B"/>
    <w:rsid w:val="0027740B"/>
    <w:rsid w:val="0027759A"/>
    <w:rsid w:val="00277783"/>
    <w:rsid w:val="002777F4"/>
    <w:rsid w:val="00277A7E"/>
    <w:rsid w:val="00277E16"/>
    <w:rsid w:val="002804FE"/>
    <w:rsid w:val="00280A0B"/>
    <w:rsid w:val="00280B1B"/>
    <w:rsid w:val="00280C23"/>
    <w:rsid w:val="00280C7D"/>
    <w:rsid w:val="002819C5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CB0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496"/>
    <w:rsid w:val="00290620"/>
    <w:rsid w:val="00290BBE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4CA"/>
    <w:rsid w:val="0029386E"/>
    <w:rsid w:val="00293BC0"/>
    <w:rsid w:val="00293D2B"/>
    <w:rsid w:val="00293F1F"/>
    <w:rsid w:val="00294975"/>
    <w:rsid w:val="00294A61"/>
    <w:rsid w:val="0029545B"/>
    <w:rsid w:val="002959C1"/>
    <w:rsid w:val="00295DAD"/>
    <w:rsid w:val="00296010"/>
    <w:rsid w:val="00296629"/>
    <w:rsid w:val="0029674F"/>
    <w:rsid w:val="002977DF"/>
    <w:rsid w:val="002A057D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6D6F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B40"/>
    <w:rsid w:val="002C5E4B"/>
    <w:rsid w:val="002C639A"/>
    <w:rsid w:val="002C669E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5890"/>
    <w:rsid w:val="002D6252"/>
    <w:rsid w:val="002D7E9B"/>
    <w:rsid w:val="002D7F8D"/>
    <w:rsid w:val="002E0B42"/>
    <w:rsid w:val="002E0EF5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1E"/>
    <w:rsid w:val="002F1368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42A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3E1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1D33"/>
    <w:rsid w:val="00322976"/>
    <w:rsid w:val="003232A5"/>
    <w:rsid w:val="0032357E"/>
    <w:rsid w:val="00323BEA"/>
    <w:rsid w:val="00324A26"/>
    <w:rsid w:val="00324ADE"/>
    <w:rsid w:val="00324D53"/>
    <w:rsid w:val="0032589B"/>
    <w:rsid w:val="003258F1"/>
    <w:rsid w:val="003264C4"/>
    <w:rsid w:val="003265A3"/>
    <w:rsid w:val="00326762"/>
    <w:rsid w:val="00326B72"/>
    <w:rsid w:val="00326BD5"/>
    <w:rsid w:val="00326F2D"/>
    <w:rsid w:val="0032711C"/>
    <w:rsid w:val="003271B7"/>
    <w:rsid w:val="00327934"/>
    <w:rsid w:val="00327C30"/>
    <w:rsid w:val="003301DC"/>
    <w:rsid w:val="00330504"/>
    <w:rsid w:val="00330E6A"/>
    <w:rsid w:val="0033147C"/>
    <w:rsid w:val="00331497"/>
    <w:rsid w:val="00331FAD"/>
    <w:rsid w:val="00331FCA"/>
    <w:rsid w:val="0033214A"/>
    <w:rsid w:val="003321BF"/>
    <w:rsid w:val="003323A6"/>
    <w:rsid w:val="003327DF"/>
    <w:rsid w:val="00332B6E"/>
    <w:rsid w:val="00332F6F"/>
    <w:rsid w:val="003334BC"/>
    <w:rsid w:val="00333597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9E0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27A"/>
    <w:rsid w:val="00371573"/>
    <w:rsid w:val="00371756"/>
    <w:rsid w:val="003719B0"/>
    <w:rsid w:val="00371C41"/>
    <w:rsid w:val="00372908"/>
    <w:rsid w:val="00373139"/>
    <w:rsid w:val="003735AE"/>
    <w:rsid w:val="00373C63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7FE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EDE"/>
    <w:rsid w:val="00391B24"/>
    <w:rsid w:val="003924C8"/>
    <w:rsid w:val="00392FAD"/>
    <w:rsid w:val="00393876"/>
    <w:rsid w:val="00393B6C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2EF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7E6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CD2"/>
    <w:rsid w:val="003B7D55"/>
    <w:rsid w:val="003B7DE1"/>
    <w:rsid w:val="003B7EE7"/>
    <w:rsid w:val="003C0381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5D1"/>
    <w:rsid w:val="003C7611"/>
    <w:rsid w:val="003C7661"/>
    <w:rsid w:val="003C76C1"/>
    <w:rsid w:val="003C7710"/>
    <w:rsid w:val="003C775A"/>
    <w:rsid w:val="003C7C8C"/>
    <w:rsid w:val="003D0447"/>
    <w:rsid w:val="003D04FA"/>
    <w:rsid w:val="003D058E"/>
    <w:rsid w:val="003D0B88"/>
    <w:rsid w:val="003D1565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2800"/>
    <w:rsid w:val="003F3016"/>
    <w:rsid w:val="003F30CF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46D"/>
    <w:rsid w:val="003F767E"/>
    <w:rsid w:val="003F7D45"/>
    <w:rsid w:val="00400164"/>
    <w:rsid w:val="00400DAA"/>
    <w:rsid w:val="00401031"/>
    <w:rsid w:val="0040135E"/>
    <w:rsid w:val="00401DB8"/>
    <w:rsid w:val="004022BA"/>
    <w:rsid w:val="00402642"/>
    <w:rsid w:val="0040427F"/>
    <w:rsid w:val="004049AB"/>
    <w:rsid w:val="004049AE"/>
    <w:rsid w:val="004049BC"/>
    <w:rsid w:val="00404E26"/>
    <w:rsid w:val="00404E8A"/>
    <w:rsid w:val="0040522E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68A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5A6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C0B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1DB6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0579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2DD2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922"/>
    <w:rsid w:val="00467A94"/>
    <w:rsid w:val="00470130"/>
    <w:rsid w:val="00470ACD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A18"/>
    <w:rsid w:val="00480968"/>
    <w:rsid w:val="004809F5"/>
    <w:rsid w:val="00481454"/>
    <w:rsid w:val="00482155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B"/>
    <w:rsid w:val="00485BC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740"/>
    <w:rsid w:val="00494814"/>
    <w:rsid w:val="004953A0"/>
    <w:rsid w:val="004955A6"/>
    <w:rsid w:val="004957DB"/>
    <w:rsid w:val="004958BA"/>
    <w:rsid w:val="00495D96"/>
    <w:rsid w:val="004962C2"/>
    <w:rsid w:val="00496789"/>
    <w:rsid w:val="00496C13"/>
    <w:rsid w:val="00497154"/>
    <w:rsid w:val="004972EC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60C"/>
    <w:rsid w:val="004D0C97"/>
    <w:rsid w:val="004D0F1F"/>
    <w:rsid w:val="004D0FC8"/>
    <w:rsid w:val="004D11FD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191D"/>
    <w:rsid w:val="004E2199"/>
    <w:rsid w:val="004E2366"/>
    <w:rsid w:val="004E2B09"/>
    <w:rsid w:val="004E3189"/>
    <w:rsid w:val="004E31DB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7FD"/>
    <w:rsid w:val="004F0A38"/>
    <w:rsid w:val="004F0B40"/>
    <w:rsid w:val="004F1CB6"/>
    <w:rsid w:val="004F1CE1"/>
    <w:rsid w:val="004F22F5"/>
    <w:rsid w:val="004F245F"/>
    <w:rsid w:val="004F2B97"/>
    <w:rsid w:val="004F2DD8"/>
    <w:rsid w:val="004F2F1A"/>
    <w:rsid w:val="004F31EE"/>
    <w:rsid w:val="004F3A0E"/>
    <w:rsid w:val="004F3C8F"/>
    <w:rsid w:val="004F4296"/>
    <w:rsid w:val="004F48A5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BC4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AB4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35B"/>
    <w:rsid w:val="005158D0"/>
    <w:rsid w:val="00515A0D"/>
    <w:rsid w:val="00515F9C"/>
    <w:rsid w:val="00516172"/>
    <w:rsid w:val="00516462"/>
    <w:rsid w:val="00516835"/>
    <w:rsid w:val="00516E34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F01"/>
    <w:rsid w:val="0052548B"/>
    <w:rsid w:val="00525620"/>
    <w:rsid w:val="00525622"/>
    <w:rsid w:val="005256C4"/>
    <w:rsid w:val="005258CE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CF0"/>
    <w:rsid w:val="005326D6"/>
    <w:rsid w:val="005329B2"/>
    <w:rsid w:val="00532F84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A1B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107C"/>
    <w:rsid w:val="00551F08"/>
    <w:rsid w:val="00552433"/>
    <w:rsid w:val="00552B9C"/>
    <w:rsid w:val="00553C04"/>
    <w:rsid w:val="00553E84"/>
    <w:rsid w:val="00554599"/>
    <w:rsid w:val="00554776"/>
    <w:rsid w:val="005547FC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507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2BE6"/>
    <w:rsid w:val="005631BF"/>
    <w:rsid w:val="005631F5"/>
    <w:rsid w:val="00563936"/>
    <w:rsid w:val="00563BBF"/>
    <w:rsid w:val="00564804"/>
    <w:rsid w:val="00564D50"/>
    <w:rsid w:val="005658BB"/>
    <w:rsid w:val="00565907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464"/>
    <w:rsid w:val="00567AA8"/>
    <w:rsid w:val="00567B12"/>
    <w:rsid w:val="00567C9F"/>
    <w:rsid w:val="00570BC5"/>
    <w:rsid w:val="00571CCB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65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348F"/>
    <w:rsid w:val="005838B7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AC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0F97"/>
    <w:rsid w:val="005A13C9"/>
    <w:rsid w:val="005A1A74"/>
    <w:rsid w:val="005A20BC"/>
    <w:rsid w:val="005A23AF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280"/>
    <w:rsid w:val="005A5CF5"/>
    <w:rsid w:val="005A5DD0"/>
    <w:rsid w:val="005A60C0"/>
    <w:rsid w:val="005A6657"/>
    <w:rsid w:val="005A6C98"/>
    <w:rsid w:val="005A6EC5"/>
    <w:rsid w:val="005A6FBB"/>
    <w:rsid w:val="005A7537"/>
    <w:rsid w:val="005A7BBA"/>
    <w:rsid w:val="005B0453"/>
    <w:rsid w:val="005B063B"/>
    <w:rsid w:val="005B0BFA"/>
    <w:rsid w:val="005B13AD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FC0"/>
    <w:rsid w:val="005C012D"/>
    <w:rsid w:val="005C0677"/>
    <w:rsid w:val="005C0A12"/>
    <w:rsid w:val="005C0C16"/>
    <w:rsid w:val="005C0D93"/>
    <w:rsid w:val="005C154A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D02"/>
    <w:rsid w:val="005E3FE1"/>
    <w:rsid w:val="005E4018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87D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AAE"/>
    <w:rsid w:val="00605B3E"/>
    <w:rsid w:val="00605FA3"/>
    <w:rsid w:val="0060691F"/>
    <w:rsid w:val="00606CAA"/>
    <w:rsid w:val="006076C4"/>
    <w:rsid w:val="006079F4"/>
    <w:rsid w:val="00610034"/>
    <w:rsid w:val="0061004C"/>
    <w:rsid w:val="0061069F"/>
    <w:rsid w:val="006107AD"/>
    <w:rsid w:val="006111B8"/>
    <w:rsid w:val="0061150B"/>
    <w:rsid w:val="00611A09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1B6"/>
    <w:rsid w:val="00617500"/>
    <w:rsid w:val="006176F5"/>
    <w:rsid w:val="006179A5"/>
    <w:rsid w:val="00617B46"/>
    <w:rsid w:val="00617C72"/>
    <w:rsid w:val="00620EC0"/>
    <w:rsid w:val="00621419"/>
    <w:rsid w:val="00621752"/>
    <w:rsid w:val="00621B4F"/>
    <w:rsid w:val="006220AC"/>
    <w:rsid w:val="0062281F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13B"/>
    <w:rsid w:val="00636802"/>
    <w:rsid w:val="00636C90"/>
    <w:rsid w:val="00636D41"/>
    <w:rsid w:val="00636DDE"/>
    <w:rsid w:val="006372A2"/>
    <w:rsid w:val="00637AEB"/>
    <w:rsid w:val="006401C8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0C83"/>
    <w:rsid w:val="00661BA5"/>
    <w:rsid w:val="00661C02"/>
    <w:rsid w:val="00662477"/>
    <w:rsid w:val="00662554"/>
    <w:rsid w:val="00662811"/>
    <w:rsid w:val="00662C90"/>
    <w:rsid w:val="00663A13"/>
    <w:rsid w:val="00663BB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9A8"/>
    <w:rsid w:val="00672DB6"/>
    <w:rsid w:val="00672FA6"/>
    <w:rsid w:val="00673B7D"/>
    <w:rsid w:val="00674460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51B"/>
    <w:rsid w:val="00691BB6"/>
    <w:rsid w:val="00691ED3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74E"/>
    <w:rsid w:val="0069681D"/>
    <w:rsid w:val="00696A5D"/>
    <w:rsid w:val="00696D94"/>
    <w:rsid w:val="0069739F"/>
    <w:rsid w:val="0069774B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A07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38F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E98"/>
    <w:rsid w:val="006C417E"/>
    <w:rsid w:val="006C4475"/>
    <w:rsid w:val="006C4647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A5F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E6"/>
    <w:rsid w:val="006F302D"/>
    <w:rsid w:val="006F3788"/>
    <w:rsid w:val="006F3EA2"/>
    <w:rsid w:val="006F4048"/>
    <w:rsid w:val="006F414F"/>
    <w:rsid w:val="006F508D"/>
    <w:rsid w:val="006F5526"/>
    <w:rsid w:val="006F57F3"/>
    <w:rsid w:val="006F59F1"/>
    <w:rsid w:val="006F5C01"/>
    <w:rsid w:val="006F6AC2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2FF5"/>
    <w:rsid w:val="00703BE1"/>
    <w:rsid w:val="00703E5A"/>
    <w:rsid w:val="007043A3"/>
    <w:rsid w:val="007045A5"/>
    <w:rsid w:val="00704D2C"/>
    <w:rsid w:val="00705480"/>
    <w:rsid w:val="00705787"/>
    <w:rsid w:val="00705BE3"/>
    <w:rsid w:val="0070610B"/>
    <w:rsid w:val="007067F6"/>
    <w:rsid w:val="00706B1A"/>
    <w:rsid w:val="0070740F"/>
    <w:rsid w:val="00707FE4"/>
    <w:rsid w:val="00710066"/>
    <w:rsid w:val="0071036D"/>
    <w:rsid w:val="007109B7"/>
    <w:rsid w:val="00710CEC"/>
    <w:rsid w:val="00710FEA"/>
    <w:rsid w:val="00711760"/>
    <w:rsid w:val="00711AC7"/>
    <w:rsid w:val="00712059"/>
    <w:rsid w:val="00712263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28CE"/>
    <w:rsid w:val="0072313C"/>
    <w:rsid w:val="00723EB5"/>
    <w:rsid w:val="0072573A"/>
    <w:rsid w:val="00725B27"/>
    <w:rsid w:val="00725CD3"/>
    <w:rsid w:val="00726072"/>
    <w:rsid w:val="007262B9"/>
    <w:rsid w:val="00726E6D"/>
    <w:rsid w:val="00727208"/>
    <w:rsid w:val="007309EF"/>
    <w:rsid w:val="00731032"/>
    <w:rsid w:val="007317E6"/>
    <w:rsid w:val="007317F0"/>
    <w:rsid w:val="00731A88"/>
    <w:rsid w:val="007333C2"/>
    <w:rsid w:val="007336B8"/>
    <w:rsid w:val="007338E2"/>
    <w:rsid w:val="00733C8B"/>
    <w:rsid w:val="00733CCD"/>
    <w:rsid w:val="007347BD"/>
    <w:rsid w:val="00734C88"/>
    <w:rsid w:val="007350FA"/>
    <w:rsid w:val="0073518C"/>
    <w:rsid w:val="007354F9"/>
    <w:rsid w:val="0073553F"/>
    <w:rsid w:val="00735A5D"/>
    <w:rsid w:val="00736D25"/>
    <w:rsid w:val="007372AE"/>
    <w:rsid w:val="00737A83"/>
    <w:rsid w:val="00737C2A"/>
    <w:rsid w:val="00740789"/>
    <w:rsid w:val="00740935"/>
    <w:rsid w:val="0074138A"/>
    <w:rsid w:val="00741550"/>
    <w:rsid w:val="0074204F"/>
    <w:rsid w:val="00742339"/>
    <w:rsid w:val="00742377"/>
    <w:rsid w:val="007425D1"/>
    <w:rsid w:val="007427D0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47F01"/>
    <w:rsid w:val="0075038E"/>
    <w:rsid w:val="007503A8"/>
    <w:rsid w:val="00750FD3"/>
    <w:rsid w:val="00751278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9E3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648E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970"/>
    <w:rsid w:val="007A1B2C"/>
    <w:rsid w:val="007A1E37"/>
    <w:rsid w:val="007A2162"/>
    <w:rsid w:val="007A2395"/>
    <w:rsid w:val="007A2D36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A7C61"/>
    <w:rsid w:val="007B0583"/>
    <w:rsid w:val="007B0903"/>
    <w:rsid w:val="007B0E14"/>
    <w:rsid w:val="007B181C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765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692"/>
    <w:rsid w:val="007F5850"/>
    <w:rsid w:val="007F59E5"/>
    <w:rsid w:val="007F5BC9"/>
    <w:rsid w:val="007F5D89"/>
    <w:rsid w:val="007F5EA8"/>
    <w:rsid w:val="007F629F"/>
    <w:rsid w:val="007F6992"/>
    <w:rsid w:val="007F6D8A"/>
    <w:rsid w:val="007F78AA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0A90"/>
    <w:rsid w:val="008113CC"/>
    <w:rsid w:val="00812E66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2949"/>
    <w:rsid w:val="00833A1C"/>
    <w:rsid w:val="00833BED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28DC"/>
    <w:rsid w:val="008437A2"/>
    <w:rsid w:val="00843B45"/>
    <w:rsid w:val="00843D26"/>
    <w:rsid w:val="00844D48"/>
    <w:rsid w:val="0084574C"/>
    <w:rsid w:val="00845AC5"/>
    <w:rsid w:val="00845ADD"/>
    <w:rsid w:val="00847580"/>
    <w:rsid w:val="00850034"/>
    <w:rsid w:val="008505BF"/>
    <w:rsid w:val="0085165C"/>
    <w:rsid w:val="008519CA"/>
    <w:rsid w:val="00851D34"/>
    <w:rsid w:val="008526FE"/>
    <w:rsid w:val="00852CFC"/>
    <w:rsid w:val="00852EF7"/>
    <w:rsid w:val="00853211"/>
    <w:rsid w:val="0085377D"/>
    <w:rsid w:val="00853A12"/>
    <w:rsid w:val="00853D5E"/>
    <w:rsid w:val="008546C7"/>
    <w:rsid w:val="008547F1"/>
    <w:rsid w:val="008553D5"/>
    <w:rsid w:val="00856220"/>
    <w:rsid w:val="00856A3A"/>
    <w:rsid w:val="00856D7F"/>
    <w:rsid w:val="00856E61"/>
    <w:rsid w:val="00857EBB"/>
    <w:rsid w:val="008602A5"/>
    <w:rsid w:val="00860A5D"/>
    <w:rsid w:val="00861133"/>
    <w:rsid w:val="00861664"/>
    <w:rsid w:val="00861CDA"/>
    <w:rsid w:val="00862729"/>
    <w:rsid w:val="00862AAE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7F2"/>
    <w:rsid w:val="00870AAA"/>
    <w:rsid w:val="00870AAE"/>
    <w:rsid w:val="00870B7B"/>
    <w:rsid w:val="00870D05"/>
    <w:rsid w:val="00872CCB"/>
    <w:rsid w:val="00872E9C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7E3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5B6"/>
    <w:rsid w:val="00884E6C"/>
    <w:rsid w:val="00885200"/>
    <w:rsid w:val="00886067"/>
    <w:rsid w:val="008864D4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7C5"/>
    <w:rsid w:val="0089291E"/>
    <w:rsid w:val="008933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0F5"/>
    <w:rsid w:val="008A225A"/>
    <w:rsid w:val="008A26F4"/>
    <w:rsid w:val="008A276D"/>
    <w:rsid w:val="008A2CD8"/>
    <w:rsid w:val="008A2E48"/>
    <w:rsid w:val="008A31C5"/>
    <w:rsid w:val="008A366D"/>
    <w:rsid w:val="008A39F1"/>
    <w:rsid w:val="008A4290"/>
    <w:rsid w:val="008A42A1"/>
    <w:rsid w:val="008A494B"/>
    <w:rsid w:val="008A4C81"/>
    <w:rsid w:val="008A510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B04"/>
    <w:rsid w:val="008C0FD4"/>
    <w:rsid w:val="008C1219"/>
    <w:rsid w:val="008C1999"/>
    <w:rsid w:val="008C1ED9"/>
    <w:rsid w:val="008C232D"/>
    <w:rsid w:val="008C29AD"/>
    <w:rsid w:val="008C2BFD"/>
    <w:rsid w:val="008C2EF9"/>
    <w:rsid w:val="008C3082"/>
    <w:rsid w:val="008C3108"/>
    <w:rsid w:val="008C3275"/>
    <w:rsid w:val="008C32A2"/>
    <w:rsid w:val="008C331D"/>
    <w:rsid w:val="008C355A"/>
    <w:rsid w:val="008C36CA"/>
    <w:rsid w:val="008C41B6"/>
    <w:rsid w:val="008C44E1"/>
    <w:rsid w:val="008C4527"/>
    <w:rsid w:val="008C4640"/>
    <w:rsid w:val="008C49E6"/>
    <w:rsid w:val="008C50C1"/>
    <w:rsid w:val="008C55BA"/>
    <w:rsid w:val="008C56E0"/>
    <w:rsid w:val="008C571A"/>
    <w:rsid w:val="008C5D60"/>
    <w:rsid w:val="008C5E50"/>
    <w:rsid w:val="008C66C4"/>
    <w:rsid w:val="008C6B2D"/>
    <w:rsid w:val="008C6C58"/>
    <w:rsid w:val="008C73B5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53D"/>
    <w:rsid w:val="008E6F50"/>
    <w:rsid w:val="008E73C2"/>
    <w:rsid w:val="008E73DF"/>
    <w:rsid w:val="008E75B4"/>
    <w:rsid w:val="008E7978"/>
    <w:rsid w:val="008E7A7D"/>
    <w:rsid w:val="008E7B3B"/>
    <w:rsid w:val="008F01B1"/>
    <w:rsid w:val="008F025C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52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7A"/>
    <w:rsid w:val="00900765"/>
    <w:rsid w:val="00900C9C"/>
    <w:rsid w:val="00900D16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BDE"/>
    <w:rsid w:val="00915F83"/>
    <w:rsid w:val="00917025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143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ABD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992"/>
    <w:rsid w:val="00961216"/>
    <w:rsid w:val="009612EB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63E4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23E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9EC"/>
    <w:rsid w:val="009A0BC9"/>
    <w:rsid w:val="009A160C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57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A77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671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354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378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22"/>
    <w:rsid w:val="009F3D6D"/>
    <w:rsid w:val="009F4054"/>
    <w:rsid w:val="009F4280"/>
    <w:rsid w:val="009F42C3"/>
    <w:rsid w:val="009F4572"/>
    <w:rsid w:val="009F46AA"/>
    <w:rsid w:val="009F486B"/>
    <w:rsid w:val="009F498A"/>
    <w:rsid w:val="009F4A73"/>
    <w:rsid w:val="009F4C96"/>
    <w:rsid w:val="009F4DE1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26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1D4A"/>
    <w:rsid w:val="00A12962"/>
    <w:rsid w:val="00A131B8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1EF7"/>
    <w:rsid w:val="00A228E1"/>
    <w:rsid w:val="00A22B74"/>
    <w:rsid w:val="00A2415D"/>
    <w:rsid w:val="00A25011"/>
    <w:rsid w:val="00A25E58"/>
    <w:rsid w:val="00A26041"/>
    <w:rsid w:val="00A2665F"/>
    <w:rsid w:val="00A271FC"/>
    <w:rsid w:val="00A27F81"/>
    <w:rsid w:val="00A30D76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3AD"/>
    <w:rsid w:val="00A37AC0"/>
    <w:rsid w:val="00A40AAB"/>
    <w:rsid w:val="00A41499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681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60088"/>
    <w:rsid w:val="00A6078A"/>
    <w:rsid w:val="00A607C5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4EA8"/>
    <w:rsid w:val="00A64F1D"/>
    <w:rsid w:val="00A65104"/>
    <w:rsid w:val="00A65B38"/>
    <w:rsid w:val="00A65BF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2DC1"/>
    <w:rsid w:val="00A731A8"/>
    <w:rsid w:val="00A73562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865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2E1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54E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C17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152"/>
    <w:rsid w:val="00AC69B0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EE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0E7E"/>
    <w:rsid w:val="00B117AB"/>
    <w:rsid w:val="00B12DE8"/>
    <w:rsid w:val="00B12F02"/>
    <w:rsid w:val="00B13626"/>
    <w:rsid w:val="00B145BA"/>
    <w:rsid w:val="00B14D12"/>
    <w:rsid w:val="00B1575C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2ABF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6F36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42"/>
    <w:rsid w:val="00B33373"/>
    <w:rsid w:val="00B337CF"/>
    <w:rsid w:val="00B337DE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5A3B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5F9"/>
    <w:rsid w:val="00B74C03"/>
    <w:rsid w:val="00B75224"/>
    <w:rsid w:val="00B75967"/>
    <w:rsid w:val="00B76437"/>
    <w:rsid w:val="00B76B56"/>
    <w:rsid w:val="00B778A2"/>
    <w:rsid w:val="00B80641"/>
    <w:rsid w:val="00B8067A"/>
    <w:rsid w:val="00B80BA3"/>
    <w:rsid w:val="00B80D30"/>
    <w:rsid w:val="00B81543"/>
    <w:rsid w:val="00B81B15"/>
    <w:rsid w:val="00B81BF4"/>
    <w:rsid w:val="00B820C3"/>
    <w:rsid w:val="00B820C7"/>
    <w:rsid w:val="00B82297"/>
    <w:rsid w:val="00B82F6B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87F69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04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59C7"/>
    <w:rsid w:val="00B960E6"/>
    <w:rsid w:val="00B966ED"/>
    <w:rsid w:val="00B96EE7"/>
    <w:rsid w:val="00B97054"/>
    <w:rsid w:val="00B9735A"/>
    <w:rsid w:val="00B977FD"/>
    <w:rsid w:val="00B97C72"/>
    <w:rsid w:val="00B97C7B"/>
    <w:rsid w:val="00BA0B29"/>
    <w:rsid w:val="00BA1606"/>
    <w:rsid w:val="00BA1BF2"/>
    <w:rsid w:val="00BA1C98"/>
    <w:rsid w:val="00BA1EB1"/>
    <w:rsid w:val="00BA215C"/>
    <w:rsid w:val="00BA21F3"/>
    <w:rsid w:val="00BA22B6"/>
    <w:rsid w:val="00BA271B"/>
    <w:rsid w:val="00BA2A80"/>
    <w:rsid w:val="00BA2B63"/>
    <w:rsid w:val="00BA30A8"/>
    <w:rsid w:val="00BA354D"/>
    <w:rsid w:val="00BA3DEF"/>
    <w:rsid w:val="00BA40AE"/>
    <w:rsid w:val="00BA456C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6A23"/>
    <w:rsid w:val="00BB6BB9"/>
    <w:rsid w:val="00BB7333"/>
    <w:rsid w:val="00BB7528"/>
    <w:rsid w:val="00BC02E0"/>
    <w:rsid w:val="00BC07C8"/>
    <w:rsid w:val="00BC0FB2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4AE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6D42"/>
    <w:rsid w:val="00BD75A5"/>
    <w:rsid w:val="00BD7AA7"/>
    <w:rsid w:val="00BE0041"/>
    <w:rsid w:val="00BE0576"/>
    <w:rsid w:val="00BE0587"/>
    <w:rsid w:val="00BE1662"/>
    <w:rsid w:val="00BE1A8F"/>
    <w:rsid w:val="00BE2234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0F5D"/>
    <w:rsid w:val="00BF1138"/>
    <w:rsid w:val="00BF13CC"/>
    <w:rsid w:val="00BF13E3"/>
    <w:rsid w:val="00BF189D"/>
    <w:rsid w:val="00BF194D"/>
    <w:rsid w:val="00BF1A93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593"/>
    <w:rsid w:val="00C13922"/>
    <w:rsid w:val="00C13E11"/>
    <w:rsid w:val="00C14022"/>
    <w:rsid w:val="00C14795"/>
    <w:rsid w:val="00C15C90"/>
    <w:rsid w:val="00C16CF6"/>
    <w:rsid w:val="00C16DD4"/>
    <w:rsid w:val="00C17522"/>
    <w:rsid w:val="00C17A09"/>
    <w:rsid w:val="00C17BFD"/>
    <w:rsid w:val="00C17D9A"/>
    <w:rsid w:val="00C17DA4"/>
    <w:rsid w:val="00C202FC"/>
    <w:rsid w:val="00C20924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27A00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107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53"/>
    <w:rsid w:val="00C549E0"/>
    <w:rsid w:val="00C54AC0"/>
    <w:rsid w:val="00C54B64"/>
    <w:rsid w:val="00C54C44"/>
    <w:rsid w:val="00C54D83"/>
    <w:rsid w:val="00C54EDF"/>
    <w:rsid w:val="00C55611"/>
    <w:rsid w:val="00C557F0"/>
    <w:rsid w:val="00C55C56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80123"/>
    <w:rsid w:val="00C801CE"/>
    <w:rsid w:val="00C80403"/>
    <w:rsid w:val="00C80522"/>
    <w:rsid w:val="00C805E3"/>
    <w:rsid w:val="00C80910"/>
    <w:rsid w:val="00C8147C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397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579"/>
    <w:rsid w:val="00C95714"/>
    <w:rsid w:val="00C95992"/>
    <w:rsid w:val="00C95FD9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25D"/>
    <w:rsid w:val="00CA759D"/>
    <w:rsid w:val="00CA7A60"/>
    <w:rsid w:val="00CA7B52"/>
    <w:rsid w:val="00CA7EB0"/>
    <w:rsid w:val="00CB03DD"/>
    <w:rsid w:val="00CB058E"/>
    <w:rsid w:val="00CB0A11"/>
    <w:rsid w:val="00CB0C39"/>
    <w:rsid w:val="00CB0CD1"/>
    <w:rsid w:val="00CB0E1C"/>
    <w:rsid w:val="00CB0E30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6E56"/>
    <w:rsid w:val="00CB7384"/>
    <w:rsid w:val="00CB7391"/>
    <w:rsid w:val="00CB78B9"/>
    <w:rsid w:val="00CB7F32"/>
    <w:rsid w:val="00CC089A"/>
    <w:rsid w:val="00CC094E"/>
    <w:rsid w:val="00CC0D13"/>
    <w:rsid w:val="00CC1A22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86"/>
    <w:rsid w:val="00CC4AB8"/>
    <w:rsid w:val="00CC4AF6"/>
    <w:rsid w:val="00CC4B30"/>
    <w:rsid w:val="00CC53F5"/>
    <w:rsid w:val="00CC5818"/>
    <w:rsid w:val="00CC5B20"/>
    <w:rsid w:val="00CC5BE9"/>
    <w:rsid w:val="00CC5DA7"/>
    <w:rsid w:val="00CC5F95"/>
    <w:rsid w:val="00CC6179"/>
    <w:rsid w:val="00CC6DAA"/>
    <w:rsid w:val="00CC7C74"/>
    <w:rsid w:val="00CC7F3C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E47"/>
    <w:rsid w:val="00CD30A2"/>
    <w:rsid w:val="00CD36EF"/>
    <w:rsid w:val="00CD3EE6"/>
    <w:rsid w:val="00CD4424"/>
    <w:rsid w:val="00CD4685"/>
    <w:rsid w:val="00CD5609"/>
    <w:rsid w:val="00CD5656"/>
    <w:rsid w:val="00CD5AF7"/>
    <w:rsid w:val="00CD60AD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7B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2DC"/>
    <w:rsid w:val="00CF6ADB"/>
    <w:rsid w:val="00CF6F72"/>
    <w:rsid w:val="00CF75F1"/>
    <w:rsid w:val="00CF777C"/>
    <w:rsid w:val="00D00188"/>
    <w:rsid w:val="00D007AC"/>
    <w:rsid w:val="00D00AA7"/>
    <w:rsid w:val="00D0143F"/>
    <w:rsid w:val="00D02292"/>
    <w:rsid w:val="00D02620"/>
    <w:rsid w:val="00D0262A"/>
    <w:rsid w:val="00D0280F"/>
    <w:rsid w:val="00D030FA"/>
    <w:rsid w:val="00D031D4"/>
    <w:rsid w:val="00D035E2"/>
    <w:rsid w:val="00D04262"/>
    <w:rsid w:val="00D042E1"/>
    <w:rsid w:val="00D04698"/>
    <w:rsid w:val="00D04960"/>
    <w:rsid w:val="00D04C5A"/>
    <w:rsid w:val="00D05158"/>
    <w:rsid w:val="00D0579F"/>
    <w:rsid w:val="00D061DE"/>
    <w:rsid w:val="00D06F99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2FA"/>
    <w:rsid w:val="00D2398F"/>
    <w:rsid w:val="00D23D63"/>
    <w:rsid w:val="00D23DCC"/>
    <w:rsid w:val="00D23DCD"/>
    <w:rsid w:val="00D23E37"/>
    <w:rsid w:val="00D24146"/>
    <w:rsid w:val="00D250A1"/>
    <w:rsid w:val="00D254D6"/>
    <w:rsid w:val="00D25C70"/>
    <w:rsid w:val="00D25D38"/>
    <w:rsid w:val="00D2660C"/>
    <w:rsid w:val="00D26881"/>
    <w:rsid w:val="00D26B4C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B8"/>
    <w:rsid w:val="00D32303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52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977"/>
    <w:rsid w:val="00D54CC3"/>
    <w:rsid w:val="00D54D28"/>
    <w:rsid w:val="00D55187"/>
    <w:rsid w:val="00D55CEB"/>
    <w:rsid w:val="00D56456"/>
    <w:rsid w:val="00D56909"/>
    <w:rsid w:val="00D56A39"/>
    <w:rsid w:val="00D56EF1"/>
    <w:rsid w:val="00D56F13"/>
    <w:rsid w:val="00D578D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B8F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642"/>
    <w:rsid w:val="00D86716"/>
    <w:rsid w:val="00D86C7A"/>
    <w:rsid w:val="00D871E5"/>
    <w:rsid w:val="00D872AD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7E4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750"/>
    <w:rsid w:val="00DA6964"/>
    <w:rsid w:val="00DA6ACC"/>
    <w:rsid w:val="00DA78B5"/>
    <w:rsid w:val="00DA7C07"/>
    <w:rsid w:val="00DA7FAB"/>
    <w:rsid w:val="00DA7FCC"/>
    <w:rsid w:val="00DB1191"/>
    <w:rsid w:val="00DB13BC"/>
    <w:rsid w:val="00DB1895"/>
    <w:rsid w:val="00DB1B81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0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712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AF"/>
    <w:rsid w:val="00DE49BB"/>
    <w:rsid w:val="00DE5D22"/>
    <w:rsid w:val="00DE6264"/>
    <w:rsid w:val="00DE6621"/>
    <w:rsid w:val="00DE6ABA"/>
    <w:rsid w:val="00DE76BD"/>
    <w:rsid w:val="00DE7742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5E66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950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7355"/>
    <w:rsid w:val="00E17896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6ED2"/>
    <w:rsid w:val="00E275D1"/>
    <w:rsid w:val="00E279C7"/>
    <w:rsid w:val="00E27A47"/>
    <w:rsid w:val="00E27ACC"/>
    <w:rsid w:val="00E27CB7"/>
    <w:rsid w:val="00E30096"/>
    <w:rsid w:val="00E305A7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4AA"/>
    <w:rsid w:val="00E3356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2E46"/>
    <w:rsid w:val="00E432F4"/>
    <w:rsid w:val="00E43616"/>
    <w:rsid w:val="00E437FB"/>
    <w:rsid w:val="00E43B25"/>
    <w:rsid w:val="00E43DE6"/>
    <w:rsid w:val="00E43F21"/>
    <w:rsid w:val="00E441EC"/>
    <w:rsid w:val="00E44350"/>
    <w:rsid w:val="00E455AC"/>
    <w:rsid w:val="00E4580C"/>
    <w:rsid w:val="00E45A60"/>
    <w:rsid w:val="00E45B2D"/>
    <w:rsid w:val="00E45F66"/>
    <w:rsid w:val="00E479B7"/>
    <w:rsid w:val="00E47E07"/>
    <w:rsid w:val="00E50E75"/>
    <w:rsid w:val="00E51643"/>
    <w:rsid w:val="00E51747"/>
    <w:rsid w:val="00E519F7"/>
    <w:rsid w:val="00E5397C"/>
    <w:rsid w:val="00E54B80"/>
    <w:rsid w:val="00E55A0E"/>
    <w:rsid w:val="00E55C81"/>
    <w:rsid w:val="00E56026"/>
    <w:rsid w:val="00E56092"/>
    <w:rsid w:val="00E5674D"/>
    <w:rsid w:val="00E56DF9"/>
    <w:rsid w:val="00E56E99"/>
    <w:rsid w:val="00E5700B"/>
    <w:rsid w:val="00E574F7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6BFE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BC0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959"/>
    <w:rsid w:val="00EB1BD8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64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AEE"/>
    <w:rsid w:val="00ED1B19"/>
    <w:rsid w:val="00ED1E9D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58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D01"/>
    <w:rsid w:val="00EE4E3D"/>
    <w:rsid w:val="00EE531B"/>
    <w:rsid w:val="00EE55DC"/>
    <w:rsid w:val="00EE5D3C"/>
    <w:rsid w:val="00EE61A9"/>
    <w:rsid w:val="00EE61B5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001"/>
    <w:rsid w:val="00F029AA"/>
    <w:rsid w:val="00F02F34"/>
    <w:rsid w:val="00F030B9"/>
    <w:rsid w:val="00F0313F"/>
    <w:rsid w:val="00F033EB"/>
    <w:rsid w:val="00F04518"/>
    <w:rsid w:val="00F0474E"/>
    <w:rsid w:val="00F05814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0FB9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440A"/>
    <w:rsid w:val="00F24AA5"/>
    <w:rsid w:val="00F24BF9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606F"/>
    <w:rsid w:val="00F360B5"/>
    <w:rsid w:val="00F364C6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4C4B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3AB2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6D"/>
    <w:rsid w:val="00F677A2"/>
    <w:rsid w:val="00F67981"/>
    <w:rsid w:val="00F67A51"/>
    <w:rsid w:val="00F67DB4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4E80"/>
    <w:rsid w:val="00F75282"/>
    <w:rsid w:val="00F7584E"/>
    <w:rsid w:val="00F75C68"/>
    <w:rsid w:val="00F75CDE"/>
    <w:rsid w:val="00F7617C"/>
    <w:rsid w:val="00F76215"/>
    <w:rsid w:val="00F76662"/>
    <w:rsid w:val="00F769AC"/>
    <w:rsid w:val="00F76DE5"/>
    <w:rsid w:val="00F7707C"/>
    <w:rsid w:val="00F7715B"/>
    <w:rsid w:val="00F77172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3D0E"/>
    <w:rsid w:val="00F844C9"/>
    <w:rsid w:val="00F844D4"/>
    <w:rsid w:val="00F84516"/>
    <w:rsid w:val="00F84534"/>
    <w:rsid w:val="00F84ACB"/>
    <w:rsid w:val="00F854E4"/>
    <w:rsid w:val="00F85509"/>
    <w:rsid w:val="00F85E91"/>
    <w:rsid w:val="00F8619D"/>
    <w:rsid w:val="00F862EC"/>
    <w:rsid w:val="00F86ACB"/>
    <w:rsid w:val="00F86BB3"/>
    <w:rsid w:val="00F86C13"/>
    <w:rsid w:val="00F871DC"/>
    <w:rsid w:val="00F8749D"/>
    <w:rsid w:val="00F876C8"/>
    <w:rsid w:val="00F876E0"/>
    <w:rsid w:val="00F879A9"/>
    <w:rsid w:val="00F87A42"/>
    <w:rsid w:val="00F87AE0"/>
    <w:rsid w:val="00F90176"/>
    <w:rsid w:val="00F90534"/>
    <w:rsid w:val="00F905A1"/>
    <w:rsid w:val="00F912A5"/>
    <w:rsid w:val="00F914D0"/>
    <w:rsid w:val="00F9189A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6BFD"/>
    <w:rsid w:val="00FA722D"/>
    <w:rsid w:val="00FA734A"/>
    <w:rsid w:val="00FA74D3"/>
    <w:rsid w:val="00FA7651"/>
    <w:rsid w:val="00FB02EA"/>
    <w:rsid w:val="00FB0E46"/>
    <w:rsid w:val="00FB10D8"/>
    <w:rsid w:val="00FB1547"/>
    <w:rsid w:val="00FB1A68"/>
    <w:rsid w:val="00FB1B15"/>
    <w:rsid w:val="00FB226B"/>
    <w:rsid w:val="00FB2C44"/>
    <w:rsid w:val="00FB36F1"/>
    <w:rsid w:val="00FB3D97"/>
    <w:rsid w:val="00FB403B"/>
    <w:rsid w:val="00FB425D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471"/>
    <w:rsid w:val="00FB75AE"/>
    <w:rsid w:val="00FB7680"/>
    <w:rsid w:val="00FB769C"/>
    <w:rsid w:val="00FB7719"/>
    <w:rsid w:val="00FB7A80"/>
    <w:rsid w:val="00FC017F"/>
    <w:rsid w:val="00FC1430"/>
    <w:rsid w:val="00FC18A9"/>
    <w:rsid w:val="00FC1944"/>
    <w:rsid w:val="00FC1A80"/>
    <w:rsid w:val="00FC24D2"/>
    <w:rsid w:val="00FC25ED"/>
    <w:rsid w:val="00FC26F1"/>
    <w:rsid w:val="00FC2C5D"/>
    <w:rsid w:val="00FC3284"/>
    <w:rsid w:val="00FC34F5"/>
    <w:rsid w:val="00FC3506"/>
    <w:rsid w:val="00FC395C"/>
    <w:rsid w:val="00FC3A37"/>
    <w:rsid w:val="00FC44CF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5157"/>
    <w:rsid w:val="00FE525D"/>
    <w:rsid w:val="00FE5A06"/>
    <w:rsid w:val="00FE6575"/>
    <w:rsid w:val="00FE6752"/>
    <w:rsid w:val="00FE695E"/>
    <w:rsid w:val="00FE70A6"/>
    <w:rsid w:val="00FE7806"/>
    <w:rsid w:val="00FE7925"/>
    <w:rsid w:val="00FF01FF"/>
    <w:rsid w:val="00FF021E"/>
    <w:rsid w:val="00FF0379"/>
    <w:rsid w:val="00FF0706"/>
    <w:rsid w:val="00FF0847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CBCE08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CD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qFormat/>
    <w:rsid w:val="003B7CD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B7CD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B7CD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B7CD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B7CD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B7CD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qFormat/>
    <w:rsid w:val="003B7CD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qFormat/>
    <w:rsid w:val="003B7CD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qFormat/>
    <w:rsid w:val="003B7CD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B7CD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rsid w:val="003B7CD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B7CD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B7CD2"/>
  </w:style>
  <w:style w:type="paragraph" w:styleId="BlockText">
    <w:name w:val="Block Text"/>
    <w:basedOn w:val="Normal"/>
    <w:rsid w:val="003B7CD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B7CD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B7CD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rsid w:val="003B7CD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customStyle="1" w:styleId="Heading2Char">
    <w:name w:val="Heading 2 Char"/>
    <w:link w:val="Heading2"/>
    <w:rsid w:val="007919E3"/>
    <w:rPr>
      <w:rFonts w:ascii="Helvetica-R" w:hAnsi="Helvetica-R"/>
      <w:b/>
      <w:bCs/>
      <w:noProof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6956</Words>
  <Characters>39650</Characters>
  <Application>Microsoft Office Word</Application>
  <DocSecurity>0</DocSecurity>
  <Lines>330</Lines>
  <Paragraphs>93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46513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5</cp:revision>
  <cp:lastPrinted>2012-08-09T06:05:00Z</cp:lastPrinted>
  <dcterms:created xsi:type="dcterms:W3CDTF">2026-10-02T06:58:00Z</dcterms:created>
  <dcterms:modified xsi:type="dcterms:W3CDTF">2026-10-02T08:22:00Z</dcterms:modified>
</cp:coreProperties>
</file>