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D73CF" w14:textId="77777777" w:rsidR="007B4757" w:rsidRPr="00E41207" w:rsidRDefault="007B4757" w:rsidP="00C108D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E41207">
        <w:rPr>
          <w:b/>
          <w:spacing w:val="-8"/>
          <w:sz w:val="16"/>
          <w:szCs w:val="16"/>
        </w:rPr>
        <w:t>C.N.C.F. "C.F.R." S.A. -  D I R E C Ţ I A  L I N I I</w:t>
      </w:r>
    </w:p>
    <w:p w14:paraId="6A8B2218" w14:textId="76397467" w:rsidR="007B4757" w:rsidRPr="00E41207" w:rsidRDefault="007B4757" w:rsidP="00C108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E41207">
        <w:rPr>
          <w:b/>
          <w:sz w:val="16"/>
          <w:szCs w:val="16"/>
        </w:rPr>
        <w:t xml:space="preserve"> (de la pagina 1 la pagina )</w:t>
      </w:r>
    </w:p>
    <w:p w14:paraId="76A7F1A5" w14:textId="77777777" w:rsidR="007B4757" w:rsidRDefault="007B4757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23EE3B9B" w14:textId="77777777" w:rsidR="007B4757" w:rsidRDefault="007B4757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05717C1C" w14:textId="77777777" w:rsidR="007B4757" w:rsidRDefault="007B4757">
      <w:pPr>
        <w:jc w:val="center"/>
        <w:rPr>
          <w:sz w:val="28"/>
        </w:rPr>
      </w:pPr>
    </w:p>
    <w:p w14:paraId="6DB2E6A1" w14:textId="77777777" w:rsidR="007B4757" w:rsidRDefault="007B4757">
      <w:pPr>
        <w:jc w:val="center"/>
        <w:rPr>
          <w:sz w:val="28"/>
        </w:rPr>
      </w:pPr>
    </w:p>
    <w:p w14:paraId="0346B1FE" w14:textId="77777777" w:rsidR="007B4757" w:rsidRDefault="007B4757">
      <w:pPr>
        <w:jc w:val="center"/>
        <w:rPr>
          <w:sz w:val="28"/>
        </w:rPr>
      </w:pPr>
    </w:p>
    <w:p w14:paraId="567875E8" w14:textId="77777777" w:rsidR="007B4757" w:rsidRDefault="007B4757">
      <w:pPr>
        <w:jc w:val="center"/>
        <w:rPr>
          <w:b/>
          <w:bCs/>
          <w:spacing w:val="80"/>
          <w:sz w:val="32"/>
          <w:lang w:val="en-US"/>
        </w:rPr>
      </w:pPr>
    </w:p>
    <w:p w14:paraId="665036DF" w14:textId="77777777" w:rsidR="007B4757" w:rsidRDefault="007B4757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CRAIOVA</w:t>
      </w:r>
    </w:p>
    <w:p w14:paraId="2E55F0F0" w14:textId="77777777" w:rsidR="007B4757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4B32AC0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3208FE8E" w14:textId="77777777" w:rsidR="007B4757" w:rsidRDefault="007B475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E1A5F7C" w14:textId="77777777" w:rsidR="007B4757" w:rsidRDefault="007B475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octombrie 2026</w:t>
      </w:r>
    </w:p>
    <w:p w14:paraId="74CDDFFA" w14:textId="77777777" w:rsidR="007B4757" w:rsidRDefault="007B4757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7B4757" w14:paraId="33466090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916620C" w14:textId="77777777" w:rsidR="007B4757" w:rsidRDefault="007B4757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ABC3350" w14:textId="77777777" w:rsidR="007B4757" w:rsidRDefault="007B4757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71094C71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CC676BA" w14:textId="77777777" w:rsidR="007B4757" w:rsidRDefault="007B4757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34C571CC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15AB69BE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C044E33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7C38F2DC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2FC9D756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D56C9FE" w14:textId="77777777" w:rsidR="007B4757" w:rsidRDefault="007B475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3590079D" w14:textId="77777777" w:rsidR="007B4757" w:rsidRDefault="007B475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7180F311" w14:textId="77777777" w:rsidR="007B4757" w:rsidRDefault="007B4757" w:rsidP="004D230F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7AF9B5A1" w14:textId="77777777" w:rsidR="007B4757" w:rsidRDefault="007B475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58B9D567" w14:textId="77777777" w:rsidR="007B4757" w:rsidRDefault="007B475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6C3CAA41" w14:textId="77777777" w:rsidR="007B4757" w:rsidRDefault="007B475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E5C77A5" w14:textId="77777777" w:rsidR="007B4757" w:rsidRDefault="007B4757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6C66F4D7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44CBDEB5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5C2B904E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0E4BF647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1333B186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412E3034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23FC2285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1AC503D0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32FFE95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7B4757" w14:paraId="7C7465D9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2DF34443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88E90E9" w14:textId="77777777" w:rsidR="007B4757" w:rsidRDefault="007B475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05A1AED" w14:textId="77777777" w:rsidR="007B4757" w:rsidRDefault="007B475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5BC7DF98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1DD9C0D5" w14:textId="77777777" w:rsidR="007B4757" w:rsidRDefault="007B475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5C77376" w14:textId="77777777" w:rsidR="007B4757" w:rsidRDefault="007B475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FA545AB" w14:textId="77777777" w:rsidR="007B4757" w:rsidRDefault="007B475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26E75C1" w14:textId="77777777" w:rsidR="007B4757" w:rsidRDefault="007B475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72A855A3" w14:textId="77777777" w:rsidR="007B4757" w:rsidRDefault="007B475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EEA36F7" w14:textId="77777777" w:rsidR="007B4757" w:rsidRDefault="007B475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3A4B792C" w14:textId="77777777" w:rsidR="007B4757" w:rsidRDefault="007B4757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18742002" w14:textId="77777777" w:rsidR="007B4757" w:rsidRDefault="007B4757">
      <w:pPr>
        <w:spacing w:line="192" w:lineRule="auto"/>
        <w:jc w:val="center"/>
      </w:pPr>
    </w:p>
    <w:p w14:paraId="39FCAF0A" w14:textId="77777777" w:rsidR="007B4757" w:rsidRDefault="007B4757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2DD3E2F5" w14:textId="77777777" w:rsidR="007B4757" w:rsidRPr="00EA47EA" w:rsidRDefault="007B4757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4B6A00E" w14:textId="77777777" w:rsidR="007B4757" w:rsidRPr="00EA47EA" w:rsidRDefault="007B4757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5D2704C3" w14:textId="77777777" w:rsidR="007B4757" w:rsidRPr="00EA47EA" w:rsidRDefault="007B4757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4FBAFA50" w14:textId="77777777" w:rsidR="007B4757" w:rsidRPr="00A8307A" w:rsidRDefault="007B4757" w:rsidP="00516DD3">
      <w:pPr>
        <w:pStyle w:val="Heading1"/>
        <w:spacing w:line="360" w:lineRule="auto"/>
      </w:pPr>
      <w:r w:rsidRPr="00A8307A">
        <w:t>LINIA 100</w:t>
      </w:r>
    </w:p>
    <w:p w14:paraId="5321B1BE" w14:textId="77777777" w:rsidR="007B4757" w:rsidRPr="00A8307A" w:rsidRDefault="007B4757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7B4757" w:rsidRPr="00AB76B4" w14:paraId="17C4AA2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A85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2845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BF80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4769D4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EB3CDD2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BC908" w14:textId="77777777" w:rsidR="007B4757" w:rsidRPr="00AB76B4" w:rsidRDefault="007B47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A8C0649" w14:textId="77777777" w:rsidR="007B4757" w:rsidRPr="00AB76B4" w:rsidRDefault="007B47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9D1D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4359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7DD4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1ED2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0D7C73C0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1C4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939D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CBE8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271211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7ED1721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D17B0" w14:textId="77777777" w:rsidR="007B4757" w:rsidRPr="00AB76B4" w:rsidRDefault="007B47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EA2BED0" w14:textId="77777777" w:rsidR="007B4757" w:rsidRPr="00AB76B4" w:rsidRDefault="007B47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EFF6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954C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65D3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3CC2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5BD74AC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1565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9BC9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4D23C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52186C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D7FABCB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E6C4E" w14:textId="77777777" w:rsidR="007B4757" w:rsidRPr="00AB76B4" w:rsidRDefault="007B47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16BDB2D9" w14:textId="77777777" w:rsidR="007B4757" w:rsidRPr="00AB76B4" w:rsidRDefault="007B47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2DF6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0A76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36E2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6273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1C0AC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7B4757" w:rsidRPr="00AB76B4" w14:paraId="2FDB933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0C0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2A6C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42808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E0A6A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766364E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DF57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E0F9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8494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0F31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A138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09677C4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337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1521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60BC0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CD99B8" w14:textId="77777777" w:rsidR="007B4757" w:rsidRPr="00AB76B4" w:rsidRDefault="007B475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388F00EF" w14:textId="77777777" w:rsidR="007B4757" w:rsidRPr="00AB76B4" w:rsidRDefault="007B475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3A98A" w14:textId="77777777" w:rsidR="007B4757" w:rsidRPr="00AB76B4" w:rsidRDefault="007B475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302BEF5F" w14:textId="77777777" w:rsidR="007B4757" w:rsidRPr="00AB76B4" w:rsidRDefault="007B475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208AD9FE" w14:textId="77777777" w:rsidR="007B4757" w:rsidRPr="00AB76B4" w:rsidRDefault="007B475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09D9ADE2" w14:textId="77777777" w:rsidR="007B4757" w:rsidRPr="00AB76B4" w:rsidRDefault="007B475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06AF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3E0C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3909C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F615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3526D51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EED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528B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7A4F6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D038DA" w14:textId="77777777" w:rsidR="007B4757" w:rsidRPr="00AB76B4" w:rsidRDefault="007B4757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521C19C" w14:textId="77777777" w:rsidR="007B4757" w:rsidRPr="00AB76B4" w:rsidRDefault="007B475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D6346" w14:textId="77777777" w:rsidR="007B4757" w:rsidRPr="00AB76B4" w:rsidRDefault="007B475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2BA659F6" w14:textId="77777777" w:rsidR="007B4757" w:rsidRPr="00AB76B4" w:rsidRDefault="007B475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5EA91" w14:textId="77777777" w:rsidR="007B4757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478F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28A9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B3599" w14:textId="77777777" w:rsidR="007B4757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03DC4A" w14:textId="77777777" w:rsidR="007B4757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7B4757" w:rsidRPr="00AB76B4" w14:paraId="5C40E54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441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53E4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31E8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67211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426D7FD1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7DCD568E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E796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51D8C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B3A4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1806CAE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19F2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2B82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7B4757" w:rsidRPr="00AB76B4" w14:paraId="761E860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892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E556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321F6D3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EC40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A33EF3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1AB2B43D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54B95855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E9C5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122F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7BB7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ECA1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BF83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7E29D86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E81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A3AF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5B3F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E592C0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C3B93EF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54A71CE7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CBC0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6713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35EC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45D7801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9A1A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AB54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6C0D5CF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152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B1BD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8A49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3EC3EB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01EED56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DB1C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8EAB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168C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CEB7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1F9E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4FBB96E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9E6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B4B6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8BB2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8FE5FC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776DE32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7027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767B64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10C88A1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866C5C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E8EA8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3866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78F7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843C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5C873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7B4757" w:rsidRPr="00AB76B4" w14:paraId="18706CEA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F56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8ABE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70F2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2C8C3B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530C771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1AE6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BB73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FF1F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1C9A0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0CA8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35865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7B4757" w:rsidRPr="00AB76B4" w14:paraId="357F4DE2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F94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E732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6F13C4B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F0A8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F4D483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558960C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1252C58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0A2F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885D1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2839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ED11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8DAD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4E9D7AE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955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E0ED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B2F7C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A96D6F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5AD7F671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2A1632F4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D95A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4024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88EB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3FB73D3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57A0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6ED6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0439FEA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DF0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B1E5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744B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453120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2F7A5505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C63B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32AB84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48EC503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2CCF19D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F133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1E59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201A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5A8F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71363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7B4757" w:rsidRPr="00AB76B4" w14:paraId="07FDC3C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0D4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8667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B305DC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AF7C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51897A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1A13FFE3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C76F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CB0D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9943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7763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F0855" w14:textId="77777777" w:rsidR="007B4757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74F4B0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2F43B3ED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864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B856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ACC8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B52710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2AA890B7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498B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3955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459C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441B1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8F17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4D802242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5B3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96DA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1378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DBF9ED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440FE8AA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DAD5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04F9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AB51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20DC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807C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661676DA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0F3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6ED7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0FB8C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2EF35C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193B17E5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06F41" w14:textId="77777777" w:rsidR="007B4757" w:rsidRPr="00AB76B4" w:rsidRDefault="007B47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8D9E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BF26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EDC1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F330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2B28F5D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703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00B2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9C0B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B25676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62ABD8FD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03FDE" w14:textId="77777777" w:rsidR="007B4757" w:rsidRPr="00AB76B4" w:rsidRDefault="007B47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F1F50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0F6A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4815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405A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7C5624D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FDD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9BDD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4773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2E1C92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290AF19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324EB" w14:textId="77777777" w:rsidR="007B4757" w:rsidRPr="00AB76B4" w:rsidRDefault="007B47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C16E6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752F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D97A12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E4EE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6BA4F" w14:textId="77777777" w:rsidR="007B4757" w:rsidRPr="00AB76B4" w:rsidRDefault="007B4757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7BBD288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2D0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8E0A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D9007B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5D50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4A0838" w14:textId="77777777" w:rsidR="007B4757" w:rsidRPr="00AB76B4" w:rsidRDefault="007B475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192A194C" w14:textId="77777777" w:rsidR="007B4757" w:rsidRPr="00AB76B4" w:rsidRDefault="007B475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940F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F1596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BCFB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C9078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F488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742F054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58B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DB7B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D4FF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D11C21" w14:textId="77777777" w:rsidR="007B4757" w:rsidRPr="00AB76B4" w:rsidRDefault="007B4757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10BA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A0F6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E435B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487AB8A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99F4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12A4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691C7E8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9D2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BE71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C415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64132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0A3FA9DF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4764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741B3AD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53AD464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D516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9C1A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7E61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2A47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5F1362A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348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BED3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75BF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7F495F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232EC862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A2FA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B9290D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ADE38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BF60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9D20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BBAA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51237B17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0C1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5C39E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66AE688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BEA1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813ECA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2A69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D0B0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DCDA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7A15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645E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7B52E88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FD97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E7AB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5EDA1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3A3A12" w14:textId="77777777" w:rsidR="007B4757" w:rsidRPr="00AB76B4" w:rsidRDefault="007B4757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26C5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2974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33511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50D7D40C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EA867" w14:textId="77777777" w:rsidR="007B4757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F3B4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7E555F2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F8B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60ED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490C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C2ABA9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040F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0F0A3ED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171AA86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4BA9A5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35C07E5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4BB64A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182C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409C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700B0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2362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38E4414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FA5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1D65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5789B56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127E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65A470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02622167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80F3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B62B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6820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8022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86B9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1A7B9BC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8BD9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D6B2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453D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9234EE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38055AAA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3FB2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3C78023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A683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C536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87F5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92BA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EC8EB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2BF5A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7B4757" w:rsidRPr="00AB76B4" w14:paraId="0B0FFC2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E24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07DB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4865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837B4C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581DE075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8DE2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9AEEBA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39168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E028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47E71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376C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6BDA485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E11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044C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ACE2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1445F3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35CC5E8F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46CB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C71D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9180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ACDB6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26F7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62B2CA2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6A4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ADC4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0F89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4CA0AE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6BCEA0E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C19C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66263A2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1564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90FB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D5C8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2F6C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A27E1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CD43E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7B4757" w:rsidRPr="00AB76B4" w14:paraId="0ED71F9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620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4E1D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2DE9B90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BE56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4C3D75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3FDE60A2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E0A5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0274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020B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4F15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C5C8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172C19B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5DD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4ACBE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50B3DD8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72C9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8733F8" w14:textId="77777777" w:rsidR="007B4757" w:rsidRPr="00AB76B4" w:rsidRDefault="007B4757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155A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0007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DFD44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9EA40" w14:textId="77777777" w:rsidR="007B4757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C7D34" w14:textId="77777777" w:rsidR="007B4757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6D01CB5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7BE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5923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5996B8B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85C6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3DD02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4D67683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13161672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7CEA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0DD0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D0E8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2D32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AE93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5517BDA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3CD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3168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4C31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DE099A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0323192A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906E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B5B16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2332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17B263E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F2F8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EC74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F0A17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5F6F8A4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19BEAB0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619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2F6D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4063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FF7F10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67BA7827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06D3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B039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68B0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0BE17CF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2EFC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4C6E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3795D33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576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AE4A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3A730F1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6F48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B056C1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09FD1770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8D7B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7570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2641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670D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3C19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4391585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6C6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D845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2AB9CE6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0EB8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C7D81B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7DBA63A3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D70A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6B99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B8FE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B8E6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2828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56518C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737D0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7B4757" w:rsidRPr="00AB76B4" w14:paraId="5605DBB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6AF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2D834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79DD257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4547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98FFB" w14:textId="77777777" w:rsidR="007B4757" w:rsidRPr="00AB76B4" w:rsidRDefault="007B475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9F56AD8" w14:textId="77777777" w:rsidR="007B4757" w:rsidRPr="00AB76B4" w:rsidRDefault="007B475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0D86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BC66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66FF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188A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464AE" w14:textId="77777777" w:rsidR="007B4757" w:rsidRPr="00AB76B4" w:rsidRDefault="007B475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F7445A" w14:textId="77777777" w:rsidR="007B4757" w:rsidRPr="00AB76B4" w:rsidRDefault="007B475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B4757" w:rsidRPr="00AB76B4" w14:paraId="15B8F72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6C4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871C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1A98C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7239ED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2124F950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D3F1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39EA24B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668EF4F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15579C7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95B30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C2CD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1C76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B2E8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23E94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7B4757" w:rsidRPr="00AB76B4" w14:paraId="452909D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3D9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B4F5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02D3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92E0E2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76CA128B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6538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C2F7E1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25062C7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412A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CEA4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3D26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B668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7B4757" w:rsidRPr="00AB76B4" w14:paraId="0D7F87F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F50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482B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7402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A60A29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0C4D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C9FB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7CBA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110CAAE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4FC3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DA35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14AEF7DA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B5E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2D222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4539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86CD1F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53780A3C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D6FD2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D27A4D4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B352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3E939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6FC6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F082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2904E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7B4757" w:rsidRPr="00AB76B4" w14:paraId="29FEDF05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346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2DEFC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15BE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6EF480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20A68E98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92A9F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AA4E197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F30C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0053B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5A3B0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58F7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7B4757" w:rsidRPr="00AB76B4" w14:paraId="55F1AD74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E7B2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7C482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AAFA8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818064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04277DA9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C5D49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3AFC2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A713A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66B6B069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A8D08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11A1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3F48EED5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2C9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32A1D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3A081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516C60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3CB76DDA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E08E7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8756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D21C7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5CF58098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334F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4ABB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19DC9B9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AB76B4" w14:paraId="6750B46A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2B7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3483A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4566A460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CBF6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07CC07" w14:textId="77777777" w:rsidR="007B4757" w:rsidRDefault="007B475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4F2AFAD0" w14:textId="77777777" w:rsidR="007B4757" w:rsidRDefault="007B475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3EE4E856" w14:textId="77777777" w:rsidR="007B4757" w:rsidRPr="00AB76B4" w:rsidRDefault="007B475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1FEDC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B330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1B684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39C0E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67E1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B4757" w:rsidRPr="00AB76B4" w14:paraId="0295A54E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21D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D456B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CED91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82A965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28A959BD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47D88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08406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5CE2B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7C83285A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FF1A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5FE9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AB76B4" w14:paraId="2DBAACD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53C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1430C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600B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E6791F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42C171C7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1236BF21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594F14AD" w14:textId="77777777" w:rsidR="007B4757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49D919D2" w14:textId="77777777" w:rsidR="007B4757" w:rsidRPr="00075656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0797D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16EF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B3A00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26BCC913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AA4C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091E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AB76B4" w14:paraId="309420FC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67D3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F1896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F1420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13DD1A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716013D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A765A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7DB1178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6A39F9F7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D375C9C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8AB61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398DA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BE3A0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8317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0FF636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7B4757" w:rsidRPr="00AB76B4" w14:paraId="76E6FC6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257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4D9E4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7E37C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6ED5D9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160EE2D1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01E80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F3F05A4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FC8490E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21A78E41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92A3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5F25F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017A8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8462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897E98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7B4757" w:rsidRPr="00AB76B4" w14:paraId="01AEAD5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720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8882D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CEAD6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39C7F7" w14:textId="77777777" w:rsidR="007B4757" w:rsidRPr="00AB76B4" w:rsidRDefault="007B475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47B93FB9" w14:textId="77777777" w:rsidR="007B4757" w:rsidRPr="00AB76B4" w:rsidRDefault="007B475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E72C0" w14:textId="77777777" w:rsidR="007B4757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31501BA" w14:textId="77777777" w:rsidR="007B4757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7EFE51C" w14:textId="77777777" w:rsidR="007B4757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393520EA" w14:textId="77777777" w:rsidR="007B4757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63C7E42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48E3C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148A0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BD7C5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1A2DF" w14:textId="77777777" w:rsidR="007B4757" w:rsidRPr="00AB76B4" w:rsidRDefault="007B475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EC1F3B1" w14:textId="77777777" w:rsidR="007B4757" w:rsidRPr="00AB76B4" w:rsidRDefault="007B475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7B4757" w:rsidRPr="00AB76B4" w14:paraId="0642B31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770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BB111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4B72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428B03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24DBCF01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115D5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5643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CFF91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7B550C21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F5681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6354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7F15E6C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AB76B4" w14:paraId="2017138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E252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3CC77" w14:textId="77777777" w:rsidR="007B4757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3407CAC5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AC3B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33A072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F0225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1F8E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7210B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B7C6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FB031" w14:textId="77777777" w:rsidR="007B4757" w:rsidRPr="001C2009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7B4757" w:rsidRPr="00AB76B4" w14:paraId="255D836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0607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21368" w14:textId="77777777" w:rsidR="007B4757" w:rsidRPr="00AB76B4" w:rsidRDefault="007B475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F66F4" w14:textId="77777777" w:rsidR="007B4757" w:rsidRPr="00AB76B4" w:rsidRDefault="007B475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BD8751" w14:textId="77777777" w:rsidR="007B4757" w:rsidRPr="00AB76B4" w:rsidRDefault="007B475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CFED3" w14:textId="77777777" w:rsidR="007B4757" w:rsidRPr="00AB76B4" w:rsidRDefault="007B475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8BAAC" w14:textId="77777777" w:rsidR="007B4757" w:rsidRPr="00AB76B4" w:rsidRDefault="007B475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E200B" w14:textId="77777777" w:rsidR="007B4757" w:rsidRPr="00AB76B4" w:rsidRDefault="007B475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31100B62" w14:textId="77777777" w:rsidR="007B4757" w:rsidRPr="00AB76B4" w:rsidRDefault="007B475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169B8" w14:textId="77777777" w:rsidR="007B4757" w:rsidRPr="00AB76B4" w:rsidRDefault="007B475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19DC0" w14:textId="77777777" w:rsidR="007B4757" w:rsidRPr="00AB76B4" w:rsidRDefault="007B4757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B4757" w:rsidRPr="00AB76B4" w14:paraId="3C22ED8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BAA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13CA9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119F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5E6BF3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4604B33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1E28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DCC50AC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023FCB74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646CC302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2017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F05A1" w14:textId="77777777" w:rsidR="007B4757" w:rsidRPr="00AB76B4" w:rsidRDefault="007B47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7AB5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4BE6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499696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7B4757" w:rsidRPr="00AB76B4" w14:paraId="34DC0FF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499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798E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278D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939C0B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4FD5F8BC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41A9D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E6DDC7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7AF9C7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370C1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973E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146C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6226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A2B3E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7B4757" w:rsidRPr="00AB76B4" w14:paraId="63AB534F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496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988E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5E9A6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615614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A300FC3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9852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3D616C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1735134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6A30969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50D902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0AAB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3352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B1C38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65E4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4D3B855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DA2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93647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4246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053864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5D513E46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10CEFD7E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F7A2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B5D160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32D36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A57A4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1257D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81072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61FCBA7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F64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20D6F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425A0B8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825D6" w14:textId="77777777" w:rsidR="007B4757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5051A5" w14:textId="77777777" w:rsidR="007B4757" w:rsidRPr="00AB76B4" w:rsidRDefault="007B4757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8E4AF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9DAD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CCBE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77BC4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3EB0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33BC0A5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682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6E3EC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2D370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764F86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69D5875E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70A20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C0C3375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EF46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41393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FD2A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15239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7B4757" w:rsidRPr="00AB76B4" w14:paraId="2876BD3C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20F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CAB9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03267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BA4BC5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0AF9A0CF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59AC951" w14:textId="77777777" w:rsidR="007B4757" w:rsidRPr="00AB76B4" w:rsidRDefault="007B47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9F108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A109A1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5656A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0584A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80559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1E18E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012BE27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668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96BE5" w14:textId="77777777" w:rsidR="007B4757" w:rsidRDefault="007B47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CF20E" w14:textId="77777777" w:rsidR="007B4757" w:rsidRDefault="007B47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ECFF6" w14:textId="77777777" w:rsidR="007B4757" w:rsidRPr="00AB76B4" w:rsidRDefault="007B47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0D6CF825" w14:textId="77777777" w:rsidR="007B4757" w:rsidRPr="00AB76B4" w:rsidRDefault="007B47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28786CDF" w14:textId="77777777" w:rsidR="007B4757" w:rsidRPr="00AB76B4" w:rsidRDefault="007B47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58127" w14:textId="77777777" w:rsidR="007B4757" w:rsidRPr="00AB76B4" w:rsidRDefault="007B47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87C5A" w14:textId="77777777" w:rsidR="007B4757" w:rsidRPr="00AB76B4" w:rsidRDefault="007B47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7519B" w14:textId="77777777" w:rsidR="007B4757" w:rsidRPr="00AB76B4" w:rsidRDefault="007B47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068250AC" w14:textId="77777777" w:rsidR="007B4757" w:rsidRPr="00AB76B4" w:rsidRDefault="007B47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D9426" w14:textId="77777777" w:rsidR="007B4757" w:rsidRPr="00AB76B4" w:rsidRDefault="007B47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96274" w14:textId="77777777" w:rsidR="007B4757" w:rsidRDefault="007B475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6C8FE900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B8F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654B8" w14:textId="77777777" w:rsidR="007B4757" w:rsidRDefault="007B47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CE119" w14:textId="77777777" w:rsidR="007B4757" w:rsidRDefault="007B47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E45626" w14:textId="77777777" w:rsidR="007B4757" w:rsidRPr="00AB76B4" w:rsidRDefault="007B47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7EC9B004" w14:textId="77777777" w:rsidR="007B4757" w:rsidRDefault="007B47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27CD8" w14:textId="77777777" w:rsidR="007B4757" w:rsidRPr="00AB76B4" w:rsidRDefault="007B47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52C39D2" w14:textId="77777777" w:rsidR="007B4757" w:rsidRPr="00AB76B4" w:rsidRDefault="007B47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2EE79" w14:textId="77777777" w:rsidR="007B4757" w:rsidRPr="00AB76B4" w:rsidRDefault="007B47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39935" w14:textId="77777777" w:rsidR="007B4757" w:rsidRPr="00AB76B4" w:rsidRDefault="007B47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96CD5" w14:textId="77777777" w:rsidR="007B4757" w:rsidRPr="00AB76B4" w:rsidRDefault="007B47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0F47B" w14:textId="77777777" w:rsidR="007B4757" w:rsidRDefault="007B475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067B34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886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0BF4D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0537B090" w14:textId="77777777" w:rsidR="007B4757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D31A5" w14:textId="77777777" w:rsidR="007B4757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65CAA" w14:textId="77777777" w:rsidR="007B4757" w:rsidRPr="00AB76B4" w:rsidRDefault="007B4757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D9171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171EB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C245B" w14:textId="77777777" w:rsidR="007B4757" w:rsidRPr="00AB76B4" w:rsidRDefault="007B47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B84AF" w14:textId="77777777" w:rsidR="007B4757" w:rsidRPr="00AB76B4" w:rsidRDefault="007B47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E0E4F" w14:textId="77777777" w:rsidR="007B4757" w:rsidRDefault="007B47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7FE0148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AF0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9035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1682F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B6B587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EEFCE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2A406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B737C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558A5F2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1F007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21C9B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2E54E8C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CEB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83C5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FD655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E56F7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166B24A4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95210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E7E094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6BDFD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35A8B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552D9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82C31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A43A1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7B4757" w:rsidRPr="00AB76B4" w14:paraId="5169A10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207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2417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634D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A60860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019C36C7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E12F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85B2B3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57781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6753E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C9C27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F225D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762B5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7B4757" w:rsidRPr="00AB76B4" w14:paraId="3060D03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EC6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3C5A4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6702147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73A9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EFC99D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56165131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3135B7BE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4D6BFEC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DC10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268BA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8A348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CB071" w14:textId="77777777" w:rsidR="007B4757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983C5" w14:textId="77777777" w:rsidR="007B4757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731F943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DE6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45097" w14:textId="77777777" w:rsidR="007B4757" w:rsidRDefault="007B475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480A8" w14:textId="77777777" w:rsidR="007B4757" w:rsidRDefault="007B475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B871AB" w14:textId="77777777" w:rsidR="007B4757" w:rsidRDefault="007B475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D6F48" w14:textId="77777777" w:rsidR="007B4757" w:rsidRPr="00AB76B4" w:rsidRDefault="007B475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305E8" w14:textId="77777777" w:rsidR="007B4757" w:rsidRPr="00AB76B4" w:rsidRDefault="007B475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66CB9" w14:textId="77777777" w:rsidR="007B4757" w:rsidRDefault="007B475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67D5CE12" w14:textId="77777777" w:rsidR="007B4757" w:rsidRDefault="007B475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F72B7" w14:textId="77777777" w:rsidR="007B4757" w:rsidRDefault="007B475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098B7" w14:textId="77777777" w:rsidR="007B4757" w:rsidRDefault="007B4757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63006CD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3BB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00D7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1FE26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1FE92C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5B411001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A0FDA17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E9B7D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0010034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015A477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7F7421B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EDC5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7D6E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D8D2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CF49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3B41B31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C7D7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57C9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9A88F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5471E1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22A1AF5D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1487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0AD5FA9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DFB21E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3650C42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2FF1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FE74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92A52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9723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DF8D70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7B4757" w:rsidRPr="00AB76B4" w14:paraId="1E88C76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F618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E37E9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3CFBE" w14:textId="77777777" w:rsidR="007B4757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858DA7" w14:textId="77777777" w:rsidR="007B4757" w:rsidRPr="00AB76B4" w:rsidRDefault="007B475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5B983381" w14:textId="77777777" w:rsidR="007B4757" w:rsidRPr="00AB76B4" w:rsidRDefault="007B475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CD50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51602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A0181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37085CD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FBAE4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19B89" w14:textId="77777777" w:rsidR="007B4757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09B75F4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5FB0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C221E" w14:textId="77777777" w:rsidR="007B4757" w:rsidRDefault="007B475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0405CC4B" w14:textId="77777777" w:rsidR="007B4757" w:rsidRDefault="007B475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B109E" w14:textId="77777777" w:rsidR="007B4757" w:rsidRDefault="007B475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396028" w14:textId="77777777" w:rsidR="007B4757" w:rsidRPr="00AB76B4" w:rsidRDefault="007B475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AA198" w14:textId="77777777" w:rsidR="007B4757" w:rsidRPr="00AB76B4" w:rsidRDefault="007B475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60D7F" w14:textId="77777777" w:rsidR="007B4757" w:rsidRPr="00AB76B4" w:rsidRDefault="007B475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0B3B5" w14:textId="77777777" w:rsidR="007B4757" w:rsidRDefault="007B475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ACFE3" w14:textId="77777777" w:rsidR="007B4757" w:rsidRDefault="007B475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62CF3" w14:textId="77777777" w:rsidR="007B4757" w:rsidRDefault="007B4757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219DF83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5AD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CFCD0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3BDBAA6E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602E4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49E93A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04852E6A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045251E8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51CEA00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9EF1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6578B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9319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002E9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C8022" w14:textId="77777777" w:rsidR="007B4757" w:rsidRPr="00AB76B4" w:rsidRDefault="007B475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1DFC69E0" w14:textId="77777777" w:rsidR="007B4757" w:rsidRPr="00AB76B4" w:rsidRDefault="007B475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77681D3" w14:textId="77777777" w:rsidR="007B4757" w:rsidRPr="00AB76B4" w:rsidRDefault="007B475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185F787C" w14:textId="77777777" w:rsidR="007B4757" w:rsidRPr="00AB76B4" w:rsidRDefault="007B475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D034F0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9D7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1798A" w14:textId="77777777" w:rsidR="007B4757" w:rsidRPr="00AB76B4" w:rsidRDefault="007B475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04E4B" w14:textId="77777777" w:rsidR="007B4757" w:rsidRPr="00AB76B4" w:rsidRDefault="007B475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D85EB3" w14:textId="77777777" w:rsidR="007B4757" w:rsidRPr="00AB76B4" w:rsidRDefault="007B475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CB5CF7E" w14:textId="77777777" w:rsidR="007B4757" w:rsidRPr="00AB76B4" w:rsidRDefault="007B475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60625" w14:textId="77777777" w:rsidR="007B4757" w:rsidRPr="00AB76B4" w:rsidRDefault="007B475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6662D" w14:textId="77777777" w:rsidR="007B4757" w:rsidRPr="00AB76B4" w:rsidRDefault="007B475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A90AF" w14:textId="77777777" w:rsidR="007B4757" w:rsidRPr="00AB76B4" w:rsidRDefault="007B475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675D5639" w14:textId="77777777" w:rsidR="007B4757" w:rsidRPr="00AB76B4" w:rsidRDefault="007B475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1C1F2" w14:textId="77777777" w:rsidR="007B4757" w:rsidRPr="00AB76B4" w:rsidRDefault="007B475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A1058" w14:textId="77777777" w:rsidR="007B4757" w:rsidRPr="00AB76B4" w:rsidRDefault="007B475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491D8FC" w14:textId="77777777" w:rsidR="007B4757" w:rsidRPr="00AB76B4" w:rsidRDefault="007B475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1A3E244D" w14:textId="77777777" w:rsidR="007B4757" w:rsidRPr="00AB76B4" w:rsidRDefault="007B475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7B4757" w:rsidRPr="00AB76B4" w14:paraId="59D17F0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7E9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12AAB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EA45B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9426C7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6BA07376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A678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2BB6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B2C1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73C82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90C16" w14:textId="77777777" w:rsidR="007B4757" w:rsidRPr="00AB76B4" w:rsidRDefault="007B475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7B4757" w:rsidRPr="00AB76B4" w14:paraId="0F70FE5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3ED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B702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A9542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7CDFF0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CA7E7A9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106F0056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C90B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8ECDD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3A41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40DADCF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C1566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DB4D6" w14:textId="77777777" w:rsidR="007B4757" w:rsidRPr="00AB76B4" w:rsidRDefault="007B475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CFF33DC" w14:textId="77777777" w:rsidR="007B4757" w:rsidRPr="00AB76B4" w:rsidRDefault="007B475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7548A6" w14:textId="77777777" w:rsidR="007B4757" w:rsidRPr="00AB76B4" w:rsidRDefault="007B475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7B4757" w:rsidRPr="00AB76B4" w14:paraId="5993D56E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467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1F3D1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35AA3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D90485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D8F2BF8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6B82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3922F80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2BC54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F9F6E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432A6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7F58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D3132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7B4757" w:rsidRPr="00AB76B4" w14:paraId="40B4C78C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B14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FF1B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8D0EC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3C699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2B6C5C1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D65B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AC3E6D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B72FD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7264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37D5B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CDB8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2FCC1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7B4757" w:rsidRPr="00AB76B4" w14:paraId="719119F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2D1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7708D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5A1EB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91A643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7A435C7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FDA2E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251C3B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35CF303B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687A29F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8BD1A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B562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4E97C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E39A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C67C0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7B4757" w:rsidRPr="00AB76B4" w14:paraId="7278A43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271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07C0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33C56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BE8BA0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FFF77E7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7BFA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C6FF7F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92642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D962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650C1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4B5E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4927AA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7B4757" w:rsidRPr="00AB76B4" w14:paraId="24CC550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F29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414F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55BF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C4EAF6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076EB55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F016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7F55D15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CD94A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8A7E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E0F5A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FBFA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97EF8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7B4757" w:rsidRPr="00AB76B4" w14:paraId="7B57CCF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984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BBD9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6459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B8A0F9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804589C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81EB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FBF6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EB9BE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89A5E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6FB0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F88D7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7B4757" w:rsidRPr="00AB76B4" w14:paraId="2A78FCE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3B0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B509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F6AA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4A57B1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812D36D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5EA4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A1616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E37D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0F185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E60EB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7B4757" w:rsidRPr="00AB76B4" w14:paraId="446D628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E21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1553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F015E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E41338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5C21B4B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DEA4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1A46C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D9C2D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D352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BF11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7B4757" w:rsidRPr="00AB76B4" w14:paraId="5F0A4C59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17C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F30B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CCD4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7AD1E3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BD2CFCC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AB940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C21948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CF04A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B258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B229B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B4C2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A47431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7B4757" w:rsidRPr="00AB76B4" w14:paraId="12F7287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D64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C943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E2EA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D0E3D6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8C14583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699471FA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5774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E01D6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9522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23D4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47CDE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7FFBAFA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329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906F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D4291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5F92CA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A8F0840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0C3C7A49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BFFBD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EB87F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8BAD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5FBF1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F1B01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2794AE6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A60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37CCE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5B57E23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D7FA4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668A80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8DC14C2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5428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5E5AB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8CCE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99673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DC67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3435A94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B56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41B2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240A5" w14:textId="77777777" w:rsidR="007B4757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46CA7E" w14:textId="77777777" w:rsidR="007B4757" w:rsidRDefault="007B475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6DD3015D" w14:textId="77777777" w:rsidR="007B4757" w:rsidRPr="00AB76B4" w:rsidRDefault="007B475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8327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4C571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73B18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2022E6A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773D3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359B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74381D3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126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DF9ED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7E9999E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29547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15AB86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D61E847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8D94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3C7A5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EB26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FBCE3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E40C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037AAA7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715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8FC07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74097CF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B390A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98087A" w14:textId="77777777" w:rsidR="007B4757" w:rsidRPr="00AB76B4" w:rsidRDefault="007B475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B8A13FA" w14:textId="77777777" w:rsidR="007B4757" w:rsidRPr="00AB76B4" w:rsidRDefault="007B475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D279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5FBBE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780F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B4E82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FB5B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7B4757" w:rsidRPr="00AB76B4" w14:paraId="42D0114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26B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857BA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6F8A44F9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4EC76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7022D6" w14:textId="77777777" w:rsidR="007B4757" w:rsidRPr="00AB76B4" w:rsidRDefault="007B475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CF55FE1" w14:textId="77777777" w:rsidR="007B4757" w:rsidRPr="00AB76B4" w:rsidRDefault="007B475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C296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D5F8E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7D68D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EC4C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ED862" w14:textId="77777777" w:rsidR="007B4757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7477B57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A26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E6288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5966A597" w14:textId="77777777" w:rsidR="007B4757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B75CF" w14:textId="77777777" w:rsidR="007B4757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136BE0" w14:textId="77777777" w:rsidR="007B4757" w:rsidRPr="00AB76B4" w:rsidRDefault="007B475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711E5CDE" w14:textId="77777777" w:rsidR="007B4757" w:rsidRPr="00AB76B4" w:rsidRDefault="007B475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DB17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D6BE9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1890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2EB6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C71D5" w14:textId="77777777" w:rsidR="007B4757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6F53DAF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B1A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51CF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2A75889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53C8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EEF72E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2B8D8324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CD75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E0797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5DD6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AD4EA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6E67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32F9F54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F67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1573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232B437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87437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1F341B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E1EA648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DF40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731D2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EFC2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BA30F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B2FD8" w14:textId="77777777" w:rsidR="007B4757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DA7508D" w14:textId="77777777" w:rsidR="007B4757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6CA1E5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7B4757" w:rsidRPr="00AB76B4" w14:paraId="6873F59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5A5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0770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2FC9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11DC5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DB00481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99EF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3EB8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F81AB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6A0E5EF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E7F34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2B452" w14:textId="77777777" w:rsidR="007B4757" w:rsidRDefault="007B4757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20CA41A" w14:textId="77777777" w:rsidR="007B4757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A004C18" w14:textId="77777777" w:rsidR="007B4757" w:rsidRPr="00AB76B4" w:rsidRDefault="007B4757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7B4757" w:rsidRPr="00AB76B4" w14:paraId="6856489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20B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CD090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9E8DE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179491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52AB6BB2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54F7098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F446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00FB3F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85D21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996A0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45796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0D8B3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1C1346F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5B0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C9A3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51A43FA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B2BE2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3F4FC0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339A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7079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B22D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47D0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D571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45C4C4C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D5A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17D4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F9C9A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47A64B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7C3903F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1843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B4A0B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443DD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F7C542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4E7A2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703A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5453CA9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259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3183B" w14:textId="77777777" w:rsidR="007B4757" w:rsidRPr="00AB76B4" w:rsidRDefault="007B47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F95769D" w14:textId="77777777" w:rsidR="007B4757" w:rsidRPr="00AB76B4" w:rsidRDefault="007B47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41D15" w14:textId="77777777" w:rsidR="007B4757" w:rsidRPr="00AB76B4" w:rsidRDefault="007B47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C8360" w14:textId="77777777" w:rsidR="007B4757" w:rsidRPr="00AB76B4" w:rsidRDefault="007B47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618BE10" w14:textId="77777777" w:rsidR="007B4757" w:rsidRPr="00AB76B4" w:rsidRDefault="007B47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7E402A86" w14:textId="77777777" w:rsidR="007B4757" w:rsidRDefault="007B47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7EAC5827" w14:textId="77777777" w:rsidR="007B4757" w:rsidRPr="0068517F" w:rsidRDefault="007B47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ECB93" w14:textId="77777777" w:rsidR="007B4757" w:rsidRPr="00AB76B4" w:rsidRDefault="007B47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4A68A" w14:textId="77777777" w:rsidR="007B4757" w:rsidRPr="00AB76B4" w:rsidRDefault="007B47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5B155" w14:textId="77777777" w:rsidR="007B4757" w:rsidRPr="00AB76B4" w:rsidRDefault="007B47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0E25F" w14:textId="77777777" w:rsidR="007B4757" w:rsidRPr="00AB76B4" w:rsidRDefault="007B47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91DD7" w14:textId="77777777" w:rsidR="007B4757" w:rsidRDefault="007B475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FAABE4F" w14:textId="77777777" w:rsidR="007B4757" w:rsidRPr="00AB76B4" w:rsidRDefault="007B475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524A7C5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FB3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27BC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3FC87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0BA275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56642D0E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16806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8A0844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F3FF5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55B4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B2190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34D5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7B4757" w:rsidRPr="00AB76B4" w14:paraId="4DB38C1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D90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51AA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CA5AD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4CC759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5887194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A293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F8BCC90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3A93F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0B65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F38DD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53E4A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7B4757" w:rsidRPr="00AB76B4" w14:paraId="64517DD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A40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E3BF7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F5F27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522EA4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8D40A64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F7CBD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6813368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DE0F8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C48CF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20851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5BA1C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2B8ACFA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823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F612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68CE42AB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09ADA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A169ED" w14:textId="77777777" w:rsidR="007B4757" w:rsidRPr="00AB76B4" w:rsidRDefault="007B47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95C94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14514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3DA49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9FEC1" w14:textId="77777777" w:rsidR="007B4757" w:rsidRPr="00AB76B4" w:rsidRDefault="007B47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F22F5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98CD9C2" w14:textId="77777777" w:rsidR="007B4757" w:rsidRPr="00AB76B4" w:rsidRDefault="007B47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4B945EF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198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CE35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9F4B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9D08B5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A6402DD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09CE9C7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58CA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27D9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92BA1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242B792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4D4A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F80BC" w14:textId="77777777" w:rsidR="007B4757" w:rsidRDefault="007B475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42A7341" w14:textId="77777777" w:rsidR="007B4757" w:rsidRPr="00AB76B4" w:rsidRDefault="007B475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71D02862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78E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873F2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8FE54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5BFB1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CBB4A9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2A2C8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4FBC3A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398E0B3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1950977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3CEA3D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696F53A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EE824F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E03ED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D8008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99BC0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CFF33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5CB39E6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2542C30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316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3756A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040AA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19755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4B69DB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CE122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089A7E3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29E8D22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D2272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3439D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9AC11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EDA79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43DFD20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39A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F0CDA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0D6D0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1CBA2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71D3EF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0514F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602516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F89D3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B398C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F7D4D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AC325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12FF7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7B4757" w:rsidRPr="00AB76B4" w14:paraId="0E294B5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F15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FBC44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A5005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0B578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628F5C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69040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CC06E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32036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B9F37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BEF78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2AA5D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7B4757" w:rsidRPr="00AB76B4" w14:paraId="7FF5B3D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92A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76194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B3FE3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BC2B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3BD9DEA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40071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5C9CF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FEEF5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30081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B3120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C76EE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7B4757" w:rsidRPr="00AB76B4" w14:paraId="691A1DF1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1DE2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B4794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509D5CF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04C7E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759DA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52E7E2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AAF15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F8850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13ED6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885BE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3B20B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0463A86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3F9A9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7B4757" w:rsidRPr="00AB76B4" w14:paraId="1326E184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A24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8C938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0525F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E793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CC9F1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A01635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24DF7B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244CB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A0F02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2943C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19498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7B4757" w:rsidRPr="00AB76B4" w14:paraId="48A7DB00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492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50A8C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684ED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A622F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983DC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38742F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7214D6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A4624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5B3E8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7A506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6B625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7B4757" w:rsidRPr="00AB76B4" w14:paraId="0921EBC0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687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79726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27873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7BAEC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0ED326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B2998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CB8348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C49F4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20088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F47F7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CB7A5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7B4757" w:rsidRPr="00AB76B4" w14:paraId="159E745F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CD6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9F0D5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D0944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D6674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A44DAB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86B89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4163DE6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58112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95CE3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14184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F4138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7B4757" w:rsidRPr="00AB76B4" w14:paraId="15C0A7F1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0ED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C4B8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97D2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32898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BD1A88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BF3C7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803E8DF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190962BE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81DE18D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4D629F7C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5B8D39E7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3354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0916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712B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6628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BDCF2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B4757" w:rsidRPr="00AB76B4" w14:paraId="577B5897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98C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DB88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DEF6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256D9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4EA6F1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5478F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587103F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6E57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D5F3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9C2A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D511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EBCF4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B4757" w:rsidRPr="00AB76B4" w14:paraId="6DCAD1A4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807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7D08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8208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642E6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3545BE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6F2A8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7D7E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337B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E917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EB46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0F00251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69B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8F23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1CB7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56EAF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3801C8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36658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D0A2F1C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1ABE29A7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C50B567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0F4BD9B5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6BEBAB73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4B1D4B8B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3DE7FB92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07AAF559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4492FAA0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594C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A840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77DD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3B2F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D686D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B4757" w:rsidRPr="00AB76B4" w14:paraId="5CC3295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0A0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8544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5FD0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CA1D6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4D733B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8B766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10D08073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29DC7EB1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507A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3196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1B9A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B97E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A046A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B4757" w:rsidRPr="00AB76B4" w14:paraId="399E581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E30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4012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DEF9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FC6DC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40D79C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50654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0B23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1987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2952AE5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7711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B24C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47EA57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4AA417D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40A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DC3D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253E2CE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C623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5FEED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959B79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41E4283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8A1F2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9AF6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C0C1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8B53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D815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0077F1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:rsidRPr="00AB76B4" w14:paraId="7DCD2D9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1FB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1DD0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8B00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04F02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D7CECD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6DF8E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30B1031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3A791E30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5387F0FA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213482FC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1C10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8292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07D2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F6C1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B3479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7B4757" w:rsidRPr="00AB76B4" w14:paraId="1C91BAA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B2C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5845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2922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7D19B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C50428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4B544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B7AE073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2401613D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C233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109A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CC08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3125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D2C9B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7B4757" w:rsidRPr="00AB76B4" w14:paraId="32818F1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DA4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CE3C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B518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22F11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88906B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31C6E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CF67728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6398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9135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86FD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64BA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7B4757" w:rsidRPr="00AB76B4" w14:paraId="03403CE9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AF5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52B2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4E70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31024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930C00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461ED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006DABBA" w14:textId="77777777" w:rsidR="007B4757" w:rsidRPr="00AB76B4" w:rsidRDefault="007B47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19DE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30AD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2FB3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C0B6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6E3E8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38612E7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B4757" w:rsidRPr="00AB76B4" w14:paraId="26C4CEB5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7A87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27C9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36F4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809AE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6C3A56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D223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0F06112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D3DC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85DC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35F3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8570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9ED10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7B4757" w:rsidRPr="00AB76B4" w14:paraId="4C8009A5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CA3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BD53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EFB1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537AF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2A15F3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EF37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55EC2F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7F6A7A7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9D17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4D98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AFFF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994D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7B4757" w:rsidRPr="00AB76B4" w14:paraId="21BFBDBB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DD6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17A4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E0F2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D7241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78FEAD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1BA5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9C73D5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0B898F0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74181A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873C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F9B4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3B1E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DBC7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D42C9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7B4757" w:rsidRPr="00AB76B4" w14:paraId="05F5F8E7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61C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B28D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653B073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FAE0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142A7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1BAE14F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6F34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F3FA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9121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7648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8162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CE706A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2384F5BE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620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0660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754E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507EB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60198AF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4EF616A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51D0D3F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0CB3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14CC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A7C6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11351A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09CD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E5CF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55406C3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7B4757" w:rsidRPr="00AB76B4" w14:paraId="45CA7641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397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E447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5F4E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103F9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E656F1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44F6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747E2A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2BCF541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BDB043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2C3DEC2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E9A62A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74E2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DEB7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ED7A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4B82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0914A29C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88A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193B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C4CF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A171C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096B52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30B0C5E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08A4165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ADA0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AC70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2F5A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70B8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2A15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80E54F9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F4E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5ADD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AD0D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CBC49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7441BCE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9DBC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0B7D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A3B9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D642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7100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1EBA967C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C76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45FF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383213E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2F70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3B035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0CFCAF2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9012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E0AA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BD8E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467CD1C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8EAE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791E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5F96294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18B56562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D907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1D46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E852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370E2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7F27822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8053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D68C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A351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7CF2E10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EF21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AAA5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7B4757" w:rsidRPr="00AB76B4" w14:paraId="2D98FDC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26A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AF4D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0A97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2094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3E6ADAE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245CE8A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4FCA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D1A7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CF68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9CAA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0DC1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9AC90F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B2C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457CF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48598B4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0C59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E7E39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2C127C6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C75B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D64B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EB6B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5A28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96A3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7AC587E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AE4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56D8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7BEA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A6BC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295694F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E1E2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878A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912C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4C91548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46D6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6B2C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7666A5D5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D23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FCEE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1CAA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18A58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71945C0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39A724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EAE1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966D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B590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3B60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B7C9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33CAC99F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D07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D66D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3A8E9C7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49B8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A05DC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5C3A177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34CA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1933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A77C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3023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8C36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77E4FD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79348AD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A7A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DE28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715B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5A4B0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FFC40B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AFD0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06DAB66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3C5B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4B77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F8D6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15AB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B25A0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7B4757" w:rsidRPr="00AB76B4" w14:paraId="4665598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7C3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059C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0A3E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4D67F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59ADA8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E5EC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2247148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B017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32A3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6B61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3699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871CB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7B4757" w:rsidRPr="00AB76B4" w14:paraId="5FDF31F8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803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9945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C312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65BE4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1A420E0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0E0A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4F577D2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8044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8CE7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6822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CE05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0794A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B4757" w:rsidRPr="00AB76B4" w14:paraId="1F8F6B9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ECB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2A28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180F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BD437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3D328B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DDC8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318E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EAC7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BD9B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C95C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09D72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7B4757" w:rsidRPr="00AB76B4" w14:paraId="51096CE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BF8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3439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4850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B0CFA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621A757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C19E4A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57C8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6867718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A44B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A2A8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EF41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69E7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F84744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C77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60F3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070317F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BF85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31DFC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7E623FB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31D5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9153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0399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F63A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EBDC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2FA848F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DB8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E6B7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D684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F75B6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5979EA1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72BC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54F6876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10B5FAD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30643A2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1017F1A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DE3A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2D3D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66B2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8858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70D024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F8C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91FE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A5F9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9259A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3E8568A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F0CAF7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4A8D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F4CC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1390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46C2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5BBA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2F1891E6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683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0E5D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67CD429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16A0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CCBAE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742BD4A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A4AE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9904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0213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75B1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ED4A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A80ED3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7B4757" w:rsidRPr="00AB76B4" w14:paraId="1906CE5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EC4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199A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31A0C1A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14A8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040AD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3321653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52A9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0293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90F1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104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2A0A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1ABB285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265D429A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F54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FAEA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C6BA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59B7F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67F416B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1A19397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F284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447A258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DB8A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1C2F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292C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64DA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31413472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E65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23E2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712C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57D6A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11D383C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7A73A72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0B46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47490A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F39D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A52F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D4BC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11C2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367103A3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C91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F47E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526C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DD884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3DC28F1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6BF7F50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0E2C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45885A8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1B0611B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33C9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7C71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DA89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90CE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7EDF9D2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588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15A5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68331FF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DD2D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6F78D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7D7AF8E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B0C2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F3A5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D2E2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FC01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9283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7B18BB8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452514C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FE3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F9F9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927A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42674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4980676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ADFC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6237086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ABCC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8D1D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7241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11B8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D96C8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7B4757" w:rsidRPr="00AB76B4" w14:paraId="153CB6D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677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E2C0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B1D6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B38F6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5391F30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4663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0C72720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D177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8F39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4A6E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4436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CAFC4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7B4757" w:rsidRPr="00AB76B4" w14:paraId="778E7833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0C6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CA5E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3C04CBB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7BB4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A8EC3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197B984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DDDD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5741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2E25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294A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D8B1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5A5FEDC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443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416C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987A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15416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07B917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F887C2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F38D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D0535B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A6AE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4B77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F91B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5335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41CF9AC6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666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E64B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A934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B0D99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9996B0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AA85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17097E3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C68E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0A2E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775D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0190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CD520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7B4757" w:rsidRPr="00AB76B4" w14:paraId="03ED1B7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706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2DEE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E7E4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1EC69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1B4E75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CE58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339F3B5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4B01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4CF6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67DB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1855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55F6E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7B4757" w:rsidRPr="00AB76B4" w14:paraId="366E513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46A7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7500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5204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D570C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3984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3605682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08799F4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CDF102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A661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BE26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9D6B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F455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21249F3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14FC845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7B4757" w:rsidRPr="00AB76B4" w14:paraId="71146353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0FE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607B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29A5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E7276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DDED48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488B6D5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FAFC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3138209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14727E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1D99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4B96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8F4C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2C8F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09F4053A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5ED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92E8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B9AA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390B2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F6DB52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6ECA846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7812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54334FB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644C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92E3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F602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8A66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4C7E33A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2CB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4DCC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724B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97AF6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231147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7FEA80B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9508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7747AD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9F58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D314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9617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BF94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32ADB2DD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034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AEDF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8FC2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7DED3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F02EFD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6D04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4662470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CD4B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8D77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E63B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456F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88583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7B4757" w:rsidRPr="00AB76B4" w14:paraId="581E06A2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A38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614D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72AA53E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25A1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2686E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7C1263B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88A3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A7FD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77FF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4582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5D56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60B9EF4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AB76B4" w14:paraId="679C9179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4E6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92E7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4E595B4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FCC3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1B66B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6840BF3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16F586E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64458D3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5B48028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7496A73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9306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300B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02F4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2576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F4B6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30AB3B59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ADB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7233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FFDD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7994F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6554B79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449B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BCE5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88F2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2F682B5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2E16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ED70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4EEB0213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941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DBFC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3CA9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0598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87752E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34B35C7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F8CE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CAEC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967E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3CA4B6F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B8FE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C3B8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8A577A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7B4757" w:rsidRPr="00AB76B4" w14:paraId="442823A3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81A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9829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49B8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9033E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A233FC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213CD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8CE71E4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22F4308A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0CF6E997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76BF5F5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03C7A960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9749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B490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C9E6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4C23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1A61D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7B4757" w:rsidRPr="00AB76B4" w14:paraId="287C70E5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F65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61E1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CC12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19DCF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FB31F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AC7849B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2336E7B5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3C37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EE60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C6C8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CF8F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273DD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7B4757" w:rsidRPr="00AB76B4" w14:paraId="342A3D6F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CA7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B502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F045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1585F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5C06BA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FD917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96809E4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0750550F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2FDBE323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21A58285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58CE2C2" w14:textId="77777777" w:rsidR="007B4757" w:rsidRPr="00AB76B4" w:rsidRDefault="007B47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4206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B761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E416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0A9C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4CD23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7B4757" w:rsidRPr="00AB76B4" w14:paraId="58AD7D3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ABE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6C24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8770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3A77B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510A31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2A4CA45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A277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CD8524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A208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F8D2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5DE8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72CC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683B40C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DC4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765F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F63D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96D28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71661B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60AEEAC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139C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208D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AFF5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3A75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8A26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0DDDCD95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F9B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7EE9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9EBC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971CF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703F0A3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8D68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5FCB939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A2D2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2D91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FB38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7304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035B9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7B4757" w:rsidRPr="00AB76B4" w14:paraId="4AF2A7EB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8E2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ED49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DD3C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128B5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6777F00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0269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5B14635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3D25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9A70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A8E3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DB9E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7B4757" w:rsidRPr="00AB76B4" w14:paraId="2582236B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AEB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BCC9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3BCF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4B42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6970425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ECFD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576844B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129F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41B3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4B3B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F702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CEB85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7B4757" w:rsidRPr="00AB76B4" w14:paraId="4EB2051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7C7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59F3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A496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EF3D1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2006EC6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6FCF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5442EC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3C3835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6E91EAB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6F12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D801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7CAF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36DE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7C2C0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7B4757" w:rsidRPr="00AB76B4" w14:paraId="1D09A900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7F8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EE8F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B192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61B2F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91B322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FD12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DE73D2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3B21CA4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AAA3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1BDD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C356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A4E0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D0E5B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7B4757" w:rsidRPr="00AB76B4" w14:paraId="0112399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20B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503C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07CE56A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E7C4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52EAE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4B09F5A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58221D2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2FC522F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AD6E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3948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6618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93BE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B290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20001CE4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A20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D0BF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1AA4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DE8BA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2DA0285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92F1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50D0146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59AC13F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7461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9E71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3DA7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0D10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600DA39F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096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2A59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6436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D59CB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5AE901F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CA45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7239680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1F57FCB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0D8749E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1A2B170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022062C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2F796AD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3B29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6189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AA10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1C9D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790DA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7B4757" w:rsidRPr="00AB76B4" w14:paraId="0B7A2AF9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F07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6E53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3168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4382A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4CF7D2B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BFAC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113B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D2DE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64D5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196F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2A03518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5BB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F2DD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F46B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987C4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3CE4603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B450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4798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73BA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79EE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7E7C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C45BD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7B4757" w:rsidRPr="00AB76B4" w14:paraId="57072E34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1B8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A238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1BF1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1BE4E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5028C00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B345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3D41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CFC3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536E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8231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1C3CCD5B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5C9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1665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12FF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39EE7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487E665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8A49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E38C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4E58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792C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7225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3BB4083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D18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A28F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1CF7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61C6C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1B129396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4A12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6984AA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607C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4F57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AD65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C985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8D6DA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7B4757" w:rsidRPr="00AB76B4" w14:paraId="1A8B273F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057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9834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D788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D6C9E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290CBFD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79C8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DAF1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274A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1CAB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B849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7B4757" w:rsidRPr="00AB76B4" w14:paraId="294E3414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55C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1A95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A187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9A61D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17A8DE5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7340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4E59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97A6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A588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2FDF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46058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7B4757" w:rsidRPr="00AB76B4" w14:paraId="32A984BE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0B3A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956C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4732D7D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F8B9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A8E40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6E5FECC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BDC6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3E96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D3FD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658C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9471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441A9A6A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2DC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6694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1C80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8351F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5EED4AF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21A2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5E92595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AD65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CCE9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E900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7810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DED83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7B4757" w:rsidRPr="00AB76B4" w14:paraId="431FF1B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B0D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639B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1CC2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C1820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7EA6378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D595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A48241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E1C0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68B9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6FA0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298E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E10F9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7B4757" w:rsidRPr="00AB76B4" w14:paraId="2E9541A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D05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AEDB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EDB0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3568F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7B07D7B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C66F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63714E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ACA6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3800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33F4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F12C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5905EE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7B4757" w:rsidRPr="00AB76B4" w14:paraId="0506AD1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2C17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9489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6BE1D73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937A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A9258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6211DC1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68BE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29D78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0026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8DBE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9B08B" w14:textId="77777777" w:rsidR="007B4757" w:rsidRPr="00AB76B4" w:rsidRDefault="007B475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49C52F8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616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5D8D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D3B6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FBA85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687602F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CDD7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9750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C447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C8EA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8B63D" w14:textId="77777777" w:rsidR="007B4757" w:rsidRPr="00AB76B4" w:rsidRDefault="007B475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505436BF" w14:textId="77777777" w:rsidR="007B4757" w:rsidRPr="00AB76B4" w:rsidRDefault="007B475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7B4757" w:rsidRPr="00AB76B4" w14:paraId="1591E3E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33D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D9FF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F816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652E9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0AB9BB6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69F1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202295F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9E0FA2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A866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4345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94D6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BCAD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054B62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5B7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1186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2082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EF86D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72143194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EEE4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36C903C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289D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DC3F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36E3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7F02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0F2DF9F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A40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B806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9EF0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43797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3F97C497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DA01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32D8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777F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19DB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3EC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0544D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7B4757" w:rsidRPr="00AB76B4" w14:paraId="605377B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469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DB78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5617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392CBC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6075F09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C28A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2CD046F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E4ED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345E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E7B4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D098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73175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7B4757" w:rsidRPr="00AB76B4" w14:paraId="617C939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8A47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CC2D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BDED0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AFC58D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F3A92F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4879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572636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405B4A9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09487DB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D0B6B3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7A1CC40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C98BFA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AFCEFE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BB43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DE9F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57AD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6DA0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F740C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7B4757" w:rsidRPr="00AB76B4" w14:paraId="22FDB02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5FEE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022C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4189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F0754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37D1155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D7D6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1CD5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F372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2D37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84ED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0514D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7B4757" w:rsidRPr="00AB76B4" w14:paraId="06C8E7E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DAE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8B63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42D8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739F6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18B7534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3170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8070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3091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16863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E896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CA6D1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7B4757" w:rsidRPr="00AB76B4" w14:paraId="026AB862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76224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DB39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F91B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767FA8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760C503B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EDF8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2B7E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6F68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CADC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3742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7B4757" w:rsidRPr="00AB76B4" w14:paraId="0CF1A78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30496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C559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D28D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4EB5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72045E2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C622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66E01F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454EBA2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7849087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6BF4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5F9C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B934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E7BD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15DDECD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B5616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77BF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ADB9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97002D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19EEB3C3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30B9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0923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56933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73E1859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FF22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A012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525B5BC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B4757" w:rsidRPr="00AB76B4" w14:paraId="516787C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D3C95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1367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3AEA1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7F14D5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EE7A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9B4F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FD2D4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7CEDB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7781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7B4757" w:rsidRPr="00AB76B4" w14:paraId="6D04157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D0298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5997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CAB3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F14009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2780D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4824F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7E6A4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80888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C130F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7B4757" w:rsidRPr="00AB76B4" w14:paraId="280434A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B963F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C781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8964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0AD06E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AD85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9526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BDF83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A7C1B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7F7A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7B4757" w:rsidRPr="00AB76B4" w14:paraId="73506AD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63ED9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F73C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A828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DE1C9C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C3C8D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BC9B0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534F7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39AD9AE8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C9271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AE2EC" w14:textId="77777777" w:rsidR="007B4757" w:rsidRPr="00344E0A" w:rsidRDefault="007B4757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B4757" w:rsidRPr="00AB76B4" w14:paraId="1C3DA009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1EFA7D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C8586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4E1B1FC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DD9D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BA3BA9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F8B3A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D0455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BDAFD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CF8E6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552FD" w14:textId="77777777" w:rsidR="007B4757" w:rsidRDefault="007B475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B4757" w:rsidRPr="00AB76B4" w14:paraId="59ADF137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3130DF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C85F3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741B71D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AA57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DB6D5F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FC1DC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CE16D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0D788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95A71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F7951" w14:textId="77777777" w:rsidR="007B4757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564A5A2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0BAE3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62DCC" w14:textId="77777777" w:rsidR="007B4757" w:rsidRPr="00AB76B4" w:rsidRDefault="007B475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7B418" w14:textId="77777777" w:rsidR="007B4757" w:rsidRPr="00AB76B4" w:rsidRDefault="007B475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84B883" w14:textId="77777777" w:rsidR="007B4757" w:rsidRDefault="007B475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7517C" w14:textId="77777777" w:rsidR="007B4757" w:rsidRPr="00AB76B4" w:rsidRDefault="007B475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CEDB7FE" w14:textId="77777777" w:rsidR="007B4757" w:rsidRDefault="007B475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88315" w14:textId="77777777" w:rsidR="007B4757" w:rsidRDefault="007B475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9A78E" w14:textId="77777777" w:rsidR="007B4757" w:rsidRDefault="007B475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DADC7" w14:textId="77777777" w:rsidR="007B4757" w:rsidRDefault="007B475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0982B" w14:textId="77777777" w:rsidR="007B4757" w:rsidRDefault="007B475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7B4757" w:rsidRPr="00AB76B4" w14:paraId="13AC3B3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723EC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FF8C5" w14:textId="77777777" w:rsidR="007B4757" w:rsidRPr="00AB76B4" w:rsidRDefault="007B475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75D56" w14:textId="77777777" w:rsidR="007B4757" w:rsidRPr="00AB76B4" w:rsidRDefault="007B475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A44F76" w14:textId="77777777" w:rsidR="007B4757" w:rsidRDefault="007B475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Belinț - </w:t>
            </w:r>
            <w:r w:rsidRPr="00AB76B4">
              <w:rPr>
                <w:b/>
                <w:bCs/>
                <w:sz w:val="20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92394" w14:textId="77777777" w:rsidR="007B4757" w:rsidRPr="00AB76B4" w:rsidRDefault="007B475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6CA12" w14:textId="77777777" w:rsidR="007B4757" w:rsidRDefault="007B475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2DE32" w14:textId="77777777" w:rsidR="007B4757" w:rsidRDefault="007B475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537+000</w:t>
            </w:r>
          </w:p>
          <w:p w14:paraId="30B2ECD9" w14:textId="77777777" w:rsidR="007B4757" w:rsidRDefault="007B475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4FBA6" w14:textId="77777777" w:rsidR="007B4757" w:rsidRDefault="007B475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6FFB3" w14:textId="77777777" w:rsidR="007B4757" w:rsidRPr="00AB76B4" w:rsidRDefault="007B475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B4757" w:rsidRPr="00AB76B4" w14:paraId="39CD4CD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676D0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DFE5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3C2FA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7BA31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CCB5A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C820A4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1CDD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28ED8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EB0DD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3D132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7B4757" w:rsidRPr="00AB76B4" w14:paraId="0B37EE1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0ADB7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1E62D" w14:textId="77777777" w:rsidR="007B4757" w:rsidRDefault="007B47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841EA" w14:textId="77777777" w:rsidR="007B4757" w:rsidRDefault="007B47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456155" w14:textId="77777777" w:rsidR="007B4757" w:rsidRPr="00AB76B4" w:rsidRDefault="007B47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3E3F9" w14:textId="77777777" w:rsidR="007B4757" w:rsidRPr="00AB76B4" w:rsidRDefault="007B47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83DCF74" w14:textId="77777777" w:rsidR="007B4757" w:rsidRPr="00AB76B4" w:rsidRDefault="007B47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C62B0" w14:textId="77777777" w:rsidR="007B4757" w:rsidRDefault="007B47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2FA11" w14:textId="77777777" w:rsidR="007B4757" w:rsidRPr="00AB76B4" w:rsidRDefault="007B47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028E2" w14:textId="77777777" w:rsidR="007B4757" w:rsidRPr="00AB76B4" w:rsidRDefault="007B47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D1D40" w14:textId="77777777" w:rsidR="007B4757" w:rsidRDefault="007B475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7B4757" w:rsidRPr="00AB76B4" w14:paraId="62605C2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B62AB7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1B56E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9F5A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83014F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5F928" w14:textId="77777777" w:rsidR="007B4757" w:rsidRPr="00AB76B4" w:rsidRDefault="007B47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7C45BFC" w14:textId="77777777" w:rsidR="007B4757" w:rsidRPr="00AB76B4" w:rsidRDefault="007B47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98DF7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8182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30DFE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CBF36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7B4757" w:rsidRPr="00AB76B4" w14:paraId="1051EDD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BCF0D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0D879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D8EC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CAFC3A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AFCD5" w14:textId="77777777" w:rsidR="007B4757" w:rsidRPr="00AB76B4" w:rsidRDefault="007B47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E026753" w14:textId="77777777" w:rsidR="007B4757" w:rsidRPr="00AB76B4" w:rsidRDefault="007B47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29D04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E6F54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1D14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6F3C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7B4757" w:rsidRPr="00AB76B4" w14:paraId="0138ED7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1ED3F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733D3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C1839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49EBC5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6ACBA" w14:textId="77777777" w:rsidR="007B4757" w:rsidRPr="00AB76B4" w:rsidRDefault="007B47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D0BFA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1365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E43C6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B0E85" w14:textId="77777777" w:rsidR="007B4757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7B4757" w:rsidRPr="00AB76B4" w14:paraId="2C32709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F9DBD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2E3FA" w14:textId="77777777" w:rsidR="007B4757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65A0C75C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CF095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766E00" w14:textId="77777777" w:rsidR="007B4757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6E917" w14:textId="77777777" w:rsidR="007B4757" w:rsidRPr="00AB76B4" w:rsidRDefault="007B47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8F132" w14:textId="77777777" w:rsidR="007B4757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9DCD7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9D72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F0195" w14:textId="77777777" w:rsidR="007B4757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FEC6D84" w14:textId="77777777" w:rsidR="007B4757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7B4757" w:rsidRPr="00AB76B4" w14:paraId="750C4009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32A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172A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8B7550B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65692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73F522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188FE7E1" w14:textId="77777777" w:rsidR="007B4757" w:rsidRPr="00AB76B4" w:rsidRDefault="007B47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F6400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C35DB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AF4F1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387FC" w14:textId="77777777" w:rsidR="007B4757" w:rsidRPr="00AB76B4" w:rsidRDefault="007B47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49E7F" w14:textId="77777777" w:rsidR="007B4757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52B140B5" w14:textId="77777777" w:rsidR="007B4757" w:rsidRPr="00AB76B4" w:rsidRDefault="007B47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7B4757" w:rsidRPr="00AB76B4" w14:paraId="38282F86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82C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28FD1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40D15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86B566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9CA92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D0593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BBDA2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6B29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F04CF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7B4757" w:rsidRPr="00AB76B4" w14:paraId="103C259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F59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2118D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82AC2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1D3AD4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366B580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DCB3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179BD0C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63474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6F75F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CB7F3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9C735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B76B4" w14:paraId="4EDA137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6DC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EFCD4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617F8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F285D1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604A587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EF69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2F571B28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9A3A0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6FFA6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A6AE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50E51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331BF5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3CC45A60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53CBDC95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7B4757" w:rsidRPr="00AB76B4" w14:paraId="5B27459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FC05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90C1C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23BCE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2D1910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C2779BF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63C7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FFACE9E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54304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8AC1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F0508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10ED2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428580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B08590B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2A4CB0CC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7B4757" w:rsidRPr="00AB76B4" w14:paraId="6B98DF8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B17E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3E23F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B82EC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A7145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3786698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498BC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4640AA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9CF3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0027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B8EFC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927C5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27A2AE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7B4757" w:rsidRPr="00AB76B4" w14:paraId="52C5F0C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5051A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1B16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F9908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FE8EDC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1BB8EA6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C528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768FA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3076D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0BAD0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B8BB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9BB044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7B4757" w:rsidRPr="00AB76B4" w14:paraId="60D9A76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C8F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21D3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7FDF4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F66936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42F01ED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9BB9D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F39B3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53C54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8341E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40EF5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3E9F5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4A740B13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7B4757" w:rsidRPr="00AB76B4" w14:paraId="2837616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E98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74C24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0E854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9DC40C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B76B8A1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5E223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1370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9BB80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AE5CF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EF48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2830C4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51E3B8D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7B4757" w:rsidRPr="00AB76B4" w14:paraId="6745ACD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AC70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73B9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6409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098D52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B7F44CE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F4748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9DE9B0E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BEF325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B0DAC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83FB3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0830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07F6F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7B4757" w:rsidRPr="00AB76B4" w14:paraId="48E82EE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E843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C38D8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D7C87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F1A84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8FAC4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7990F9C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5F8CEC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192EA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E070E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17B3A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1436E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6A9480E4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E2191EE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7B4757" w:rsidRPr="00AB76B4" w14:paraId="7F78086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2CC9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EDED5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7539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BF9DC1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313D3E5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4EFC8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F7B3C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793C0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BF641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2FCB8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060845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7B4757" w:rsidRPr="00AB76B4" w14:paraId="32D67C1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EA68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8633B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3CB44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B9BADA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24484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74B5798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06C1B51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0B5A4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5056E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E3749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BBBC5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184F3CA6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B4757" w:rsidRPr="00AB76B4" w14:paraId="3EE3555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DC7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CC394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7C726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5FFA76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84BDF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0237D0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07FA2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D60FD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E9C68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31B1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7B4757" w:rsidRPr="00AB76B4" w14:paraId="0E016D5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BA7B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7CC4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4F0EC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7B76DC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BA9B2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5F9C7FC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A7A02D6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BAD72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9E93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4FE75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2A4AD" w14:textId="77777777" w:rsidR="007B4757" w:rsidRPr="007B5A25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56942FF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B4757" w:rsidRPr="00AB76B4" w14:paraId="2983474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EB6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1ED7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FA00E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3C3146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B3B0B64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0E7AD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2634A480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7955F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A334D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F105A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31E72" w14:textId="77777777" w:rsidR="007B4757" w:rsidRPr="00AB76B4" w:rsidRDefault="007B4757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F3B569" w14:textId="77777777" w:rsidR="007B4757" w:rsidRPr="00AB76B4" w:rsidRDefault="007B4757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B4757" w:rsidRPr="00AB76B4" w14:paraId="398F00E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2E61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D07B2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D03F2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D0AF1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739A9F2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9A66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23A4E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37750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4FBA7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6E300" w14:textId="77777777" w:rsidR="007B4757" w:rsidRPr="00AB76B4" w:rsidRDefault="007B4757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DF4CB8" w14:textId="77777777" w:rsidR="007B4757" w:rsidRPr="00AB76B4" w:rsidRDefault="007B4757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B4757" w:rsidRPr="00AB76B4" w14:paraId="077D4B2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00B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18CA6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D89EE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A15031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D8E54C0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60145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BA4C3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C8783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768AE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7CEF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EC18B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B4757" w:rsidRPr="00AB76B4" w14:paraId="5764B58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BCE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6BF2F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16330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F6FE9B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29255CE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27CF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1650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E999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6DEB2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A05E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31C523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B4757" w:rsidRPr="00AB76B4" w14:paraId="5B70897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569A4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291BD" w14:textId="77777777" w:rsidR="007B4757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E62DBC">
              <w:rPr>
                <w:b/>
                <w:bCs/>
                <w:sz w:val="18"/>
                <w:szCs w:val="18"/>
              </w:rPr>
              <w:t>578+900C</w:t>
            </w:r>
          </w:p>
          <w:p w14:paraId="159E05B6" w14:textId="77777777" w:rsidR="007B4757" w:rsidRPr="00AB76B4" w:rsidRDefault="007B4757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DC8F1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22BDBC" w14:textId="77777777" w:rsidR="007B4757" w:rsidRPr="00AB76B4" w:rsidRDefault="007B4757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60D5BC9F" w14:textId="77777777" w:rsidR="007B4757" w:rsidRPr="00AB76B4" w:rsidRDefault="007B4757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20C1D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75AA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E63C8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6E4B0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FF400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Restricție protecție muncitori. Lucrări varianta ocolitoare Centura de Vest Timișoara</w:t>
            </w:r>
          </w:p>
        </w:tc>
      </w:tr>
      <w:tr w:rsidR="007B4757" w:rsidRPr="00AB76B4" w14:paraId="5F7AE11C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FEBC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A32BD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4D19383A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EF26B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F6DB8C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3A515A2F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D8C1F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5734D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53C5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8E0F9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B849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AB76B4" w14:paraId="77CCFD9C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CF02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43F6B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1AE7B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0F90E1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0135ECAC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5294D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2CE25E6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0AD01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9C34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5BE5A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48632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7B4757" w:rsidRPr="00AB76B4" w14:paraId="70A8B9E9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3486" w14:textId="77777777" w:rsidR="007B4757" w:rsidRPr="00AB76B4" w:rsidRDefault="007B4757" w:rsidP="007B47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DAD0F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4CAA6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EF36F8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061C9AD2" w14:textId="77777777" w:rsidR="007B4757" w:rsidRPr="00AB76B4" w:rsidRDefault="007B475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C0BC9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CD8EA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A5A01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BBFC4" w14:textId="77777777" w:rsidR="007B4757" w:rsidRPr="00AB76B4" w:rsidRDefault="007B475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88F27" w14:textId="77777777" w:rsidR="007B4757" w:rsidRPr="00AB76B4" w:rsidRDefault="007B475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13F10B78" w14:textId="77777777" w:rsidR="007B4757" w:rsidRPr="00A8307A" w:rsidRDefault="007B4757" w:rsidP="008B25EE">
      <w:pPr>
        <w:spacing w:before="40" w:after="40" w:line="192" w:lineRule="auto"/>
        <w:ind w:right="57"/>
        <w:rPr>
          <w:sz w:val="20"/>
        </w:rPr>
      </w:pPr>
    </w:p>
    <w:p w14:paraId="66B6F245" w14:textId="77777777" w:rsidR="007B4757" w:rsidRDefault="007B4757" w:rsidP="004C7D25">
      <w:pPr>
        <w:pStyle w:val="Heading1"/>
        <w:spacing w:line="360" w:lineRule="auto"/>
      </w:pPr>
      <w:r>
        <w:t>LINIA 101</w:t>
      </w:r>
    </w:p>
    <w:p w14:paraId="13792061" w14:textId="77777777" w:rsidR="007B4757" w:rsidRDefault="007B4757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B4757" w14:paraId="17F3C7F4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DE84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270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9+455</w:t>
            </w:r>
          </w:p>
          <w:p w14:paraId="528AE0E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080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51F5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Chitila - </w:t>
            </w:r>
          </w:p>
          <w:p w14:paraId="6BF5F42D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49D3" w14:textId="77777777" w:rsidR="007B4757" w:rsidRPr="009E41CA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F7A6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668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5755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2F3E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77C55C9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62A48FD5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9D80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2ABE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  <w:p w14:paraId="1C397C9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5DDB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692D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Chitila</w:t>
            </w:r>
          </w:p>
          <w:p w14:paraId="412B4A38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2E92" w14:textId="77777777" w:rsidR="007B4757" w:rsidRPr="009E41CA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63EA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EFC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BB86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E4C9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F5DC7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16CAC4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4 - 11 și spre </w:t>
            </w:r>
          </w:p>
          <w:p w14:paraId="4E6DBAD0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 I Chitila - Săbăreni.</w:t>
            </w:r>
          </w:p>
        </w:tc>
      </w:tr>
      <w:tr w:rsidR="007B4757" w14:paraId="5B3E953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C926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B0C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0422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6286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5DD0" w14:textId="77777777" w:rsidR="007B4757" w:rsidRPr="009E41CA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B1B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289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10+600</w:t>
            </w:r>
          </w:p>
          <w:p w14:paraId="56753A9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BDF3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0B77" w14:textId="77777777" w:rsidR="007B4757" w:rsidRPr="002C0EEF" w:rsidRDefault="007B4757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7B4757" w14:paraId="46B6C64A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6527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2F4E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AEA3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5AE3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5BD58EBB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74B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10 </w:t>
            </w:r>
          </w:p>
          <w:p w14:paraId="4077C06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68DD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D5A0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582F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BCB2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şi 5.</w:t>
            </w:r>
          </w:p>
        </w:tc>
      </w:tr>
      <w:tr w:rsidR="007B4757" w14:paraId="3876327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E59D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A4F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22+500</w:t>
            </w:r>
          </w:p>
          <w:p w14:paraId="7EF00F3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AF9C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CC9D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70236DD0" w14:textId="77777777" w:rsidR="007B4757" w:rsidRDefault="007B4757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și zona aparate de cale </w:t>
            </w:r>
            <w:r>
              <w:rPr>
                <w:b/>
                <w:bCs/>
                <w:sz w:val="20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A90B" w14:textId="77777777" w:rsidR="007B4757" w:rsidRPr="009E41CA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9D4CE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931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B24C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D864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32592433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0925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A01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6F6C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2647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336E" w14:textId="77777777" w:rsidR="007B4757" w:rsidRPr="009E41CA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E14C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EE7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35+400</w:t>
            </w:r>
          </w:p>
          <w:p w14:paraId="6E17F424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E9D0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9738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18F75C8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7EBD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D3B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7F53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7251" w14:textId="77777777" w:rsidR="007B4757" w:rsidRDefault="007B4757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34C4" w14:textId="77777777" w:rsidR="007B4757" w:rsidRPr="009E41CA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048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0AF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  <w:p w14:paraId="35023744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F283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5805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0B973024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5BD0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127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C875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DB97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11D3F458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8833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9 </w:t>
            </w:r>
          </w:p>
          <w:p w14:paraId="51E2B0C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324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12D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2A76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BA13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78C4AF6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E8243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0C1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  <w:p w14:paraId="4375DB8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8558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41A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Ciocăneşti -</w:t>
            </w:r>
          </w:p>
          <w:p w14:paraId="1CDEB454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B124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758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0EB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3A1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E2B7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40612426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C05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D47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  <w:p w14:paraId="66CEC34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955F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2CC9" w14:textId="77777777" w:rsidR="007B4757" w:rsidRDefault="007B4757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FB9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21F3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73C4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1638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5163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8900F42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8FD5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C9E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6F7F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270B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</w:t>
            </w:r>
          </w:p>
          <w:p w14:paraId="6194848C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9ADC78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4EC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AA2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FBD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B7EE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0838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4A224C6E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125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A83C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2A57D479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F529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D925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-</w:t>
            </w:r>
          </w:p>
          <w:p w14:paraId="5C8A4392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1DC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C1D9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782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2D3C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3210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4D9E1B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EFC8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91A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0D15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A390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240AA959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9399" w14:textId="77777777" w:rsidR="007B4757" w:rsidRPr="00A165AE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2D60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78B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F13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20E0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D65579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964C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CEA2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47+400</w:t>
            </w:r>
          </w:p>
          <w:p w14:paraId="1661DB5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852D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F0C2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3AE5FB0C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DA8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7EE04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F72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7BFF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19D89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247297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9532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5D22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9D25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6C55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B1BD53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8A40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7DBC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6FE2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2218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C943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04E14F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4488F7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6.</w:t>
            </w:r>
          </w:p>
        </w:tc>
      </w:tr>
      <w:tr w:rsidR="007B4757" w14:paraId="1A8EF0E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D436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D983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2B6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5D85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3DDE934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F996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A238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170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76AF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086A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8CB97A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B45789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6, 7 și 8.</w:t>
            </w:r>
          </w:p>
        </w:tc>
      </w:tr>
      <w:tr w:rsidR="007B4757" w14:paraId="5BA5B05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5284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886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52B18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F05D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33C05EA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AB9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8191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7CF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7E4E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36FF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00CB79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8ABDF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și 8.</w:t>
            </w:r>
          </w:p>
        </w:tc>
      </w:tr>
      <w:tr w:rsidR="007B4757" w14:paraId="28E5389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3273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6A19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38E5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6DC0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5918404E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DD36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112C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9370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E9F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282A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F78EE6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31FDDF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și 10.</w:t>
            </w:r>
          </w:p>
        </w:tc>
      </w:tr>
      <w:tr w:rsidR="007B4757" w14:paraId="5B2A1B7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E35F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A56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3DD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C172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7C7EDF7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F8A0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2A4CE4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E79D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601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BF35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0E19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4CB79C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2CD668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7B4757" w14:paraId="79494BB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D5DBA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A82C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86B7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CF28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B98FF9C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CCF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5CEE8C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34 / 42 </w:t>
            </w:r>
          </w:p>
          <w:p w14:paraId="5DC4FAC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8D66283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38E25D8" w14:textId="77777777" w:rsidR="007B4757" w:rsidRPr="00A165AE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724F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2C4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3328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4D64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E4B038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5 - 9.</w:t>
            </w:r>
          </w:p>
        </w:tc>
      </w:tr>
      <w:tr w:rsidR="007B4757" w14:paraId="21EC31B8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1FDF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5BA5" w14:textId="77777777" w:rsidR="007B4757" w:rsidRDefault="007B475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49+700</w:t>
            </w:r>
          </w:p>
          <w:p w14:paraId="2729942C" w14:textId="77777777" w:rsidR="007B4757" w:rsidRDefault="007B475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1D8D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5B3A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91F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CAA87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CD8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8DEA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0EDD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42CC8C7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15DD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BE11" w14:textId="77777777" w:rsidR="007B4757" w:rsidRDefault="007B475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52+850</w:t>
            </w:r>
          </w:p>
          <w:p w14:paraId="2DCB528A" w14:textId="77777777" w:rsidR="007B4757" w:rsidRDefault="007B475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5318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AD3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F2C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F05F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F726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F066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531E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3406CF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5F159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B2A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3D6BA4C3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A7E0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30D0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6B1A7FBD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703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DAA9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3AA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9195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DB6B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Se respectă doar cu primul vehicul din componența trenului.</w:t>
            </w:r>
          </w:p>
        </w:tc>
      </w:tr>
      <w:tr w:rsidR="007B4757" w14:paraId="251EC99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0CF0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23A9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E762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5E09" w14:textId="77777777" w:rsidR="007B4757" w:rsidRDefault="007B475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32106B65" w14:textId="77777777" w:rsidR="007B4757" w:rsidRDefault="007B475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C4C1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E96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93E4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58+960</w:t>
            </w:r>
          </w:p>
          <w:p w14:paraId="2EF0879E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808E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9E5B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58+990.</w:t>
            </w:r>
          </w:p>
        </w:tc>
      </w:tr>
      <w:tr w:rsidR="007B4757" w14:paraId="532BD97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CEF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B26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758F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BBE6" w14:textId="77777777" w:rsidR="007B4757" w:rsidRDefault="007B475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70EA554C" w14:textId="77777777" w:rsidR="007B4757" w:rsidRDefault="007B475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306E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D47D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81CC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59+600</w:t>
            </w:r>
          </w:p>
          <w:p w14:paraId="74C54666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A858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2A63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59+625.</w:t>
            </w:r>
          </w:p>
        </w:tc>
      </w:tr>
      <w:tr w:rsidR="007B4757" w14:paraId="0EB2B2A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078A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0F28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12BA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2EF4" w14:textId="77777777" w:rsidR="007B4757" w:rsidRDefault="007B475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60CF281F" w14:textId="77777777" w:rsidR="007B4757" w:rsidRDefault="007B475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132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0D4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EAA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78751FC0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0355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B403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63+370.</w:t>
            </w:r>
          </w:p>
        </w:tc>
      </w:tr>
      <w:tr w:rsidR="007B4757" w14:paraId="668AFD2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8928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B13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D4EB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DC7E" w14:textId="77777777" w:rsidR="007B4757" w:rsidRDefault="007B475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63AC8C30" w14:textId="77777777" w:rsidR="007B4757" w:rsidRDefault="007B475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0A09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F675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8B4C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65+850</w:t>
            </w:r>
          </w:p>
          <w:p w14:paraId="6F879D33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AF61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EDD6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65+875.</w:t>
            </w:r>
          </w:p>
        </w:tc>
      </w:tr>
      <w:tr w:rsidR="007B4757" w14:paraId="3D6E556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069A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33B0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69+230</w:t>
            </w:r>
          </w:p>
          <w:p w14:paraId="6EC4B69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758F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9324" w14:textId="77777777" w:rsidR="007B4757" w:rsidRDefault="007B475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9BA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02BC3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BA65E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2569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0F0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8FA636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5709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C438" w14:textId="77777777" w:rsidR="007B4757" w:rsidRDefault="007B475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6AEB" w14:textId="77777777" w:rsidR="007B4757" w:rsidRDefault="007B4757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734A" w14:textId="77777777" w:rsidR="007B4757" w:rsidRDefault="007B4757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 peste</w:t>
            </w:r>
          </w:p>
          <w:p w14:paraId="4B92C762" w14:textId="77777777" w:rsidR="007B4757" w:rsidRDefault="007B4757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CAD9" w14:textId="77777777" w:rsidR="007B4757" w:rsidRDefault="007B475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D547" w14:textId="77777777" w:rsidR="007B4757" w:rsidRPr="000625F2" w:rsidRDefault="007B4757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D498" w14:textId="77777777" w:rsidR="007B4757" w:rsidRDefault="007B475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69+250</w:t>
            </w:r>
          </w:p>
          <w:p w14:paraId="6FF78FDA" w14:textId="77777777" w:rsidR="007B4757" w:rsidRDefault="007B475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86B9" w14:textId="77777777" w:rsidR="007B4757" w:rsidRDefault="007B4757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29AC" w14:textId="77777777" w:rsidR="007B4757" w:rsidRDefault="007B4757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E872B7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6D68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2192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C25D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724E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0BA7F261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3720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romb bretea</w:t>
            </w:r>
          </w:p>
          <w:p w14:paraId="33F18FD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9-11-7-13 </w:t>
            </w:r>
          </w:p>
          <w:p w14:paraId="5527A39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CBC9194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abate-rile </w:t>
            </w:r>
          </w:p>
          <w:p w14:paraId="1929C8E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30D6D1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A1AF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9582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7B62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52AA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6BF48AF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1054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44C6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4D1A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AAF3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4315F136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3BD382A7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18E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 </w:t>
            </w:r>
          </w:p>
          <w:p w14:paraId="34F1619E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A73E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BBE3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9616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7A52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3D7BB2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LFI SC Mairon SA.</w:t>
            </w:r>
          </w:p>
        </w:tc>
      </w:tr>
      <w:tr w:rsidR="007B4757" w14:paraId="10EB52BA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466E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B051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02C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166A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433A81B4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368E9BC6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DC6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DE68E0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3D65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4022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162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43D7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CF6F3D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7B4757" w14:paraId="2F1DAF47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5BB3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A95C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054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C92F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65E1F4DA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</w:t>
            </w:r>
          </w:p>
          <w:p w14:paraId="287B34CD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5BA4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7B95AC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409D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830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768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9C45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5 - 8.</w:t>
            </w:r>
          </w:p>
        </w:tc>
      </w:tr>
      <w:tr w:rsidR="007B4757" w14:paraId="67BFAFC1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F0B7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5F9D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00A6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A863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3CA6ADC4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FCD6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29</w:t>
            </w:r>
          </w:p>
          <w:p w14:paraId="7A448644" w14:textId="77777777" w:rsidR="007B4757" w:rsidRPr="00FA5543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C77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38494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20FE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9A99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si 7</w:t>
            </w:r>
          </w:p>
        </w:tc>
      </w:tr>
      <w:tr w:rsidR="007B4757" w14:paraId="0556C10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6697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82C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D08D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9D45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2DE6370F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  <w:p w14:paraId="73DB0FDD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9430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14 </w:t>
            </w:r>
          </w:p>
          <w:p w14:paraId="35CDB581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D4F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6C3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FA3C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B1BB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F515EB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7B4757" w14:paraId="7C05908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B9C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B1D7E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58B2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6A0B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55EB2FD7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3115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16, 18, 20 </w:t>
            </w:r>
          </w:p>
          <w:p w14:paraId="5542D4A2" w14:textId="77777777" w:rsidR="007B4757" w:rsidRPr="009E41CA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3B2A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C52C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2032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F7B3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87CBCE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5B3E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5A9F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84C4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288C" w14:textId="77777777" w:rsidR="007B4757" w:rsidRPr="006E4185" w:rsidRDefault="007B4757" w:rsidP="00AD4FEF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sz w:val="20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586E" w14:textId="77777777" w:rsidR="007B4757" w:rsidRPr="009E41CA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3813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E8A7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70+490</w:t>
            </w:r>
          </w:p>
          <w:p w14:paraId="0889078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0DCE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550E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21F6ED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8478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EE9A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0A0438DB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D1CB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4756" w14:textId="77777777" w:rsidR="007B4757" w:rsidRDefault="007B475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B257" w14:textId="77777777" w:rsidR="007B4757" w:rsidRPr="009E41CA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966F" w14:textId="77777777" w:rsidR="007B4757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1092" w14:textId="77777777" w:rsidR="007B4757" w:rsidRDefault="007B475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5686A" w14:textId="77777777" w:rsidR="007B4757" w:rsidRPr="000625F2" w:rsidRDefault="007B475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66E7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7B4757" w14:paraId="60484F6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9CBA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39A6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8A57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212B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4850" w14:textId="77777777" w:rsidR="007B4757" w:rsidRPr="009E41CA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E8CC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BBB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0F6D3581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4271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3EC2C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7B4757" w14:paraId="7E53714C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8F76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7D6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BD7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D27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59E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AE5D21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D0E5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AEAB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A8E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E0E32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4 - 7.</w:t>
            </w:r>
          </w:p>
        </w:tc>
      </w:tr>
      <w:tr w:rsidR="007B4757" w14:paraId="69FECD4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6858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DC0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B248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5C8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133BA83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4BE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C0E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CA9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E1A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47E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EAEFC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6.</w:t>
            </w:r>
          </w:p>
        </w:tc>
      </w:tr>
      <w:tr w:rsidR="007B4757" w14:paraId="76C33A1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74C3A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48E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8FAD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C91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75628BF7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7D8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7FCE5E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E54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5D8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1A7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B660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9D3973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B1A992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4 - 6.</w:t>
            </w:r>
          </w:p>
        </w:tc>
      </w:tr>
      <w:tr w:rsidR="007B4757" w14:paraId="0C1CBBC5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DF39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5737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93B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09A2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6D145521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C58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A81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231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088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A3B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8827EBF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1ED3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6F9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3BF5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1307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Călineşti</w:t>
            </w:r>
          </w:p>
          <w:p w14:paraId="344BB21C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A95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989E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C4B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2F63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1EEC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 abătute.</w:t>
            </w:r>
          </w:p>
        </w:tc>
      </w:tr>
      <w:tr w:rsidR="007B4757" w14:paraId="68FA4A97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244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944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1AC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FEB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6636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FF62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1D4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99+500</w:t>
            </w:r>
          </w:p>
          <w:p w14:paraId="1C1616D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50AF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18D8" w14:textId="77777777" w:rsidR="007B4757" w:rsidRDefault="007B4757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2D491D6B" w14:textId="77777777" w:rsidR="007B4757" w:rsidRPr="003A43BB" w:rsidRDefault="007B4757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7B4757" w14:paraId="2CEEA06D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6FF3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A91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0C8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9F31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5F6FCFD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A8B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9D5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4F3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F26A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F8DC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8830DB4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D31C4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009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CF1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387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7CDB1302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B7540B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8D2B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între călcâiul sch.  15 </w:t>
            </w:r>
          </w:p>
          <w:p w14:paraId="59D183DC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7593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5C66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8048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321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9C26F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şi 2 </w:t>
            </w:r>
          </w:p>
          <w:p w14:paraId="2D90D68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B4757" w14:paraId="22945623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744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AE7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D92F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CFD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2A8651CA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799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9D0789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2DAEBBE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5E1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A73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DE4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FAB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E49F725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48C5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6F0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3C7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372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Costești</w:t>
            </w:r>
          </w:p>
          <w:p w14:paraId="4D9F2E9A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B19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7680FE6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A6BA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DB9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847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0E946" w14:textId="77777777" w:rsidR="007B4757" w:rsidRPr="00860983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62220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Cap Y, liniile 3 - 5 </w:t>
            </w:r>
          </w:p>
          <w:p w14:paraId="61C0738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Fâlfani L 101 și </w:t>
            </w:r>
          </w:p>
          <w:p w14:paraId="2F1E08F2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>direc</w:t>
            </w:r>
            <w:r>
              <w:rPr>
                <w:b/>
                <w:bCs/>
                <w:i/>
                <w:iCs/>
                <w:sz w:val="20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L 110.</w:t>
            </w:r>
          </w:p>
        </w:tc>
      </w:tr>
      <w:tr w:rsidR="007B4757" w14:paraId="37AB3A8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0800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E5B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132+800</w:t>
            </w:r>
          </w:p>
          <w:p w14:paraId="591008D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9B4F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0DEC" w14:textId="77777777" w:rsidR="007B4757" w:rsidRDefault="007B4757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09F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7D3C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303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FB35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0DCD" w14:textId="77777777" w:rsidR="007B4757" w:rsidRPr="00860983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64F43D45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2AB4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172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06BF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885B" w14:textId="77777777" w:rsidR="007B4757" w:rsidRDefault="007B4757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E306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4075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BC3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8F07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B03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7038900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7ED9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0B3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141+400</w:t>
            </w:r>
          </w:p>
          <w:p w14:paraId="2C445821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B118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D98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A5C7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6A7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CA7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687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1433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6FD64BC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B8BA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984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AEEB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4B41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Corbu</w:t>
            </w:r>
          </w:p>
          <w:p w14:paraId="64B1ED4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AA5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739BA9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99B5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A6F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64DD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28A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4</w:t>
            </w:r>
          </w:p>
          <w:p w14:paraId="3961967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7B4757" w14:paraId="15214A87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683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D12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A017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45A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Sineşti</w:t>
            </w:r>
          </w:p>
          <w:p w14:paraId="57C00E4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DF1CE5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605B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5601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412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3D85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E96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0D0CC90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D29E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CC5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162+900</w:t>
            </w:r>
          </w:p>
          <w:p w14:paraId="7A2D0B3C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FBE0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9C9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FD8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798E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3D2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426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7AE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34BCFC33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6A76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E28C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168+500</w:t>
            </w:r>
          </w:p>
          <w:p w14:paraId="3263D8B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E098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EC7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3FCDF1B0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si  Potcoava – Bălteni Olt</w:t>
            </w:r>
          </w:p>
          <w:p w14:paraId="5ABDB4B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D12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DA7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149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E83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22E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39F00295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EE0B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FAB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BC02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72CB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602E95F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CB6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B10A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B44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29E8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92A1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1</w:t>
            </w:r>
          </w:p>
          <w:p w14:paraId="43D4132A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B4757" w14:paraId="55D6969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DD2E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F96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3657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663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70BC530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3CA4A1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919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46542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3CA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81C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529D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334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30371E3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EA8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28A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A8E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6BE7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12204993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7BB338E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187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59C7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000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28F7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563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922571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4AEC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0DE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8241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A15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Bălteni</w:t>
            </w:r>
          </w:p>
          <w:p w14:paraId="71F2B3D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6EA172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D0C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BF61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AD5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299E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56A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0E5539DC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7142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C66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ED3A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B06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Recea</w:t>
            </w:r>
          </w:p>
          <w:p w14:paraId="744CFDD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174C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EE9CF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BDB1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F79C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DA0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83B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DE9FE9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64E4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72F7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5C8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5992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635739D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B411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A42E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2E7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3B3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174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4B04689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EEF6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F4A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DD92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E10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5C92FC8C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5E61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30468B6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în </w:t>
            </w:r>
          </w:p>
          <w:p w14:paraId="4B31CDC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40CF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316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D49E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0A4F1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7B4757" w14:paraId="507E0BFB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8903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F38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9DA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7E22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0C3BCB60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8 </w:t>
            </w:r>
          </w:p>
          <w:p w14:paraId="6CF5E05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3C5C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508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A408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C850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4CDA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1DE18D7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834A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5EF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DC3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ADC2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3A29BBA7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B6C7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27, 33,  22 </w:t>
            </w:r>
          </w:p>
          <w:p w14:paraId="1240EA9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F40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5763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6611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494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3 - 11  primiri - expedieri.</w:t>
            </w:r>
          </w:p>
        </w:tc>
      </w:tr>
      <w:tr w:rsidR="007B4757" w14:paraId="43797CC5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D256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0C1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19A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540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432C49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E79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63C725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D36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52C1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B57E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748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6CF2AC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7 - 11</w:t>
            </w:r>
          </w:p>
          <w:p w14:paraId="70A6A0F3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7B4757" w14:paraId="4FF37450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5A06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647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B2E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E5A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301688D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8BE1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03C31C6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364D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D26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CC1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B46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5 - 11 primiri – expedieri.</w:t>
            </w:r>
          </w:p>
        </w:tc>
      </w:tr>
      <w:tr w:rsidR="007B4757" w14:paraId="31429CBF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F0F0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F2CB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13C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EF2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6A75323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1E4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6442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349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14A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A41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8 - 15</w:t>
            </w:r>
          </w:p>
          <w:p w14:paraId="691DA4A7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7B4757" w14:paraId="20FDADF4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0B73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203B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4F0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7FFA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Milcov, linia 1 </w:t>
            </w:r>
          </w:p>
          <w:p w14:paraId="564FA21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1BF6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3C75A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2D82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A3B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E5B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B050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08DF154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3FA9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FDF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3F05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AAA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Slătioara</w:t>
            </w:r>
          </w:p>
          <w:p w14:paraId="643DFB5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8E14D9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912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4EF28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5CAA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ADC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010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7F0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618F816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00FCA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7DEB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205+450</w:t>
            </w:r>
          </w:p>
          <w:p w14:paraId="615D696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5842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B7C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2436A13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  <w:p w14:paraId="5ED45C21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35F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B4E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8F0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1DA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268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1DCB9B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Staţie paralelogram.</w:t>
            </w:r>
          </w:p>
        </w:tc>
      </w:tr>
      <w:tr w:rsidR="007B4757" w14:paraId="108BD5F9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4AB8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4FC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7F4E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BBB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342D0FE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FCFF" w14:textId="77777777" w:rsidR="007B4757" w:rsidRDefault="007B4757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C9E8CD1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010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078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1F9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502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7B4757" w14:paraId="5A33AAD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5C17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C5C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706F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F45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ADB994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2A5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27F9A8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7D84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28D7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8B8E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C36B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0252394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2666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D46C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040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933A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Balş</w:t>
            </w:r>
          </w:p>
          <w:p w14:paraId="4C3CCB0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6C7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95DD49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63E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EC6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614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67E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7B4757" w14:paraId="3FA9D9D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145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3D0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219+775</w:t>
            </w:r>
          </w:p>
          <w:p w14:paraId="107DDDC1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E3C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C2C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25812D6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B19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1B5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72C8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651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9FCB" w14:textId="77777777" w:rsidR="007B4757" w:rsidRPr="006064A3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56D4E033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43EB848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1594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B93E" w14:textId="77777777" w:rsidR="007B4757" w:rsidRPr="006064A3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221+910</w:t>
            </w:r>
          </w:p>
          <w:p w14:paraId="33CF375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112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9589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015B665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BD1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5495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97B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C61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65F4" w14:textId="77777777" w:rsidR="007B4757" w:rsidRPr="006064A3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4BA2164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1D02592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64FF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3F0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230+550</w:t>
            </w:r>
          </w:p>
          <w:p w14:paraId="04412EA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B17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9C57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Robăneşti-</w:t>
            </w:r>
          </w:p>
          <w:p w14:paraId="268A9B9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852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59A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D9A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92B2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29022" w14:textId="77777777" w:rsidR="007B4757" w:rsidRPr="001D28D8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Fără inductori.</w:t>
            </w:r>
          </w:p>
        </w:tc>
      </w:tr>
      <w:tr w:rsidR="007B4757" w14:paraId="41920C85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14E0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B01C" w14:textId="77777777" w:rsidR="007B4757" w:rsidRPr="006064A3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211A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B0E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Pieleşti linia 3 </w:t>
            </w:r>
          </w:p>
          <w:p w14:paraId="018121DA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67C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27523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90AD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F30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AED2C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691B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B4757" w14:paraId="4FD6E26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30BF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CE7B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242+700</w:t>
            </w:r>
          </w:p>
          <w:p w14:paraId="179EF5E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D272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415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 -</w:t>
            </w:r>
          </w:p>
          <w:p w14:paraId="1101B652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2A1B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F7C6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90F9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EC14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804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14:paraId="36E7551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9079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24C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7062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4420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Plaiu Vulcănești</w:t>
            </w:r>
          </w:p>
          <w:p w14:paraId="0A35553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F16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 </w:t>
            </w:r>
          </w:p>
          <w:p w14:paraId="0721F4D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64FA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DA87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527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B310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2 și 3 primiri - expedieri, Cap X.</w:t>
            </w:r>
          </w:p>
        </w:tc>
      </w:tr>
      <w:tr w:rsidR="007B4757" w14:paraId="76CB7AC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0D6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25E4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24118BF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8C41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728F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5387C5E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E043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5A6F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23F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E485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8CB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47F756D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 în  paralelogram.</w:t>
            </w:r>
          </w:p>
        </w:tc>
      </w:tr>
      <w:tr w:rsidR="007B4757" w14:paraId="2D19395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FE9C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957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CF21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DC10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618B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588E380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73 -77-</w:t>
            </w:r>
          </w:p>
          <w:p w14:paraId="630977A8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4A8F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4AA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E36F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D438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7B4757" w14:paraId="4074F5B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A602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67A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4698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FA87" w14:textId="77777777" w:rsidR="007B4757" w:rsidRDefault="007B475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E78F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33EB1C9C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6755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1FD8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4D87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066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28 A la liniile 1 - 4B.</w:t>
            </w:r>
          </w:p>
        </w:tc>
      </w:tr>
      <w:tr w:rsidR="007B4757" w14:paraId="3F1AD89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F040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BCB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714E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A496" w14:textId="77777777" w:rsidR="007B4757" w:rsidRDefault="007B475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23E1F406" w14:textId="77777777" w:rsidR="007B4757" w:rsidRDefault="007B475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4274" w14:textId="77777777" w:rsidR="007B4757" w:rsidRDefault="007B475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E111F6C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76C8" w14:textId="77777777" w:rsidR="007B4757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BCF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F46B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6D4F" w14:textId="77777777" w:rsidR="007B4757" w:rsidRDefault="007B4757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DF51A1" w14:textId="77777777" w:rsidR="007B4757" w:rsidRDefault="007B4757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2A către liniile </w:t>
            </w:r>
          </w:p>
          <w:p w14:paraId="594B76D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26 și 27. </w:t>
            </w:r>
          </w:p>
        </w:tc>
      </w:tr>
      <w:tr w:rsidR="007B4757" w14:paraId="6704177A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10F1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D8DFF" w14:textId="77777777" w:rsidR="007B4757" w:rsidRDefault="007B475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3C11" w14:textId="77777777" w:rsidR="007B4757" w:rsidRPr="000625F2" w:rsidRDefault="007B4757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162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D5C453C" w14:textId="77777777" w:rsidR="007B4757" w:rsidRDefault="007B475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E6B0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716CA41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23, 33,  35, TDJ </w:t>
            </w:r>
          </w:p>
          <w:p w14:paraId="6059CAB2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/ 49, 45 / 51, sch. 55, 57, 59, 65, 67, 69</w:t>
            </w:r>
          </w:p>
          <w:p w14:paraId="6FC1F982" w14:textId="77777777" w:rsidR="007B4757" w:rsidRDefault="007B475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F12D" w14:textId="77777777" w:rsidR="007B4757" w:rsidRDefault="007B4757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3C6B" w14:textId="77777777" w:rsidR="007B4757" w:rsidRDefault="007B475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8C18" w14:textId="77777777" w:rsidR="007B4757" w:rsidRPr="000625F2" w:rsidRDefault="007B4757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498A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8CFE4A" w14:textId="77777777" w:rsidR="007B4757" w:rsidRDefault="007B4757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7B4757" w14:paraId="11806102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7ECF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9CB9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30AA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99DD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09D7E4B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AFE8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32314A6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145,147, 149,151 </w:t>
            </w:r>
          </w:p>
          <w:p w14:paraId="03DBF515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D2C3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5C27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31C9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E254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7CA986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7B4757" w14:paraId="644B617F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4FB7" w14:textId="77777777" w:rsidR="007B4757" w:rsidRDefault="007B4757" w:rsidP="007B47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C59E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29B2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6FB3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FCBFE4B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5C0A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A87A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16AD" w14:textId="77777777" w:rsidR="007B4757" w:rsidRDefault="007B475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DA30" w14:textId="77777777" w:rsidR="007B4757" w:rsidRPr="000625F2" w:rsidRDefault="007B475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60A5" w14:textId="77777777" w:rsidR="007B4757" w:rsidRDefault="007B475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AE830E2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09AC873C" w14:textId="77777777" w:rsidR="007B4757" w:rsidRPr="002A69B0" w:rsidRDefault="007B4757" w:rsidP="002A69B0">
      <w:pPr>
        <w:pStyle w:val="Heading1"/>
        <w:spacing w:line="360" w:lineRule="auto"/>
      </w:pPr>
      <w:r>
        <w:t>LINIA 102 A</w:t>
      </w:r>
    </w:p>
    <w:p w14:paraId="3ACCAF50" w14:textId="77777777" w:rsidR="007B4757" w:rsidRDefault="007B4757" w:rsidP="00CC7E9F">
      <w:pPr>
        <w:pStyle w:val="Heading1"/>
        <w:spacing w:line="360" w:lineRule="auto"/>
        <w:rPr>
          <w:b w:val="0"/>
          <w:bCs w:val="0"/>
          <w:sz w:val="8"/>
        </w:rPr>
      </w:pPr>
      <w:r>
        <w:t>BRADU DE SUS - BRADU RAFINĂRIE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B4757" w14:paraId="02BC4C30" w14:textId="77777777">
        <w:trPr>
          <w:cantSplit/>
          <w:trHeight w:val="3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5179" w14:textId="77777777" w:rsidR="007B4757" w:rsidRDefault="007B4757" w:rsidP="007B47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7EB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365E4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A31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77A552D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DA4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7D89ADBA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5DAA8A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5085516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590DFD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sch.   21, 23, 27, 29, 29A, 31,  33, 33A, 37 şi 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2BD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F20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C3B6D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925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liniile 1A - 14.</w:t>
            </w:r>
          </w:p>
        </w:tc>
      </w:tr>
      <w:tr w:rsidR="007B4757" w14:paraId="58B0B900" w14:textId="77777777">
        <w:trPr>
          <w:cantSplit/>
          <w:trHeight w:val="6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382B7" w14:textId="77777777" w:rsidR="007B4757" w:rsidRDefault="007B4757" w:rsidP="007B47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5F9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8AF8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315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6C9FFD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A7E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E501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4FE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510C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B041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27B75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1 A, 2 şi 3.</w:t>
            </w:r>
          </w:p>
        </w:tc>
      </w:tr>
      <w:tr w:rsidR="007B4757" w14:paraId="1DD318E9" w14:textId="77777777">
        <w:trPr>
          <w:cantSplit/>
          <w:trHeight w:val="32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2AA4" w14:textId="77777777" w:rsidR="007B4757" w:rsidRDefault="007B4757" w:rsidP="007B47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8FC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641E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B90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C670B1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8C7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14, 16, 18, 20, 22, 26, 42, 42A </w:t>
            </w:r>
          </w:p>
          <w:p w14:paraId="7074645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C3B0C2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404E931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4EB8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A44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79C1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ABA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B48EB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- 24.</w:t>
            </w:r>
          </w:p>
        </w:tc>
      </w:tr>
      <w:tr w:rsidR="007B4757" w14:paraId="37270878" w14:textId="77777777">
        <w:trPr>
          <w:cantSplit/>
          <w:trHeight w:val="12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58BE" w14:textId="77777777" w:rsidR="007B4757" w:rsidRDefault="007B4757" w:rsidP="007B47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506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8863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194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03D88E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şi 1 </w:t>
            </w:r>
          </w:p>
          <w:p w14:paraId="23BA996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E6A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înce-pând </w:t>
            </w:r>
          </w:p>
          <w:p w14:paraId="464A734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313480D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463FBE7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35C5" w14:textId="77777777" w:rsidR="007B4757" w:rsidRPr="0088732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80E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3DC6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8C7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81CDDF9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C4A0" w14:textId="77777777" w:rsidR="007B4757" w:rsidRDefault="007B4757" w:rsidP="007B47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109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F1AE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79F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7BA0368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C58903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75A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32CE56F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0EA3C4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831B" w14:textId="77777777" w:rsidR="007B4757" w:rsidRPr="0088732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5A5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F3936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874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74DAEBBE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8D5E" w14:textId="77777777" w:rsidR="007B4757" w:rsidRDefault="007B4757" w:rsidP="007B47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4F4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2180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E2A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1076C82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37E975C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406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axul stației până la călcâi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27E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C8D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B63B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B72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3A21CAC6" w14:textId="77777777">
        <w:trPr>
          <w:cantSplit/>
          <w:trHeight w:val="1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C80B" w14:textId="77777777" w:rsidR="007B4757" w:rsidRDefault="007B4757" w:rsidP="007B47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16C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ABE6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82D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4A0CC48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 </w:t>
            </w:r>
          </w:p>
          <w:p w14:paraId="66DD1E4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677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5490A8E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CAD797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B81B" w14:textId="77777777" w:rsidR="007B4757" w:rsidRPr="0088732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5BBC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7E35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AAF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003C358B" w14:textId="77777777">
        <w:trPr>
          <w:cantSplit/>
          <w:trHeight w:val="6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E512" w14:textId="77777777" w:rsidR="007B4757" w:rsidRDefault="007B4757" w:rsidP="007B47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C6E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137D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632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7BFF803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 </w:t>
            </w:r>
          </w:p>
          <w:p w14:paraId="13E7C9D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94D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F418" w14:textId="77777777" w:rsidR="007B4757" w:rsidRPr="0088732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28B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DE52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4EFB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32E478E1" w14:textId="77777777">
        <w:trPr>
          <w:cantSplit/>
          <w:trHeight w:val="33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B99D" w14:textId="77777777" w:rsidR="007B4757" w:rsidRDefault="007B4757" w:rsidP="007B47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84A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702E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5E1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72B5855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38C972A3" w14:textId="77777777" w:rsidR="007B4757" w:rsidRPr="0088732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8732A">
              <w:rPr>
                <w:b/>
                <w:bCs/>
                <w:sz w:val="20"/>
              </w:rPr>
              <w:t>primiri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9FD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5AE3158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4BCC40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8B8923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FE43" w14:textId="77777777" w:rsidR="007B4757" w:rsidRPr="0088732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0A7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0F16" w14:textId="77777777" w:rsidR="007B4757" w:rsidRPr="0005248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A93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1FE22EA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57EA17F0" w14:textId="77777777" w:rsidR="007B4757" w:rsidRDefault="007B4757" w:rsidP="00D76EC7">
      <w:pPr>
        <w:pStyle w:val="Heading1"/>
        <w:spacing w:line="360" w:lineRule="auto"/>
      </w:pPr>
      <w:r>
        <w:t>LINIA 102 B</w:t>
      </w:r>
    </w:p>
    <w:p w14:paraId="4AA5323F" w14:textId="77777777" w:rsidR="007B4757" w:rsidRDefault="007B4757" w:rsidP="007E2181">
      <w:pPr>
        <w:pStyle w:val="Heading1"/>
        <w:spacing w:line="360" w:lineRule="auto"/>
        <w:rPr>
          <w:b w:val="0"/>
          <w:bCs w:val="0"/>
          <w:sz w:val="8"/>
        </w:rPr>
      </w:pPr>
      <w:r>
        <w:t>PÂRVU - BRADU RAFINĂRIE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4"/>
        <w:gridCol w:w="870"/>
        <w:gridCol w:w="753"/>
        <w:gridCol w:w="870"/>
        <w:gridCol w:w="756"/>
        <w:gridCol w:w="2490"/>
      </w:tblGrid>
      <w:tr w:rsidR="007B4757" w14:paraId="43A1B33F" w14:textId="77777777">
        <w:trPr>
          <w:cantSplit/>
          <w:trHeight w:val="397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6F7B" w14:textId="77777777" w:rsidR="007B4757" w:rsidRDefault="007B4757" w:rsidP="007B47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9E4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909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E50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71848CB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51C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6AA8039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A9EDE0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4BB9478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DFADA3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21, 23,  27, 29, 29A, 31, 33, 33A, 37 şi 73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62B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240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E075" w14:textId="77777777" w:rsidR="007B4757" w:rsidRPr="002E38A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C01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503F8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 - 14.</w:t>
            </w:r>
          </w:p>
        </w:tc>
      </w:tr>
      <w:tr w:rsidR="007B4757" w14:paraId="3A4BEBDF" w14:textId="77777777">
        <w:trPr>
          <w:cantSplit/>
          <w:trHeight w:val="113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6613D" w14:textId="77777777" w:rsidR="007B4757" w:rsidRDefault="007B4757" w:rsidP="007B47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237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A948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8FE3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C0D02E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4FD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8361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1AB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EAA0" w14:textId="77777777" w:rsidR="007B4757" w:rsidRPr="002E38A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E2D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1, 1 A, </w:t>
            </w:r>
          </w:p>
          <w:p w14:paraId="386CA03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şi 3.</w:t>
            </w:r>
          </w:p>
        </w:tc>
      </w:tr>
      <w:tr w:rsidR="007B4757" w14:paraId="6C255810" w14:textId="77777777">
        <w:trPr>
          <w:cantSplit/>
          <w:trHeight w:val="35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AE32" w14:textId="77777777" w:rsidR="007B4757" w:rsidRDefault="007B4757" w:rsidP="007B47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620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39F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FAD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C9EF99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EB3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 14, 16, 18, 20, 22, 26, 42, 42A </w:t>
            </w:r>
          </w:p>
          <w:p w14:paraId="2820D92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F38381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ACB97C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731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BDC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4A58" w14:textId="77777777" w:rsidR="007B4757" w:rsidRPr="002E38A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DDA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CAEE5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1A - 24.</w:t>
            </w:r>
          </w:p>
        </w:tc>
      </w:tr>
      <w:tr w:rsidR="007B4757" w14:paraId="1826C3F5" w14:textId="77777777">
        <w:trPr>
          <w:cantSplit/>
          <w:trHeight w:val="2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5851" w14:textId="77777777" w:rsidR="007B4757" w:rsidRDefault="007B4757" w:rsidP="007B47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1B0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C245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AC0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177760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liniile 1A şi  1</w:t>
            </w:r>
            <w:r w:rsidRPr="006F437A">
              <w:rPr>
                <w:b/>
                <w:bCs/>
                <w:sz w:val="18"/>
                <w:szCs w:val="18"/>
              </w:rPr>
              <w:t xml:space="preserve"> </w:t>
            </w:r>
          </w:p>
          <w:p w14:paraId="3EF73977" w14:textId="77777777" w:rsidR="007B4757" w:rsidRPr="00473804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650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înce-</w:t>
            </w:r>
          </w:p>
          <w:p w14:paraId="7F85368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pând </w:t>
            </w:r>
          </w:p>
          <w:p w14:paraId="3489C99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250752B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24FDEEE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0B3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D06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B679F" w14:textId="77777777" w:rsidR="007B4757" w:rsidRPr="002E38A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314E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8C89CAF" w14:textId="77777777">
        <w:trPr>
          <w:cantSplit/>
          <w:trHeight w:val="18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4B39" w14:textId="77777777" w:rsidR="007B4757" w:rsidRDefault="007B4757" w:rsidP="007B47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8C8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E8B3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555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5279F3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5C14A174" w14:textId="77777777" w:rsidR="007B4757" w:rsidRPr="00473804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C51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19D0F1E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FDD1B3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B15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9A8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9FF5" w14:textId="77777777" w:rsidR="007B4757" w:rsidRPr="002E38A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75B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82149BB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D00B" w14:textId="77777777" w:rsidR="007B4757" w:rsidRDefault="007B4757" w:rsidP="007B47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3A7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ECD5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55A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20DFE2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5DDC077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5BC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DCAF5E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axul stației până la călcâi sch. 22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2D6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E45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DD96" w14:textId="77777777" w:rsidR="007B4757" w:rsidRPr="002E38A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804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72B0E23E" w14:textId="77777777">
        <w:trPr>
          <w:cantSplit/>
          <w:trHeight w:val="1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5809" w14:textId="77777777" w:rsidR="007B4757" w:rsidRDefault="007B4757" w:rsidP="007B47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279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88E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A10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7A19399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</w:t>
            </w:r>
          </w:p>
          <w:p w14:paraId="34C43A37" w14:textId="77777777" w:rsidR="007B4757" w:rsidRPr="00473804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255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2576B6B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64C9B5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508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770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3609" w14:textId="77777777" w:rsidR="007B4757" w:rsidRPr="002E38A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B47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819E4A7" w14:textId="77777777">
        <w:trPr>
          <w:cantSplit/>
          <w:trHeight w:val="12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65A1" w14:textId="77777777" w:rsidR="007B4757" w:rsidRDefault="007B4757" w:rsidP="007B47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83C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CB7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AF8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C67E02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</w:t>
            </w:r>
          </w:p>
          <w:p w14:paraId="18103FB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3F9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E02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C62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AB48" w14:textId="77777777" w:rsidR="007B4757" w:rsidRPr="002E38A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9C8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F1F3866" w14:textId="77777777">
        <w:trPr>
          <w:cantSplit/>
          <w:trHeight w:val="19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B82D" w14:textId="77777777" w:rsidR="007B4757" w:rsidRDefault="007B4757" w:rsidP="007B47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8A8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85A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8C0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74F7DA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4F9511DD" w14:textId="77777777" w:rsidR="007B4757" w:rsidRPr="005B65A6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5B65A6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381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09034D9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EC3F95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F41388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562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F2F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8F73" w14:textId="77777777" w:rsidR="007B4757" w:rsidRPr="002E38A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FE9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BC38994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1C55E789" w14:textId="77777777" w:rsidR="007B4757" w:rsidRDefault="007B4757" w:rsidP="00410133">
      <w:pPr>
        <w:pStyle w:val="Heading1"/>
        <w:spacing w:line="360" w:lineRule="auto"/>
      </w:pPr>
      <w:r>
        <w:lastRenderedPageBreak/>
        <w:t>LINIA 108</w:t>
      </w:r>
    </w:p>
    <w:p w14:paraId="26A03B9A" w14:textId="77777777" w:rsidR="007B4757" w:rsidRDefault="007B4757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B4757" w:rsidRPr="00F80ACE" w14:paraId="3F460EEE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4BB3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FA2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101+208</w:t>
            </w:r>
          </w:p>
          <w:p w14:paraId="5B117CC4" w14:textId="77777777" w:rsidR="007B4757" w:rsidRPr="001571B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651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D15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Goleşti -</w:t>
            </w:r>
          </w:p>
          <w:p w14:paraId="1E3DEAB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439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2B9B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D02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F894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172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12937D99" w14:textId="77777777" w:rsidR="007B4757" w:rsidRPr="00F80ACE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F80ACE" w14:paraId="1D0E8E71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8AB6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688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833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FCAB" w14:textId="77777777" w:rsidR="007B4757" w:rsidRDefault="007B4757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1997" w14:textId="77777777" w:rsidR="007B4757" w:rsidRDefault="007B4757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67E9E28" w14:textId="77777777" w:rsidR="007B4757" w:rsidRDefault="007B4757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sch.3 până la călcâi</w:t>
            </w:r>
          </w:p>
          <w:p w14:paraId="3286386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9E87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913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9B3D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25BD" w14:textId="77777777" w:rsidR="007B4757" w:rsidRPr="00F80ACE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B4757" w14:paraId="3AFC521E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432A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925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107+600</w:t>
            </w:r>
          </w:p>
          <w:p w14:paraId="0C17565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4B0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3C5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I.C. Brătianu - </w:t>
            </w:r>
          </w:p>
          <w:p w14:paraId="126D8AC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B33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CE74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00D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5978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40F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</w:t>
            </w:r>
            <w:r>
              <w:rPr>
                <w:b/>
                <w:bCs/>
                <w:iCs/>
                <w:sz w:val="20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</w:rPr>
              <w:t>trenuril</w:t>
            </w:r>
            <w:r>
              <w:rPr>
                <w:b/>
                <w:bCs/>
                <w:iCs/>
                <w:sz w:val="20"/>
              </w:rPr>
              <w:t>e</w:t>
            </w:r>
            <w:r w:rsidRPr="00F80ACE">
              <w:rPr>
                <w:b/>
                <w:bCs/>
                <w:iCs/>
                <w:sz w:val="20"/>
              </w:rPr>
              <w:t xml:space="preserve"> care au în componenţă două locomotive cuplate.</w:t>
            </w:r>
          </w:p>
          <w:p w14:paraId="72CCEF1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F1ED3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FBA52A7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14F2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9621" w14:textId="77777777" w:rsidR="007B4757" w:rsidRPr="00346ED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408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ABB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1F13BDE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36873A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6EE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BECFFC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E1CBAF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</w:t>
            </w:r>
          </w:p>
          <w:p w14:paraId="5F3EBCB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(de la km 113+</w:t>
            </w:r>
          </w:p>
          <w:p w14:paraId="04DA06C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160 până la km 113+</w:t>
            </w:r>
          </w:p>
          <w:p w14:paraId="3B43D64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C8D8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CDA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4892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FF2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B4757" w14:paraId="297B244A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BD51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8E6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D3980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C30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383DFA7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3CBDE0E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8B5B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0FD3C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FF71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417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E4B3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78C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384E353C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F4FC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5A0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FA17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B10A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09D9ED3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4DE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10D2DE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CDBA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533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BF2D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D26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C6787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3F08310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</w:rPr>
              <w:t xml:space="preserve"> I.C. Brătianu.</w:t>
            </w:r>
          </w:p>
        </w:tc>
      </w:tr>
      <w:tr w:rsidR="007B4757" w14:paraId="57384C57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0827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935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73BE8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222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77E5EB9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BF87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6C8BE5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A47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235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CBD3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240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91501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5CB9993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 Stâlpeni.</w:t>
            </w:r>
          </w:p>
        </w:tc>
      </w:tr>
      <w:tr w:rsidR="007B4757" w14:paraId="6151F50F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92A1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E8F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AB64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FCB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61FF973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14 </w:t>
            </w:r>
          </w:p>
          <w:p w14:paraId="2559919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783341E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BC1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65FE75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383BB90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C82A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E60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3EB0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C81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99189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Uzina de Autoturisme pentru toate convoaiele de manevră.</w:t>
            </w:r>
          </w:p>
        </w:tc>
      </w:tr>
      <w:tr w:rsidR="007B4757" w:rsidRPr="00884DD1" w14:paraId="6EAFD05B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318DE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BD03" w14:textId="77777777" w:rsidR="007B4757" w:rsidRPr="00E804A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115+600</w:t>
            </w:r>
          </w:p>
          <w:p w14:paraId="3858F70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9B31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8F1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7CAEAC4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768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5617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6E8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C18F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567A" w14:textId="77777777" w:rsidR="007B4757" w:rsidRPr="00E804A9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804A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E804A9">
              <w:rPr>
                <w:b/>
                <w:bCs/>
                <w:iCs/>
                <w:sz w:val="20"/>
              </w:rPr>
              <w:t>două locomotive cuplate.</w:t>
            </w:r>
          </w:p>
          <w:p w14:paraId="2C7063C2" w14:textId="77777777" w:rsidR="007B4757" w:rsidRPr="00884DD1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054DFC" w14:paraId="2F6F6734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2CD1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2E35" w14:textId="77777777" w:rsidR="007B4757" w:rsidRPr="00DD4D1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129+535</w:t>
            </w:r>
          </w:p>
          <w:p w14:paraId="4E8E90C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0C5C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13D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6BE5FB7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2F6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B7AC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03F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6392C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3A28" w14:textId="77777777" w:rsidR="007B4757" w:rsidRPr="00DD4D10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D4D10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DD4D10">
              <w:rPr>
                <w:b/>
                <w:bCs/>
                <w:iCs/>
                <w:sz w:val="20"/>
              </w:rPr>
              <w:t>două locomotive cuplate.</w:t>
            </w:r>
          </w:p>
          <w:p w14:paraId="261FDD09" w14:textId="77777777" w:rsidR="007B4757" w:rsidRPr="00054DFC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54DF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054DFC" w14:paraId="213D1426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13ED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435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129+917</w:t>
            </w:r>
          </w:p>
          <w:p w14:paraId="5F391F93" w14:textId="77777777" w:rsidR="007B4757" w:rsidRPr="00DD4D1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2D9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800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Stâlpeni -</w:t>
            </w:r>
          </w:p>
          <w:p w14:paraId="097B7BE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8A2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0070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B5B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C59C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B7E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7B4757" w:rsidRPr="00054DFC" w14:paraId="61DBBC54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AE60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780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131+000</w:t>
            </w:r>
          </w:p>
          <w:p w14:paraId="4949BEF8" w14:textId="77777777" w:rsidR="007B4757" w:rsidRPr="00DD4D1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17C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AF93" w14:textId="77777777" w:rsidR="007B4757" w:rsidRDefault="007B4757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0D15524D" w14:textId="77777777" w:rsidR="007B4757" w:rsidRDefault="007B4757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1AC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3715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04F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0D29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B5C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ca limitare de viteză.</w:t>
            </w:r>
          </w:p>
        </w:tc>
      </w:tr>
      <w:tr w:rsidR="007B4757" w:rsidRPr="00884DD1" w14:paraId="7662D6FC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4DA53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8D01" w14:textId="77777777" w:rsidR="007B4757" w:rsidRPr="00535AB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137+685</w:t>
            </w:r>
          </w:p>
          <w:p w14:paraId="55D6139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527D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359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7E43B3D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9AE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E730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F0A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3D2A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E4FD3" w14:textId="77777777" w:rsidR="007B4757" w:rsidRPr="00535AB9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35AB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535AB9">
              <w:rPr>
                <w:b/>
                <w:bCs/>
                <w:iCs/>
                <w:sz w:val="20"/>
              </w:rPr>
              <w:t>două locomotive cuplate.</w:t>
            </w:r>
          </w:p>
          <w:p w14:paraId="6F8903C7" w14:textId="77777777" w:rsidR="007B4757" w:rsidRPr="00884DD1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44173AA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7EC0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79AC" w14:textId="77777777" w:rsidR="007B4757" w:rsidRPr="00535AB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80D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A621" w14:textId="77777777" w:rsidR="007B4757" w:rsidRDefault="007B475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365B25E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61C976D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F0B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EDCCD6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232F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A23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A6D1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786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B4757" w14:paraId="41523AC8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3606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420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A7DC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5CB2" w14:textId="77777777" w:rsidR="007B4757" w:rsidRDefault="007B475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262CCDDD" w14:textId="77777777" w:rsidR="007B4757" w:rsidRDefault="007B475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şi 3 </w:t>
            </w:r>
          </w:p>
          <w:p w14:paraId="1FE26FC7" w14:textId="77777777" w:rsidR="007B4757" w:rsidRDefault="007B475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ECA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2108CF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CD93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652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7B51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919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32CD10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F06A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B94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7C35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BA5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65F8B70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19350DB" w14:textId="77777777" w:rsidR="007B4757" w:rsidRDefault="007B475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A0F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D8576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FA8F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FD0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5DB8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187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B23EA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1 - 4, peste TDJ </w:t>
            </w:r>
          </w:p>
          <w:p w14:paraId="5E1B94E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19 / 21 și sch. 27, 18 și 16.</w:t>
            </w:r>
          </w:p>
        </w:tc>
      </w:tr>
      <w:tr w:rsidR="007B4757" w14:paraId="173CC228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5188" w14:textId="77777777" w:rsidR="007B4757" w:rsidRDefault="007B4757" w:rsidP="007B47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A86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0A4C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FD2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64C65D3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şi 7 </w:t>
            </w:r>
          </w:p>
          <w:p w14:paraId="28F3B1D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8F8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BE0DE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306E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AEB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C2FA" w14:textId="77777777" w:rsidR="007B4757" w:rsidRPr="00D16CE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CD8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0F1286A" w14:textId="77777777" w:rsidR="007B4757" w:rsidRPr="00FE25BC" w:rsidRDefault="007B4757" w:rsidP="00423AC0">
      <w:pPr>
        <w:spacing w:before="40" w:after="40" w:line="192" w:lineRule="auto"/>
        <w:ind w:right="57"/>
        <w:rPr>
          <w:b/>
          <w:sz w:val="20"/>
          <w:szCs w:val="20"/>
        </w:rPr>
      </w:pPr>
    </w:p>
    <w:p w14:paraId="01469FB2" w14:textId="77777777" w:rsidR="007B4757" w:rsidRDefault="007B4757" w:rsidP="00815695">
      <w:pPr>
        <w:pStyle w:val="Heading1"/>
        <w:spacing w:line="360" w:lineRule="auto"/>
      </w:pPr>
      <w:r>
        <w:t>LINIA 109</w:t>
      </w:r>
    </w:p>
    <w:p w14:paraId="0D6910A3" w14:textId="77777777" w:rsidR="007B4757" w:rsidRDefault="007B4757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7B4757" w14:paraId="3BD122C5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EDB3" w14:textId="77777777" w:rsidR="007B4757" w:rsidRDefault="007B4757" w:rsidP="007B47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98A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E55F" w14:textId="77777777" w:rsidR="007B4757" w:rsidRPr="001B30CD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2D2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638F8D8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7C3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EA18D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2DC1" w14:textId="77777777" w:rsidR="007B4757" w:rsidRPr="001B30CD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EE5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6BC3F" w14:textId="77777777" w:rsidR="007B4757" w:rsidRPr="001B30CD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8B6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13A4592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C16C" w14:textId="77777777" w:rsidR="007B4757" w:rsidRDefault="007B4757" w:rsidP="007B47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2E9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29D5" w14:textId="77777777" w:rsidR="007B4757" w:rsidRPr="001B30CD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A05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121D977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D87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A45EF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E8A4" w14:textId="77777777" w:rsidR="007B4757" w:rsidRPr="001B30CD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B20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415C" w14:textId="77777777" w:rsidR="007B4757" w:rsidRPr="001B30CD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5FC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867D246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9C74" w14:textId="77777777" w:rsidR="007B4757" w:rsidRDefault="007B4757" w:rsidP="007B47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BA4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E8BF" w14:textId="77777777" w:rsidR="007B4757" w:rsidRPr="001B30CD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AEA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Bascov </w:t>
            </w:r>
          </w:p>
          <w:p w14:paraId="6568BFD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808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9F72" w14:textId="77777777" w:rsidR="007B4757" w:rsidRPr="001B30CD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C18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9EF9" w14:textId="77777777" w:rsidR="007B4757" w:rsidRPr="001B30CD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C07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1FAABFB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32156D6B" w14:textId="77777777" w:rsidR="007B4757" w:rsidRDefault="007B4757" w:rsidP="00815695">
      <w:pPr>
        <w:pStyle w:val="Heading1"/>
        <w:spacing w:line="360" w:lineRule="auto"/>
      </w:pPr>
      <w:r>
        <w:t>LINIA 109 A</w:t>
      </w:r>
    </w:p>
    <w:p w14:paraId="7B137C62" w14:textId="77777777" w:rsidR="007B4757" w:rsidRDefault="007B4757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VÂLCELE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7B4757" w14:paraId="03D8C02A" w14:textId="77777777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A5A0" w14:textId="77777777" w:rsidR="007B4757" w:rsidRDefault="007B4757" w:rsidP="007B475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C5D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131+243</w:t>
            </w:r>
          </w:p>
          <w:p w14:paraId="12E887DA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145+774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847E" w14:textId="77777777" w:rsidR="007B4757" w:rsidRPr="001B30CD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CEDB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Vâlcele Y -</w:t>
            </w:r>
          </w:p>
          <w:p w14:paraId="2D2795C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Curtea de Argeș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D49F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D618" w14:textId="77777777" w:rsidR="007B4757" w:rsidRPr="001B30CD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13A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218A" w14:textId="77777777" w:rsidR="007B4757" w:rsidRPr="001B30CD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965A" w14:textId="77777777" w:rsidR="007B4757" w:rsidRPr="007126D7" w:rsidRDefault="007B4757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E41F820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D50CB3F" w14:textId="77777777" w:rsidR="007B4757" w:rsidRDefault="007B4757">
      <w:pPr>
        <w:spacing w:before="40" w:line="192" w:lineRule="auto"/>
        <w:ind w:right="57"/>
        <w:rPr>
          <w:sz w:val="20"/>
        </w:rPr>
      </w:pPr>
    </w:p>
    <w:p w14:paraId="7D56295C" w14:textId="77777777" w:rsidR="007B4757" w:rsidRDefault="007B4757" w:rsidP="00864E90">
      <w:pPr>
        <w:pStyle w:val="Heading1"/>
        <w:spacing w:line="360" w:lineRule="auto"/>
      </w:pPr>
      <w:r>
        <w:lastRenderedPageBreak/>
        <w:t>LINIA 110</w:t>
      </w:r>
    </w:p>
    <w:p w14:paraId="6D7DA508" w14:textId="77777777" w:rsidR="007B4757" w:rsidRDefault="007B4757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COSTEŞTI - ROŞIORI NORD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4"/>
        <w:gridCol w:w="2202"/>
        <w:gridCol w:w="847"/>
        <w:gridCol w:w="21"/>
        <w:gridCol w:w="798"/>
        <w:gridCol w:w="825"/>
        <w:gridCol w:w="753"/>
        <w:gridCol w:w="2490"/>
      </w:tblGrid>
      <w:tr w:rsidR="007B4757" w:rsidRPr="006B23DF" w14:paraId="211EE891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126E" w14:textId="77777777" w:rsidR="007B4757" w:rsidRPr="006B23DF" w:rsidRDefault="007B4757" w:rsidP="007B475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B67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D488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4A2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2E7FD2AE" w14:textId="77777777" w:rsidR="007B4757" w:rsidRPr="006B23DF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Y,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1C5F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12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6D6F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1E29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AE69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ACFBC" w14:textId="77777777" w:rsidR="007B4757" w:rsidRPr="006A487D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Afectează intrări - ieşiri </w:t>
            </w:r>
          </w:p>
          <w:p w14:paraId="59D024C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din Cap Y liniile 3 - 5 Costești din direcția Fâlfani L 101 și direcția </w:t>
            </w:r>
            <w:r w:rsidRPr="006A487D">
              <w:rPr>
                <w:b/>
                <w:bCs/>
                <w:i/>
                <w:sz w:val="20"/>
              </w:rPr>
              <w:t xml:space="preserve">Roşiori </w:t>
            </w:r>
            <w:r>
              <w:rPr>
                <w:b/>
                <w:bCs/>
                <w:i/>
                <w:sz w:val="20"/>
              </w:rPr>
              <w:t>Nord</w:t>
            </w:r>
            <w:r w:rsidRPr="006A487D">
              <w:rPr>
                <w:b/>
                <w:bCs/>
                <w:i/>
                <w:sz w:val="20"/>
              </w:rPr>
              <w:t xml:space="preserve"> L 110.</w:t>
            </w:r>
          </w:p>
        </w:tc>
      </w:tr>
      <w:tr w:rsidR="007B4757" w:rsidRPr="006B23DF" w14:paraId="55539599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BE18" w14:textId="77777777" w:rsidR="007B4757" w:rsidRPr="006B23DF" w:rsidRDefault="007B4757" w:rsidP="007B475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7A2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130+867</w:t>
            </w:r>
          </w:p>
          <w:p w14:paraId="2D4B34E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  <w:p w14:paraId="393977E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(101+</w:t>
            </w:r>
          </w:p>
          <w:p w14:paraId="6CBAC28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307 - pentru</w:t>
            </w:r>
          </w:p>
          <w:p w14:paraId="53C55915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100)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62B4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78B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B2D0E51" w14:textId="77777777" w:rsidR="007B4757" w:rsidRPr="006B23DF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Roşiori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2878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64C6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F052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6550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7AA3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a mai mult de două locomotive cuplate.</w:t>
            </w:r>
          </w:p>
          <w:p w14:paraId="0786B17C" w14:textId="77777777" w:rsidR="007B4757" w:rsidRPr="006B23DF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6B23DF" w14:paraId="3FFBAE20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E73A" w14:textId="77777777" w:rsidR="007B4757" w:rsidRPr="006B23DF" w:rsidRDefault="007B4757" w:rsidP="007B475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4AF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276C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397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Balaci</w:t>
            </w:r>
          </w:p>
          <w:p w14:paraId="3078854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2 și 3 </w:t>
            </w:r>
          </w:p>
          <w:p w14:paraId="1A9D3F12" w14:textId="77777777" w:rsidR="007B4757" w:rsidRPr="006B23DF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6650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DD8F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9043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47F7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783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7B4757" w:rsidRPr="006B23DF" w14:paraId="1565CD43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E608" w14:textId="77777777" w:rsidR="007B4757" w:rsidRPr="006B23DF" w:rsidRDefault="007B4757" w:rsidP="007B475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83A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157+450</w:t>
            </w:r>
          </w:p>
          <w:p w14:paraId="6B440AE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A9AA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BAB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Miroși - </w:t>
            </w:r>
          </w:p>
          <w:p w14:paraId="6FEE13A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Balaci,</w:t>
            </w:r>
          </w:p>
          <w:p w14:paraId="1B7406F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 Balaci</w:t>
            </w:r>
          </w:p>
          <w:p w14:paraId="4D3B245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Balaci -</w:t>
            </w:r>
          </w:p>
          <w:p w14:paraId="70EE00C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F1E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B3C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2A1E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A3A8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26F2" w14:textId="77777777" w:rsidR="007B4757" w:rsidRPr="006A487D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7B4757" w:rsidRPr="006B23DF" w14:paraId="6558689B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316B" w14:textId="77777777" w:rsidR="007B4757" w:rsidRPr="006B23DF" w:rsidRDefault="007B4757" w:rsidP="007B475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CAE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1BF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C6D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05FF67B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BF61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B58C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BD73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B122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1C5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6B23DF" w14:paraId="0472A49A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0031" w14:textId="77777777" w:rsidR="007B4757" w:rsidRPr="006B23DF" w:rsidRDefault="007B4757" w:rsidP="007B475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114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96A1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E9D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5810FC3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622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CCB724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diag. </w:t>
            </w:r>
          </w:p>
          <w:p w14:paraId="63EADE8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12 - 16 și </w:t>
            </w:r>
          </w:p>
          <w:p w14:paraId="44680D1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20 - 30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93E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E461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2072" w14:textId="77777777" w:rsidR="007B4757" w:rsidRPr="006B23DF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B2F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14:paraId="1DFA5C5D" w14:textId="77777777">
        <w:trPr>
          <w:cantSplit/>
          <w:trHeight w:val="4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51C1" w14:textId="77777777" w:rsidR="007B4757" w:rsidRDefault="007B4757" w:rsidP="007B475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409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B4C7" w14:textId="77777777" w:rsidR="007B4757" w:rsidRPr="007B601C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FA8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60CBDF4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311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803E1D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49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DE2F" w14:textId="77777777" w:rsidR="007B4757" w:rsidRPr="0031460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976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0F15" w14:textId="77777777" w:rsidR="007B4757" w:rsidRPr="0031460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745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D1140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</w:tbl>
    <w:p w14:paraId="28B60D04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206EB92E" w14:textId="77777777" w:rsidR="007B4757" w:rsidRDefault="007B4757" w:rsidP="00864E90">
      <w:pPr>
        <w:pStyle w:val="Heading1"/>
        <w:spacing w:line="360" w:lineRule="auto"/>
      </w:pPr>
      <w:r>
        <w:t>LINIA 110 A</w:t>
      </w:r>
    </w:p>
    <w:p w14:paraId="52C2D773" w14:textId="77777777" w:rsidR="007B4757" w:rsidRDefault="007B4757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ROŞIORI NORD - ROȘIORI 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7B4757" w:rsidRPr="00762927" w14:paraId="7DF993D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4A65" w14:textId="77777777" w:rsidR="007B4757" w:rsidRPr="00762927" w:rsidRDefault="007B4757" w:rsidP="007B47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C295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A951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6470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6FBCF89F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E71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34A05CF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15 / 17 </w:t>
            </w:r>
          </w:p>
          <w:p w14:paraId="071B09A9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4607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45C5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7E7E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7F2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22559F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7B4757" w:rsidRPr="00762927" w14:paraId="11822D95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F4D8" w14:textId="77777777" w:rsidR="007B4757" w:rsidRPr="00762927" w:rsidRDefault="007B4757" w:rsidP="007B47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F196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EFA5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5300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05F3FA79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B4C4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peste </w:t>
            </w:r>
            <w:r>
              <w:rPr>
                <w:b/>
                <w:bCs/>
                <w:color w:val="000000"/>
                <w:sz w:val="20"/>
              </w:rPr>
              <w:t>sch. 49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C7F9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9690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FCDD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690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725001C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 Cap X.</w:t>
            </w:r>
          </w:p>
        </w:tc>
      </w:tr>
      <w:tr w:rsidR="007B4757" w:rsidRPr="00762927" w14:paraId="112DB817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66D3" w14:textId="77777777" w:rsidR="007B4757" w:rsidRPr="00762927" w:rsidRDefault="007B4757" w:rsidP="007B47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8140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2A80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3776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33925DD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7 </w:t>
            </w:r>
          </w:p>
          <w:p w14:paraId="1127E9BD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B434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FFBD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CF1F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D3D1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E6E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62927" w14:paraId="48F9BFFE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015B" w14:textId="77777777" w:rsidR="007B4757" w:rsidRPr="00762927" w:rsidRDefault="007B4757" w:rsidP="007B47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BFF9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8AF9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524B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Est</w:t>
            </w:r>
          </w:p>
          <w:p w14:paraId="16D6C6F0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489AA7CC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294E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7A44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4FF4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27E5" w14:textId="77777777" w:rsidR="007B4757" w:rsidRPr="0076292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5788" w14:textId="77777777" w:rsidR="007B4757" w:rsidRPr="0076292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304746F8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34443742" w14:textId="77777777" w:rsidR="007B4757" w:rsidRDefault="007B4757" w:rsidP="00864E90">
      <w:pPr>
        <w:pStyle w:val="Heading1"/>
        <w:spacing w:line="360" w:lineRule="auto"/>
      </w:pPr>
      <w:r>
        <w:t>LINIA 110 B</w:t>
      </w:r>
    </w:p>
    <w:p w14:paraId="3808ADA7" w14:textId="77777777" w:rsidR="007B4757" w:rsidRDefault="007B4757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ROȘIORI EST - TURNU MĂGURELE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7B4757" w:rsidRPr="00D84313" w14:paraId="7FE16927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AEDE" w14:textId="77777777" w:rsidR="007B4757" w:rsidRDefault="007B4757" w:rsidP="007B47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544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195+466</w:t>
            </w:r>
          </w:p>
          <w:p w14:paraId="73947178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240+783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EE59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999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D84313">
              <w:rPr>
                <w:b/>
                <w:bCs/>
                <w:color w:val="000000"/>
                <w:sz w:val="20"/>
              </w:rPr>
              <w:t>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85DCD62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03CA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3864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B56A0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3389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C88A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8CA31B2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D84313" w14:paraId="38EE6170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082A" w14:textId="77777777" w:rsidR="007B4757" w:rsidRDefault="007B4757" w:rsidP="007B47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E4A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195+500</w:t>
            </w:r>
          </w:p>
          <w:p w14:paraId="774D0F9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ED8B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D7AB" w14:textId="77777777" w:rsidR="007B4757" w:rsidRDefault="007B4757" w:rsidP="00F7787B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63C2A3B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  <w:r>
              <w:rPr>
                <w:b/>
                <w:bCs/>
                <w:color w:val="000000"/>
                <w:sz w:val="20"/>
              </w:rPr>
              <w:t xml:space="preserve"> și  linia 2 directă</w:t>
            </w:r>
          </w:p>
          <w:p w14:paraId="3D0FB990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E9C7C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0C5A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A13A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0152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52B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7B4757" w:rsidRPr="00D84313" w14:paraId="09A3B05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D94F" w14:textId="77777777" w:rsidR="007B4757" w:rsidRPr="00D84313" w:rsidRDefault="007B4757" w:rsidP="007B47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7A72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63F1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1068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Roşiori Est</w:t>
            </w:r>
          </w:p>
          <w:p w14:paraId="7810495C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23DB37A0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A980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6C10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967A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991D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E2B9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D84313" w14:paraId="2B5E51B6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F157" w14:textId="77777777" w:rsidR="007B4757" w:rsidRPr="00D84313" w:rsidRDefault="007B4757" w:rsidP="007B47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7A7D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C5C2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6DB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Turnu Măgurele Oraş</w:t>
            </w:r>
          </w:p>
          <w:p w14:paraId="18B37900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1 și  4</w:t>
            </w:r>
            <w:r w:rsidRPr="00D84313"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3835B537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CC01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</w:t>
            </w:r>
          </w:p>
          <w:p w14:paraId="65203813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1888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D4E6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5DEF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869F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D84313" w14:paraId="08670117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85B0" w14:textId="77777777" w:rsidR="007B4757" w:rsidRPr="00D84313" w:rsidRDefault="007B4757" w:rsidP="007B47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913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  <w:p w14:paraId="6B29FAD7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244+260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00B8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5B00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8E5C4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7715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233E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C75B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D2FD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D84313" w14:paraId="2A0F6C8D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8646" w14:textId="77777777" w:rsidR="007B4757" w:rsidRPr="00D84313" w:rsidRDefault="007B4757" w:rsidP="007B47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311A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8E16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9B17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8492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diag. 7-15 si TDJ 7/9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85E5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6626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B658" w14:textId="77777777" w:rsidR="007B4757" w:rsidRPr="00D8431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00F14" w14:textId="77777777" w:rsidR="007B4757" w:rsidRPr="00D84313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2CC4217C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4F32F539" w14:textId="77777777" w:rsidR="007B4757" w:rsidRDefault="007B4757" w:rsidP="000F4DAE">
      <w:pPr>
        <w:pStyle w:val="Heading1"/>
        <w:spacing w:line="360" w:lineRule="auto"/>
      </w:pPr>
      <w:r>
        <w:t>LINIA 111</w:t>
      </w:r>
    </w:p>
    <w:p w14:paraId="70F6611F" w14:textId="77777777" w:rsidR="007B4757" w:rsidRDefault="007B4757" w:rsidP="00FF1C05">
      <w:pPr>
        <w:pStyle w:val="Heading1"/>
        <w:spacing w:line="360" w:lineRule="auto"/>
        <w:rPr>
          <w:b w:val="0"/>
          <w:bCs w:val="0"/>
          <w:sz w:val="8"/>
        </w:rPr>
      </w:pPr>
      <w:r>
        <w:t>ROŞIORI EST - ALEXANDRIA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7B4757" w:rsidRPr="005564C7" w14:paraId="566B7357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E52A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3C53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FB3F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511D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AC56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30 în abatere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412C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1E55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8B8D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96E8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2BE37B3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2. </w:t>
            </w:r>
          </w:p>
        </w:tc>
      </w:tr>
      <w:tr w:rsidR="007B4757" w:rsidRPr="005564C7" w14:paraId="42E9C9D6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BBFA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61D4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CD2B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CB94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  <w:p w14:paraId="07F6C842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3 și 4 </w:t>
            </w:r>
          </w:p>
          <w:p w14:paraId="216D3723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052A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1918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5283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2630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B491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5564C7" w14:paraId="20A3FB13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E233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6EA2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195+600</w:t>
            </w:r>
          </w:p>
          <w:p w14:paraId="6CFB07DA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197+500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2F94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247E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13ABECFD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5903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9D48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C126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C184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E8C1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5564C7" w14:paraId="4274FAE8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BBE7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6901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202+825</w:t>
            </w:r>
          </w:p>
          <w:p w14:paraId="55452E45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202+875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DDEA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3379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-</w:t>
            </w:r>
          </w:p>
          <w:p w14:paraId="2E857E27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65CC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35D3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BD04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025F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A7AB" w14:textId="77777777" w:rsidR="007B4757" w:rsidRPr="005D2784" w:rsidRDefault="007B4757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5D2784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66180497" w14:textId="77777777" w:rsidR="007B4757" w:rsidRPr="00736DB4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36D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5564C7" w14:paraId="3910F3FE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7F42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CCD0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0621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ED2B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4B00418B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50CE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092BCA7A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3, 4 </w:t>
            </w:r>
          </w:p>
          <w:p w14:paraId="7003636A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C315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D3ED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CFA9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78D0" w14:textId="77777777" w:rsidR="007B4757" w:rsidRPr="00B43314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F458520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>la liniile 2 și 3.</w:t>
            </w:r>
          </w:p>
        </w:tc>
      </w:tr>
      <w:tr w:rsidR="007B4757" w:rsidRPr="005564C7" w14:paraId="2F673180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292B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44EB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AD3B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A3AC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0DC2E56A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08E7C484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A77D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2E58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A7D4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6341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99C8A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5564C7" w14:paraId="225303A7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CD66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89FD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70C5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28CE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4EC3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6635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D127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8D19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E04F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5564C7" w14:paraId="05C432BB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E60C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4609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211+700</w:t>
            </w:r>
          </w:p>
          <w:p w14:paraId="49307B6B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211+750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A1E5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A8DB" w14:textId="77777777" w:rsidR="007B4757" w:rsidRPr="005564C7" w:rsidRDefault="007B4757" w:rsidP="006272F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AB27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EFF4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35FD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F64B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4461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5564C7" w14:paraId="1034394F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F34B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6966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212+000</w:t>
            </w:r>
          </w:p>
          <w:p w14:paraId="083C5024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214+500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1FA4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90A6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0162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AE3E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6FB7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BC3D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3433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5564C7" w14:paraId="4964BBC5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48B1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8298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219+000</w:t>
            </w:r>
          </w:p>
          <w:p w14:paraId="002AE853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223+000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693C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D54E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BD29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A273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021F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5221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E80ED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5564C7" w14:paraId="19728EE3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4CD5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602B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34D3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6F61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7EDB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1BB96E41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10, 13 </w:t>
            </w:r>
          </w:p>
          <w:p w14:paraId="33C76D29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04B3848E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T.D.J. </w:t>
            </w:r>
          </w:p>
          <w:p w14:paraId="75F0FA13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9779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DE70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5498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FFE6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FDDC245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>la liniile 2 și  3.</w:t>
            </w:r>
          </w:p>
        </w:tc>
      </w:tr>
      <w:tr w:rsidR="007B4757" w:rsidRPr="005564C7" w14:paraId="51508CC0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53D2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8E11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248C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1129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1EE526F1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5813A53F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367C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E94D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CF91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C80B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03B9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5564C7" w14:paraId="76FBE545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729A" w14:textId="77777777" w:rsidR="007B4757" w:rsidRPr="005564C7" w:rsidRDefault="007B4757" w:rsidP="007B475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310B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6E8E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0538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6DE201B1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E707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T.D.J.</w:t>
            </w:r>
          </w:p>
          <w:p w14:paraId="3716B79C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19 / 21, </w:t>
            </w:r>
          </w:p>
          <w:p w14:paraId="7D8E9AC2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12 / 14</w:t>
            </w:r>
          </w:p>
          <w:p w14:paraId="62D4026E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şi</w:t>
            </w:r>
          </w:p>
          <w:p w14:paraId="7A6E1CD6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526A4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46CE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35F7" w14:textId="77777777" w:rsidR="007B4757" w:rsidRPr="005564C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F235" w14:textId="77777777" w:rsidR="007B4757" w:rsidRPr="005564C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38977862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52B733C0" w14:textId="77777777" w:rsidR="007B4757" w:rsidRDefault="007B4757" w:rsidP="00CB56C2">
      <w:pPr>
        <w:pStyle w:val="Heading1"/>
        <w:spacing w:line="360" w:lineRule="auto"/>
      </w:pPr>
      <w:r>
        <w:t>LINIA 111 A</w:t>
      </w:r>
    </w:p>
    <w:p w14:paraId="594933DA" w14:textId="77777777" w:rsidR="007B4757" w:rsidRDefault="007B4757" w:rsidP="00CB56C2">
      <w:pPr>
        <w:pStyle w:val="Heading1"/>
        <w:spacing w:line="360" w:lineRule="auto"/>
        <w:rPr>
          <w:b w:val="0"/>
          <w:bCs w:val="0"/>
          <w:sz w:val="8"/>
        </w:rPr>
      </w:pPr>
      <w:r>
        <w:t>ALEXANDRIA - ZIMNICEA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7B4757" w14:paraId="0D5260EF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09A2" w14:textId="77777777" w:rsidR="007B4757" w:rsidRDefault="007B4757" w:rsidP="007B475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8B1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6870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795D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B51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B64C239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10, 13 </w:t>
            </w:r>
          </w:p>
          <w:p w14:paraId="237BD063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FF62AF9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01DB7777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2BE03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5242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7E4E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1F06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A4F4DD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 3.</w:t>
            </w:r>
          </w:p>
        </w:tc>
      </w:tr>
      <w:tr w:rsidR="007B4757" w14:paraId="7002BA86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D6F78" w14:textId="77777777" w:rsidR="007B4757" w:rsidRDefault="007B4757" w:rsidP="007B475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135F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E45D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9280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618EF800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4CD02BC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C9A8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DFF6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C779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1E09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1822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00980EDE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8F48" w14:textId="77777777" w:rsidR="007B4757" w:rsidRDefault="007B4757" w:rsidP="007B475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868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22C2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5E25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4A327A0C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F89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7CCED8E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19 / 21, </w:t>
            </w:r>
          </w:p>
          <w:p w14:paraId="7BC2255E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  <w:p w14:paraId="62207D9C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37FAA42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5EA0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DFE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F769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38DC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39E986C5" w14:textId="77777777">
        <w:trPr>
          <w:cantSplit/>
          <w:trHeight w:val="13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0970" w14:textId="77777777" w:rsidR="007B4757" w:rsidRDefault="007B4757" w:rsidP="007B475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0B61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226+444</w:t>
            </w:r>
          </w:p>
          <w:p w14:paraId="48B37555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273+200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29B4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A07B" w14:textId="77777777" w:rsidR="007B4757" w:rsidRPr="006F2DFE" w:rsidRDefault="007B4757">
            <w:pPr>
              <w:spacing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>Alexandria -</w:t>
            </w:r>
          </w:p>
          <w:p w14:paraId="7C664A19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 xml:space="preserve"> Zimnicea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A2D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9C7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C3F7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DE28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6F15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A028FC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6CC76E90" w14:textId="77777777" w:rsidR="007B4757" w:rsidRPr="00CB56C2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B56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1B98D07" w14:textId="77777777">
        <w:trPr>
          <w:cantSplit/>
          <w:trHeight w:val="452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022A" w14:textId="77777777" w:rsidR="007B4757" w:rsidRDefault="007B4757" w:rsidP="007B475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F3D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CFEF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C038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Zimnicea</w:t>
            </w:r>
          </w:p>
          <w:p w14:paraId="08A9E742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2A,  2B şi 3 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8A51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3DC403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0C8D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2D06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3B09" w14:textId="77777777" w:rsidR="007B4757" w:rsidRPr="0067415A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ABDA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66446A4" w14:textId="77777777" w:rsidR="007B4757" w:rsidRDefault="007B4757" w:rsidP="00CB56C2">
      <w:pPr>
        <w:spacing w:line="360" w:lineRule="auto"/>
        <w:ind w:right="57"/>
        <w:rPr>
          <w:sz w:val="20"/>
        </w:rPr>
      </w:pPr>
    </w:p>
    <w:p w14:paraId="0E9EACBE" w14:textId="77777777" w:rsidR="007B4757" w:rsidRDefault="007B4757" w:rsidP="00DB78D2">
      <w:pPr>
        <w:pStyle w:val="Heading1"/>
        <w:spacing w:line="360" w:lineRule="auto"/>
      </w:pPr>
      <w:r>
        <w:t>LINIA 112</w:t>
      </w:r>
    </w:p>
    <w:p w14:paraId="7855C09F" w14:textId="77777777" w:rsidR="007B4757" w:rsidRDefault="007B4757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7B4757" w14:paraId="544D70B0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9E88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8A2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6765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442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40CDB1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026A" w14:textId="77777777" w:rsidR="007B4757" w:rsidRDefault="007B4757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84C614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38 și 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4A59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F27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0A5C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55A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7B4757" w14:paraId="75A1290A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FB89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8A5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0D35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848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4D19D9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770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1C714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DAA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306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C34B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195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B5BD67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650F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D72E" w14:textId="77777777" w:rsidR="007B4757" w:rsidRDefault="007B475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2148B450" w14:textId="77777777" w:rsidR="007B4757" w:rsidRDefault="007B475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282B" w14:textId="77777777" w:rsidR="007B4757" w:rsidRPr="00483148" w:rsidRDefault="007B475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E1EC" w14:textId="77777777" w:rsidR="007B4757" w:rsidRDefault="007B4757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EE94" w14:textId="77777777" w:rsidR="007B4757" w:rsidRDefault="007B475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876B" w14:textId="77777777" w:rsidR="007B4757" w:rsidRDefault="007B475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040A" w14:textId="77777777" w:rsidR="007B4757" w:rsidRDefault="007B475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CA54" w14:textId="77777777" w:rsidR="007B4757" w:rsidRPr="00483148" w:rsidRDefault="007B475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B210" w14:textId="77777777" w:rsidR="007B4757" w:rsidRDefault="007B4757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15B6724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9E72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67F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19D8100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BC273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6A7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B23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CC2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153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B98B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BA9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14:paraId="0979C53F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9BE0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8A4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36A8645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D7F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7CF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065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260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908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2951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CA9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2AE144DB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B2D1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C6D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8B9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C785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4F34303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050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D6C9CD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6A0E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758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78BC" w14:textId="77777777" w:rsidR="007B4757" w:rsidRPr="00483148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A31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03779D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5270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541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32E1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958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3E1DB02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3FAF7A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757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7A176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84FB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797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5DE5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D77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202A5C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76CF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E28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39B7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0D0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2E20ABF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087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95E240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05BB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85D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57B5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830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F2BB2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7B4757" w14:paraId="5BDD26E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931F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EA7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1DBDFD9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66F3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35D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54206B5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3BA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29BF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412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5AEB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DCD6" w14:textId="77777777" w:rsidR="007B4757" w:rsidRPr="00EB0A86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629DD40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8F108A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6100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1FF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2286B80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AD58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DE8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0609183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E0A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8617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CEA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0CF9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95B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2740D6A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55005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C4D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60FBD4E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AFD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594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CF66C3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F35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1788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A39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698B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A7E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56D26E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577B10D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7B4757" w14:paraId="7E27556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7FE3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2DE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323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305C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F726E8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F25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FE8A24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AA94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C45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DA09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523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7B4757" w14:paraId="0F4E7F6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5F69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222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FD7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AD6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796D14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1FE6BB9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C8A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89F7B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072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21BF2CD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896D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F97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C6AD5B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94DF7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7B4757" w14:paraId="178385C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4BDB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036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318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0C7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7CF235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B33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640A282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7FCB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898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DB57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486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E9B9A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7B4757" w14:paraId="7F8156C0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A606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EF8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BC2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E64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B42E72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5CA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90F1C9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13C861C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95B435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4D3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528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088C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8DD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C3618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7B4757" w14:paraId="1B3A7608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F45F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944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A21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2F3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F1BC81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1C8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8CA6E42" w14:textId="77777777" w:rsidR="007B4757" w:rsidRPr="000A20AF" w:rsidRDefault="007B4757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BB4F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9DA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660A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5B0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EB341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7B4757" w14:paraId="23925EC3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C74E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D03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398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D96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5E6E01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ED1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1BD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3DF7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F82C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8F1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DD6C5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7B4757" w14:paraId="18E9A438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1CCE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ECF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A42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BB9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5C1A17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FCE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A5EB7C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3E4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4D0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30C9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5E1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7B4757" w14:paraId="45E6F9B3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BD5A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60AB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5492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F63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826CF5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D06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642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DAE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BCFB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E1D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7B4757" w14:paraId="078711BF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1BA6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7E0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B542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541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0A90735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A64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18C6A1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65FF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DFD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629E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0D6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49351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7B4757" w14:paraId="109A7DDD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0840E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0BB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4446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CEE5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94099A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5E53AD4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6DA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BE889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2DFF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765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A8C0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94D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4C81A128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34C5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26D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8FB9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A93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8906F6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380DA70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375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1D009B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DC3E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0EC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342C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5F3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B8B9DB8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6AF4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C9F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51C6D7F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58DA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8487" w14:textId="77777777" w:rsidR="007B4757" w:rsidRPr="002F2938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070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BB0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090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22F1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74F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283D9F22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8233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96A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3A05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91E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5E84A3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2B73118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874CFD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77B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A97F83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A520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AC5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7F23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536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77C976E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AE98" w14:textId="77777777" w:rsidR="007B4757" w:rsidRDefault="007B4757" w:rsidP="007B47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F5D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96F9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7BB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592EA3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030AF99" w14:textId="77777777" w:rsidR="007B4757" w:rsidRPr="007D0C03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7C7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42BB83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C46120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9BC5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866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A282" w14:textId="77777777" w:rsidR="007B4757" w:rsidRPr="0048314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62E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71CA2A6E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5BBC6009" w14:textId="77777777" w:rsidR="007B4757" w:rsidRPr="00341E40" w:rsidRDefault="007B4757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LINIA 112 A</w:t>
      </w:r>
    </w:p>
    <w:p w14:paraId="64BD2CA8" w14:textId="77777777" w:rsidR="007B4757" w:rsidRPr="00341E40" w:rsidRDefault="007B4757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GRUPA TEHNICA CARACAL – CORABIA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1"/>
        <w:gridCol w:w="869"/>
        <w:gridCol w:w="753"/>
        <w:gridCol w:w="869"/>
        <w:gridCol w:w="753"/>
        <w:gridCol w:w="2490"/>
      </w:tblGrid>
      <w:tr w:rsidR="007B4757" w:rsidRPr="00341E40" w14:paraId="6AA27B95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1EBE" w14:textId="77777777" w:rsidR="007B4757" w:rsidRPr="00341E40" w:rsidRDefault="007B4757" w:rsidP="007B47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4693" w14:textId="77777777" w:rsidR="007B4757" w:rsidRDefault="007B475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7987504A" w14:textId="77777777" w:rsidR="007B4757" w:rsidRPr="00341E40" w:rsidRDefault="007B475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0D62" w14:textId="77777777" w:rsidR="007B4757" w:rsidRPr="00341E40" w:rsidRDefault="007B475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5507" w14:textId="77777777" w:rsidR="007B4757" w:rsidRPr="00341E40" w:rsidRDefault="007B4757" w:rsidP="005D0F45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9AA6" w14:textId="77777777" w:rsidR="007B4757" w:rsidRPr="00341E40" w:rsidRDefault="007B475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B97A" w14:textId="77777777" w:rsidR="007B4757" w:rsidRPr="00341E40" w:rsidRDefault="007B475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8218" w14:textId="77777777" w:rsidR="007B4757" w:rsidRPr="00341E40" w:rsidRDefault="007B475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A776" w14:textId="77777777" w:rsidR="007B4757" w:rsidRPr="00341E40" w:rsidRDefault="007B475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446A" w14:textId="77777777" w:rsidR="007B4757" w:rsidRPr="00341E40" w:rsidRDefault="007B4757" w:rsidP="005D0F4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:rsidRPr="00341E40" w14:paraId="6CA85799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C049A" w14:textId="77777777" w:rsidR="007B4757" w:rsidRPr="00341E40" w:rsidRDefault="007B4757" w:rsidP="007B47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835B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F3D5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E793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2FEEF142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Caracal </w:t>
            </w:r>
          </w:p>
          <w:p w14:paraId="7CAA3861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2941E56A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D6DE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1AE1E7CE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858D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10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6983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80A8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16EA477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341E40" w14:paraId="28EB168A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77C7" w14:textId="77777777" w:rsidR="007B4757" w:rsidRPr="00341E40" w:rsidRDefault="007B4757" w:rsidP="007B47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D60C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7283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D18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2C12E10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B4FDF53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50C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F24178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6A65E8B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DA8E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4E2E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1753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64D921C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  <w:tr w:rsidR="007B4757" w:rsidRPr="00341E40" w14:paraId="453D99F4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61DB" w14:textId="77777777" w:rsidR="007B4757" w:rsidRPr="00341E40" w:rsidRDefault="007B4757" w:rsidP="007B47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F17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242+950</w:t>
            </w:r>
          </w:p>
          <w:p w14:paraId="2B863314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282+229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5FBB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5E21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5DCADF9E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4AF1A31D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6CE6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7378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9A1D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0402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792806A" w14:textId="77777777" w:rsidR="007B4757" w:rsidRDefault="007B4757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mai mult de două locomotive cuplate.</w:t>
            </w:r>
          </w:p>
          <w:p w14:paraId="4A554B7B" w14:textId="77777777" w:rsidR="007B4757" w:rsidRPr="002A0159" w:rsidRDefault="007B4757">
            <w:pPr>
              <w:spacing w:before="40" w:after="40" w:line="360" w:lineRule="auto"/>
              <w:ind w:left="82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341E40" w14:paraId="5119A0CB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1189" w14:textId="77777777" w:rsidR="007B4757" w:rsidRPr="00341E40" w:rsidRDefault="007B4757" w:rsidP="007B47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A430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252+690</w:t>
            </w:r>
          </w:p>
          <w:p w14:paraId="6908A318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252+740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D1DF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1F0B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6380CA53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5EDED07B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E1F7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98E0E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9A50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9FC5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6FCFE97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42BFBF45" w14:textId="77777777" w:rsidR="007B4757" w:rsidRPr="00083153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341E40" w14:paraId="518D03D3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66B5" w14:textId="77777777" w:rsidR="007B4757" w:rsidRPr="00341E40" w:rsidRDefault="007B4757" w:rsidP="007B47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1B39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257+075</w:t>
            </w:r>
          </w:p>
          <w:p w14:paraId="66B84201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257+125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1A92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36B1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48F81478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70361635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EE8E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AECF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D9EB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F859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CB025A1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1CA06D47" w14:textId="77777777" w:rsidR="007B4757" w:rsidRPr="00083153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341E40" w14:paraId="4E3DFDA0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96FC" w14:textId="77777777" w:rsidR="007B4757" w:rsidRPr="00341E40" w:rsidRDefault="007B4757" w:rsidP="007B47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198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267+875</w:t>
            </w:r>
          </w:p>
          <w:p w14:paraId="2B5099DF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267+925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CD69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2757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6015E130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426CCB33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43E2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2591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1E2A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2013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41C6B9E" w14:textId="77777777" w:rsidR="007B4757" w:rsidRPr="009B3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9B36D7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315969D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:rsidRPr="00341E40" w14:paraId="181B1202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B685" w14:textId="77777777" w:rsidR="007B4757" w:rsidRPr="00341E40" w:rsidRDefault="007B4757" w:rsidP="007B47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EC86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B336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F2FD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St. Corabia</w:t>
            </w:r>
          </w:p>
          <w:p w14:paraId="6E349B9D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7342CFB7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9F15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3C0ECF5B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B106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FA49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AAD2" w14:textId="77777777" w:rsidR="007B4757" w:rsidRPr="00341E40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7B00E22" w14:textId="77777777" w:rsidR="007B4757" w:rsidRPr="00341E40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618EA087" w14:textId="77777777" w:rsidR="007B4757" w:rsidRPr="00341E40" w:rsidRDefault="007B4757" w:rsidP="00341E40">
      <w:pPr>
        <w:rPr>
          <w:color w:val="000000"/>
        </w:rPr>
      </w:pPr>
    </w:p>
    <w:p w14:paraId="63486516" w14:textId="77777777" w:rsidR="007B4757" w:rsidRDefault="007B4757" w:rsidP="00671189">
      <w:pPr>
        <w:pStyle w:val="Heading1"/>
        <w:spacing w:line="360" w:lineRule="auto"/>
      </w:pPr>
      <w:r>
        <w:t>LINIA 113</w:t>
      </w:r>
    </w:p>
    <w:p w14:paraId="6B5AEAC3" w14:textId="77777777" w:rsidR="007B4757" w:rsidRDefault="007B4757" w:rsidP="007D0571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CRAIOVA - CALAFAT</w:t>
      </w:r>
      <w:r>
        <w:rPr>
          <w:caps/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880"/>
        <w:gridCol w:w="747"/>
        <w:gridCol w:w="2176"/>
        <w:gridCol w:w="981"/>
        <w:gridCol w:w="747"/>
        <w:gridCol w:w="850"/>
        <w:gridCol w:w="736"/>
        <w:gridCol w:w="2464"/>
      </w:tblGrid>
      <w:tr w:rsidR="007B4757" w14:paraId="1B2B18F6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18A7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8208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61A42BB2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2DBE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C94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277BC2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 + 3B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356D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5E9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292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12D6" w14:textId="77777777" w:rsidR="007B4757" w:rsidRPr="00CC1231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5D8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74D7F05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în paralelogram.</w:t>
            </w:r>
          </w:p>
        </w:tc>
      </w:tr>
      <w:tr w:rsidR="007B4757" w14:paraId="35005E05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5E6C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32E5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56F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A23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D89F951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4A07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7DAD1D2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58F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5A0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52F0F" w14:textId="77777777" w:rsidR="007B4757" w:rsidRPr="00CC1231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553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 linia 2 A la liniile 26 și 27.</w:t>
            </w:r>
          </w:p>
        </w:tc>
      </w:tr>
      <w:tr w:rsidR="007B4757" w14:paraId="0744C52F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AD25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61A5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E4C9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D7F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65287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F48E95F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C3A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4F03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0266" w14:textId="77777777" w:rsidR="007B4757" w:rsidRPr="00CC1231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FAD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08DB2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 A la liniile </w:t>
            </w:r>
          </w:p>
          <w:p w14:paraId="51CB81F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1 - 4B.</w:t>
            </w:r>
          </w:p>
        </w:tc>
      </w:tr>
      <w:tr w:rsidR="007B4757" w14:paraId="08E3C5C4" w14:textId="77777777">
        <w:trPr>
          <w:cantSplit/>
          <w:trHeight w:val="60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4C40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2B9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E88A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E82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77BCB5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471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DF404F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 / 79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042B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C57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D931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15C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DB392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28A către liniile </w:t>
            </w:r>
          </w:p>
          <w:p w14:paraId="512B658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1 - 4B, 26 și 27.</w:t>
            </w:r>
          </w:p>
        </w:tc>
      </w:tr>
      <w:tr w:rsidR="007B4757" w14:paraId="3D1C9FA7" w14:textId="77777777">
        <w:trPr>
          <w:cantSplit/>
          <w:trHeight w:val="45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A721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55E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8D76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C75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E61A4B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4AC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0B6EB5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5F25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CF8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5A01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A3A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liniile 1A, 2A și 28A către liniile 26 și 27.</w:t>
            </w:r>
          </w:p>
        </w:tc>
      </w:tr>
      <w:tr w:rsidR="007B4757" w14:paraId="44CB463D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9CEB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8F4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8191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6B4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BCE115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CC9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DC1927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61E039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23, 33,  35, </w:t>
            </w:r>
          </w:p>
          <w:p w14:paraId="287C1EC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CB4B1B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43 / 49, 45 / 51, sch. </w:t>
            </w:r>
          </w:p>
          <w:p w14:paraId="7B12D75A" w14:textId="77777777" w:rsidR="007B4757" w:rsidRDefault="007B475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55, 57, 59, 65, 67, 69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8D09" w14:textId="77777777" w:rsidR="007B4757" w:rsidRPr="000625F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572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640E" w14:textId="77777777" w:rsidR="007B4757" w:rsidRPr="000625F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D497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C87F6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7B4757" w14:paraId="1B78246C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6D20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2BB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8D3C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0AA4" w14:textId="77777777" w:rsidR="007B4757" w:rsidRDefault="007B4757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57F193C" w14:textId="77777777" w:rsidR="007B4757" w:rsidRDefault="007B4757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DC9A" w14:textId="77777777" w:rsidR="007B4757" w:rsidRDefault="007B475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AD6D690" w14:textId="77777777" w:rsidR="007B4757" w:rsidRDefault="007B475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5EF22B40" w14:textId="77777777" w:rsidR="007B4757" w:rsidRDefault="007B475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145, 147, 149, 151 </w:t>
            </w:r>
          </w:p>
          <w:p w14:paraId="0B722765" w14:textId="77777777" w:rsidR="007B4757" w:rsidRDefault="007B475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0BCF" w14:textId="77777777" w:rsidR="007B4757" w:rsidRPr="000625F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CDE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F31D" w14:textId="77777777" w:rsidR="007B4757" w:rsidRPr="000625F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564F" w14:textId="77777777" w:rsidR="007B4757" w:rsidRDefault="007B4757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A5E612" w14:textId="77777777" w:rsidR="007B4757" w:rsidRDefault="007B4757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7B4757" w14:paraId="798C818B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FBA7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2D4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EC8F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EA8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A0179A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436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BA6A2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7305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75A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BA91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2A0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480C48D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AF74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B5A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B091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8FE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Jiu  H.M. Cap X + Y </w:t>
            </w:r>
          </w:p>
          <w:p w14:paraId="3BA979F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EC0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44450B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10 și diag. </w:t>
            </w:r>
          </w:p>
          <w:p w14:paraId="6BDA4E7B" w14:textId="77777777" w:rsidR="007B4757" w:rsidRPr="00A91FA4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</w:rPr>
              <w:t xml:space="preserve">15-23 </w:t>
            </w:r>
            <w:r>
              <w:rPr>
                <w:b/>
                <w:bCs/>
                <w:sz w:val="20"/>
              </w:rPr>
              <w:br/>
              <w:t>și 10-8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AD2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D34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5A81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EF8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acces la linia 3 </w:t>
            </w:r>
          </w:p>
          <w:p w14:paraId="004B517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sz w:val="20"/>
              </w:rPr>
              <w:t>Jiu  H.M.</w:t>
            </w:r>
          </w:p>
        </w:tc>
      </w:tr>
      <w:tr w:rsidR="007B4757" w14:paraId="6BEE70A9" w14:textId="77777777" w:rsidTr="00A16AF3">
        <w:trPr>
          <w:cantSplit/>
          <w:trHeight w:val="778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4744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7CF1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254+120</w:t>
            </w:r>
          </w:p>
          <w:p w14:paraId="1B70D24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254+170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436A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0DE2" w14:textId="77777777" w:rsidR="007B4757" w:rsidRDefault="007B4757" w:rsidP="00347E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Jiu  H.M.  -  Podari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387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40B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458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7F6B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263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38FBE1E8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EB52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803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304C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BDE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13A04A1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82F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71BCD5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7, 9, 11, 13, 15 </w:t>
            </w:r>
          </w:p>
          <w:p w14:paraId="40A193F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534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CD5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4014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0A3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1DEC3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liniile 2 - 4.</w:t>
            </w:r>
          </w:p>
        </w:tc>
      </w:tr>
      <w:tr w:rsidR="007B4757" w14:paraId="6912328C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58A6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AA3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54D3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E48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03E268D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74C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779592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355EED7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 și 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9B9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DF1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69E59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A05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A5D61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și 4 Cap Y.</w:t>
            </w:r>
          </w:p>
        </w:tc>
      </w:tr>
      <w:tr w:rsidR="007B4757" w14:paraId="52F7790E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2608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06C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275+040</w:t>
            </w:r>
          </w:p>
          <w:p w14:paraId="6ECBD71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282+114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676C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5A9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directă </w:t>
            </w:r>
          </w:p>
          <w:p w14:paraId="5AFB7A8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</w:t>
            </w:r>
          </w:p>
          <w:p w14:paraId="7C9913F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Sălcuța Segarcea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D30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ADC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826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9995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E62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0EEE2422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0212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73A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FAE0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21D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 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07D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peste sch. 3 și diag. 1-3 și Cap Y peste sch. 4 și diag 2-4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3DF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0BA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57FE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7FF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2 Sălcuța</w:t>
            </w:r>
          </w:p>
        </w:tc>
      </w:tr>
      <w:tr w:rsidR="007B4757" w14:paraId="421C164D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EF30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DF2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99EA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747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23178D2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43D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TDJ</w:t>
            </w:r>
          </w:p>
          <w:p w14:paraId="682BA40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9,</w:t>
            </w:r>
          </w:p>
          <w:p w14:paraId="6D401DC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10, TDJ</w:t>
            </w:r>
          </w:p>
          <w:p w14:paraId="4FC2F31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și diag. 1-3, 3-7/9,</w:t>
            </w:r>
          </w:p>
          <w:p w14:paraId="04F5BD1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4-10 și 10-12/14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B4A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A66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D1C6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8BA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2 și 3.</w:t>
            </w:r>
          </w:p>
        </w:tc>
      </w:tr>
      <w:tr w:rsidR="007B4757" w14:paraId="11CAA128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6E40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64C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0930A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A65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05DA80C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 </w:t>
            </w:r>
          </w:p>
          <w:p w14:paraId="2A8AA50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A2F3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84B4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CAA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2E27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902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33AA3C6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45B6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2A3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4451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A41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</w:t>
            </w:r>
          </w:p>
          <w:p w14:paraId="3EA8662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 și 3</w:t>
            </w:r>
          </w:p>
          <w:p w14:paraId="5D632282" w14:textId="77777777" w:rsidR="007B4757" w:rsidRPr="001B3BD6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AE3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5246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016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7CB4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D18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1D0BD35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AF35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35AA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5657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1EB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Portăreşti,</w:t>
            </w:r>
          </w:p>
          <w:p w14:paraId="744268BD" w14:textId="77777777" w:rsidR="007B4757" w:rsidRPr="002617B2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X + </w:t>
            </w:r>
            <w:r>
              <w:rPr>
                <w:b/>
                <w:bCs/>
                <w:sz w:val="20"/>
                <w:lang w:val="en-US"/>
              </w:rPr>
              <w:t>Cap Y</w:t>
            </w:r>
          </w:p>
          <w:p w14:paraId="32B9155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AB9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D8B115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3, </w:t>
            </w:r>
          </w:p>
          <w:p w14:paraId="6B25A4C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5 / 7, </w:t>
            </w:r>
          </w:p>
          <w:p w14:paraId="1E30427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diagonala 1 - 3, </w:t>
            </w:r>
          </w:p>
          <w:p w14:paraId="3C736C2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/ 7, sch. 4,  TDJ 6 / 8, </w:t>
            </w:r>
          </w:p>
          <w:p w14:paraId="330A187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2 - 4 și 4 - 6 / 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B14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A577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68F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4942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430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4B872905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8DB8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A22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E254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657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72F2565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5E7DB1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EF3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5F826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6656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BE9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FABE7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6DB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3ECAD10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791D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0E4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6AE0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C5E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1A000C8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0EEE3F7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5B3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19896CE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822BF0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D186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FB4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183A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5AC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42AE6A88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0DEF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82D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0CB4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41B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5C59BC2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45C3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A1D6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671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7062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650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3, 7 și 8 Cap X.</w:t>
            </w:r>
          </w:p>
        </w:tc>
      </w:tr>
      <w:tr w:rsidR="007B4757" w14:paraId="3FBE1C2E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AFD5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62B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9BE8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1189" w14:textId="77777777" w:rsidR="007B4757" w:rsidRDefault="007B475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4F85912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521E83F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C1A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E98B8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1AC0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2DF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0EAA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5BB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peste sch. 3, 4, 5 şi 6.</w:t>
            </w:r>
          </w:p>
        </w:tc>
      </w:tr>
      <w:tr w:rsidR="007B4757" w14:paraId="6EC4971A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E53A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DE1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706B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99D5" w14:textId="77777777" w:rsidR="007B4757" w:rsidRDefault="007B475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3C783581" w14:textId="77777777" w:rsidR="007B4757" w:rsidRDefault="007B475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676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FF00C6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</w:t>
            </w:r>
          </w:p>
          <w:p w14:paraId="37193B5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E0643C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4A6F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5FD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8015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977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F2C6E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2.</w:t>
            </w:r>
          </w:p>
        </w:tc>
      </w:tr>
      <w:tr w:rsidR="007B4757" w14:paraId="640C3D5D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5B9D5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DDB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B929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2C64" w14:textId="77777777" w:rsidR="007B4757" w:rsidRDefault="007B475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4EFCD1A4" w14:textId="77777777" w:rsidR="007B4757" w:rsidRDefault="007B475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linia 3,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6E3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 m de la călcâi sch.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6A6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BD0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4D39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467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946C19" w14:paraId="1EDCE30F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F59F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B0A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B81F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80D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. Calafat</w:t>
            </w:r>
          </w:p>
          <w:p w14:paraId="27946A1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1A</w:t>
            </w:r>
          </w:p>
          <w:p w14:paraId="03B6876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C00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7974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42F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BFE4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77694" w14:textId="77777777" w:rsidR="007B4757" w:rsidRPr="00946C19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7B4757" w:rsidRPr="00946C19" w14:paraId="4CB9D8D1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8161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3324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28BC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84B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753F76A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1EB8DF2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E0D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4DA7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BB1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1668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5E56" w14:textId="77777777" w:rsidR="007B4757" w:rsidRPr="00946C19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7B4757" w:rsidRPr="00946C19" w14:paraId="14F2FED0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A006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AE5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273B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E44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56C2CD6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A4F2FE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927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F2BD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EF8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416C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ABBB" w14:textId="77777777" w:rsidR="007B4757" w:rsidRPr="00946C19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Afectează intrări - ieşiri peste sch. 5, 9, 16 şi 18. </w:t>
            </w:r>
          </w:p>
        </w:tc>
      </w:tr>
      <w:tr w:rsidR="007B4757" w:rsidRPr="00946C19" w14:paraId="7898268A" w14:textId="77777777">
        <w:trPr>
          <w:cantSplit/>
          <w:trHeight w:val="114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3380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2895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D89F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3BE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Calafat </w:t>
            </w:r>
          </w:p>
          <w:p w14:paraId="46E1F01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7a</w:t>
            </w:r>
          </w:p>
          <w:p w14:paraId="64C4083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A40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AB62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BEB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8250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71420" w14:textId="77777777" w:rsidR="007B4757" w:rsidRPr="00946C19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Şi peste schimbătorii</w:t>
            </w:r>
          </w:p>
          <w:p w14:paraId="446BDA07" w14:textId="77777777" w:rsidR="007B4757" w:rsidRPr="00946C19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25</w:t>
            </w:r>
            <w:r>
              <w:rPr>
                <w:b/>
                <w:bCs/>
                <w:i/>
                <w:sz w:val="20"/>
              </w:rPr>
              <w:t xml:space="preserve"> și </w:t>
            </w:r>
            <w:r w:rsidRPr="00946C19">
              <w:rPr>
                <w:b/>
                <w:bCs/>
                <w:i/>
                <w:sz w:val="20"/>
              </w:rPr>
              <w:t xml:space="preserve"> 10.</w:t>
            </w:r>
          </w:p>
        </w:tc>
      </w:tr>
      <w:tr w:rsidR="007B4757" w:rsidRPr="00946C19" w14:paraId="240F0835" w14:textId="77777777">
        <w:trPr>
          <w:cantSplit/>
          <w:trHeight w:val="181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80D6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393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5BB6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1CF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21855DB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6 </w:t>
            </w:r>
          </w:p>
          <w:p w14:paraId="1469067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5DB9" w14:textId="77777777" w:rsidR="007B4757" w:rsidRDefault="007B4757">
            <w:pPr>
              <w:spacing w:before="12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05A4F29" w14:textId="77777777" w:rsidR="007B4757" w:rsidRDefault="007B4757">
            <w:pPr>
              <w:spacing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A046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891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84F5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19508" w14:textId="77777777" w:rsidR="007B4757" w:rsidRPr="00946C19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1582172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AAD9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3F9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62BF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04C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4BB2A2B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A28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0F1F749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4C8F8D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 13,  17</w:t>
            </w:r>
          </w:p>
          <w:p w14:paraId="6CFEE8C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19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2B1A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490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8CED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003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B4AB3E2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BA7F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A12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61A8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59F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8D8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  <w:p w14:paraId="41BA7FB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Pa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32C6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9E9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A7DC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46A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peste sch. 21 și 23.</w:t>
            </w:r>
          </w:p>
        </w:tc>
      </w:tr>
      <w:tr w:rsidR="007B4757" w14:paraId="3C012549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D3EC" w14:textId="77777777" w:rsidR="007B4757" w:rsidRDefault="007B4757" w:rsidP="007B47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D11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351+000</w:t>
            </w:r>
          </w:p>
          <w:p w14:paraId="3773165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351+100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60F9" w14:textId="77777777" w:rsidR="007B4757" w:rsidRPr="00073CD9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07F9" w14:textId="77777777" w:rsidR="007B4757" w:rsidRPr="00C94BCD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Ramificație Golenți – Pod Vidin, peste sch 4R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BB4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EBF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18F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F60C" w14:textId="77777777" w:rsidR="007B4757" w:rsidRPr="00CC1231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070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130037C4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621FB611" w14:textId="77777777" w:rsidR="007B4757" w:rsidRPr="005905D7" w:rsidRDefault="007B4757" w:rsidP="006B4CB8">
      <w:pPr>
        <w:pStyle w:val="Heading1"/>
        <w:spacing w:line="360" w:lineRule="auto"/>
      </w:pPr>
      <w:r w:rsidRPr="005905D7">
        <w:t>LINIA 116</w:t>
      </w:r>
    </w:p>
    <w:p w14:paraId="75988EBA" w14:textId="77777777" w:rsidR="007B4757" w:rsidRPr="005905D7" w:rsidRDefault="007B4757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7B4757" w:rsidRPr="00743905" w14:paraId="303A6E8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6CA1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4E7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9C9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7499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5DEE164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1430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</w:t>
            </w:r>
          </w:p>
          <w:p w14:paraId="7645403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6275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12A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271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E964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60245B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>1.</w:t>
            </w:r>
          </w:p>
        </w:tc>
      </w:tr>
      <w:tr w:rsidR="007B4757" w:rsidRPr="00743905" w14:paraId="773C3517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22FA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C20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BEB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5E7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0351582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1CC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de la</w:t>
            </w:r>
          </w:p>
          <w:p w14:paraId="194D9A4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49F1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8C9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EBE1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63E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7B4757" w:rsidRPr="00743905" w14:paraId="4EB6CA85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A3D3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B8C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B66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A76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7C7BB1F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3</w:t>
            </w:r>
          </w:p>
          <w:p w14:paraId="30666C1A" w14:textId="77777777" w:rsidR="007B4757" w:rsidRPr="00743905" w:rsidRDefault="007B4757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FD8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2D50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26E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921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118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3007679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3ACA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357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020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DB65" w14:textId="77777777" w:rsidR="007B4757" w:rsidRPr="00743905" w:rsidRDefault="007B475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76AB9545" w14:textId="77777777" w:rsidR="007B4757" w:rsidRPr="00743905" w:rsidRDefault="007B475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614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24870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EF9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4EB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FBBF" w14:textId="77777777" w:rsidR="007B4757" w:rsidRPr="00743905" w:rsidRDefault="007B475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0223BC9C" w14:textId="77777777" w:rsidR="007B4757" w:rsidRPr="00743905" w:rsidRDefault="007B475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7B4757" w:rsidRPr="00743905" w14:paraId="73E50EE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F6AD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22E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48B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5DA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32AFEE2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E18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E631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99B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49B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CBF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6F5D933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7B4757" w:rsidRPr="00743905" w14:paraId="1CF0797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9140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110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17+830</w:t>
            </w:r>
          </w:p>
          <w:p w14:paraId="72C0008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2EF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46D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33519E2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A47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5DD2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0D0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2AF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735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7921B382" w14:textId="77777777" w:rsidR="007B4757" w:rsidRPr="0007721B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406EA51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973A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683B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18+190</w:t>
            </w:r>
          </w:p>
          <w:p w14:paraId="57F0894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686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F76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6B1B555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83F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509B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14C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51F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312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83766C7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3D753B2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C05D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904B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20+645</w:t>
            </w:r>
          </w:p>
          <w:p w14:paraId="7D036549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18BC6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CDE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1FC7A9E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F49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CF285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E08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CA4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C05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04AB7A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442A6AB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B9DC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139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21+600</w:t>
            </w:r>
          </w:p>
          <w:p w14:paraId="69E9C26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8E4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481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7E0824F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1C8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7BC6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4A1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766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4F65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4FC753C" w14:textId="77777777" w:rsidR="007B4757" w:rsidRPr="00537749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7F16163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032F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F7B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25+470</w:t>
            </w:r>
          </w:p>
          <w:p w14:paraId="758618E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EFB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6BE4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Bibesti</w:t>
            </w:r>
          </w:p>
          <w:p w14:paraId="5052E1F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CBC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09A6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114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A0D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4B77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</w:rPr>
              <w:t>pentru trenurile care au în componență două locomotive cuplate.</w:t>
            </w:r>
          </w:p>
          <w:p w14:paraId="59DFF064" w14:textId="77777777" w:rsidR="007B4757" w:rsidRPr="005A7670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4A51323C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959F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A83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FDD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ADC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Bibeşti</w:t>
            </w:r>
          </w:p>
          <w:p w14:paraId="52FD384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5763FFB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CAC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04FF53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84DE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077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8A1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E8C1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743FBE6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0682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737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0FB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F8F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Musculeşti</w:t>
            </w:r>
          </w:p>
          <w:p w14:paraId="2D85E8C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29D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6B34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184C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ACC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D42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Cu acces la linia 1</w:t>
            </w:r>
          </w:p>
          <w:p w14:paraId="2B6C492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7B4757" w:rsidRPr="00743905" w14:paraId="125B003C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5B35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E42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CB0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DEF1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Bărbăteşti</w:t>
            </w:r>
          </w:p>
          <w:p w14:paraId="15D9393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4975BFB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82B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toată linia </w:t>
            </w:r>
          </w:p>
          <w:p w14:paraId="3027694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72FEFD11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3B3F766D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5, 7 </w:t>
            </w:r>
          </w:p>
          <w:p w14:paraId="0CAF1A2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348BFD6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79841B3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4142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5C0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D38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C638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0734CE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şi 4.</w:t>
            </w:r>
          </w:p>
        </w:tc>
      </w:tr>
      <w:tr w:rsidR="007B4757" w:rsidRPr="00743905" w14:paraId="6880265E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B312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98F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583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E6D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 Bărbăteşti</w:t>
            </w:r>
          </w:p>
          <w:p w14:paraId="447063B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6ADC09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3BC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de la Cap X la </w:t>
            </w:r>
          </w:p>
          <w:p w14:paraId="7A1F884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DC99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9F5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AA9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4DF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7B4757" w:rsidRPr="00743905" w14:paraId="3508631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CC6FB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550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246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31F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Jupâneşti</w:t>
            </w:r>
          </w:p>
          <w:p w14:paraId="17F4096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6AE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88B0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BC4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B32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EA6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Afectează intrări - ieşiri</w:t>
            </w:r>
          </w:p>
          <w:p w14:paraId="17CDC44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la linia 2</w:t>
            </w:r>
          </w:p>
          <w:p w14:paraId="4BEF43C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7B4757" w:rsidRPr="00743905" w14:paraId="70228145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3B5C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FA8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45+660</w:t>
            </w:r>
          </w:p>
          <w:p w14:paraId="4FAB2F0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3B2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9EA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77A67C7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179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B9DE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493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E5C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B7F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8B69943" w14:textId="77777777" w:rsidR="007B4757" w:rsidRPr="001D7D9E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6C2955D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1D6A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545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1F3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4EC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098B30C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B4D5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6733A10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 / 7,</w:t>
            </w:r>
          </w:p>
          <w:p w14:paraId="42B67FB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sch. 11, 17, 24, 26, 30 şi TDJ </w:t>
            </w:r>
          </w:p>
          <w:p w14:paraId="6E4F2D7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ADE2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AE0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8D1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5A48C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D1650D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3 - 8.</w:t>
            </w:r>
          </w:p>
        </w:tc>
      </w:tr>
      <w:tr w:rsidR="007B4757" w:rsidRPr="00743905" w14:paraId="793D3F5E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5F31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7EB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265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A48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109F108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DEB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04E149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2BC9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C81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D16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761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063570BD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E725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42C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431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491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</w:t>
            </w:r>
            <w:r>
              <w:rPr>
                <w:b/>
                <w:bCs/>
                <w:color w:val="000000"/>
                <w:sz w:val="20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A88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011F6310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/ 5</w:t>
            </w:r>
          </w:p>
          <w:p w14:paraId="2C281C81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19DA437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70A7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AA3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008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825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acces la linia 2.</w:t>
            </w:r>
          </w:p>
        </w:tc>
      </w:tr>
      <w:tr w:rsidR="007B4757" w:rsidRPr="00743905" w14:paraId="6F2AA0E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BA2F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676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51+565</w:t>
            </w:r>
          </w:p>
          <w:p w14:paraId="2714BB7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0D4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641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1BB2CE3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1A4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1C5E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FE5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3DC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82F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3CD1EFE" w14:textId="77777777" w:rsidR="007B4757" w:rsidRPr="0007721B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554197D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CBAE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C58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53+270</w:t>
            </w:r>
          </w:p>
          <w:p w14:paraId="3AB3946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32</w:t>
            </w:r>
            <w:r w:rsidRPr="00743905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DEE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144C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261909C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A53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9A07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F75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23D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A0AA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B7D6968" w14:textId="77777777" w:rsidR="007B4757" w:rsidRPr="00951746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951746">
              <w:rPr>
                <w:b/>
                <w:bCs/>
                <w:i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063EA32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03DF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6A03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63+600</w:t>
            </w:r>
          </w:p>
          <w:p w14:paraId="3D6FD36D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CA61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8D2F" w14:textId="77777777" w:rsidR="007B4757" w:rsidRDefault="007B475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5F13026A" w14:textId="77777777" w:rsidR="007B4757" w:rsidRDefault="007B475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7B2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10930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730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497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ECE3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7B4757" w:rsidRPr="00743905" w14:paraId="7902826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A4C0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E1936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68+900</w:t>
            </w:r>
          </w:p>
          <w:p w14:paraId="396A270D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F012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ADEB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0FF2DFE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3D2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3A5D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C2C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05B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C9CC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165A239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ADD0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0345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278A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98D3" w14:textId="77777777" w:rsidR="007B4757" w:rsidRPr="00743905" w:rsidRDefault="007B47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7E609943" w14:textId="77777777" w:rsidR="007B4757" w:rsidRDefault="007B47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8B89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3</w:t>
            </w:r>
          </w:p>
          <w:p w14:paraId="0CC9EBB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FF34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4B2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DCA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F4AC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3 tehnică în abatere</w:t>
            </w:r>
          </w:p>
        </w:tc>
      </w:tr>
      <w:tr w:rsidR="007B4757" w:rsidRPr="00743905" w14:paraId="1C18656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CE58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B6D2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809C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D735" w14:textId="77777777" w:rsidR="007B4757" w:rsidRPr="00743905" w:rsidRDefault="007B47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5F3F3BB" w14:textId="77777777" w:rsidR="007B4757" w:rsidRDefault="007B47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20DB" w14:textId="77777777" w:rsidR="007B4757" w:rsidRDefault="007B47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13</w:t>
            </w:r>
          </w:p>
          <w:p w14:paraId="5D2B35D1" w14:textId="77777777" w:rsidR="007B4757" w:rsidRPr="00743905" w:rsidRDefault="007B47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7EF9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ED7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2A3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9CB3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4, 5 și 6  ân abatere</w:t>
            </w:r>
          </w:p>
        </w:tc>
      </w:tr>
      <w:tr w:rsidR="007B4757" w:rsidRPr="00743905" w14:paraId="6F38ED9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18B8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4CEB" w14:textId="77777777" w:rsidR="007B4757" w:rsidRDefault="007B47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B9CD" w14:textId="77777777" w:rsidR="007B4757" w:rsidRDefault="007B47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ACA4" w14:textId="77777777" w:rsidR="007B4757" w:rsidRPr="00743905" w:rsidRDefault="007B47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0C5C7C6" w14:textId="77777777" w:rsidR="007B4757" w:rsidRDefault="007B47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D99B" w14:textId="77777777" w:rsidR="007B4757" w:rsidRDefault="007B47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14</w:t>
            </w:r>
          </w:p>
          <w:p w14:paraId="22E217FB" w14:textId="77777777" w:rsidR="007B4757" w:rsidRPr="00743905" w:rsidRDefault="007B47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B7A6" w14:textId="77777777" w:rsidR="007B4757" w:rsidRPr="00743905" w:rsidRDefault="007B4757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2F5F" w14:textId="77777777" w:rsidR="007B4757" w:rsidRPr="00743905" w:rsidRDefault="007B47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4813" w14:textId="77777777" w:rsidR="007B4757" w:rsidRPr="00743905" w:rsidRDefault="007B47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BE6A" w14:textId="77777777" w:rsidR="007B4757" w:rsidRDefault="007B4757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1</w:t>
            </w:r>
          </w:p>
        </w:tc>
      </w:tr>
      <w:tr w:rsidR="007B4757" w:rsidRPr="00743905" w14:paraId="73158AA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4E75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DCE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9A9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FC7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EB1E22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</w:t>
            </w:r>
            <w:r>
              <w:rPr>
                <w:b/>
                <w:bCs/>
                <w:color w:val="000000"/>
                <w:sz w:val="20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12D1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27,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7D64A02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1720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D76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6DC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1939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BD986C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- 10.</w:t>
            </w:r>
          </w:p>
        </w:tc>
      </w:tr>
      <w:tr w:rsidR="007B4757" w:rsidRPr="00743905" w14:paraId="4663181A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8E72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6F6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860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61D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Ec. Teodoroiu</w:t>
            </w:r>
          </w:p>
          <w:p w14:paraId="1C7F22A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5461980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BD8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69FAE7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ED31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4D5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C29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1FB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690FC0B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83DF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E77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77+685</w:t>
            </w:r>
          </w:p>
          <w:p w14:paraId="088F97D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3A1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664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Ec. Teodoroiu -</w:t>
            </w:r>
          </w:p>
          <w:p w14:paraId="233DE7D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187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B838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032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BB9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9A8C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2B07E603" w14:textId="77777777" w:rsidR="007B4757" w:rsidRPr="003516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3585E627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9B66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6202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90+300</w:t>
            </w:r>
          </w:p>
          <w:p w14:paraId="5E5ACB4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59D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4F217" w14:textId="77777777" w:rsidR="007B4757" w:rsidRPr="00743905" w:rsidRDefault="007B4757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6F88136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29D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1705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BC3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241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40B9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39759DBA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4433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4572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727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56B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37104EC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07AAF20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9FD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FE7651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7AAC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DA2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B59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7C5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0D9106B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CD45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D51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B08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5CE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</w:t>
            </w:r>
            <w:r>
              <w:rPr>
                <w:b/>
                <w:bCs/>
                <w:color w:val="000000"/>
                <w:sz w:val="20"/>
              </w:rPr>
              <w:t>Meri</w:t>
            </w:r>
          </w:p>
          <w:p w14:paraId="5F5BABF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019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506D60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5C2E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380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9DB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362C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43B1AAA5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8570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C811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95+700</w:t>
            </w:r>
          </w:p>
          <w:p w14:paraId="18A31EB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844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BFA2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1157EE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F74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26D9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091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319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21D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2BC0503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5EDA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7BAE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96+250</w:t>
            </w:r>
          </w:p>
          <w:p w14:paraId="6B389BA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110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9AB4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26EBEC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053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649B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3C6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970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5D090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EDEFDED" w14:textId="77777777" w:rsidR="007B4757" w:rsidRPr="003B409E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53D27DA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A6D4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B9C1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100+420</w:t>
            </w:r>
          </w:p>
          <w:p w14:paraId="3920F76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1A6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4997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63FA08D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D19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304B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82D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500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4762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65B337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43905" w14:paraId="5A7C16B9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522B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1CC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D4D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0DC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Lainici</w:t>
            </w:r>
          </w:p>
          <w:p w14:paraId="34858AC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0229C03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181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C0B8FE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A38E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441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225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5B2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22707BB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A773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C45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930</w:t>
            </w:r>
          </w:p>
          <w:p w14:paraId="330DF89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104+</w:t>
            </w:r>
            <w:r>
              <w:rPr>
                <w:b/>
                <w:bCs/>
                <w:color w:val="000000"/>
                <w:sz w:val="20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1D7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18D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 –</w:t>
            </w:r>
          </w:p>
          <w:p w14:paraId="717F322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609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BF65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828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19D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E15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B4757" w:rsidRPr="00743905" w14:paraId="5618C5C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8674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01F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EA7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EEF6" w14:textId="77777777" w:rsidR="007B4757" w:rsidRPr="00743905" w:rsidRDefault="007B4757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61342663" w14:textId="77777777" w:rsidR="007B4757" w:rsidRPr="00743905" w:rsidRDefault="007B4757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87B2" w14:textId="77777777" w:rsidR="007B4757" w:rsidRPr="00743905" w:rsidRDefault="007B4757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DAF8870" w14:textId="77777777" w:rsidR="007B4757" w:rsidRPr="00743905" w:rsidRDefault="007B4757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0330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FB6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F29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345F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291F6B5E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3B28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304C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8105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5324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  <w:p w14:paraId="65165A00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</w:t>
            </w:r>
          </w:p>
          <w:p w14:paraId="2587AE9C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4CC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78800F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94CE2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557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93A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A7EA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459A209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B7D4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FD92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113+700</w:t>
            </w:r>
          </w:p>
          <w:p w14:paraId="615A9903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F329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5B63" w14:textId="77777777" w:rsidR="007B4757" w:rsidRPr="00743905" w:rsidRDefault="007B4757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4D33C998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A3E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02E0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02D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1C0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843F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4502E963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1AB3B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D6D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D3B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283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3F0F8EE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52E96A3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977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6F0E9CE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25C1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11A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80B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D8E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4D3803D9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6225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DD7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D92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97B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170E2C9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452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71F92BB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5A81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024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F13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0D1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Între km 84+000 şi călcâiul schimbătorului numărul 12 este porţiune închisă.</w:t>
            </w:r>
          </w:p>
        </w:tc>
      </w:tr>
      <w:tr w:rsidR="007B4757" w:rsidRPr="00743905" w14:paraId="1BC25CC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718C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004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2D0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8CC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07BF989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8F7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251F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DC0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89C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689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Inclusiv peste schimbătorul numărul 22.</w:t>
            </w:r>
          </w:p>
        </w:tc>
      </w:tr>
      <w:tr w:rsidR="007B4757" w:rsidRPr="00743905" w14:paraId="7982506F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CB69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267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098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74A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369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A449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6566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79+510</w:t>
            </w:r>
          </w:p>
          <w:p w14:paraId="72B6F4E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70D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668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 Stație paralelogram. Afectează intrări - ieşiri la liniile 1 - 3 Cap X.</w:t>
            </w:r>
          </w:p>
        </w:tc>
      </w:tr>
      <w:tr w:rsidR="007B4757" w:rsidRPr="00743905" w14:paraId="4C4F5EE1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BB25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47F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B50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0B56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BFC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1CF6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FF14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89D0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F1F6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1-12 Cap X.</w:t>
            </w:r>
          </w:p>
        </w:tc>
      </w:tr>
      <w:tr w:rsidR="007B4757" w:rsidRPr="00743905" w14:paraId="3722C96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C8F7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5C7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EAB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208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Petroşani </w:t>
            </w:r>
          </w:p>
          <w:p w14:paraId="3EB0E82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B, </w:t>
            </w:r>
            <w:r>
              <w:rPr>
                <w:b/>
                <w:bCs/>
                <w:color w:val="000000"/>
                <w:sz w:val="20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</w:rPr>
              <w:t>9, 12</w:t>
            </w:r>
            <w:r>
              <w:rPr>
                <w:b/>
                <w:bCs/>
                <w:color w:val="000000"/>
                <w:sz w:val="20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3B5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6DE598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9EB6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599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263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BBF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13F2600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1424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961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21F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BA6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 Călători</w:t>
            </w:r>
          </w:p>
          <w:p w14:paraId="33439619" w14:textId="77777777" w:rsidR="007B4757" w:rsidRPr="00D73778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</w:t>
            </w:r>
            <w:r>
              <w:rPr>
                <w:b/>
                <w:bCs/>
                <w:color w:val="000000"/>
                <w:sz w:val="20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1C04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7759A49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E8BC" w14:textId="77777777" w:rsidR="007B4757" w:rsidRPr="00D73778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5C1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0E5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AD0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0713876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A90E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5BC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8A2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A76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1593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5A14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9B8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E02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4A3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1-3 Cap Y.</w:t>
            </w:r>
          </w:p>
        </w:tc>
      </w:tr>
      <w:tr w:rsidR="007B4757" w:rsidRPr="00743905" w14:paraId="716996B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6472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1DB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C71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1CB0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5B135E4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E1E7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692B040D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10 - 16,</w:t>
            </w:r>
          </w:p>
          <w:p w14:paraId="32475C36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20 - 24</w:t>
            </w:r>
          </w:p>
          <w:p w14:paraId="76A95643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595F2F97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9962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232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FBE9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EFB6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D8ED896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liniile 1 - 12 abătute </w:t>
            </w:r>
          </w:p>
          <w:p w14:paraId="3C17A03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Cap Y.</w:t>
            </w:r>
          </w:p>
        </w:tc>
      </w:tr>
      <w:tr w:rsidR="007B4757" w:rsidRPr="00743905" w14:paraId="1BE8B9C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1B02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19D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CED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7BAC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03DC5B7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9FE0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1E55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6111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77+830</w:t>
            </w:r>
          </w:p>
          <w:p w14:paraId="78C3C03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AFB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D05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Stație paralelogram. </w:t>
            </w:r>
          </w:p>
        </w:tc>
      </w:tr>
      <w:tr w:rsidR="007B4757" w:rsidRPr="00743905" w14:paraId="12ACBB8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1ADF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BD38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EFE0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38D2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Petroşani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88C9EF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38EF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DC12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A809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74+500</w:t>
            </w:r>
          </w:p>
          <w:p w14:paraId="74A120BB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A05D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087E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6401A05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869B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9F03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426ADA21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0BFE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D2B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518F55E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5057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C48B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BF0C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2ACA02D5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6632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4436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59771B0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D3F9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B62D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2911A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412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17C05FB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AE77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55E8E8AA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1 - 5 / 7</w:t>
            </w:r>
          </w:p>
          <w:p w14:paraId="6332AF00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2A708CC3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CEAF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F21C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CA2E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0E6B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2ABF231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7B4757" w:rsidRPr="00743905" w14:paraId="68C1BD56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3549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058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642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20A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5332E49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058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E2A9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465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1C0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D04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5BC18FC5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8240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D4AD" w14:textId="77777777" w:rsidR="007B4757" w:rsidRDefault="007B47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3F29BB67" w14:textId="77777777" w:rsidR="007B4757" w:rsidRPr="00743905" w:rsidRDefault="007B47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2DFE" w14:textId="77777777" w:rsidR="007B4757" w:rsidRPr="00743905" w:rsidRDefault="007B47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3F5F" w14:textId="77777777" w:rsidR="007B4757" w:rsidRDefault="007B475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Bănița -</w:t>
            </w:r>
          </w:p>
          <w:p w14:paraId="6697C7AC" w14:textId="77777777" w:rsidR="007B4757" w:rsidRPr="00743905" w:rsidRDefault="007B475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F91C" w14:textId="77777777" w:rsidR="007B4757" w:rsidRPr="00743905" w:rsidRDefault="007B47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8907" w14:textId="77777777" w:rsidR="007B4757" w:rsidRPr="00743905" w:rsidRDefault="007B4757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B3ED" w14:textId="77777777" w:rsidR="007B4757" w:rsidRDefault="007B47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256C5188" w14:textId="77777777" w:rsidR="007B4757" w:rsidRPr="00743905" w:rsidRDefault="007B47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9E5B" w14:textId="77777777" w:rsidR="007B4757" w:rsidRPr="00743905" w:rsidRDefault="007B47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DBA2" w14:textId="77777777" w:rsidR="007B4757" w:rsidRPr="00743905" w:rsidRDefault="007B4757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3A94F4FF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6211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F66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7BA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E9202" w14:textId="77777777" w:rsidR="007B4757" w:rsidRDefault="007B4757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Merișor </w:t>
            </w:r>
          </w:p>
          <w:p w14:paraId="6DD441B9" w14:textId="77777777" w:rsidR="007B4757" w:rsidRPr="00743905" w:rsidRDefault="007B4757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3EB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74C1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14BE" w14:textId="77777777" w:rsidR="007B4757" w:rsidRDefault="007B4757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61+300</w:t>
            </w:r>
          </w:p>
          <w:p w14:paraId="78E1748B" w14:textId="77777777" w:rsidR="007B4757" w:rsidRPr="004E7F11" w:rsidRDefault="007B4757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E92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B778" w14:textId="77777777" w:rsidR="007B4757" w:rsidRDefault="007B4757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Fără inductori. </w:t>
            </w:r>
          </w:p>
          <w:p w14:paraId="3E115920" w14:textId="77777777" w:rsidR="007B4757" w:rsidRPr="00743905" w:rsidRDefault="007B4757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491C7622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A257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DD4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391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40E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Baru Mare</w:t>
            </w:r>
          </w:p>
          <w:p w14:paraId="4FF0252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2255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între </w:t>
            </w:r>
          </w:p>
          <w:p w14:paraId="6107F690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ax stație și </w:t>
            </w:r>
          </w:p>
          <w:p w14:paraId="098ACA6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A8D1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1F0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7BB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522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01BB405F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CE64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BC9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42F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0FB0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Pui -</w:t>
            </w:r>
          </w:p>
          <w:p w14:paraId="13F9CCD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689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2954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2A59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38+600</w:t>
            </w:r>
          </w:p>
          <w:p w14:paraId="1CF95FF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6A1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465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7104FB48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13B6B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2ADD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36+100</w:t>
            </w:r>
          </w:p>
          <w:p w14:paraId="43862ED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B6C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1E34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 -</w:t>
            </w:r>
          </w:p>
          <w:p w14:paraId="7A977AEB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74E5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41D8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CE5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B56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E312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583FB50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FFE0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24FE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30+050</w:t>
            </w:r>
          </w:p>
          <w:p w14:paraId="66B0FE56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0FD2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B851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75F4CAC6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F57B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4AB8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694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BD35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5E77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1048E12A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9C91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18C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5E2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6E77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4A3192B6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634E5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1ACC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C34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32F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F696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16685368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C7B9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D847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12+450</w:t>
            </w:r>
          </w:p>
          <w:p w14:paraId="7849EDF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E6B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D238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- </w:t>
            </w:r>
          </w:p>
          <w:p w14:paraId="33A3A315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Băi și </w:t>
            </w:r>
          </w:p>
          <w:p w14:paraId="27B43652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Călan Băi </w:t>
            </w:r>
          </w:p>
          <w:p w14:paraId="4794AB8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155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6B89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5FE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FC49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59A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49165329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7A73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541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ABD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987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Călan Băi</w:t>
            </w:r>
          </w:p>
          <w:p w14:paraId="6820ECC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E562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5F97B3B2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ax staţie şi </w:t>
            </w:r>
          </w:p>
          <w:p w14:paraId="59D59E5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226F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F59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44E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C5C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închisă.</w:t>
            </w:r>
          </w:p>
        </w:tc>
      </w:tr>
      <w:tr w:rsidR="007B4757" w:rsidRPr="00743905" w14:paraId="4947053F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3876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0EA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6226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2AF7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Băcia linia 2 directă </w:t>
            </w:r>
          </w:p>
          <w:p w14:paraId="2685136F" w14:textId="77777777" w:rsidR="007B4757" w:rsidRPr="00CD295A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4AA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81E37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C289A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6+270</w:t>
            </w:r>
          </w:p>
          <w:p w14:paraId="5C2E894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D01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F84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43905" w14:paraId="6A956AEC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211F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76E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6C0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A4E9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1B833A1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1457533A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A29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000BA3B4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137 -</w:t>
            </w:r>
          </w:p>
          <w:p w14:paraId="5993E04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9388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B8F1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3DAB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8F5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5D7F5631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BEAC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854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E8DC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0CB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7389F603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0EAFC502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913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24404991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F2B4" w14:textId="77777777" w:rsidR="007B4757" w:rsidRPr="00743905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B19D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C62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923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6F3D2887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8C8F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465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F270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7813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46D92C05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A1B9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EAE2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AE2E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D887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8744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413FF579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4DB8FE85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4D090CCE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7B4757" w:rsidRPr="00743905" w14:paraId="0FBDF68F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C040" w14:textId="77777777" w:rsidR="007B4757" w:rsidRPr="00743905" w:rsidRDefault="007B4757" w:rsidP="007B47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1ECF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B09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259C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23D4B794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5D71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13 </w:t>
            </w:r>
          </w:p>
          <w:p w14:paraId="5A748620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434A5DCE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16FD7C0F" w14:textId="77777777" w:rsidR="007B4757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0539" w14:textId="77777777" w:rsidR="007B4757" w:rsidRDefault="007B47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10E8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6CC5" w14:textId="77777777" w:rsidR="007B4757" w:rsidRPr="00743905" w:rsidRDefault="007B47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AF43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BE8742F" w14:textId="77777777" w:rsidR="007B4757" w:rsidRDefault="007B47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05A88A5E" w14:textId="77777777" w:rsidR="007B4757" w:rsidRPr="005905D7" w:rsidRDefault="007B4757" w:rsidP="00B773E9">
      <w:pPr>
        <w:spacing w:before="40" w:after="40" w:line="192" w:lineRule="auto"/>
        <w:ind w:right="57"/>
        <w:rPr>
          <w:b/>
          <w:sz w:val="20"/>
        </w:rPr>
      </w:pPr>
    </w:p>
    <w:p w14:paraId="2F9FECBB" w14:textId="77777777" w:rsidR="007B4757" w:rsidRDefault="007B4757" w:rsidP="00740BAB">
      <w:pPr>
        <w:pStyle w:val="Heading1"/>
        <w:spacing w:line="360" w:lineRule="auto"/>
      </w:pPr>
      <w:r>
        <w:t>LINIA 136</w:t>
      </w:r>
    </w:p>
    <w:p w14:paraId="25497F27" w14:textId="77777777" w:rsidR="007B4757" w:rsidRDefault="007B4757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7B4757" w14:paraId="38435664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BE02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0719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4902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C68A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0EE87CCB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375D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E40A66E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513D93E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5C90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D10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2B9D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29D5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5DBDB3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7B4757" w14:paraId="075E7C9B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166B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C36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8A5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9E86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1C714FE0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0C02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963751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5DA1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A967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ABF0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CFA9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A054616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7B4757" w14:paraId="3F64FB46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0C24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1A601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67E7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E635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086C3834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D82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6D5A2B7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300F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604E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544C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B7C8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6705B22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7B4757" w14:paraId="7CF7AEAE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70B1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FBF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C98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88A0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238045A2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AFC13B9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58B5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090C99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2AF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939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674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74C0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D2E73F0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4D9C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320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091E7CD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6FE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511A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03663E45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9F28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7CF3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51B1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BDD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4A23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1629D072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0290B34F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A5D0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FE6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3140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5120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11BAE942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3808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CD96772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4068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D8DE7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B2A1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B0EA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FCDE677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690F1475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7B4757" w14:paraId="6C29C73C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9945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AF0D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856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2BD1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D06A645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B1DC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0416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9E8E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80E8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B1D84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EA85DF9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7B4757" w14:paraId="04BE4966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4854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77FC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E49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AAB5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442B586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7E3AB25D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8E13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2C4525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78E8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154D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0D95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C21B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075086EC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7B64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5AAF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BD9E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52A1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A08CA9F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1152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D6F75A5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025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EE2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C4CC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D1A0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03C95C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7B4757" w14:paraId="392EAE5F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BD90" w14:textId="77777777" w:rsidR="007B4757" w:rsidRDefault="007B4757" w:rsidP="007B47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0F22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72AE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4331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560A1AA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E221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39BDF0FE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6D3146B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2AC3260A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706F5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96C3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5B54" w14:textId="77777777" w:rsidR="007B4757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90F7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90197D" w14:textId="77777777" w:rsidR="007B475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4EE443CF" w14:textId="77777777" w:rsidR="007B4757" w:rsidRDefault="007B4757">
      <w:pPr>
        <w:spacing w:line="192" w:lineRule="auto"/>
        <w:ind w:right="57"/>
        <w:rPr>
          <w:sz w:val="20"/>
        </w:rPr>
      </w:pPr>
    </w:p>
    <w:p w14:paraId="7D6524EF" w14:textId="77777777" w:rsidR="007B4757" w:rsidRDefault="007B4757" w:rsidP="002A3C7A">
      <w:pPr>
        <w:pStyle w:val="Heading1"/>
        <w:spacing w:line="360" w:lineRule="auto"/>
      </w:pPr>
      <w:r>
        <w:lastRenderedPageBreak/>
        <w:t>LINIA 138</w:t>
      </w:r>
    </w:p>
    <w:p w14:paraId="2C46EC4C" w14:textId="77777777" w:rsidR="007B4757" w:rsidRDefault="007B4757" w:rsidP="00FE4C1D">
      <w:pPr>
        <w:pStyle w:val="Heading1"/>
        <w:spacing w:line="360" w:lineRule="auto"/>
        <w:rPr>
          <w:b w:val="0"/>
          <w:bCs w:val="0"/>
          <w:sz w:val="8"/>
        </w:rPr>
      </w:pPr>
      <w:r>
        <w:t>AMARADIA - BÂRSEŞTI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6"/>
        <w:gridCol w:w="2200"/>
        <w:gridCol w:w="869"/>
        <w:gridCol w:w="756"/>
        <w:gridCol w:w="869"/>
        <w:gridCol w:w="756"/>
        <w:gridCol w:w="2494"/>
      </w:tblGrid>
      <w:tr w:rsidR="007B4757" w14:paraId="24FB473C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E2AC" w14:textId="77777777" w:rsidR="007B4757" w:rsidRDefault="007B4757" w:rsidP="007B47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A9C4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0+840</w:t>
            </w:r>
          </w:p>
          <w:p w14:paraId="6F2C9067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B535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7A69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4C54E4E9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A585" w14:textId="77777777" w:rsidR="007B4757" w:rsidRDefault="007B475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0C837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268DCB36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8B9994E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B1222" w14:textId="77777777" w:rsidR="007B4757" w:rsidRPr="007126D7" w:rsidRDefault="007B4757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C33A98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CDC3867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7C32" w14:textId="77777777" w:rsidR="007B4757" w:rsidRDefault="007B4757" w:rsidP="007B47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7B3B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1+600</w:t>
            </w:r>
          </w:p>
          <w:p w14:paraId="5E1163F1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08C3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167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030826E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4AED" w14:textId="77777777" w:rsidR="007B4757" w:rsidRDefault="007B475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4C3A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55152DA7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8853EAE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58F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B4757" w14:paraId="07DF178A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8922" w14:textId="77777777" w:rsidR="007B4757" w:rsidRDefault="007B4757" w:rsidP="007B47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9C4B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B2E6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109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17D69EC4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F958F3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B5F5" w14:textId="77777777" w:rsidR="007B4757" w:rsidRDefault="007B475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E54495" w14:textId="77777777" w:rsidR="007B4757" w:rsidRDefault="007B475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D408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14C710D3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3DD20EE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51FBB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31, 30.</w:t>
            </w:r>
          </w:p>
        </w:tc>
      </w:tr>
      <w:tr w:rsidR="007B4757" w14:paraId="0B3EFCD5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6AB01" w14:textId="77777777" w:rsidR="007B4757" w:rsidRDefault="007B4757" w:rsidP="007B47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FCBC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9B0D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2B2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01271A17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54208A31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 și</w:t>
            </w:r>
          </w:p>
          <w:p w14:paraId="7F626F9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30, 31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C779" w14:textId="77777777" w:rsidR="007B4757" w:rsidRDefault="007B475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746212" w14:textId="77777777" w:rsidR="007B4757" w:rsidRDefault="007B475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22C7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76BA2F1D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FAE716E" w14:textId="77777777" w:rsidR="007B4757" w:rsidRPr="008B4C9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7994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17, 31, 30, 26.</w:t>
            </w:r>
          </w:p>
        </w:tc>
      </w:tr>
    </w:tbl>
    <w:p w14:paraId="0A763799" w14:textId="77777777" w:rsidR="007B4757" w:rsidRDefault="007B4757">
      <w:pPr>
        <w:tabs>
          <w:tab w:val="left" w:pos="4320"/>
        </w:tabs>
        <w:rPr>
          <w:sz w:val="20"/>
        </w:rPr>
      </w:pPr>
    </w:p>
    <w:p w14:paraId="3D7622F0" w14:textId="77777777" w:rsidR="007B4757" w:rsidRDefault="007B4757" w:rsidP="00C83010">
      <w:pPr>
        <w:pStyle w:val="Heading1"/>
        <w:spacing w:line="360" w:lineRule="auto"/>
      </w:pPr>
      <w:r>
        <w:t>LINIA 143</w:t>
      </w:r>
    </w:p>
    <w:p w14:paraId="782729AD" w14:textId="77777777" w:rsidR="007B4757" w:rsidRDefault="007B4757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7B4757" w14:paraId="67CE6072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BF8C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0E5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57F5E71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1BC6" w14:textId="77777777" w:rsidR="007B4757" w:rsidRPr="00984839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3A2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1C9692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B55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937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358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CBE5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E51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7FE44F1C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74BBE85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32AE1760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F0D1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885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931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2A7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4E3C62D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46A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098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602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3BD979E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B823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DE0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2BD4935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7B4757" w14:paraId="033EC2EB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7C4B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1F7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DADF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7C8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203D10A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57773FBA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AD4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FCB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F1B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1523CF4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8972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AC29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75814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29EC64B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6CE0B2F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4EEEECA1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575D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41C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92EF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CFA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27B80F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B0D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9A3C5C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608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FC1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475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61D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5DA77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7B4757" w14:paraId="45DB62E4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B940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A12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DA90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A32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1BDC4AA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A22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00E5C8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462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BB4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B26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35E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1F8FC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7B4757" w14:paraId="2FF0EE3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9501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087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043E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82C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C7D1EB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B662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0D4A30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87ED35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0A0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4CD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D62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892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8FE92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7B4757" w14:paraId="2CC0F180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746B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0EC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B7D2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DBF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A39630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DF2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8120D6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798A0B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D81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5EE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58C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AA5A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10134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7B4757" w14:paraId="29A50135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7965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CC8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0BFF7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4E2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E30AB4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8C9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449A03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27939D7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650CCF5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377C53F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37AF010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FC6530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66B772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DD92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120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E7F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E2D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EA4D52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7B4757" w14:paraId="251C4E41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0D7E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804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E889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8C1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0780A4D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EB7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0167FBC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1F2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CD7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255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6AC5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6E048C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4DB147CC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7B4757" w14:paraId="019462BE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D1BB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BCA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9568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93D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13A8FDF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461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EC39F5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D03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732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2FE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919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E7542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7B4757" w14:paraId="700289EB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CF31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5F2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EE30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AFE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84E4219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A08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2FE61D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6C4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7F1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528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DA75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D7BD6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5389FED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7B4757" w14:paraId="6DB89E44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FA54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290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DA71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064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55BAD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BD4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882E0D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BEE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63D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DFF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CA6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5C5F1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7B4757" w14:paraId="7087D916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7749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0A9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A30B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A27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60C249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96A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73C6A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4A97D90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4A92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9922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7BE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2800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3669DC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7B4757" w14:paraId="0B958963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1BBA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766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14DB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E68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865BCFD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02D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B4AA0A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856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A77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B6F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95D9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FF776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7B4757" w14:paraId="456FC8AF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46F4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A3A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3389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CE8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9662759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696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1DD8A01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1A8235A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E9F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49B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54F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4CE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BC9369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7B4757" w14:paraId="3A57C0BF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BB7C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830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5F12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E4BF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8E377F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3E14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53150D1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32E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B80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40D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061F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AF90E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7B4757" w14:paraId="1FE34F8A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2166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20D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C42E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095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9AAB59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D55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5795DF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C17CEF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811A" w14:textId="77777777" w:rsidR="007B4757" w:rsidRPr="00B53EFA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76F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EE98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29A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254C0C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7B4757" w14:paraId="03E60ECE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192D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CE7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22C4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7EE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E68A17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DAE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096C4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796C" w14:textId="77777777" w:rsidR="007B4757" w:rsidRPr="00B53EFA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DC5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6AC5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EDF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7731CCE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AD09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EE9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D2CD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C1F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C9CE84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FE2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D1C1D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19FE" w14:textId="77777777" w:rsidR="007B4757" w:rsidRPr="00B53EFA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15E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A5E4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026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0D7804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008C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E26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B12F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262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EDA63FD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8EC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083D55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1FE2" w14:textId="77777777" w:rsidR="007B4757" w:rsidRPr="00B53EFA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DA3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99BD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0BEE0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1781B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7B4757" w14:paraId="21832A9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EBE0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C02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42FB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7FB5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DE82B95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AB0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299F25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6F3333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3AFFF07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7B8BCE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3C22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5DD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CA7E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0A22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68835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7B4757" w14:paraId="0C3070F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02F3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F67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3F50F3D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4293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BA5A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710FC3F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E08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6AF2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AB1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8D42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1EDE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3538E75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6AFC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0D8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75B8C96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D6A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A05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49D6992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EDD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345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613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A8B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1705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AA10FA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0E5A31E5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1564CC1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196A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F58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768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69F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59B2C4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5EA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3C1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BE6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3B6162C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ED1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71A9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7C517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474DF96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3CFF306C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5DA1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CA12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F38D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27FC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C14DE7D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77A8608F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579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76662F9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B297" w14:textId="77777777" w:rsidR="007B4757" w:rsidRPr="00B53EFA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1DC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1E3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B8B2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7F6DC6A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7C13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9A6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2F6C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F91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E3072F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53B773DA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516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BDA2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AD1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4E5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939D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4BA940B2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B01E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3DA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DF79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FA7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F3AF149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396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69D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9BD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4C68964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998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D709" w14:textId="77777777" w:rsidR="007B4757" w:rsidRPr="006611B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7B4757" w14:paraId="7B44122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D0FE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826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78398DD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C095" w14:textId="77777777" w:rsidR="007B4757" w:rsidRPr="00984839" w:rsidRDefault="007B47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EC9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6225571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0A8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FDC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5398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AF4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42AF" w14:textId="77777777" w:rsidR="007B4757" w:rsidRPr="003B25AA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14:paraId="5BB1AC2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8507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664A" w14:textId="77777777" w:rsidR="007B4757" w:rsidRPr="00CB3DC4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3F24EB6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324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695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4478E8E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A58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346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907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E36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76EF" w14:textId="77777777" w:rsidR="007B4757" w:rsidRPr="00CB3DC4" w:rsidRDefault="007B4757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49B7A5B" w14:textId="77777777" w:rsidR="007B4757" w:rsidRPr="00F11CE2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4C7F7F0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5B3C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E032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A9802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674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21E42359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482CD50A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B3F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0570E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4E77" w14:textId="77777777" w:rsidR="007B4757" w:rsidRPr="00B53EFA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063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7345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0672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7955595E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98B1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845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90E5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620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5C5A9EC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E6A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4633F0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E75FAF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4F2A70A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A30D871" w14:textId="77777777" w:rsidR="007B4757" w:rsidRPr="0026047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20BF" w14:textId="77777777" w:rsidR="007B4757" w:rsidRPr="00B53EFA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13F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60CC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3910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481B8A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7B4757" w14:paraId="0B6F5C1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5BFD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E80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3CB2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3E92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46DB52F0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8A3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4A2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C8D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12798D6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1DA0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7D5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7980098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3FFA969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7B4757" w14:paraId="2BCC2A0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E4A0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BB2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5F4B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ACD2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6C5AF6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0EA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32B2A9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973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D13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47CE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8A5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7B4757" w14:paraId="11E634A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78F9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D80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33D949C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2AD7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41E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02F47BC2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783C703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41AA6E7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8C5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DFE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F21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221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907E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0A296F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61E4643C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7B4757" w14:paraId="718FE5AB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CE5E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C9B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28E2061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780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6BAD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302ACDB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348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EDF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40E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906B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430B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6C4A048E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C7CF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1F3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153BA5E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609F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8056" w14:textId="77777777" w:rsidR="007B4757" w:rsidRDefault="007B4757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55345582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363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BB9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610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3256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F85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7F041D31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A036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35B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C8A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B5B1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1E4606EB" w14:textId="77777777" w:rsidR="007B4757" w:rsidRDefault="007B475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7F842103" w14:textId="77777777" w:rsidR="007B4757" w:rsidRDefault="007B475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606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C65A6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45D0" w14:textId="77777777" w:rsidR="007B4757" w:rsidRPr="00B53EFA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03F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B1EE7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6DA5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4FE0296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E13A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54C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2F1AF11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2D0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8E0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766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97B3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587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9330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4B6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58032312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045D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55C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8B3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2029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7D90BAE7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345F335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43418186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C14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8CB0B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DE47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316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B7BB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3CF4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30F11EF5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5FDB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00C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65F93F7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618C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081C" w14:textId="77777777" w:rsidR="007B4757" w:rsidRDefault="007B4757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E24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A76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5225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179A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57B3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78B334A0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67EF" w14:textId="77777777" w:rsidR="007B4757" w:rsidRDefault="007B4757" w:rsidP="007B47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07E1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0439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F578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2A4BD29D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9898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79C49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3278296E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208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A98A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E135" w14:textId="77777777" w:rsidR="007B4757" w:rsidRPr="00984839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926F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BF808C" w14:textId="77777777" w:rsidR="007B4757" w:rsidRDefault="007B47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0DF6E00E" w14:textId="77777777" w:rsidR="007B4757" w:rsidRDefault="007B4757">
      <w:pPr>
        <w:spacing w:after="40" w:line="192" w:lineRule="auto"/>
        <w:ind w:right="57"/>
        <w:rPr>
          <w:sz w:val="20"/>
        </w:rPr>
      </w:pPr>
    </w:p>
    <w:p w14:paraId="5A0E4F0B" w14:textId="77777777" w:rsidR="007B4757" w:rsidRDefault="007B4757" w:rsidP="00EF6A64">
      <w:pPr>
        <w:pStyle w:val="Heading1"/>
        <w:spacing w:line="360" w:lineRule="auto"/>
      </w:pPr>
      <w:r>
        <w:t>LINIA 144</w:t>
      </w:r>
    </w:p>
    <w:p w14:paraId="71FB43EB" w14:textId="77777777" w:rsidR="007B4757" w:rsidRDefault="007B4757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7B4757" w14:paraId="2E5D2382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6FED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C41F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E2B97C1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8D52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6432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393B11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EB3D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7739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AD6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579B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B3A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5B0A8EB7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3F11F12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7B4757" w14:paraId="01DF93A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10DC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B193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0C39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CCE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4EB6D731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56C1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0FCB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A4E0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2F8B262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6F7B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811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AE58300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7B4757" w14:paraId="2B2FC6A8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5DA3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37D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2D2B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7A0D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7B11DBE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50CEC469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C77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DE9F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51F7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5B2466A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FEE4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207B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5E16FC9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32E58BC5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091EECC9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D673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D53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835B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09A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106FC4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A79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DD5B44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F322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512B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B516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FE5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7FE272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7B4757" w14:paraId="70A797A2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856F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9F7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24D3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6A8D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0B86A07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8155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0167E35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997C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08E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8478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E7DB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C0847E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7B4757" w14:paraId="46E4163D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1517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FB4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D087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7694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E0BD3B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3BE3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079766B5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EF51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CDCB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B6A4" w14:textId="77777777" w:rsidR="007B4757" w:rsidRPr="00984839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9FE0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7B4757" w14:paraId="3F1CA18C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EF0A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140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D9CB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8F48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1197FD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0A3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BD2C99A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DDA7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3F2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EC86" w14:textId="77777777" w:rsidR="007B4757" w:rsidRPr="00984839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A85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8825BD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7B4757" w14:paraId="6E18F225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4230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0C7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3A0C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D21F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115E18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D20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F7B5C83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051A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856B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44F3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C11E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D68780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7B4757" w14:paraId="2F1C075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5B91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B9B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FAA58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D32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B3F493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EEB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DBCA28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6DDA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447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AE99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F8D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AE91CB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7B4757" w14:paraId="6BA4602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7257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565D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F0B3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BE5F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EFC16F5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83A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00D796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7FF78AC1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5693179B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63FD7B2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E69C1CA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0A3C0E3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CFA37C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F1C2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9436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DBAB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194B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7E3AD9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7B4757" w14:paraId="7CC7B179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E49C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001F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A219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3DB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6F5B53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614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03E3675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0EA7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08F1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CB15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D40D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F4AE19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7B4757" w14:paraId="4475B232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583C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B13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6664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FB3F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D036F8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B7D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30C8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50A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21B5E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B2E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ACF667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7B4757" w14:paraId="5061A3C1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0DC4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FDBB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CD91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1D6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E93B74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2E35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058740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C691DE5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A7BF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FDCB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F916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9E82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B888B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7B4757" w14:paraId="53C89546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03B2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A2AB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869C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FEB1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13A950E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223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AF443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EBE4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51AF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87D5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C760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7E4FE9FD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91BE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14C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8EDF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01F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75E2B5D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3EF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265BB3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D74A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15FD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582A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012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A13353C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09149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7976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5278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C50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8863627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330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429C07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C4D5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FD0B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446C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AA44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40D40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7B4757" w14:paraId="653B6930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2239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E656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2E03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E87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67883CA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8C5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468A2A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D357BC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77D9315D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247BAF6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C6B12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8D7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1F38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6D07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497C8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7B4757" w14:paraId="0FB4120A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32FA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60D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22F5C3B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EC49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92F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3BF3335E" w14:textId="77777777" w:rsidR="007B4757" w:rsidRPr="00B61351" w:rsidRDefault="007B4757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74B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5D77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59C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D075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012E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68BF0586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B253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BF7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239B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AFF4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476FD16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F56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56F029BD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0FC6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01026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46E3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5E70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D7BEC9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7B4757" w14:paraId="29C2A756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E416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E3E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F7F3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DB27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5DDF31A5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68075E9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45D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EDCD713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B8B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0809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21C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5A1683D9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5221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8531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6AFB9465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E099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3BCD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55FC08BB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BEE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59497DD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C63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DA8B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CBCE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19B1E997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1478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0401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06816DFD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2B4C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D8C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E9B1FC9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459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ABDE7C8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BE65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0141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0F4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14:paraId="0EF1CB59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14AE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345A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12260BB5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DC45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21C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2C42998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6A0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E34492F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58F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64E9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FC50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5F54F5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7B4757" w14:paraId="709673DE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C9C8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DD3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4ED96B0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D227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E261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5F6796A0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6DD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F24924B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222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58DB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8F9E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244DCD9B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F2D3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672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856E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8D0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263E04A2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4929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5B89F9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56CF63E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A561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5BDF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4790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391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827EF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7B4757" w14:paraId="65A0A224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8128" w14:textId="77777777" w:rsidR="007B4757" w:rsidRDefault="007B4757" w:rsidP="007B47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D12B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3F35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8CE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39A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57A1B83A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7225781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227DD1B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4FE349F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D98BB6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475A4D3D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E96F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441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9DBD" w14:textId="77777777" w:rsidR="007B4757" w:rsidRPr="00DA008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39C5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2E19CD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5E7922A8" w14:textId="77777777" w:rsidR="007B4757" w:rsidRDefault="007B4757">
      <w:pPr>
        <w:spacing w:before="40" w:line="192" w:lineRule="auto"/>
        <w:ind w:right="57"/>
        <w:rPr>
          <w:sz w:val="20"/>
        </w:rPr>
      </w:pPr>
    </w:p>
    <w:p w14:paraId="0FCE9823" w14:textId="77777777" w:rsidR="007B4757" w:rsidRDefault="007B4757" w:rsidP="00E56A6A">
      <w:pPr>
        <w:pStyle w:val="Heading1"/>
        <w:spacing w:line="360" w:lineRule="auto"/>
      </w:pPr>
      <w:r>
        <w:t>LINIA 200</w:t>
      </w:r>
    </w:p>
    <w:p w14:paraId="03AF2FD0" w14:textId="77777777" w:rsidR="007B4757" w:rsidRDefault="007B4757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B4757" w14:paraId="5CAD0AB8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01C5" w14:textId="77777777" w:rsidR="007B4757" w:rsidRDefault="007B4757" w:rsidP="00543B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E02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4B4DD5C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9061" w14:textId="77777777" w:rsidR="007B4757" w:rsidRPr="00032DF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9A5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Orăştie -</w:t>
            </w:r>
          </w:p>
          <w:p w14:paraId="60BF429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6BA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F81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EE4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34AB2F6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123B" w14:textId="77777777" w:rsidR="007B4757" w:rsidRPr="00032DF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216C" w14:textId="77777777" w:rsidR="007B4757" w:rsidRPr="00F716C0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Semnalizate ca limitare de viteză.</w:t>
            </w:r>
          </w:p>
        </w:tc>
      </w:tr>
      <w:tr w:rsidR="007B4757" w14:paraId="642681E3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108E" w14:textId="77777777" w:rsidR="007B4757" w:rsidRDefault="007B4757" w:rsidP="00543B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4FE03" w14:textId="77777777" w:rsidR="007B4757" w:rsidRDefault="007B47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04719E9F" w14:textId="77777777" w:rsidR="007B4757" w:rsidRDefault="007B47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F209" w14:textId="77777777" w:rsidR="007B4757" w:rsidRDefault="007B475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068F" w14:textId="77777777" w:rsidR="007B4757" w:rsidRDefault="007B475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Ilia –</w:t>
            </w:r>
          </w:p>
          <w:p w14:paraId="5A2053C5" w14:textId="77777777" w:rsidR="007B4757" w:rsidRDefault="007B475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92C5" w14:textId="77777777" w:rsidR="007B4757" w:rsidRDefault="007B47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601D" w14:textId="77777777" w:rsidR="007B4757" w:rsidRDefault="007B475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1C7E" w14:textId="77777777" w:rsidR="007B4757" w:rsidRDefault="007B47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113ACD17" w14:textId="77777777" w:rsidR="007B4757" w:rsidRDefault="007B47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B17E" w14:textId="77777777" w:rsidR="007B4757" w:rsidRDefault="007B475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E2D9" w14:textId="77777777" w:rsidR="007B4757" w:rsidRDefault="007B4757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7B4757" w14:paraId="70AA9A8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C040" w14:textId="77777777" w:rsidR="007B4757" w:rsidRDefault="007B4757" w:rsidP="00543B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287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74A27FE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818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21E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A3C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10D7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D22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4DE0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56F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B4757" w14:paraId="2FFE987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A07C" w14:textId="77777777" w:rsidR="007B4757" w:rsidRDefault="007B4757" w:rsidP="00543B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494B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A20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7979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CDD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BE9C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53D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51EEF87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EA31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0D4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B4757" w14:paraId="6134309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CD9F" w14:textId="77777777" w:rsidR="007B4757" w:rsidRDefault="007B4757" w:rsidP="00543B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4147" w14:textId="77777777" w:rsidR="007B4757" w:rsidRDefault="007B47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53AA0594" w14:textId="77777777" w:rsidR="007B4757" w:rsidRDefault="007B47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CEDD" w14:textId="77777777" w:rsidR="007B4757" w:rsidRDefault="007B47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D4CC" w14:textId="77777777" w:rsidR="007B4757" w:rsidRDefault="007B4757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47C9" w14:textId="77777777" w:rsidR="007B4757" w:rsidRDefault="007B47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D444" w14:textId="77777777" w:rsidR="007B4757" w:rsidRDefault="007B47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2447" w14:textId="77777777" w:rsidR="007B4757" w:rsidRDefault="007B47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617656BD" w14:textId="77777777" w:rsidR="007B4757" w:rsidRDefault="007B47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6B2D" w14:textId="77777777" w:rsidR="007B4757" w:rsidRDefault="007B47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6C79" w14:textId="77777777" w:rsidR="007B4757" w:rsidRDefault="007B475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B4757" w14:paraId="4C4C2C6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6B33" w14:textId="77777777" w:rsidR="007B4757" w:rsidRDefault="007B4757" w:rsidP="00543B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428A" w14:textId="77777777" w:rsidR="007B4757" w:rsidRDefault="007B47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9F1E" w14:textId="77777777" w:rsidR="007B4757" w:rsidRDefault="007B47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2CD3" w14:textId="77777777" w:rsidR="007B4757" w:rsidRDefault="007B475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45FC55D8" w14:textId="77777777" w:rsidR="007B4757" w:rsidRDefault="007B475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2C56" w14:textId="77777777" w:rsidR="007B4757" w:rsidRDefault="007B47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E7FC" w14:textId="77777777" w:rsidR="007B4757" w:rsidRDefault="007B47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9B6C" w14:textId="77777777" w:rsidR="007B4757" w:rsidRDefault="007B47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527+400</w:t>
            </w:r>
          </w:p>
          <w:p w14:paraId="462E2ECA" w14:textId="77777777" w:rsidR="007B4757" w:rsidRDefault="007B47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C9D4" w14:textId="77777777" w:rsidR="007B4757" w:rsidRDefault="007B47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D109" w14:textId="77777777" w:rsidR="007B4757" w:rsidRDefault="007B475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B4757" w14:paraId="37FF4BE9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0EA3" w14:textId="77777777" w:rsidR="007B4757" w:rsidRDefault="007B4757" w:rsidP="00543B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44E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1D67" w14:textId="77777777" w:rsidR="007B4757" w:rsidRPr="00032DF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C21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37F51B9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047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A27FAD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A0A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40B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BE11" w14:textId="77777777" w:rsidR="007B4757" w:rsidRPr="00032DF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693D" w14:textId="77777777" w:rsidR="007B4757" w:rsidRPr="00F716C0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B4757" w14:paraId="14878310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0222" w14:textId="77777777" w:rsidR="007B4757" w:rsidRDefault="007B4757" w:rsidP="00543BF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C00B" w14:textId="77777777" w:rsidR="007B4757" w:rsidRDefault="007B47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118A6334" w14:textId="77777777" w:rsidR="007B4757" w:rsidRDefault="007B47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8973" w14:textId="77777777" w:rsidR="007B4757" w:rsidRDefault="007B475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C629" w14:textId="77777777" w:rsidR="007B4757" w:rsidRDefault="007B475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Săvîrșin -</w:t>
            </w:r>
          </w:p>
          <w:p w14:paraId="581BF460" w14:textId="77777777" w:rsidR="007B4757" w:rsidRDefault="007B475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ECC7" w14:textId="77777777" w:rsidR="007B4757" w:rsidRDefault="007B47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6954" w14:textId="77777777" w:rsidR="007B4757" w:rsidRDefault="007B475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7AFF5" w14:textId="77777777" w:rsidR="007B4757" w:rsidRDefault="007B47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04F607D3" w14:textId="77777777" w:rsidR="007B4757" w:rsidRDefault="007B47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D782" w14:textId="77777777" w:rsidR="007B4757" w:rsidRDefault="007B475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765C" w14:textId="77777777" w:rsidR="007B4757" w:rsidRDefault="007B4757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2DBBB5E9" w14:textId="77777777" w:rsidR="007B4757" w:rsidRDefault="007B4757" w:rsidP="00623FF6">
      <w:pPr>
        <w:spacing w:before="40" w:after="40" w:line="192" w:lineRule="auto"/>
        <w:ind w:right="57"/>
      </w:pPr>
    </w:p>
    <w:p w14:paraId="36530363" w14:textId="77777777" w:rsidR="007B4757" w:rsidRDefault="007B4757" w:rsidP="006D4098">
      <w:pPr>
        <w:pStyle w:val="Heading1"/>
        <w:spacing w:line="360" w:lineRule="auto"/>
      </w:pPr>
      <w:r>
        <w:t>LINIA 201</w:t>
      </w:r>
    </w:p>
    <w:p w14:paraId="29B5BE6A" w14:textId="77777777" w:rsidR="007B4757" w:rsidRDefault="007B4757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7B4757" w14:paraId="69B5E925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ACFE" w14:textId="77777777" w:rsidR="007B4757" w:rsidRDefault="007B4757" w:rsidP="007B475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66D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F6EA" w14:textId="77777777" w:rsidR="007B4757" w:rsidRPr="00C937B4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458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9EB043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C13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6C5D26A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maca-</w:t>
            </w:r>
          </w:p>
          <w:p w14:paraId="4CA0E66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zul extrem</w:t>
            </w:r>
          </w:p>
          <w:p w14:paraId="53B3E27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FD40" w14:textId="77777777" w:rsidR="007B4757" w:rsidRPr="00C937B4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937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554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FE4D" w14:textId="77777777" w:rsidR="007B4757" w:rsidRPr="00C937B4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CAE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C77A443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24CF" w14:textId="77777777" w:rsidR="007B4757" w:rsidRDefault="007B4757" w:rsidP="007B475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D00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34B3" w14:textId="77777777" w:rsidR="007B4757" w:rsidRPr="00C937B4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ADC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2E79F46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DAF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75A6E3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A260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FC6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498C" w14:textId="77777777" w:rsidR="007B4757" w:rsidRPr="00C937B4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4DF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EBAE0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7F309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şi 10.</w:t>
            </w:r>
          </w:p>
        </w:tc>
      </w:tr>
      <w:tr w:rsidR="007B4757" w14:paraId="71FF59D5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79E8" w14:textId="77777777" w:rsidR="007B4757" w:rsidRDefault="007B4757" w:rsidP="007B475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6B6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627B" w14:textId="77777777" w:rsidR="007B4757" w:rsidRPr="00C937B4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B92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783947B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027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EA4685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A448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389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0247" w14:textId="77777777" w:rsidR="007B4757" w:rsidRPr="00C937B4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163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9580D3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</w:tbl>
    <w:p w14:paraId="6C262754" w14:textId="77777777" w:rsidR="007B4757" w:rsidRPr="003012FC" w:rsidRDefault="007B4757">
      <w:pPr>
        <w:spacing w:before="40" w:after="40" w:line="192" w:lineRule="auto"/>
        <w:ind w:right="57"/>
      </w:pPr>
    </w:p>
    <w:p w14:paraId="0722A45E" w14:textId="77777777" w:rsidR="007B4757" w:rsidRDefault="007B4757" w:rsidP="00C53936">
      <w:pPr>
        <w:pStyle w:val="Heading1"/>
        <w:spacing w:line="360" w:lineRule="auto"/>
      </w:pPr>
      <w:r>
        <w:t>LINIA 202 A</w:t>
      </w:r>
    </w:p>
    <w:p w14:paraId="57086FAE" w14:textId="77777777" w:rsidR="007B4757" w:rsidRDefault="007B4757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7B4757" w14:paraId="0B6E1DCF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55A0" w14:textId="77777777" w:rsidR="007B4757" w:rsidRDefault="007B4757" w:rsidP="007B47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DF2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90BE" w14:textId="77777777" w:rsidR="007B4757" w:rsidRPr="0087494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9DF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F25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0F7B28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B4BD" w14:textId="77777777" w:rsidR="007B4757" w:rsidRPr="0048429E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429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D812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162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820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1D, 2D şi 3D.</w:t>
            </w:r>
          </w:p>
        </w:tc>
      </w:tr>
      <w:tr w:rsidR="007B4757" w14:paraId="42C5F949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3F94" w14:textId="77777777" w:rsidR="007B4757" w:rsidRDefault="007B4757" w:rsidP="007B47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DF2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41C5" w14:textId="77777777" w:rsidR="007B4757" w:rsidRPr="00874940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E64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F99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7CC9" w14:textId="77777777" w:rsidR="007B4757" w:rsidRPr="0048429E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BFDF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C97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BBA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 abătută Cap Y.</w:t>
            </w:r>
          </w:p>
          <w:p w14:paraId="668C613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7B645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7B4757" w:rsidRPr="00743905" w14:paraId="2E8D1837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3385" w14:textId="77777777" w:rsidR="007B4757" w:rsidRPr="00743905" w:rsidRDefault="007B4757" w:rsidP="007B47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A5287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3+200</w:t>
            </w:r>
          </w:p>
          <w:p w14:paraId="167CDD63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D85C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2082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5F0DE1F5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</w:t>
            </w:r>
          </w:p>
          <w:p w14:paraId="32A25FD4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5D directă, cuprinsă între </w:t>
            </w:r>
          </w:p>
          <w:p w14:paraId="1A430A1B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T.D.J. 64 / 72 şi </w:t>
            </w:r>
          </w:p>
          <w:p w14:paraId="18E7693B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B17D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AC99" w14:textId="77777777" w:rsidR="007B4757" w:rsidRPr="00743905" w:rsidRDefault="007B475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5F86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52DF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21E1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2F10B218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Staţie paralelogram.</w:t>
            </w:r>
          </w:p>
        </w:tc>
      </w:tr>
      <w:tr w:rsidR="007B4757" w:rsidRPr="00743905" w14:paraId="208B3B3F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B31E" w14:textId="77777777" w:rsidR="007B4757" w:rsidRPr="00743905" w:rsidRDefault="007B4757" w:rsidP="007B47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8E7E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56B4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3CEA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5645AADB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49B88932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23BF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4D8C3565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49D2" w14:textId="77777777" w:rsidR="007B4757" w:rsidRPr="00743905" w:rsidRDefault="007B475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C6DF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1AB9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1083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43905" w14:paraId="0EB38E8C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A892" w14:textId="77777777" w:rsidR="007B4757" w:rsidRPr="00743905" w:rsidRDefault="007B4757" w:rsidP="007B47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A3DC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F8F3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6DCD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66311E0C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055AA4A1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680B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6A262045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F2B3" w14:textId="77777777" w:rsidR="007B4757" w:rsidRPr="00743905" w:rsidRDefault="007B475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9717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33EF" w14:textId="77777777" w:rsidR="007B4757" w:rsidRPr="00743905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24D9" w14:textId="77777777" w:rsidR="007B4757" w:rsidRPr="00743905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1970520D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268279DC" w14:textId="77777777" w:rsidR="007B4757" w:rsidRDefault="007B4757" w:rsidP="002A4CB1">
      <w:pPr>
        <w:pStyle w:val="Heading1"/>
        <w:spacing w:line="360" w:lineRule="auto"/>
      </w:pPr>
      <w:r>
        <w:t>LINIA 203</w:t>
      </w:r>
    </w:p>
    <w:p w14:paraId="7689A5A4" w14:textId="77777777" w:rsidR="007B4757" w:rsidRDefault="007B4757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7B4757" w:rsidRPr="007126D7" w14:paraId="242F7C4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71AD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BF4E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FBC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2FC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63DAA6E2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1D04" w14:textId="77777777" w:rsidR="007B4757" w:rsidRDefault="007B4757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1B031865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8A6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1FC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3D19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F060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7B4757" w:rsidRPr="007126D7" w14:paraId="054A101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5F41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0CD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7D59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ADD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F925B0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561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09E37B5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91A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0C4A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F2B28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60D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126D7" w14:paraId="4701FB33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E861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7B6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6BA6C23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911D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F21B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0927D74B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17C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551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EE86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6EDD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C22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CEFBF37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487562E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16C8C2C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C139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7E8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4F5EAEB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1451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55AF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7E8F932A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9F9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CB3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6CF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5EB3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CA4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E43CF30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A7071C2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1196D49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C840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FA1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33A04E9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FC33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FD1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4017C0B6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E007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6B8D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AF2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539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901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D3779B9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445B753" w14:textId="77777777" w:rsidR="007B4757" w:rsidRPr="008F5A6B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3DA9D62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FB0B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C78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6B60AEB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50D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38C5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246FA520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820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683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9F28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9C91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5B1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9014BB7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1C27FB4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0DD5B68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BE75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66F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05E80BF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FFF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61AC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371C1E6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7A28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361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BC16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5B47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90F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185AD06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04B8FBB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0F1C966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185B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478E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4DD4ED06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E23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F695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844836D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C983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630E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005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7419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DE4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4D8A1DA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5C62F97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42226BF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22855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32F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10B9679A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31D3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2BF1" w14:textId="77777777" w:rsidR="007B4757" w:rsidRPr="007126D7" w:rsidRDefault="007B4757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39E908C" w14:textId="77777777" w:rsidR="007B4757" w:rsidRPr="007126D7" w:rsidRDefault="007B4757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1616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31E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DBB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B38E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3CE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1087AED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AF9B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B516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042CD66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C75F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750E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AAA895A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37C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D7B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4138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E9B8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12B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BFB7670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8FB6CBE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11A10D0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EEBC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80B5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2CE0748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16AF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1CA7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D910DC9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86B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611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5D97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201C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72C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D11A392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8BCE4C4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7C567C8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30AA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E98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449414D1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F61AD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1C31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9DD3E78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640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142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DB7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C417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5CC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3022D03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58577EC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5563610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91E0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0CD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5731DB4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4BD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CD98" w14:textId="77777777" w:rsidR="007B4757" w:rsidRPr="007126D7" w:rsidRDefault="007B4757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0CB0284C" w14:textId="77777777" w:rsidR="007B4757" w:rsidRPr="007126D7" w:rsidRDefault="007B4757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AA8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ACE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FC6B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760D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C11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270FC91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4906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5D71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0D9AB855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4729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9ECC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704ED12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BA2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8817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96C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06A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631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877B0E3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2C9E981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2847C8A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446E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ECB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0FE8815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1A67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C5AD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BEF32AC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CC8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0013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ADE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341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BF75" w14:textId="77777777" w:rsidR="007B4757" w:rsidRPr="00F13EC0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40D4689C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0CF3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AA28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0A669F3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D7C8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C75B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975D4A3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3E3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9FDF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15A3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F012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C4E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C50582A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1533993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3F7145B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08F5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622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1443CF5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919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6A62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480F63C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445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E68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9136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0788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921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37D8A92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239D370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2522F38E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F84F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DA7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5AE6290B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7ED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AA89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23A3EF5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1A23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A87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27C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F67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B50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3A9DB44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64D78E0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5C379492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61AE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3AE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7366C94B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3B7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B3A1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282E814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10C6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445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765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F507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D13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C5E928D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3292330" w14:textId="77777777" w:rsidR="007B4757" w:rsidRPr="00744E1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03347657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7E5B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475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4F2BDB9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4915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95ED" w14:textId="77777777" w:rsidR="007B4757" w:rsidRPr="007126D7" w:rsidRDefault="007B4757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7B88323" w14:textId="77777777" w:rsidR="007B4757" w:rsidRPr="007126D7" w:rsidRDefault="007B4757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879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9131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C1A5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9D4E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5BF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2DBBEFA1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91CB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D658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9DE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4A2A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7B4D0898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554F992B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DA77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33D0EAE3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70CFD04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6F75BDAE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12FABB8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81CF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A748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6121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FF02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126D7" w14:paraId="08C26C59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CFA7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FD2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9A6F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9487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18B6D0B8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D5DF" w14:textId="77777777" w:rsidR="007B4757" w:rsidRPr="007126D7" w:rsidRDefault="007B475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02269A3E" w14:textId="77777777" w:rsidR="007B4757" w:rsidRPr="007126D7" w:rsidRDefault="007B475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1DF7E1EA" w14:textId="77777777" w:rsidR="007B4757" w:rsidRPr="007126D7" w:rsidRDefault="007B475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49A299FD" w14:textId="77777777" w:rsidR="007B4757" w:rsidRPr="007126D7" w:rsidRDefault="007B475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506E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7DC8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11D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10B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39F50B61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7B4757" w:rsidRPr="007126D7" w14:paraId="220FB2DE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3939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6FD9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B1C5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AE94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35A93FB4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B15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7789EF8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01B64D4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49C08593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22E1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17B5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E7243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69A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BCCFCEC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7B4757" w:rsidRPr="007126D7" w14:paraId="7AF98432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ACEA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64A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0842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8381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96C8FD5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6990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77BA43D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FC8765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0870406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556422C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7D9751A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312495A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38E6981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766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D62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AC9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8C0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3BD9492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7B4757" w:rsidRPr="007126D7" w14:paraId="77346B6F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663A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A6D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9C43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907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651A85D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458E5E8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3D5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6012E3B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4338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945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5F2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D4F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126D7" w14:paraId="289B996F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81C1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897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E849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FFC6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1AE6452B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4E6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84D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801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7A7A53C8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1BA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13E9" w14:textId="77777777" w:rsidR="007B4757" w:rsidRDefault="007B4757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1B47B29B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2966A20F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08D8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384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1F0F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7AC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138D401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CDFBE38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2F5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42D274B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1ED3CB2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3E263026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017D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F08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35E5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7DB7" w14:textId="77777777" w:rsidR="007B4757" w:rsidRDefault="007B4757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7B4757" w:rsidRPr="007126D7" w14:paraId="09B7EEA6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E55A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879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6EF9444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865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39A2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7993ABBA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0165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5F3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FE3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B058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0ABE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6A69D2C1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FEB0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A27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5A7AAB3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0E3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142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76CD56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Valea Mărului – </w:t>
            </w:r>
          </w:p>
          <w:p w14:paraId="754414A7" w14:textId="77777777" w:rsidR="007B4757" w:rsidRPr="00F87E98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4001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519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BE8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505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CBA9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B4757" w:rsidRPr="007126D7" w14:paraId="703F1ED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3770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B12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33E8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2619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3E254641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3704F5CB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3FD7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0BDC05C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7C7E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9A47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91F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F05D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126D7" w14:paraId="0993D014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E086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3F3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6077B05E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029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C2D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76D54D00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0138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A3E1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9CD1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F2F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BCEE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0A3A218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4C09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B4A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847F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D274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104F8F93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AF4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FFF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00B75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5CD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AC666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7B4757" w:rsidRPr="007126D7" w14:paraId="0BF14AE9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1626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B56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6B6F052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E085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1413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FAD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C195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4E0A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B87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771B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1540DB7B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891D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E76A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AB18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8C89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5549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B28D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ADA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B9C3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479B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42DAA84A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ACD0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8B12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ED69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8DA4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248BA4C6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F6DB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E88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787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17F5A5F6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91BA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F71BA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67CDD9A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EFCE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9245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3223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5716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3F63AFD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6E5CFA68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4FEE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49E3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136A6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1DFA4617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9FC9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9F6C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233B0D1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7F23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51E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21B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68C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787AB1C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1603C3BE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0167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9ACC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376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366D876C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1BDE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E12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66B75B6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7B4757" w:rsidRPr="007126D7" w14:paraId="39E311D5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D596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ACDE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7E2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EFF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7DF0C75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191C7B66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B86A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BBD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C80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4C2477E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97F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3639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67E480CD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EC26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4A7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D91B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5645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23097188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276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29D6633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9D3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A40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2782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A263" w14:textId="77777777" w:rsidR="007B4757" w:rsidRPr="007126D7" w:rsidRDefault="007B4757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0217629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62F1925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7B4757" w:rsidRPr="007126D7" w14:paraId="375073D4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1994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2C31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1D14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7AD5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48410CCD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02FF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A10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E38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F220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B826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434C6A7C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66AE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F2C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5DFAC19E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C31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D48D" w14:textId="77777777" w:rsidR="007B4757" w:rsidRPr="007126D7" w:rsidRDefault="007B4757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7DDDF4DE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EC13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5F75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DB13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645B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EC05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B4757" w:rsidRPr="007126D7" w14:paraId="0C0F54A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FBC0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D36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57ED404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B596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0945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6460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7537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D9D9D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79AF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0CC2" w14:textId="77777777" w:rsidR="007B4757" w:rsidRPr="007126D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7B4757" w:rsidRPr="007126D7" w14:paraId="1485EDF7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67C2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616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09EB9EA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BFB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838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C1A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8F5E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B403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86AC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351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54A9E36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B4757" w:rsidRPr="007126D7" w14:paraId="11ADC3F1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E6C2" w14:textId="77777777" w:rsidR="007B4757" w:rsidRPr="007126D7" w:rsidRDefault="007B4757" w:rsidP="007B47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8C0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253AA8A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E18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40E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1E209D1D" w14:textId="77777777" w:rsidR="007B4757" w:rsidRPr="00037854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6438334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3183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5F0F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8E94" w14:textId="77777777" w:rsidR="007B4757" w:rsidRPr="007126D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8C38" w14:textId="77777777" w:rsidR="007B4757" w:rsidRPr="007126D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32F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5242B896" w14:textId="77777777" w:rsidR="007B4757" w:rsidRDefault="007B4757" w:rsidP="000039F1">
      <w:pPr>
        <w:spacing w:before="40" w:after="40" w:line="192" w:lineRule="auto"/>
        <w:ind w:right="57"/>
        <w:rPr>
          <w:sz w:val="20"/>
        </w:rPr>
      </w:pPr>
    </w:p>
    <w:p w14:paraId="25FD4EF2" w14:textId="77777777" w:rsidR="007B4757" w:rsidRDefault="007B4757" w:rsidP="00D0730E">
      <w:pPr>
        <w:pStyle w:val="Heading1"/>
        <w:spacing w:line="360" w:lineRule="auto"/>
      </w:pPr>
      <w:r>
        <w:t xml:space="preserve">LINIA 204 </w:t>
      </w:r>
    </w:p>
    <w:p w14:paraId="01CA5230" w14:textId="77777777" w:rsidR="007B4757" w:rsidRDefault="007B4757" w:rsidP="0055419D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BĂBENI - ALUNU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7B4757" w14:paraId="190EBF60" w14:textId="77777777">
        <w:trPr>
          <w:cantSplit/>
          <w:trHeight w:val="17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BEB9" w14:textId="77777777" w:rsidR="007B4757" w:rsidRDefault="007B4757" w:rsidP="007B47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9D65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1+150</w:t>
            </w:r>
          </w:p>
          <w:p w14:paraId="38170289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40+125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0940" w14:textId="77777777" w:rsidR="007B4757" w:rsidRPr="004467F9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C107" w14:textId="77777777" w:rsidR="007B4757" w:rsidRDefault="007B475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Băbeni -</w:t>
            </w:r>
          </w:p>
          <w:p w14:paraId="561E0F25" w14:textId="77777777" w:rsidR="007B4757" w:rsidRDefault="007B475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E3F8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7FA8" w14:textId="77777777" w:rsidR="007B4757" w:rsidRPr="00D2006A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0C59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94A3" w14:textId="77777777" w:rsidR="007B4757" w:rsidRPr="004467F9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170B" w14:textId="77777777" w:rsidR="007B4757" w:rsidRPr="007126D7" w:rsidRDefault="007B4757">
            <w:pPr>
              <w:spacing w:before="40" w:after="40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D24D511" w14:textId="77777777" w:rsidR="007B4757" w:rsidRDefault="007B475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080B284D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8350" w14:textId="77777777" w:rsidR="007B4757" w:rsidRDefault="007B4757" w:rsidP="007B47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922C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49FF" w14:textId="77777777" w:rsidR="007B4757" w:rsidRPr="004467F9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19554" w14:textId="77777777" w:rsidR="007B4757" w:rsidRDefault="007B475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Băbeni</w:t>
            </w:r>
          </w:p>
          <w:p w14:paraId="5A2A7B40" w14:textId="77777777" w:rsidR="007B4757" w:rsidRDefault="007B475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4 - 6 </w:t>
            </w:r>
          </w:p>
          <w:p w14:paraId="2AC727E2" w14:textId="77777777" w:rsidR="007B4757" w:rsidRDefault="007B475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D694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1FA1BE90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marca de siguran-ţă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6924" w14:textId="77777777" w:rsidR="007B4757" w:rsidRPr="00D2006A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2006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40DB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BC91" w14:textId="77777777" w:rsidR="007B4757" w:rsidRPr="004467F9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EA8F" w14:textId="77777777" w:rsidR="007B4757" w:rsidRDefault="007B475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  <w:tr w:rsidR="007B4757" w14:paraId="5C821876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B5DD" w14:textId="77777777" w:rsidR="007B4757" w:rsidRDefault="007B4757" w:rsidP="007B47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B959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  <w:p w14:paraId="574971E8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C4BF" w14:textId="77777777" w:rsidR="007B4757" w:rsidRPr="004467F9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A9B5" w14:textId="77777777" w:rsidR="007B4757" w:rsidRDefault="007B475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Popești -</w:t>
            </w:r>
          </w:p>
          <w:p w14:paraId="73DE41D1" w14:textId="77777777" w:rsidR="007B4757" w:rsidRDefault="007B475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Berbeşti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F08E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345B" w14:textId="77777777" w:rsidR="007B4757" w:rsidRPr="00D2006A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4672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876E0" w14:textId="77777777" w:rsidR="007B4757" w:rsidRPr="004467F9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6C22" w14:textId="77777777" w:rsidR="007B4757" w:rsidRDefault="007B475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Trenurile circulă numai la lumina zilei.</w:t>
            </w:r>
          </w:p>
        </w:tc>
      </w:tr>
      <w:tr w:rsidR="007B4757" w14:paraId="20054FDB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44FB" w14:textId="77777777" w:rsidR="007B4757" w:rsidRDefault="007B4757" w:rsidP="007B47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0A0F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8FC0" w14:textId="77777777" w:rsidR="007B4757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C2B1" w14:textId="77777777" w:rsidR="007B4757" w:rsidRPr="00BF74BF" w:rsidRDefault="007B4757">
            <w:pPr>
              <w:spacing w:before="40" w:after="40"/>
              <w:ind w:lef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St. Berbeşti linia 1 primiri – expedieri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E993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8078E30" w14:textId="77777777" w:rsidR="007B4757" w:rsidRDefault="007B4757" w:rsidP="00BF74BF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67C8F" w14:textId="77777777" w:rsidR="007B4757" w:rsidRPr="00D2006A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71D6" w14:textId="77777777" w:rsidR="007B4757" w:rsidRDefault="007B475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EA33" w14:textId="77777777" w:rsidR="007B4757" w:rsidRPr="004467F9" w:rsidRDefault="007B475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56A2" w14:textId="77777777" w:rsidR="007B4757" w:rsidRDefault="007B475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</w:tbl>
    <w:p w14:paraId="06D55795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30699E44" w14:textId="77777777" w:rsidR="007B4757" w:rsidRDefault="007B4757" w:rsidP="005B00A7">
      <w:pPr>
        <w:pStyle w:val="Heading1"/>
        <w:spacing w:line="360" w:lineRule="auto"/>
      </w:pPr>
      <w:r>
        <w:t>LINIA 218</w:t>
      </w:r>
    </w:p>
    <w:p w14:paraId="5EE95D82" w14:textId="77777777" w:rsidR="007B4757" w:rsidRDefault="007B4757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7B4757" w14:paraId="7D5104D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3704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78C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72D1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6D9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Timişoara Nord</w:t>
            </w:r>
          </w:p>
          <w:p w14:paraId="1E28973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D225F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</w:t>
            </w:r>
          </w:p>
          <w:p w14:paraId="425C5BBF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81EE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F787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759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95C0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A37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:rsidRPr="00A8307A" w14:paraId="4E5B94E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56F7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17AC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0871" w14:textId="77777777" w:rsidR="007B4757" w:rsidRPr="00A8307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7A32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8998AE9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E6B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peste sch. 11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, 97 </w:t>
            </w:r>
          </w:p>
          <w:p w14:paraId="74093851" w14:textId="77777777" w:rsidR="007B4757" w:rsidRPr="00664FA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6CB8" w14:textId="77777777" w:rsidR="007B4757" w:rsidRPr="00A8307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8307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9AE5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02B0B" w14:textId="77777777" w:rsidR="007B4757" w:rsidRPr="00A8307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1565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7199B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</w:rPr>
              <w:t xml:space="preserve">Peron, </w:t>
            </w:r>
          </w:p>
          <w:p w14:paraId="2522A2A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3CC78C3B" w14:textId="77777777" w:rsidR="007B4757" w:rsidRPr="00664FA3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</w:rPr>
              <w:t>Lugoj.</w:t>
            </w:r>
          </w:p>
        </w:tc>
      </w:tr>
      <w:tr w:rsidR="007B4757" w:rsidRPr="00A8307A" w14:paraId="5A21270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BAE9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57AF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A2A6" w14:textId="77777777" w:rsidR="007B4757" w:rsidRPr="00A8307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F9E7B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82FCF5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23C7" w14:textId="77777777" w:rsidR="007B4757" w:rsidRPr="00664FA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37938E11" w14:textId="77777777" w:rsidR="007B4757" w:rsidRPr="00664FA3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F6EC" w14:textId="77777777" w:rsidR="007B4757" w:rsidRPr="00A8307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8307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7FEB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63F73" w14:textId="77777777" w:rsidR="007B4757" w:rsidRPr="00A8307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F9E4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9B74E0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6FDF6F11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69B4DA22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7B4757" w:rsidRPr="00A8307A" w14:paraId="0BD5654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788F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DC31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2044" w14:textId="77777777" w:rsidR="007B4757" w:rsidRPr="003F40D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89B9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E1A60CF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E6E7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13, 17, 29, 43, 59, 63, 69, 73, 75</w:t>
            </w:r>
            <w:r>
              <w:rPr>
                <w:b/>
                <w:bCs/>
                <w:sz w:val="20"/>
              </w:rPr>
              <w:t xml:space="preserve">, </w:t>
            </w:r>
            <w:r w:rsidRPr="00A8307A">
              <w:rPr>
                <w:b/>
                <w:bCs/>
                <w:sz w:val="20"/>
              </w:rPr>
              <w:t>79</w:t>
            </w:r>
            <w:r>
              <w:rPr>
                <w:b/>
                <w:bCs/>
                <w:sz w:val="20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EF95" w14:textId="77777777" w:rsidR="007B4757" w:rsidRPr="003F40D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3F40D2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DB6E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DC8F" w14:textId="77777777" w:rsidR="007B4757" w:rsidRPr="003F40D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2C5F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480ADB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7B4757" w:rsidRPr="00A8307A" w14:paraId="3E2FBCC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0A79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9315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5F46" w14:textId="77777777" w:rsidR="007B4757" w:rsidRPr="003F40D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E7AE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F6CE39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E87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36DA7B3E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DB27" w14:textId="77777777" w:rsidR="007B4757" w:rsidRPr="003F40D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3F40D2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5B01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2EAC" w14:textId="77777777" w:rsidR="007B4757" w:rsidRPr="003F40D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593E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A59AC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5 - 12, Cap X.</w:t>
            </w:r>
          </w:p>
        </w:tc>
      </w:tr>
      <w:tr w:rsidR="007B4757" w:rsidRPr="00A8307A" w14:paraId="735C4EE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FB21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FCDA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0531" w14:textId="77777777" w:rsidR="007B4757" w:rsidRPr="0073283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2C60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300F373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618BD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E9BF" w14:textId="77777777" w:rsidR="007B4757" w:rsidRPr="007B4F6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7B4F6A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0B1F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69B9" w14:textId="77777777" w:rsidR="007B4757" w:rsidRPr="00732832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A04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D83F0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și de la st. Timișoara Sud, Timișoara Vest și Ronaț Triaj.</w:t>
            </w:r>
          </w:p>
          <w:p w14:paraId="4AF6CAF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D4E38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A2AB48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7B4757" w:rsidRPr="00A8307A" w14:paraId="4AD842A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9032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ADB3" w14:textId="77777777" w:rsidR="007B4757" w:rsidRPr="00A8307A" w:rsidRDefault="007B475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7635" w14:textId="77777777" w:rsidR="007B4757" w:rsidRPr="00732832" w:rsidRDefault="007B475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A25A" w14:textId="77777777" w:rsidR="007B4757" w:rsidRPr="00A8307A" w:rsidRDefault="007B4757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5401B08" w14:textId="77777777" w:rsidR="007B4757" w:rsidRPr="00A8307A" w:rsidRDefault="007B4757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CE8F" w14:textId="77777777" w:rsidR="007B4757" w:rsidRDefault="007B475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B5616D2" w14:textId="77777777" w:rsidR="007B4757" w:rsidRDefault="007B475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0B64C16" w14:textId="77777777" w:rsidR="007B4757" w:rsidRDefault="007B475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F4F92">
              <w:rPr>
                <w:b/>
                <w:bCs/>
                <w:sz w:val="18"/>
                <w:szCs w:val="18"/>
              </w:rPr>
              <w:t>13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2F4F92">
              <w:rPr>
                <w:b/>
                <w:bCs/>
                <w:sz w:val="18"/>
                <w:szCs w:val="18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9AA5" w14:textId="77777777" w:rsidR="007B4757" w:rsidRPr="007B4F6A" w:rsidRDefault="007B475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7DB0" w14:textId="77777777" w:rsidR="007B4757" w:rsidRPr="00A8307A" w:rsidRDefault="007B475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A94B" w14:textId="77777777" w:rsidR="007B4757" w:rsidRPr="00732832" w:rsidRDefault="007B475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92B6" w14:textId="77777777" w:rsidR="007B4757" w:rsidRDefault="007B4757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7B4757" w:rsidRPr="00A8307A" w14:paraId="57131C6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02FF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DF27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D84B" w14:textId="77777777" w:rsidR="007B4757" w:rsidRPr="00B2699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C2A2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73A8B7C3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97DF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</w:t>
            </w:r>
            <w:r>
              <w:rPr>
                <w:b/>
                <w:bCs/>
                <w:sz w:val="20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0C5F" w14:textId="77777777" w:rsidR="007B4757" w:rsidRPr="00B2699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B26991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617F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F578" w14:textId="77777777" w:rsidR="007B4757" w:rsidRPr="00B2699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B624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6949B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</w:rPr>
              <w:t>5</w:t>
            </w:r>
            <w:r>
              <w:rPr>
                <w:b/>
                <w:bCs/>
                <w:i/>
                <w:iCs/>
                <w:sz w:val="20"/>
              </w:rPr>
              <w:t xml:space="preserve"> Reșița și </w:t>
            </w:r>
          </w:p>
          <w:p w14:paraId="173E962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8307A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B4757" w:rsidRPr="00A8307A" w14:paraId="0055460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7049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5917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A684" w14:textId="77777777" w:rsidR="007B4757" w:rsidRPr="00B2699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E3A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655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581AFF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B48C1B7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76A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B12B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A9EC" w14:textId="77777777" w:rsidR="007B4757" w:rsidRPr="00B2699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7A68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433CC00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Vest și liniile 1 - 6 Reșița, liniile </w:t>
            </w:r>
          </w:p>
          <w:p w14:paraId="0CA0652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B4757" w:rsidRPr="00A8307A" w14:paraId="3E130D4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A772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AFC2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8A8E" w14:textId="77777777" w:rsidR="007B4757" w:rsidRPr="00B2699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244B3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5C11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582FE9A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0D6E0854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242B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B21A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90EC" w14:textId="77777777" w:rsidR="007B4757" w:rsidRPr="00B2699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82C8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6E57EC59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B4757" w:rsidRPr="00A8307A" w14:paraId="03DDE77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AC91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2AF8" w14:textId="77777777" w:rsidR="007B4757" w:rsidRPr="00A8307A" w:rsidRDefault="007B475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1BF9" w14:textId="77777777" w:rsidR="007B4757" w:rsidRPr="00B26991" w:rsidRDefault="007B475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FBEC" w14:textId="77777777" w:rsidR="007B4757" w:rsidRPr="00A8307A" w:rsidRDefault="007B4757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5141" w14:textId="77777777" w:rsidR="007B4757" w:rsidRDefault="007B475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5F1BDE" w14:textId="77777777" w:rsidR="007B4757" w:rsidRDefault="007B475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1DBCEF70" w14:textId="77777777" w:rsidR="007B4757" w:rsidRDefault="007B475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62B7" w14:textId="77777777" w:rsidR="007B4757" w:rsidRDefault="007B475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0E2C" w14:textId="77777777" w:rsidR="007B4757" w:rsidRPr="00A8307A" w:rsidRDefault="007B475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AC63" w14:textId="77777777" w:rsidR="007B4757" w:rsidRPr="00B26991" w:rsidRDefault="007B475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3C4A" w14:textId="77777777" w:rsidR="007B4757" w:rsidRPr="00FD3B28" w:rsidRDefault="007B475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144DB322" w14:textId="77777777" w:rsidR="007B4757" w:rsidRDefault="007B475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B4757" w:rsidRPr="00A8307A" w14:paraId="56DC6C0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5D1F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5943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2180" w14:textId="77777777" w:rsidR="007B4757" w:rsidRPr="00B2699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1440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B2B1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092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7A6E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B6A3" w14:textId="77777777" w:rsidR="007B4757" w:rsidRPr="00B2699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5B9D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B4757" w:rsidRPr="00A8307A" w14:paraId="634A9F4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1CA4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AB54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E70A2" w14:textId="77777777" w:rsidR="007B4757" w:rsidRPr="000D3BBC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DCC1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778B32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AD3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5C6C07B3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589C" w14:textId="77777777" w:rsidR="007B4757" w:rsidRPr="000D3BBC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0D3BBC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38CD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41265" w14:textId="77777777" w:rsidR="007B4757" w:rsidRPr="000D3BBC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ABB2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C1A103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B4757" w:rsidRPr="00A8307A" w14:paraId="5D257E9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DEAB8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72F4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D9DF" w14:textId="77777777" w:rsidR="007B4757" w:rsidRPr="009658E6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3B0C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785CF8B9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C858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AA9E" w14:textId="77777777" w:rsidR="007B4757" w:rsidRPr="009658E6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9658E6">
              <w:rPr>
                <w:b/>
                <w:bCs/>
                <w:sz w:val="36"/>
              </w:rPr>
              <w:t>1</w:t>
            </w: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3049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45E5" w14:textId="77777777" w:rsidR="007B4757" w:rsidRPr="009658E6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592E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16FE46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B4757" w:rsidRPr="00A8307A" w14:paraId="21D15C1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86A3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CBC5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1305" w14:textId="77777777" w:rsidR="007B4757" w:rsidRPr="00472E19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781C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7AA4CD71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713F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32, 76, 78, </w:t>
            </w:r>
            <w:r>
              <w:rPr>
                <w:b/>
                <w:bCs/>
                <w:sz w:val="20"/>
              </w:rPr>
              <w:t xml:space="preserve">și </w:t>
            </w:r>
            <w:r w:rsidRPr="00A8307A">
              <w:rPr>
                <w:b/>
                <w:bCs/>
                <w:sz w:val="20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47D7" w14:textId="77777777" w:rsidR="007B4757" w:rsidRPr="00472E19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472E19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E7A9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0F19" w14:textId="77777777" w:rsidR="007B4757" w:rsidRPr="00472E19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D73E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2C6952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B4757" w:rsidRPr="00A8307A" w14:paraId="7871584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789B" w14:textId="77777777" w:rsidR="007B4757" w:rsidRPr="00A75A00" w:rsidRDefault="007B4757" w:rsidP="007B475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DBBA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4D81" w14:textId="77777777" w:rsidR="007B4757" w:rsidRPr="00530A8D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2D06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6EA0CE2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FB70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E084" w14:textId="77777777" w:rsidR="007B4757" w:rsidRPr="00530A8D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530A8D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DFDA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7500" w14:textId="77777777" w:rsidR="007B4757" w:rsidRPr="00530A8D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73CB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7AF0B7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B4757" w14:paraId="71E94842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4D52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1F2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D9C4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F49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0A2439A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 </w:t>
            </w:r>
          </w:p>
          <w:p w14:paraId="2AC40FB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94E0" w14:textId="77777777" w:rsidR="007B4757" w:rsidRPr="00447EF5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447EF5">
              <w:rPr>
                <w:b/>
                <w:bCs/>
                <w:sz w:val="18"/>
                <w:szCs w:val="18"/>
              </w:rPr>
              <w:t>peste toate apara-tele de cale din stația Ronaţ Triaj</w:t>
            </w:r>
          </w:p>
          <w:p w14:paraId="4B4E2938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47EF5">
              <w:rPr>
                <w:b/>
                <w:bCs/>
                <w:sz w:val="18"/>
                <w:szCs w:val="18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2D00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22C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0F74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AE1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D7266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3 - 8 abătute.</w:t>
            </w:r>
          </w:p>
        </w:tc>
      </w:tr>
      <w:tr w:rsidR="007B4757" w14:paraId="7A993B62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FC26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EE2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6E42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C70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0F43097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9CFECF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5198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0A1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CDF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BD73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F9F2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diagonala 2 - 4 Ronaţ Triaj Grupa A.</w:t>
            </w:r>
          </w:p>
        </w:tc>
      </w:tr>
      <w:tr w:rsidR="007B4757" w14:paraId="2C33DF83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22D9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CF9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0895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1A7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20D4150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B609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359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804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30FC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2F0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27069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3, Cap Y.</w:t>
            </w:r>
          </w:p>
        </w:tc>
      </w:tr>
      <w:tr w:rsidR="007B4757" w14:paraId="60E78CAD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8193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CE3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66A7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CC4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786F1DF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C2E9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530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894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7E47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2B9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B9B90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 și </w:t>
            </w:r>
          </w:p>
          <w:p w14:paraId="30FC7A2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Ronaț Triaj Grupa A. </w:t>
            </w:r>
          </w:p>
        </w:tc>
      </w:tr>
      <w:tr w:rsidR="007B4757" w14:paraId="0F2CD245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A682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A50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10+400</w:t>
            </w:r>
          </w:p>
          <w:p w14:paraId="1B33517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E362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D83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7687262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335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48E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5CC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00DE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E75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35D85F5D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6207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92E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0155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DED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7E0FAF9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58D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55C5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57B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9F3B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8A8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ED2CB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Cap X.</w:t>
            </w:r>
          </w:p>
        </w:tc>
      </w:tr>
      <w:tr w:rsidR="007B4757" w14:paraId="078F99DB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3D30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427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A106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30F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07F8EF5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8E66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7AC0E40D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B07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2EAA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7EA1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B34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38FEB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abătută. </w:t>
            </w:r>
          </w:p>
        </w:tc>
      </w:tr>
      <w:tr w:rsidR="007B4757" w14:paraId="363A003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19F6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BD1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16+050</w:t>
            </w:r>
          </w:p>
          <w:p w14:paraId="3890390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759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57A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Sânandrei -</w:t>
            </w:r>
          </w:p>
          <w:p w14:paraId="4740686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22F9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6A38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D64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9699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72A9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7B4757" w14:paraId="7DE9F223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B5D0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CE1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19+700</w:t>
            </w:r>
          </w:p>
          <w:p w14:paraId="7B0541C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F97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D87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Băile Calacea, </w:t>
            </w:r>
            <w:r>
              <w:rPr>
                <w:b/>
                <w:bCs/>
                <w:sz w:val="20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60CB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31B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684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AFCE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524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de viteză semnalizată în trepte</w:t>
            </w:r>
          </w:p>
        </w:tc>
      </w:tr>
      <w:tr w:rsidR="007B4757" w14:paraId="766B9B20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1716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6FE6" w14:textId="77777777" w:rsidR="007B4757" w:rsidRDefault="007B475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  <w:p w14:paraId="431E9A47" w14:textId="77777777" w:rsidR="007B4757" w:rsidRDefault="007B475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79D3" w14:textId="77777777" w:rsidR="007B4757" w:rsidRDefault="007B475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59F0" w14:textId="77777777" w:rsidR="007B4757" w:rsidRDefault="007B4757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0E34" w14:textId="77777777" w:rsidR="007B4757" w:rsidRPr="00465A98" w:rsidRDefault="007B475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9556" w14:textId="77777777" w:rsidR="007B4757" w:rsidRDefault="007B475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0A24" w14:textId="77777777" w:rsidR="007B4757" w:rsidRDefault="007B475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D156" w14:textId="77777777" w:rsidR="007B4757" w:rsidRPr="00984D71" w:rsidRDefault="007B475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83F2" w14:textId="77777777" w:rsidR="007B4757" w:rsidRDefault="007B4757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45C13B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0E04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7EC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6605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CF1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A5AE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CA4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8C8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4AF1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045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62B8E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 Cap X.</w:t>
            </w:r>
          </w:p>
        </w:tc>
      </w:tr>
      <w:tr w:rsidR="007B4757" w14:paraId="2B291B9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1EBD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13C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67F9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9B8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  <w:p w14:paraId="0148EBB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F649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05A33A92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AF21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78C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4FF2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DA37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C61BE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7B4757" w14:paraId="7E800137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9CA3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142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25+100</w:t>
            </w:r>
          </w:p>
          <w:p w14:paraId="6B74B89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8C89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649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Băile Calacea -Orțișoara și </w:t>
            </w:r>
          </w:p>
          <w:p w14:paraId="5875182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1F2D0F6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A2FB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272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4D2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5FC8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3F3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</w:rPr>
              <w:br/>
              <w:t>Podețe provizorii.</w:t>
            </w:r>
          </w:p>
        </w:tc>
      </w:tr>
      <w:tr w:rsidR="007B4757" w14:paraId="6DE3D899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9711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12D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57C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C05E" w14:textId="77777777" w:rsidR="007B4757" w:rsidRDefault="007B475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6CBFA3C6" w14:textId="77777777" w:rsidR="007B4757" w:rsidRDefault="007B475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C3AA" w14:textId="77777777" w:rsidR="007B4757" w:rsidRDefault="007B475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între</w:t>
            </w:r>
          </w:p>
          <w:p w14:paraId="4531176A" w14:textId="77777777" w:rsidR="007B4757" w:rsidRPr="0017470F" w:rsidRDefault="007B475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sch. 11 și Ax </w:t>
            </w: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225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0FF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64AF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462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0C40109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59A5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F6B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BA45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E99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63084D3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4C9D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7192F2C2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E08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A19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C07A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B8C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C957F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Cap X.</w:t>
            </w:r>
          </w:p>
        </w:tc>
      </w:tr>
      <w:tr w:rsidR="007B4757" w14:paraId="74B07BF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7E38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E14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CD03" w14:textId="77777777" w:rsidR="007B4757" w:rsidRPr="00CF787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C7B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08600A0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981D" w14:textId="77777777" w:rsidR="007B4757" w:rsidRPr="00465A98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peste sch. 10</w:t>
            </w:r>
            <w:r>
              <w:rPr>
                <w:b/>
                <w:bCs/>
                <w:sz w:val="20"/>
                <w:szCs w:val="20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8E1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D8D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402C" w14:textId="77777777" w:rsidR="007B4757" w:rsidRPr="00984D71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A01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și 4 abătute, Cap Y.</w:t>
            </w:r>
          </w:p>
        </w:tc>
      </w:tr>
      <w:tr w:rsidR="007B4757" w14:paraId="52E9C57A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EA88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2C9D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31+300</w:t>
            </w:r>
          </w:p>
          <w:p w14:paraId="5FF64844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529E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18D1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Orțișoara - </w:t>
            </w:r>
          </w:p>
          <w:p w14:paraId="3031E437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Vinga, St. Vinga</w:t>
            </w:r>
          </w:p>
          <w:p w14:paraId="050CE71A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</w:t>
            </w:r>
            <w:r>
              <w:rPr>
                <w:b/>
                <w:bCs/>
                <w:sz w:val="20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911B" w14:textId="77777777" w:rsidR="007B4757" w:rsidRPr="00465A98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AFA5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29ED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52E5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0750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3BAF6606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7787FE0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B63B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D844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72A9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7B96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FA30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F553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74F4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7B9A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76F1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</w:t>
            </w:r>
          </w:p>
        </w:tc>
      </w:tr>
      <w:tr w:rsidR="007B4757" w14:paraId="1D3D9A2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3FE9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9581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30C3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537A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305B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0660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5955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DE29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7AED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Cap X.</w:t>
            </w:r>
          </w:p>
        </w:tc>
      </w:tr>
      <w:tr w:rsidR="007B4757" w14:paraId="5E7427E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E17E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8220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0049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B155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E849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33A0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6BBF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6A6E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FB50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Y.</w:t>
            </w:r>
          </w:p>
        </w:tc>
      </w:tr>
      <w:tr w:rsidR="007B4757" w14:paraId="5B9F45B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45F4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647B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770F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5305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Valea Viilor </w:t>
            </w:r>
          </w:p>
          <w:p w14:paraId="19188EC2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54D5" w14:textId="77777777" w:rsidR="007B4757" w:rsidRPr="00465A98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5D98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97D7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E440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6097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4BA23B6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2548D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5B3E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584E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68B3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Viilor</w:t>
            </w:r>
          </w:p>
          <w:p w14:paraId="5DA075FD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5861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698A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A6FA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5A879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1A46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05D3FD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 Cap Y.</w:t>
            </w:r>
          </w:p>
        </w:tc>
      </w:tr>
      <w:tr w:rsidR="007B4757" w14:paraId="19FC2F5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6B28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B2B9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47+950</w:t>
            </w:r>
          </w:p>
          <w:p w14:paraId="0B995135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043F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9BE2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Valea Viilor – </w:t>
            </w:r>
          </w:p>
          <w:p w14:paraId="1FF11362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47C0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96F2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A80A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7793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2AA1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6C18CB8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EA8F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5FBF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D629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5D070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102A47F6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51CE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1079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B41F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CBA5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7698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B79696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7B4757" w14:paraId="2491113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4453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DCEA2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D1CAF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148E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7C8B6127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16A6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8CFC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7F9A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531E6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4787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7CF35E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 abătută Cap X.</w:t>
            </w:r>
          </w:p>
        </w:tc>
      </w:tr>
      <w:tr w:rsidR="007B4757" w14:paraId="3CDA995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9AC3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09A0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106C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DC25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5E165A45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1F963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0927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143A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1E70A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28BF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DD177C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7B4757" w14:paraId="27324AB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2EF1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AA96C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4DDB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1982F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713823CE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82DC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2F07C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B896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2FED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98459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66F784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7B4757" w14:paraId="0E540FA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FF96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0FE9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1F23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12BC0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0AB83AC5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5F1F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1401" w14:textId="77777777" w:rsidR="007B4757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7234" w14:textId="77777777" w:rsidR="007B4757" w:rsidRDefault="007B47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413A" w14:textId="77777777" w:rsidR="007B4757" w:rsidRPr="00984D71" w:rsidRDefault="007B47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5685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45D6F4" w14:textId="77777777" w:rsidR="007B4757" w:rsidRDefault="007B47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Cap Y.</w:t>
            </w:r>
          </w:p>
        </w:tc>
      </w:tr>
      <w:tr w:rsidR="007B4757" w14:paraId="6B8F7D0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5329" w14:textId="77777777" w:rsidR="007B4757" w:rsidRDefault="007B4757" w:rsidP="007B47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3AA4" w14:textId="77777777" w:rsidR="007B4757" w:rsidRDefault="007B475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52+000</w:t>
            </w:r>
          </w:p>
          <w:p w14:paraId="3B276AE3" w14:textId="77777777" w:rsidR="007B4757" w:rsidRDefault="007B475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60FA" w14:textId="77777777" w:rsidR="007B4757" w:rsidRDefault="007B4757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40D9" w14:textId="77777777" w:rsidR="007B4757" w:rsidRDefault="007B4757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7935" w14:textId="77777777" w:rsidR="007B4757" w:rsidRDefault="007B475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BED1" w14:textId="77777777" w:rsidR="007B4757" w:rsidRDefault="007B4757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4C97" w14:textId="77777777" w:rsidR="007B4757" w:rsidRDefault="007B475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30F93" w14:textId="77777777" w:rsidR="007B4757" w:rsidRPr="00984D71" w:rsidRDefault="007B4757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689F" w14:textId="77777777" w:rsidR="007B4757" w:rsidRDefault="007B4757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7ABBF9F6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717E57F5" w14:textId="77777777" w:rsidR="007B4757" w:rsidRDefault="007B4757" w:rsidP="001D4EEA">
      <w:pPr>
        <w:pStyle w:val="Heading1"/>
        <w:spacing w:line="360" w:lineRule="auto"/>
      </w:pPr>
      <w:r>
        <w:lastRenderedPageBreak/>
        <w:t>LINIA 301 Eb</w:t>
      </w:r>
    </w:p>
    <w:p w14:paraId="170158E1" w14:textId="77777777" w:rsidR="007B4757" w:rsidRDefault="007B4757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B4757" w14:paraId="1698B9FF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B616B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09C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20A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9ED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22873EB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24</w:t>
            </w:r>
          </w:p>
          <w:p w14:paraId="397EED2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64E9" w14:textId="77777777" w:rsidR="007B4757" w:rsidRDefault="007B475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13C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06D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72+528</w:t>
            </w:r>
          </w:p>
          <w:p w14:paraId="6088433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B91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999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A888E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7B4757" w14:paraId="63D984D8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2854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144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BC7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048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5042090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7AA1" w14:textId="77777777" w:rsidR="007B4757" w:rsidRDefault="007B475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315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32C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71+900</w:t>
            </w:r>
          </w:p>
          <w:p w14:paraId="0786963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903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8E7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43387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pod metalic Km. 71+350 și sch. 2 Cap. Y Chiajna Km. 71+900.</w:t>
            </w:r>
          </w:p>
        </w:tc>
      </w:tr>
      <w:tr w:rsidR="007B4757" w14:paraId="065D7AD7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2FFB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7E0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  <w:p w14:paraId="66B2EE8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62B1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7D4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7B55CC8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5388" w14:textId="77777777" w:rsidR="007B4757" w:rsidRDefault="007B475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24A4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05F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D67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DDB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43C15A27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2BAC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4DB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0BF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F70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DE2772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ED4E" w14:textId="77777777" w:rsidR="007B4757" w:rsidRDefault="007B475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8F9B6E1" w14:textId="77777777" w:rsidR="007B4757" w:rsidRDefault="007B475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9C50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AD7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F8C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E38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F4ADE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 Cap X.</w:t>
            </w:r>
          </w:p>
        </w:tc>
      </w:tr>
      <w:tr w:rsidR="007B4757" w14:paraId="4EEA36F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6A13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47E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0DA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FFE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1CB9511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7E7C" w14:textId="77777777" w:rsidR="007B4757" w:rsidRDefault="007B475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6261052" w14:textId="77777777" w:rsidR="007B4757" w:rsidRDefault="007B475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F940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CF7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B915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44F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EC14E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7 - 10.</w:t>
            </w:r>
          </w:p>
        </w:tc>
      </w:tr>
      <w:tr w:rsidR="007B4757" w14:paraId="1B68DCF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3864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1BD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B8FB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346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1133F8C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2F6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3EBD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949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BDC7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290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08B73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  linia 7 abătută.</w:t>
            </w:r>
          </w:p>
        </w:tc>
      </w:tr>
      <w:tr w:rsidR="007B4757" w14:paraId="77C0510D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F94D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C55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16DC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CCC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775142A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185B" w14:textId="77777777" w:rsidR="007B4757" w:rsidRDefault="007B475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14B1A60" w14:textId="77777777" w:rsidR="007B4757" w:rsidRDefault="007B475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9B02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762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0C50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37D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2ADF909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5C08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15F9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3482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629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188D8B4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EF8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9B27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1F3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E747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836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55125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 abătute.</w:t>
            </w:r>
          </w:p>
        </w:tc>
      </w:tr>
      <w:tr w:rsidR="007B4757" w14:paraId="1B8418C6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7AF26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3FB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1894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D73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79F6E66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77E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90956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7A9E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018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4555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8FD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CFA284B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2139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518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E536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FB3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6A8777F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3D0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25A3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ADD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D458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24B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9A7199C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C9F2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816C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59+280</w:t>
            </w:r>
          </w:p>
          <w:p w14:paraId="49AE2C7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24E7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90E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729DBA3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27FE0CA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248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4247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ABE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B954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ACB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AD190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1, 2 și III.</w:t>
            </w:r>
          </w:p>
        </w:tc>
      </w:tr>
      <w:tr w:rsidR="007B4757" w14:paraId="5980C5E4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4240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5D2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60+300</w:t>
            </w:r>
          </w:p>
          <w:p w14:paraId="03527B1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AD4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055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54D599D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D90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8D33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99D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D5C7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F2C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C1D08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1, 2 și 3 directă </w:t>
            </w:r>
          </w:p>
          <w:p w14:paraId="266A5D0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7B4757" w14:paraId="5DF3DFF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9F12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529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7EB8A85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4656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093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5EA050C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EAC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DF5D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AB0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21BB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077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70EA586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B7E1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38F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F0EF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7037" w14:textId="77777777" w:rsidR="007B4757" w:rsidRDefault="007B4757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1316FC92" w14:textId="77777777" w:rsidR="007B4757" w:rsidRDefault="007B4757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39F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8DA8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2B7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53+400</w:t>
            </w:r>
          </w:p>
          <w:p w14:paraId="313542D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D3B4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7BC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71D496A0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C3FA" w14:textId="77777777" w:rsidR="007B4757" w:rsidRDefault="007B4757" w:rsidP="007B47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2AF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CA61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A8C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4786D2D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B2E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4858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3E8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09964DF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9ACAF" w14:textId="77777777" w:rsidR="007B4757" w:rsidRPr="00521173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990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3A35B1C" w14:textId="77777777" w:rsidR="007B4757" w:rsidRPr="007972D9" w:rsidRDefault="007B4757">
      <w:pPr>
        <w:spacing w:before="40" w:after="40" w:line="192" w:lineRule="auto"/>
        <w:ind w:right="57"/>
        <w:rPr>
          <w:sz w:val="20"/>
          <w:szCs w:val="20"/>
        </w:rPr>
      </w:pPr>
    </w:p>
    <w:p w14:paraId="3B909009" w14:textId="77777777" w:rsidR="007B4757" w:rsidRDefault="007B4757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33F286C8" w14:textId="77777777" w:rsidR="007B4757" w:rsidRPr="005D215B" w:rsidRDefault="007B4757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B4757" w14:paraId="70B2D0D0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7481" w14:textId="77777777" w:rsidR="007B4757" w:rsidRDefault="007B4757" w:rsidP="007B475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6E8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053B" w14:textId="77777777" w:rsidR="007B4757" w:rsidRPr="00B3607C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956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881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FE07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3A9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59C8A4B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570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300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7B4757" w14:paraId="2293032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B76C" w14:textId="77777777" w:rsidR="007B4757" w:rsidRDefault="007B4757" w:rsidP="007B475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677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8FFB" w14:textId="77777777" w:rsidR="007B4757" w:rsidRPr="00B3607C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448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FA8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7288684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5855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A31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D76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D57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74663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1E82FF9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7B4757" w14:paraId="304778AB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4F05" w14:textId="77777777" w:rsidR="007B4757" w:rsidRDefault="007B4757" w:rsidP="007B475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75F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7397" w14:textId="77777777" w:rsidR="007B4757" w:rsidRPr="00B3607C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6E4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69776E8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685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7A26D08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9BFF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AED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3458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E8B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7B4757" w14:paraId="61AFC8C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F6D6" w14:textId="77777777" w:rsidR="007B4757" w:rsidRDefault="007B4757" w:rsidP="007B475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587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B111" w14:textId="77777777" w:rsidR="007B4757" w:rsidRPr="00B3607C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A41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46AA6BD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12F8BEC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825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A68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9D5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45D864E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AD0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182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D62B0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0E3D534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0CC0814" w14:textId="77777777" w:rsidR="007B4757" w:rsidRDefault="007B4757" w:rsidP="00F14E3C">
      <w:pPr>
        <w:pStyle w:val="Heading1"/>
        <w:spacing w:line="360" w:lineRule="auto"/>
      </w:pPr>
      <w:r>
        <w:lastRenderedPageBreak/>
        <w:t>LINIA 301 F1</w:t>
      </w:r>
    </w:p>
    <w:p w14:paraId="3E5ED33D" w14:textId="77777777" w:rsidR="007B4757" w:rsidRDefault="007B4757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7B4757" w14:paraId="76420C82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9B2F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339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EA3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6A0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CE9CE5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794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D10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39A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0B1A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172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0C6669A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DE65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BC9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6601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839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A5AED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7C2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405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9D4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8BC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1D9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4EEDCDB4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EAB3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BD2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539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C04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A49ECA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136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CBC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992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EB2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EE3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693B6FC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94E8E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611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4C8C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870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6E15C6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D5A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218EF88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04E24E1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389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464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FAC5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1D6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12E1D2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AEB9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CC7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DD1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4A4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C12F22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F87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EAC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F18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71D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9FD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6B61FD8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F6D3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C31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F2F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DA1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CB5B78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390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5EE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F28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CBA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F45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4C02F4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002D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8EB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0B68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5C5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6C3AF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DD6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87D2B3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5CE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293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295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6F3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4FB011DC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B8DE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031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D55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DBA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921561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2BB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527DB0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3509C46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2C073B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0F1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179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742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47C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0B21A16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F9F7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58C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11F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806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A47E94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498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4F68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055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1201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637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49CAA4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9A3B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95C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1D61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9F8A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AF5773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B2A3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9BF1A0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63576D0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1BC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702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3221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EB0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680FFA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8439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4B4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FB6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382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EEBE27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04A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7C5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1525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E948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52A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21CD2F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7BFC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4AB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067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840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BD62D1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BFE6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A0B7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6A8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393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0F6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483DD05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208F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CFF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EB2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233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421F21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494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C6C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19D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B98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66A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08D3E282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DAEF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060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F01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83D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630B4B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8F6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4293321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4D0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5B0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28A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CFE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00500A13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45EE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8A35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746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9DC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72B411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135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6A2F25E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2DCF0B2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B6E1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C76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A96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152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5A53D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7B4757" w14:paraId="4F4ACFF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24A4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61B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DC9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605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722A57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F1D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3873B71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A44CBB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392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12F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809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328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7B4757" w14:paraId="3B4B728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F52E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982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59E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791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89C56B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6E7B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5DC1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7BC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196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0A7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50A7913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B14F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FEB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66B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1E7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864028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484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344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ED5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1E3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D8C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C61331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8547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B12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415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D50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05AB51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8EF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99C0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51A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A46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AFE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7B7EE2B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BA5A" w14:textId="77777777" w:rsidR="007B4757" w:rsidRDefault="007B4757" w:rsidP="007B47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C7D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59D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ED1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83E35E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78A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E4A1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CA4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052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3AB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43C2F84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29BC1F5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310B8BD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22FFE61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4E2B8C7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6638D204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68D36407" w14:textId="77777777" w:rsidR="007B4757" w:rsidRDefault="007B4757" w:rsidP="007E3B63">
      <w:pPr>
        <w:pStyle w:val="Heading1"/>
        <w:spacing w:line="360" w:lineRule="auto"/>
      </w:pPr>
      <w:r>
        <w:t>LINIA 301 G</w:t>
      </w:r>
    </w:p>
    <w:p w14:paraId="10B142C7" w14:textId="77777777" w:rsidR="007B4757" w:rsidRDefault="007B4757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7B4757" w14:paraId="0964C7CB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B84C9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2119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9064D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37FE8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3EEB49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3898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120FFD7A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BE759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6F362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3DD54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EBA7A" w14:textId="77777777" w:rsidR="007B4757" w:rsidRDefault="007B4757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6BA492E4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178AE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FA56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9DD99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72DB9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7B1BE7D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5A8AA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D8440C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5B5BC8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F5825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5650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07782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58D24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61B1690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41590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BFBF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E3DF2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B597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324CB74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E0013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5B80F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30B8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D884B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267B5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661C4F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68542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327C4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96E89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239A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B5A011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80E1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1808B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D1576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D15D9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C18B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05661F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6E66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3DAF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3B5C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41FE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52973A2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D6D4" w14:textId="77777777" w:rsidR="007B4757" w:rsidRDefault="007B475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C4F8013" w14:textId="77777777" w:rsidR="007B4757" w:rsidRDefault="007B475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1274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8C6F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632F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AD61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F97C61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1B93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A92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F87C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67F0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BA9598D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D3756" w14:textId="77777777" w:rsidR="007B4757" w:rsidRDefault="007B475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A0B22A" w14:textId="77777777" w:rsidR="007B4757" w:rsidRDefault="007B475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6DFB984" w14:textId="77777777" w:rsidR="007B4757" w:rsidRDefault="007B475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E900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7BF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94B1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26D5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6601349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655B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1757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6927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E372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95C6401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6129" w14:textId="77777777" w:rsidR="007B4757" w:rsidRDefault="007B475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A1D6A30" w14:textId="77777777" w:rsidR="007B4757" w:rsidRDefault="007B475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9CDC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939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EDE1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A03C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621F145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AA2A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F483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049C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67EEF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D405B62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EA028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B530B8D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7BEF0513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967A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817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8B97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FAE4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7742D20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A208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EF1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10B4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A5B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A9FBBD7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EB96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DA73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121E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E668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2375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65D3D57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F492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7DF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99E3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90FB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4E995DF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57B0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05BE64F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49B4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528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2AF0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F281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C4C99C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23D2" w14:textId="77777777" w:rsidR="007B4757" w:rsidRDefault="007B4757" w:rsidP="007B47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1ABC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8A44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492B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960B0C3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273F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5FD9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9D801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85D8" w14:textId="77777777" w:rsidR="007B4757" w:rsidRDefault="007B47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5D06" w14:textId="77777777" w:rsidR="007B4757" w:rsidRDefault="007B47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1B544FD" w14:textId="77777777" w:rsidR="007B4757" w:rsidRDefault="007B4757">
      <w:pPr>
        <w:spacing w:before="40" w:line="192" w:lineRule="auto"/>
        <w:ind w:right="57"/>
        <w:rPr>
          <w:sz w:val="20"/>
        </w:rPr>
      </w:pPr>
    </w:p>
    <w:p w14:paraId="5748211C" w14:textId="77777777" w:rsidR="007B4757" w:rsidRDefault="007B4757" w:rsidP="00956F37">
      <w:pPr>
        <w:pStyle w:val="Heading1"/>
        <w:spacing w:line="360" w:lineRule="auto"/>
      </w:pPr>
      <w:r>
        <w:t>LINIA 301 N</w:t>
      </w:r>
    </w:p>
    <w:p w14:paraId="052B0186" w14:textId="77777777" w:rsidR="007B4757" w:rsidRDefault="007B4757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7B4757" w14:paraId="0023EBE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16B1" w14:textId="77777777" w:rsidR="007B4757" w:rsidRDefault="007B4757" w:rsidP="007B47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7A2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6C6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BE3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BE95E2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4A3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0B15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074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4402" w14:textId="77777777" w:rsidR="007B4757" w:rsidRPr="0022092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C03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001E239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9C34" w14:textId="77777777" w:rsidR="007B4757" w:rsidRDefault="007B4757" w:rsidP="007B47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810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029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B15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39C650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3C4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1FA0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2C2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4EF4" w14:textId="77777777" w:rsidR="007B4757" w:rsidRPr="0022092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BE9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A34FAA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252F" w14:textId="77777777" w:rsidR="007B4757" w:rsidRDefault="007B4757" w:rsidP="007B47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40F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F647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D96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7666B6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305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C6A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072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673A" w14:textId="77777777" w:rsidR="007B4757" w:rsidRPr="0022092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C4A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2B324A" w14:textId="77777777" w:rsidR="007B4757" w:rsidRPr="00474FB0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7B4757" w14:paraId="1862804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B43B" w14:textId="77777777" w:rsidR="007B4757" w:rsidRDefault="007B4757" w:rsidP="007B47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141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F22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5096" w14:textId="77777777" w:rsidR="007B4757" w:rsidRDefault="007B4757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E8452BA" w14:textId="77777777" w:rsidR="007B4757" w:rsidRDefault="007B4757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60F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E04E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F99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B760" w14:textId="77777777" w:rsidR="007B4757" w:rsidRPr="0022092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D8A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6B479F3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E674" w14:textId="77777777" w:rsidR="007B4757" w:rsidRDefault="007B4757" w:rsidP="007B47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A365" w14:textId="77777777" w:rsidR="007B4757" w:rsidRDefault="007B475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1675" w14:textId="77777777" w:rsidR="007B4757" w:rsidRDefault="007B475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6C41" w14:textId="77777777" w:rsidR="007B4757" w:rsidRDefault="007B4757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ED14" w14:textId="77777777" w:rsidR="007B4757" w:rsidRPr="00E4222D" w:rsidRDefault="007B475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61B6EE95" w14:textId="77777777" w:rsidR="007B4757" w:rsidRPr="00E4222D" w:rsidRDefault="007B475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41EBAD8F" w14:textId="77777777" w:rsidR="007B4757" w:rsidRPr="00E4222D" w:rsidRDefault="007B475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096E2237" w14:textId="77777777" w:rsidR="007B4757" w:rsidRDefault="007B475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5499" w14:textId="77777777" w:rsidR="007B4757" w:rsidRDefault="007B475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4966" w14:textId="77777777" w:rsidR="007B4757" w:rsidRDefault="007B475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A366" w14:textId="77777777" w:rsidR="007B4757" w:rsidRPr="0022092F" w:rsidRDefault="007B475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55A0" w14:textId="77777777" w:rsidR="007B4757" w:rsidRDefault="007B4757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47DFE89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9EE8" w14:textId="77777777" w:rsidR="007B4757" w:rsidRDefault="007B4757" w:rsidP="007B47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098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E19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747E" w14:textId="77777777" w:rsidR="007B4757" w:rsidRDefault="007B4757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D6A0" w14:textId="77777777" w:rsidR="007B4757" w:rsidRDefault="007B4757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6B3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654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A956" w14:textId="77777777" w:rsidR="007B4757" w:rsidRPr="0022092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149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20AA73C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5C0A" w14:textId="77777777" w:rsidR="007B4757" w:rsidRDefault="007B4757" w:rsidP="007B47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E98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42E0266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E34A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5BF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A1EAA2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A14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9A60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56E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AEE9" w14:textId="77777777" w:rsidR="007B4757" w:rsidRPr="0022092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EAD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19190A6B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5116" w14:textId="77777777" w:rsidR="007B4757" w:rsidRDefault="007B4757" w:rsidP="007B47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85A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DDD0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4A8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8DA1DD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A49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D4B0C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D66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4EA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7F50" w14:textId="77777777" w:rsidR="007B4757" w:rsidRPr="0022092F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D29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0B169F5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7E831C51" w14:textId="77777777" w:rsidR="007B4757" w:rsidRDefault="007B4757" w:rsidP="007F72A5">
      <w:pPr>
        <w:pStyle w:val="Heading1"/>
        <w:spacing w:line="360" w:lineRule="auto"/>
      </w:pPr>
      <w:r>
        <w:t>LINIA 301 O</w:t>
      </w:r>
    </w:p>
    <w:p w14:paraId="06E25494" w14:textId="77777777" w:rsidR="007B4757" w:rsidRDefault="007B4757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B4757" w14:paraId="4166E870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5CB3" w14:textId="77777777" w:rsidR="007B4757" w:rsidRDefault="007B4757" w:rsidP="007B475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1BF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A905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EEB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0C6004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6C1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B9B2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9C4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6B77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85D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46C1DC9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E309" w14:textId="77777777" w:rsidR="007B4757" w:rsidRDefault="007B4757" w:rsidP="007B475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9BA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FECE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F3F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41AF70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155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8FFB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872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678B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5210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47FB402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8A23" w14:textId="77777777" w:rsidR="007B4757" w:rsidRDefault="007B4757" w:rsidP="007B475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2F2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63EEA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7CF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41FB18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5E8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696B8B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08A3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20B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F675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D3C0" w14:textId="77777777" w:rsidR="007B4757" w:rsidRDefault="007B4757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07159A5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8ABA7" w14:textId="77777777" w:rsidR="007B4757" w:rsidRDefault="007B4757" w:rsidP="007B475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E1D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A31D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576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820789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E37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2A19D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0D83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495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2D8E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54B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5BC15D8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1687" w14:textId="77777777" w:rsidR="007B4757" w:rsidRDefault="007B4757" w:rsidP="007B475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119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5BFA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322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171D69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70F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966F1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BA1F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2A8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5846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653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AB3F38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ED04" w14:textId="77777777" w:rsidR="007B4757" w:rsidRDefault="007B4757" w:rsidP="007B475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7B5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4825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977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F0FC33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E3B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B48995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EDC72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CC5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1806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5FA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7FA58ED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0B57" w14:textId="77777777" w:rsidR="007B4757" w:rsidRDefault="007B4757" w:rsidP="007B475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A9C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E2DB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CD3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6A69E4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DC9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BA55BA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FF58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CAB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3F45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18C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2A548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7B4757" w14:paraId="7559027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3C50" w14:textId="77777777" w:rsidR="007B4757" w:rsidRDefault="007B4757" w:rsidP="007B475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961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BFB5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43F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4F7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594623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B7DD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466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5181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A04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C2722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A2EC8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7B4757" w14:paraId="5CBDDFC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2A28" w14:textId="77777777" w:rsidR="007B4757" w:rsidRDefault="007B4757" w:rsidP="007B475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3BE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4652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936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9C0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21DCAEA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2A25609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2AFE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648D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14D4" w14:textId="77777777" w:rsidR="007B4757" w:rsidRPr="00F1029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FC48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32919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3B08D41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7B3DE80B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3E4B5411" w14:textId="77777777" w:rsidR="007B4757" w:rsidRDefault="007B4757" w:rsidP="003260D9">
      <w:pPr>
        <w:pStyle w:val="Heading1"/>
        <w:spacing w:line="360" w:lineRule="auto"/>
      </w:pPr>
      <w:r>
        <w:t>LINIA 301 P</w:t>
      </w:r>
    </w:p>
    <w:p w14:paraId="6AE4E25F" w14:textId="77777777" w:rsidR="007B4757" w:rsidRDefault="007B4757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B4757" w14:paraId="3BAEAC2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3A50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0D2C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F900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285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91CEDC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A10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B323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914C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6EE1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991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04F036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0E7E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D0EF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66DF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513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2D709B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727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4565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26B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C0A1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8FE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0E795C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D5B5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6B44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DE15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7EF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40B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744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2EB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4201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EF3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71E19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7B4757" w:rsidRPr="00A8307A" w14:paraId="45164A4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B0D0" w14:textId="77777777" w:rsidR="007B4757" w:rsidRPr="00A75A00" w:rsidRDefault="007B4757" w:rsidP="007B4757">
            <w:pPr>
              <w:numPr>
                <w:ilvl w:val="0"/>
                <w:numId w:val="25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D3E9" w14:textId="77777777" w:rsidR="007B4757" w:rsidRPr="00A8307A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5BE5" w14:textId="77777777" w:rsidR="007B4757" w:rsidRPr="00A8307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609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72FF741F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CA9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CA1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8A69" w14:textId="77777777" w:rsidR="007B4757" w:rsidRPr="00A8307A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A9E5" w14:textId="77777777" w:rsidR="007B4757" w:rsidRPr="00A8307A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8A888" w14:textId="77777777" w:rsidR="007B4757" w:rsidRPr="00A8307A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CD03F4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CD68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BE0F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36E5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B9D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792B83D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545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1E49CFB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9E11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B72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6B14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B26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472CB3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9963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1CB8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89B3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5D1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6D3E72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468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139FCA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F79F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52A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7383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2DD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7B4757" w14:paraId="7BD6583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2B4F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4FFD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7208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5D9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D967A8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D09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1DC813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6DA6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574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9CFF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E5E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D3FE7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7B4757" w14:paraId="0C8F5E7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7A1C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7F6E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7115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0F7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26D241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7AB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686C22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4B4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7E4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1658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178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7506B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7B4757" w14:paraId="2DFB2A1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E539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A32F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1612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7BC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2F4F62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276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A5C7FD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ABD4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A64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D4F7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014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BA592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7B4757" w14:paraId="4D84D27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ECE0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1C47" w14:textId="77777777" w:rsidR="007B4757" w:rsidRDefault="007B475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8D89" w14:textId="77777777" w:rsidR="007B4757" w:rsidRPr="001B37B8" w:rsidRDefault="007B475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8E05" w14:textId="77777777" w:rsidR="007B4757" w:rsidRDefault="007B475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8353A11" w14:textId="77777777" w:rsidR="007B4757" w:rsidRDefault="007B475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9FBA" w14:textId="77777777" w:rsidR="007B4757" w:rsidRDefault="007B475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2597E96" w14:textId="77777777" w:rsidR="007B4757" w:rsidRDefault="007B475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F610" w14:textId="77777777" w:rsidR="007B4757" w:rsidRDefault="007B475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BF25" w14:textId="77777777" w:rsidR="007B4757" w:rsidRDefault="007B475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C788" w14:textId="77777777" w:rsidR="007B4757" w:rsidRPr="001B37B8" w:rsidRDefault="007B475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8520" w14:textId="77777777" w:rsidR="007B4757" w:rsidRDefault="007B475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E01587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42FA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5FCA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A2AC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759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0DE7BF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CFE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1A3BA7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9137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B0B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20A0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451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A62D5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27054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7B4757" w14:paraId="4406D3A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B781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D8FC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FE9B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6FF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EFAFF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80A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936AD2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019CA28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0EB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A8B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68FF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C36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7DED5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7B4757" w14:paraId="70DD4E0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B970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E7DD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CB87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9D0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765357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FB5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01A9A9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661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C5B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E840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D93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57A18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7B4757" w14:paraId="3419E6F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3809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94DA" w14:textId="77777777" w:rsidR="007B4757" w:rsidRDefault="007B475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321C" w14:textId="77777777" w:rsidR="007B4757" w:rsidRPr="001B37B8" w:rsidRDefault="007B475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1784" w14:textId="77777777" w:rsidR="007B4757" w:rsidRDefault="007B475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2E9F765" w14:textId="77777777" w:rsidR="007B4757" w:rsidRDefault="007B475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D2BB" w14:textId="77777777" w:rsidR="007B4757" w:rsidRDefault="007B475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D51F48" w14:textId="77777777" w:rsidR="007B4757" w:rsidRDefault="007B475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F4B5" w14:textId="77777777" w:rsidR="007B4757" w:rsidRDefault="007B475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9EA5" w14:textId="77777777" w:rsidR="007B4757" w:rsidRDefault="007B475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FE015" w14:textId="77777777" w:rsidR="007B4757" w:rsidRPr="001B37B8" w:rsidRDefault="007B475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4BB1" w14:textId="77777777" w:rsidR="007B4757" w:rsidRDefault="007B475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087268" w14:textId="77777777" w:rsidR="007B4757" w:rsidRDefault="007B475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7B4757" w14:paraId="63EFF37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2369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6E40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77CD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B25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54D764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E80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835F52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402B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B1B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DD74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88B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0A1C6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7B4757" w14:paraId="4B746261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96A5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BED12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76B3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7C7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A14512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102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3B0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791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5E7E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DA4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A8B3114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10DC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97CB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38B7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828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7A2117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EFE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39707DA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D9C9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D89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501A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C0F9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B8EDE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7B4757" w14:paraId="33DF867B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794C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38D1" w14:textId="77777777" w:rsidR="007B4757" w:rsidRDefault="007B47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8C75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38F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EA290F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AFD6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229A4C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E9E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C4F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4DD0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F7B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5BB29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7B4757" w14:paraId="04F75484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E092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0A3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D81F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F0C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90CFCF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0379" w14:textId="77777777" w:rsidR="007B4757" w:rsidRDefault="007B4757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0F5C0E14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5994D5ED" w14:textId="77777777" w:rsidR="007B4757" w:rsidRDefault="007B47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DBEF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3CC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BAFF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B4C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0720512D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FDEF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733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0A6D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E4C4" w14:textId="77777777" w:rsidR="007B4757" w:rsidRDefault="007B4757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1A5D25F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0287659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A71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A84685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9E8E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9C5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2E30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C207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067E1FD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DB86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9C0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1481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648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52EED8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52D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29E2C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5EE9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F054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9EA1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77B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77F3F6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40B7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7C8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3A66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5DA8" w14:textId="77777777" w:rsidR="007B4757" w:rsidRDefault="007B475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F7EC097" w14:textId="77777777" w:rsidR="007B4757" w:rsidRDefault="007B475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0A12" w14:textId="77777777" w:rsidR="007B4757" w:rsidRDefault="007B475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220445" w14:textId="77777777" w:rsidR="007B4757" w:rsidRDefault="007B475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9997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31D7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D98B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658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07ED6D3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88EB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4B9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4D0D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AEF0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08FDE0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0FF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DEFA2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77D2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AD9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A4A9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D37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5CE2C9F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D428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D6D3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43C0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1A8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4EE928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0FD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03DB3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4E82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B68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4910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B37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E5938D6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861D" w14:textId="77777777" w:rsidR="007B4757" w:rsidRDefault="007B4757" w:rsidP="007B47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AC4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CE6E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1E3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3B1E08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6BA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D2D89E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4645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BFB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0363" w14:textId="77777777" w:rsidR="007B4757" w:rsidRPr="001B37B8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A50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FE62DEC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70D12286" w14:textId="77777777" w:rsidR="007B4757" w:rsidRDefault="007B4757" w:rsidP="00100E16">
      <w:pPr>
        <w:pStyle w:val="Heading1"/>
        <w:spacing w:line="360" w:lineRule="auto"/>
      </w:pPr>
      <w:r>
        <w:lastRenderedPageBreak/>
        <w:t>LINIA 301 Z2</w:t>
      </w:r>
    </w:p>
    <w:p w14:paraId="22265BDA" w14:textId="77777777" w:rsidR="007B4757" w:rsidRDefault="007B4757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B4757" w14:paraId="392B7799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86B3" w14:textId="77777777" w:rsidR="007B4757" w:rsidRDefault="007B4757" w:rsidP="007B475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245F6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CC67" w14:textId="77777777" w:rsidR="007B4757" w:rsidRPr="0035335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63AE" w14:textId="77777777" w:rsidR="007B4757" w:rsidRDefault="007B4757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Bucureştii Noi</w:t>
            </w:r>
          </w:p>
          <w:p w14:paraId="2525095E" w14:textId="77777777" w:rsidR="007B4757" w:rsidRDefault="007B4757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17FE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7D631A2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/ 22</w:t>
            </w:r>
          </w:p>
          <w:p w14:paraId="5F3ADCD5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036AE11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C872" w14:textId="77777777" w:rsidR="007B4757" w:rsidRPr="0035335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AA70" w14:textId="77777777" w:rsidR="007B4757" w:rsidRDefault="007B475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4940" w14:textId="77777777" w:rsidR="007B4757" w:rsidRPr="00353356" w:rsidRDefault="007B475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0FCB" w14:textId="77777777" w:rsidR="007B4757" w:rsidRDefault="007B475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B295AC" w14:textId="77777777" w:rsidR="007B4757" w:rsidRDefault="007B475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24A06F" w14:textId="77777777" w:rsidR="007B4757" w:rsidRDefault="007B475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Grupa C Bucureștii Noi în direcția Post Rudeni.</w:t>
            </w:r>
          </w:p>
        </w:tc>
      </w:tr>
    </w:tbl>
    <w:p w14:paraId="5398080A" w14:textId="77777777" w:rsidR="007B4757" w:rsidRDefault="007B4757">
      <w:pPr>
        <w:spacing w:before="40" w:line="192" w:lineRule="auto"/>
        <w:ind w:right="57"/>
        <w:rPr>
          <w:sz w:val="20"/>
        </w:rPr>
      </w:pPr>
    </w:p>
    <w:p w14:paraId="556D2070" w14:textId="77777777" w:rsidR="007B4757" w:rsidRDefault="007B4757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56825662" w14:textId="77777777" w:rsidR="007B4757" w:rsidRDefault="007B4757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B4757" w14:paraId="7240ADCC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DB72" w14:textId="77777777" w:rsidR="007B4757" w:rsidRDefault="007B4757" w:rsidP="007B475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7893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0268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0EF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04E387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3D95CA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BB8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73FDD187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6B5C1DA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7EB7CF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1693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C3E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EE66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A07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2277B606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70B5" w14:textId="77777777" w:rsidR="007B4757" w:rsidRDefault="007B4757" w:rsidP="007B475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A47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86AF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CCCE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43FBD9A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1C596A5B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DB6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0C87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6D48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65FC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2DB8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4B2D767F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ED746" w14:textId="77777777" w:rsidR="007B4757" w:rsidRDefault="007B4757" w:rsidP="007B475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832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55A5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477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BDFDC9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061DA60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3A78445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CFD2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86ED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118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5E29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221D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69988A8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B650" w14:textId="77777777" w:rsidR="007B4757" w:rsidRDefault="007B4757" w:rsidP="007B475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DC2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7E44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E15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E39193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0F889086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1F3D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49442BF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22F2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8F81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2FCA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2FD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A943FDB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D421" w14:textId="77777777" w:rsidR="007B4757" w:rsidRDefault="007B4757" w:rsidP="007B475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B839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526D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F2C4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6783ADF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458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33B3B8BE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234C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DF05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966F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51571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4AA4525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8A0D" w14:textId="77777777" w:rsidR="007B4757" w:rsidRDefault="007B4757" w:rsidP="007B475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F83B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AB4E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87D5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B64CE92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755588DC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0473F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076A2850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323F" w14:textId="77777777" w:rsidR="007B4757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62AC" w14:textId="77777777" w:rsidR="007B4757" w:rsidRDefault="007B47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146A" w14:textId="77777777" w:rsidR="007B4757" w:rsidRPr="00594E5B" w:rsidRDefault="007B47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D543" w14:textId="77777777" w:rsidR="007B4757" w:rsidRDefault="007B47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CF8B0A0" w14:textId="77777777" w:rsidR="007B4757" w:rsidRDefault="007B4757">
      <w:pPr>
        <w:spacing w:before="40" w:after="40" w:line="192" w:lineRule="auto"/>
        <w:ind w:right="57"/>
        <w:rPr>
          <w:sz w:val="20"/>
          <w:lang w:val="en-US"/>
        </w:rPr>
      </w:pPr>
    </w:p>
    <w:p w14:paraId="5A5AAEE4" w14:textId="77777777" w:rsidR="007B4757" w:rsidRDefault="007B4757" w:rsidP="00F0370D">
      <w:pPr>
        <w:pStyle w:val="Heading1"/>
        <w:spacing w:line="360" w:lineRule="auto"/>
      </w:pPr>
      <w:r>
        <w:t>LINIA 800</w:t>
      </w:r>
    </w:p>
    <w:p w14:paraId="63F4398B" w14:textId="77777777" w:rsidR="007B4757" w:rsidRDefault="007B4757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B4757" w14:paraId="4A61CB7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065BC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BA7C7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045E6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662C5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EC7EDB7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770A0" w14:textId="77777777" w:rsidR="007B4757" w:rsidRDefault="007B47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8A096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57B0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C870A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574E1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18FE78A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71AC0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A0A0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F4C96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A107A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506E713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B73B5" w14:textId="77777777" w:rsidR="007B4757" w:rsidRDefault="007B47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2BC40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CA064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1FE8E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F92D0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458E6A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278E3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4A1E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454D2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6A26E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3D21AE6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EA13A" w14:textId="77777777" w:rsidR="007B4757" w:rsidRDefault="007B47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C0657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BEA0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E181C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FD6E6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13D82D" w14:textId="77777777" w:rsidR="007B4757" w:rsidRDefault="007B4757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7B4757" w:rsidRPr="00A8307A" w14:paraId="25CEA98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65AC2" w14:textId="77777777" w:rsidR="007B4757" w:rsidRPr="00A75A00" w:rsidRDefault="007B4757" w:rsidP="007B4757">
            <w:pPr>
              <w:numPr>
                <w:ilvl w:val="0"/>
                <w:numId w:val="28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498C9" w14:textId="77777777" w:rsidR="007B4757" w:rsidRPr="00A8307A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65C9E" w14:textId="77777777" w:rsidR="007B4757" w:rsidRPr="00A8307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BEE24" w14:textId="77777777" w:rsidR="007B4757" w:rsidRPr="00A8307A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BC59F" w14:textId="77777777" w:rsidR="007B4757" w:rsidRDefault="007B47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9297035" w14:textId="77777777" w:rsidR="007B4757" w:rsidRDefault="007B47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65C25614" w14:textId="77777777" w:rsidR="007B4757" w:rsidRDefault="007B47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B6D1946" w14:textId="77777777" w:rsidR="007B4757" w:rsidRDefault="007B47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F94BB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99EF9" w14:textId="77777777" w:rsidR="007B4757" w:rsidRPr="00A8307A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4BCE1" w14:textId="77777777" w:rsidR="007B4757" w:rsidRPr="00A8307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ED87B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93D13C" w14:textId="77777777" w:rsidR="007B4757" w:rsidRPr="00A8307A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7B4757" w14:paraId="06FF13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E1B5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8B70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0162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E131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5F5F17C6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F440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0AEA159E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041F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FC2A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CE77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AB22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5AC1F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5257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75D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E00D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1184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B0AB" w14:textId="77777777" w:rsidR="007B4757" w:rsidRDefault="007B4757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431876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8136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EC0D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9D3D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2A5E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127A9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4844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3E62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FBBD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35BD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505A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6B7A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1EE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8039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F1A8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2ED8A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BDA9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E5D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7291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1765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34B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2A37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577E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82F9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4A38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C83649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D77698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B4757" w14:paraId="50F1820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0056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ABF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3DCA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344B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5E6C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4FB6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D6C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6C15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28AA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9CBCBB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010389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B4757" w14:paraId="7CBF49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FA0C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8994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F032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8AB4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DB6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F6B9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F2E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07CC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0290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39260E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75B576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7B4757" w14:paraId="4A2DC3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B6AF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3935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73BA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9FBA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97D5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AA8F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042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C5C2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58AD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27BD57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9779F0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7B4757" w14:paraId="38BFA2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FD163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A7B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09A1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24A6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F93A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59608E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4FCB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22B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DB90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CF25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B4757" w14:paraId="60E722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22A1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48DD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3AE11FFA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7D8E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9239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3BD2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BA16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B849" w14:textId="77777777" w:rsidR="007B4757" w:rsidRDefault="007B475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2177747" w14:textId="77777777" w:rsidR="007B4757" w:rsidRDefault="007B475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9F75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1BFA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14:paraId="182475E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22A3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8CFA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0A6A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7C2A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1D395A89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F63D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4C0A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F93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57D7AE2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4C6A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391A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14:paraId="65C71E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2359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D8C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6D7C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1F6B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47E8F887" w14:textId="77777777" w:rsidR="007B4757" w:rsidRPr="008B2519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36C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A91AB3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3DE3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06C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EDE9" w14:textId="77777777" w:rsidR="007B4757" w:rsidRPr="008D08DE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F9E1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7B4757" w14:paraId="63CC1F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838A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FFA8" w14:textId="77777777" w:rsidR="007B4757" w:rsidRDefault="007B47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7E30" w14:textId="77777777" w:rsidR="007B4757" w:rsidRPr="001161EA" w:rsidRDefault="007B47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CD15" w14:textId="77777777" w:rsidR="007B4757" w:rsidRDefault="007B4757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6D7669B4" w14:textId="77777777" w:rsidR="007B4757" w:rsidRDefault="007B4757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1EBD" w14:textId="77777777" w:rsidR="007B4757" w:rsidRDefault="007B47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C223EB6" w14:textId="77777777" w:rsidR="007B4757" w:rsidRDefault="007B47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7DF1" w14:textId="77777777" w:rsidR="007B4757" w:rsidRPr="001161EA" w:rsidRDefault="007B47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7EBD" w14:textId="77777777" w:rsidR="007B4757" w:rsidRDefault="007B47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D99F" w14:textId="77777777" w:rsidR="007B4757" w:rsidRPr="008D08DE" w:rsidRDefault="007B47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951C" w14:textId="77777777" w:rsidR="007B4757" w:rsidRDefault="007B4757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7B4757" w14:paraId="24A09C9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F4C9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7AB0" w14:textId="77777777" w:rsidR="007B4757" w:rsidRDefault="007B475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B091" w14:textId="77777777" w:rsidR="007B4757" w:rsidRPr="001161EA" w:rsidRDefault="007B475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8378" w14:textId="77777777" w:rsidR="007B4757" w:rsidRDefault="007B4757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4F70" w14:textId="77777777" w:rsidR="007B4757" w:rsidRDefault="007B475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420D" w14:textId="77777777" w:rsidR="007B4757" w:rsidRPr="001161EA" w:rsidRDefault="007B475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8F57" w14:textId="77777777" w:rsidR="007B4757" w:rsidRDefault="007B475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D34D" w14:textId="77777777" w:rsidR="007B4757" w:rsidRDefault="007B475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F5FC" w14:textId="77777777" w:rsidR="007B4757" w:rsidRDefault="007B475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38E78330" w14:textId="77777777" w:rsidR="007B4757" w:rsidRDefault="007B475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7B4757" w14:paraId="58AE7B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D94B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F1ED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0F94" w14:textId="77777777" w:rsidR="007B4757" w:rsidRPr="001161EA" w:rsidRDefault="007B47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6B9E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22477D9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6857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70A1013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4817827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0536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D27D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F880" w14:textId="77777777" w:rsidR="007B4757" w:rsidRPr="001161EA" w:rsidRDefault="007B47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2056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B4757" w14:paraId="2ABF2E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2C2F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D54D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B6BA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C98C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564E0BF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AD8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00248325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13C7C72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2385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934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788B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2D3B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25299D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B307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D75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804B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ACF7" w14:textId="77777777" w:rsidR="007B4757" w:rsidRDefault="007B475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D1552E7" w14:textId="77777777" w:rsidR="007B4757" w:rsidRDefault="007B475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333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BDA3C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296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4D0D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D67E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7B4757" w14:paraId="399DE52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561A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CF2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FADB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838B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6803920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3B00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0F38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B53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7126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9B0A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F6BF79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1C7414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7B4757" w14:paraId="759B32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EFDD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D910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0452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7889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C4BE2D5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CEA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F598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1AE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26DE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F9AC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0B100D9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50EC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658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7059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BA8F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626CA94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6650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B6AD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B363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9AB5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DF01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619327A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41BD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B33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4B95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7FDA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F1B972E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700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E0F8A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0E2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6DE7D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1F99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A1ED21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B078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C907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FECA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5EC8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B55D87F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890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CC5A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675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76B5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FDBC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4EFB59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9591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A8C7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B09C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341B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569A4B4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70E096BB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822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47D2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4224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4CC5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1EC6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61AC8F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D5CC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AE3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CCF9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477F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2B1A136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78CC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FE54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BCA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07DE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A823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E03469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454776FD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7B4757" w14:paraId="1487E8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D41C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F56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A2AC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7F0C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ABAC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36FEEE2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33FE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91B5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9F1A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73D4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543527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7B4757" w14:paraId="54B9582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757E4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AD15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BDA4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3390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71EA063C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0D6E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0283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355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7B2AAEC2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4C5A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E68C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B4757" w14:paraId="106055F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F0EF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DFD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D482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48CF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9CEEEEA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45F3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7844E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4D81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2F0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A964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267D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825778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96D0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837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B7F5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2DA3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64694F6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9DE7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472F5633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AD9A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ED4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5C4B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8170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A6AA1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9D8E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1692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AB8A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B86F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3BE3200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DBE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0A5105B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154D3F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E5461B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5635A6D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3529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426E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5C51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478D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D4D2E9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4478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6EA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0729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BD0F" w14:textId="77777777" w:rsidR="007B4757" w:rsidRDefault="007B475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FFFCA62" w14:textId="77777777" w:rsidR="007B4757" w:rsidRDefault="007B475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D497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672B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ACF3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A5F7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DDB5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7B4757" w14:paraId="4606AB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156B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9D6A" w14:textId="77777777" w:rsidR="007B4757" w:rsidRDefault="007B475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A26D" w14:textId="77777777" w:rsidR="007B4757" w:rsidRPr="001161EA" w:rsidRDefault="007B475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3545" w14:textId="77777777" w:rsidR="007B4757" w:rsidRDefault="007B475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37273B4" w14:textId="77777777" w:rsidR="007B4757" w:rsidRDefault="007B475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9FD9" w14:textId="77777777" w:rsidR="007B4757" w:rsidRDefault="007B475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3169" w14:textId="77777777" w:rsidR="007B4757" w:rsidRDefault="007B475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39FF" w14:textId="77777777" w:rsidR="007B4757" w:rsidRDefault="007B475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D5F6" w14:textId="77777777" w:rsidR="007B4757" w:rsidRPr="008D08DE" w:rsidRDefault="007B475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0E8B" w14:textId="77777777" w:rsidR="007B4757" w:rsidRDefault="007B4757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7B4757" w14:paraId="68447F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5398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B27A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DE5F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9324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E70A180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61AC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DDFE9D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9539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BADC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6B816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E315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1120E23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7D54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8BDE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3911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0058" w14:textId="77777777" w:rsidR="007B4757" w:rsidRDefault="007B475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42EE82B" w14:textId="77777777" w:rsidR="007B4757" w:rsidRDefault="007B475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75F1" w14:textId="77777777" w:rsidR="007B4757" w:rsidRPr="00F565BC" w:rsidRDefault="007B4757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7BF25A7D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799B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DD1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9484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9201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7B4757" w14:paraId="5EFE9E1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43A0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121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C256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501B" w14:textId="77777777" w:rsidR="007B4757" w:rsidRDefault="007B475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A79072F" w14:textId="77777777" w:rsidR="007B4757" w:rsidRDefault="007B475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54B7" w14:textId="77777777" w:rsidR="007B4757" w:rsidRDefault="007B475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D5FC4A0" w14:textId="77777777" w:rsidR="007B4757" w:rsidRDefault="007B475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074B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F8192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6FCA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8999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7B4757" w14:paraId="37FFC98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3E75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07BC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EB374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74228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071CA47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E62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1AF3045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B98F" w14:textId="77777777" w:rsidR="007B4757" w:rsidRPr="001161EA" w:rsidRDefault="007B4757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6B68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410F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B2D8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F14CC82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BF64800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323531B8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3DC1344A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7B4757" w14:paraId="626FF9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44225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856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3D00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0EC1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0A4CF38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474C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1F2120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F05C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D462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A112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17EB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731146D1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D6C5D2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7B4757" w14:paraId="2410EDA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136B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DD6B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1AED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D3C1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7C89543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18C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78ABA57F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F358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5AB3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55E0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4BD6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50994C4C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7B4757" w14:paraId="1498D27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AFF88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DDA5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E998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4038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BAA4935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4EC75E2E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E227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0C14CB09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DC15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D3DD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B500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8BA89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98E512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7B4757" w14:paraId="1C74868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BF92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1651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BF79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5895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B03FFFA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0E56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BE1A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C284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F7F9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0A3C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7411E1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9DA5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8A0D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D6AA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E53C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30338D0" w14:textId="77777777" w:rsidR="007B4757" w:rsidRDefault="007B47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8184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8BD4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2CEA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F23C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D0D8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B4757" w14:paraId="3C499C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E4BB" w14:textId="77777777" w:rsidR="007B4757" w:rsidRDefault="007B4757" w:rsidP="007B47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D4E4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0B84" w14:textId="77777777" w:rsidR="007B4757" w:rsidRPr="001161EA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94E1" w14:textId="77777777" w:rsidR="007B4757" w:rsidRDefault="007B475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4D651FC" w14:textId="77777777" w:rsidR="007B4757" w:rsidRDefault="007B475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E6A5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2754" w14:textId="77777777" w:rsidR="007B4757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7DC2" w14:textId="77777777" w:rsidR="007B4757" w:rsidRDefault="007B47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56D1" w14:textId="77777777" w:rsidR="007B4757" w:rsidRPr="008D08DE" w:rsidRDefault="007B47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5384" w14:textId="77777777" w:rsidR="007B4757" w:rsidRDefault="007B47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EFD723C" w14:textId="77777777" w:rsidR="007B4757" w:rsidRDefault="007B4757">
      <w:pPr>
        <w:spacing w:before="40" w:after="40" w:line="192" w:lineRule="auto"/>
        <w:ind w:right="57"/>
        <w:rPr>
          <w:sz w:val="20"/>
        </w:rPr>
      </w:pPr>
    </w:p>
    <w:p w14:paraId="3601D344" w14:textId="77777777" w:rsidR="007B4757" w:rsidRDefault="007B47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7C3337D" w14:textId="77777777" w:rsidR="00543BFD" w:rsidRDefault="00543BF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8862A30" w14:textId="77777777" w:rsidR="00543BFD" w:rsidRDefault="00543BF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FC4C9AE" w14:textId="77777777" w:rsidR="00543BFD" w:rsidRPr="00C21F42" w:rsidRDefault="00543BF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F12A912" w14:textId="77777777" w:rsidR="007B4757" w:rsidRPr="00C21F42" w:rsidRDefault="007B47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09ED21C9" w14:textId="77777777" w:rsidR="007B4757" w:rsidRPr="00C21F42" w:rsidRDefault="007B47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935D470" w14:textId="77777777" w:rsidR="007B4757" w:rsidRPr="00C21F42" w:rsidRDefault="007B4757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123C446" w14:textId="77777777" w:rsidR="007B4757" w:rsidRDefault="007B4757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42D875F" w14:textId="77777777" w:rsidR="007B4757" w:rsidRPr="00C21F42" w:rsidRDefault="007B4757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1AF2E77" w14:textId="77777777" w:rsidR="007B4757" w:rsidRPr="00C21F42" w:rsidRDefault="007B4757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789654BB" w14:textId="77777777" w:rsidR="007B4757" w:rsidRPr="00C21F42" w:rsidRDefault="007B4757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3A3D9168" w14:textId="77777777" w:rsidR="007B4757" w:rsidRPr="00C21F42" w:rsidRDefault="007B4757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D2D3D3D" w14:textId="77777777" w:rsidR="001513BB" w:rsidRPr="00116F61" w:rsidRDefault="001513BB" w:rsidP="00116F61"/>
    <w:sectPr w:rsidR="001513BB" w:rsidRPr="00116F61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74053" w14:textId="77777777" w:rsidR="00AA5FDD" w:rsidRDefault="00AA5FDD">
      <w:r>
        <w:separator/>
      </w:r>
    </w:p>
  </w:endnote>
  <w:endnote w:type="continuationSeparator" w:id="0">
    <w:p w14:paraId="591F860B" w14:textId="77777777" w:rsidR="00AA5FDD" w:rsidRDefault="00AA5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EF8D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7D1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031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663CA" w14:textId="77777777" w:rsidR="00AA5FDD" w:rsidRDefault="00AA5FDD">
      <w:r>
        <w:separator/>
      </w:r>
    </w:p>
  </w:footnote>
  <w:footnote w:type="continuationSeparator" w:id="0">
    <w:p w14:paraId="2C446F43" w14:textId="77777777" w:rsidR="00AA5FDD" w:rsidRDefault="00AA5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C33D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423">
      <w:rPr>
        <w:rStyle w:val="PageNumber"/>
      </w:rPr>
      <w:t>2</w:t>
    </w:r>
    <w:r>
      <w:rPr>
        <w:rStyle w:val="PageNumber"/>
      </w:rPr>
      <w:fldChar w:fldCharType="end"/>
    </w:r>
  </w:p>
  <w:p w14:paraId="11BDE99C" w14:textId="1ECADF78" w:rsidR="00615117" w:rsidRDefault="005D1033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9A7866">
      <w:rPr>
        <w:b/>
        <w:bCs/>
        <w:i/>
        <w:iCs/>
        <w:sz w:val="22"/>
      </w:rPr>
      <w:t>decada 21-31 octombrie 2026</w:t>
    </w:r>
  </w:p>
  <w:p w14:paraId="3DB7AF1C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0C321935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AC589C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448C5D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3BC98E2C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E600547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04B73FBA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5146843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7AF093D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A63FC6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8D7449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56F968C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4EF411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9A0ED1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1DB46E1D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DF1117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437242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2718DB5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56276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37628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4648DC9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4432A4D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4FBAB49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8AE34C2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5E2AC9A5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A86B09C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25EFA2CF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8FDB32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7CE17F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87B0977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327222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F55F8D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0379B8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55906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D92D3B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D18BD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545AD0C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95F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4FC3">
      <w:rPr>
        <w:rStyle w:val="PageNumber"/>
      </w:rPr>
      <w:t>3</w:t>
    </w:r>
    <w:r>
      <w:rPr>
        <w:rStyle w:val="PageNumber"/>
      </w:rPr>
      <w:fldChar w:fldCharType="end"/>
    </w:r>
  </w:p>
  <w:p w14:paraId="04AB4819" w14:textId="5823CDD2" w:rsidR="00D66BBF" w:rsidRPr="00A048AC" w:rsidRDefault="005D1033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9A7866">
      <w:rPr>
        <w:b/>
        <w:bCs/>
        <w:i/>
        <w:iCs/>
        <w:sz w:val="22"/>
      </w:rPr>
      <w:t>decada 21-31 octombrie 2026</w:t>
    </w:r>
  </w:p>
  <w:p w14:paraId="39F99E9B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8466AA3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075D040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42C2E358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998745F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78B537C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B2AA4C3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1E28223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FFBF42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7590877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1DA68DA2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9942F8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64EF55C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CBAC567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3433E1E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456E1A7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2BF9D58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A820393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8CFDC3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940249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6CC78871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DCA58FA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6C4477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02F64F24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3E46C05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3B4CABA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76240C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F5B9F41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8F96AB6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737FA9BF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39FF83B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B029C04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01C7B83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04B56CE1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F1E9F7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4D9A7F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7D0DD75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70A32C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D4B4CA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CC91B6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A2E26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378B9B0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65F2A07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4D7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76CD"/>
    <w:multiLevelType w:val="hybridMultilevel"/>
    <w:tmpl w:val="8854935C"/>
    <w:lvl w:ilvl="0" w:tplc="A6D4BBA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81428A"/>
    <w:multiLevelType w:val="hybridMultilevel"/>
    <w:tmpl w:val="83D61018"/>
    <w:lvl w:ilvl="0" w:tplc="F742337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28BC7E02"/>
    <w:multiLevelType w:val="hybridMultilevel"/>
    <w:tmpl w:val="63E6CBEA"/>
    <w:lvl w:ilvl="0" w:tplc="E1DE9424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554FF"/>
    <w:multiLevelType w:val="hybridMultilevel"/>
    <w:tmpl w:val="43DCCE3A"/>
    <w:lvl w:ilvl="0" w:tplc="F61C5308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D584C"/>
    <w:multiLevelType w:val="hybridMultilevel"/>
    <w:tmpl w:val="62F02A9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2B7A1D6E"/>
    <w:multiLevelType w:val="hybridMultilevel"/>
    <w:tmpl w:val="05DC0D3E"/>
    <w:lvl w:ilvl="0" w:tplc="22E62D8A">
      <w:start w:val="1"/>
      <w:numFmt w:val="decimal"/>
      <w:lvlRestart w:val="0"/>
      <w:suff w:val="nothing"/>
      <w:lvlText w:val="%1"/>
      <w:lvlJc w:val="right"/>
      <w:pPr>
        <w:ind w:left="89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0B83224"/>
    <w:multiLevelType w:val="hybridMultilevel"/>
    <w:tmpl w:val="AEF80C88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A4BE4"/>
    <w:multiLevelType w:val="hybridMultilevel"/>
    <w:tmpl w:val="46EE7772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4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9354ED"/>
    <w:multiLevelType w:val="hybridMultilevel"/>
    <w:tmpl w:val="290E5CC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8" w15:restartNumberingAfterBreak="0">
    <w:nsid w:val="576162D3"/>
    <w:multiLevelType w:val="hybridMultilevel"/>
    <w:tmpl w:val="E3CED892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C203F"/>
    <w:multiLevelType w:val="hybridMultilevel"/>
    <w:tmpl w:val="5AEEAE26"/>
    <w:lvl w:ilvl="0" w:tplc="A298457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7ED173F0"/>
    <w:multiLevelType w:val="hybridMultilevel"/>
    <w:tmpl w:val="18B8A2CC"/>
    <w:lvl w:ilvl="0" w:tplc="373A3346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749352202">
    <w:abstractNumId w:val="29"/>
  </w:num>
  <w:num w:numId="2" w16cid:durableId="277107865">
    <w:abstractNumId w:val="26"/>
  </w:num>
  <w:num w:numId="3" w16cid:durableId="765229852">
    <w:abstractNumId w:val="24"/>
  </w:num>
  <w:num w:numId="4" w16cid:durableId="1379433946">
    <w:abstractNumId w:val="5"/>
  </w:num>
  <w:num w:numId="5" w16cid:durableId="1537279061">
    <w:abstractNumId w:val="20"/>
  </w:num>
  <w:num w:numId="6" w16cid:durableId="698431999">
    <w:abstractNumId w:val="28"/>
  </w:num>
  <w:num w:numId="7" w16cid:durableId="635840581">
    <w:abstractNumId w:val="10"/>
  </w:num>
  <w:num w:numId="8" w16cid:durableId="777484799">
    <w:abstractNumId w:val="7"/>
  </w:num>
  <w:num w:numId="9" w16cid:durableId="1782987979">
    <w:abstractNumId w:val="14"/>
  </w:num>
  <w:num w:numId="10" w16cid:durableId="1139684058">
    <w:abstractNumId w:val="15"/>
  </w:num>
  <w:num w:numId="11" w16cid:durableId="1039742535">
    <w:abstractNumId w:val="18"/>
  </w:num>
  <w:num w:numId="12" w16cid:durableId="567109309">
    <w:abstractNumId w:val="35"/>
  </w:num>
  <w:num w:numId="13" w16cid:durableId="694968736">
    <w:abstractNumId w:val="12"/>
  </w:num>
  <w:num w:numId="14" w16cid:durableId="759913594">
    <w:abstractNumId w:val="23"/>
  </w:num>
  <w:num w:numId="15" w16cid:durableId="911308363">
    <w:abstractNumId w:val="33"/>
  </w:num>
  <w:num w:numId="16" w16cid:durableId="188035861">
    <w:abstractNumId w:val="1"/>
  </w:num>
  <w:num w:numId="17" w16cid:durableId="1352027240">
    <w:abstractNumId w:val="11"/>
  </w:num>
  <w:num w:numId="18" w16cid:durableId="1646230504">
    <w:abstractNumId w:val="0"/>
  </w:num>
  <w:num w:numId="19" w16cid:durableId="528417192">
    <w:abstractNumId w:val="32"/>
  </w:num>
  <w:num w:numId="20" w16cid:durableId="1853566201">
    <w:abstractNumId w:val="9"/>
  </w:num>
  <w:num w:numId="21" w16cid:durableId="665937118">
    <w:abstractNumId w:val="2"/>
  </w:num>
  <w:num w:numId="22" w16cid:durableId="1599749297">
    <w:abstractNumId w:val="27"/>
  </w:num>
  <w:num w:numId="23" w16cid:durableId="353460626">
    <w:abstractNumId w:val="31"/>
  </w:num>
  <w:num w:numId="24" w16cid:durableId="274218594">
    <w:abstractNumId w:val="36"/>
  </w:num>
  <w:num w:numId="25" w16cid:durableId="1814326426">
    <w:abstractNumId w:val="17"/>
  </w:num>
  <w:num w:numId="26" w16cid:durableId="73864117">
    <w:abstractNumId w:val="22"/>
  </w:num>
  <w:num w:numId="27" w16cid:durableId="750153080">
    <w:abstractNumId w:val="30"/>
  </w:num>
  <w:num w:numId="28" w16cid:durableId="1129013899">
    <w:abstractNumId w:val="4"/>
  </w:num>
  <w:num w:numId="29" w16cid:durableId="447510042">
    <w:abstractNumId w:val="25"/>
  </w:num>
  <w:num w:numId="30" w16cid:durableId="1168718250">
    <w:abstractNumId w:val="19"/>
  </w:num>
  <w:num w:numId="31" w16cid:durableId="195432704">
    <w:abstractNumId w:val="6"/>
  </w:num>
  <w:num w:numId="32" w16cid:durableId="1506092145">
    <w:abstractNumId w:val="8"/>
  </w:num>
  <w:num w:numId="33" w16cid:durableId="824778644">
    <w:abstractNumId w:val="16"/>
  </w:num>
  <w:num w:numId="34" w16cid:durableId="22753295">
    <w:abstractNumId w:val="21"/>
  </w:num>
  <w:num w:numId="35" w16cid:durableId="350959171">
    <w:abstractNumId w:val="3"/>
  </w:num>
  <w:num w:numId="36" w16cid:durableId="1511992630">
    <w:abstractNumId w:val="34"/>
  </w:num>
  <w:num w:numId="37" w16cid:durableId="1319454252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PAzEXopqyI1aXYhGY0CBtXJJ+JwEY8lvH5u/C+9KW+bC0N2F/IcDcq2JIQ2lyEYLKnO7PA/lfQDKrJsk4Z7yDQ==" w:salt="PaUgHcK6xpinKbwBBCCUSw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5D44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89D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5D58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BEF"/>
    <w:rsid w:val="00021D57"/>
    <w:rsid w:val="000227F7"/>
    <w:rsid w:val="00022E94"/>
    <w:rsid w:val="00023468"/>
    <w:rsid w:val="00023D7E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92A"/>
    <w:rsid w:val="000366E9"/>
    <w:rsid w:val="00036C86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615"/>
    <w:rsid w:val="00042783"/>
    <w:rsid w:val="00042BA8"/>
    <w:rsid w:val="00042CB7"/>
    <w:rsid w:val="00042E36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0CE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549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5748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EEF"/>
    <w:rsid w:val="0006363B"/>
    <w:rsid w:val="0006421E"/>
    <w:rsid w:val="0006443E"/>
    <w:rsid w:val="00065908"/>
    <w:rsid w:val="00065F7E"/>
    <w:rsid w:val="000662C8"/>
    <w:rsid w:val="000663D8"/>
    <w:rsid w:val="00066442"/>
    <w:rsid w:val="00066855"/>
    <w:rsid w:val="00067039"/>
    <w:rsid w:val="000673D3"/>
    <w:rsid w:val="0006768A"/>
    <w:rsid w:val="00067F77"/>
    <w:rsid w:val="000701D5"/>
    <w:rsid w:val="00070208"/>
    <w:rsid w:val="000705EB"/>
    <w:rsid w:val="0007118C"/>
    <w:rsid w:val="00071A41"/>
    <w:rsid w:val="00071B0C"/>
    <w:rsid w:val="00072302"/>
    <w:rsid w:val="000728F0"/>
    <w:rsid w:val="000728F2"/>
    <w:rsid w:val="00073391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604B"/>
    <w:rsid w:val="0007605B"/>
    <w:rsid w:val="000766EC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5FCC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9F9"/>
    <w:rsid w:val="00095C84"/>
    <w:rsid w:val="00095D0F"/>
    <w:rsid w:val="00096999"/>
    <w:rsid w:val="00096DDA"/>
    <w:rsid w:val="0009720C"/>
    <w:rsid w:val="000973C0"/>
    <w:rsid w:val="00097607"/>
    <w:rsid w:val="0009769E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286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48C6"/>
    <w:rsid w:val="000B5649"/>
    <w:rsid w:val="000B5731"/>
    <w:rsid w:val="000B5AEF"/>
    <w:rsid w:val="000B628B"/>
    <w:rsid w:val="000B64CD"/>
    <w:rsid w:val="000B6B47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0CC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4D9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94A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2324"/>
    <w:rsid w:val="000F29E5"/>
    <w:rsid w:val="000F3620"/>
    <w:rsid w:val="000F386E"/>
    <w:rsid w:val="000F3DB5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195"/>
    <w:rsid w:val="00100270"/>
    <w:rsid w:val="00100BA6"/>
    <w:rsid w:val="00100BCC"/>
    <w:rsid w:val="001014A7"/>
    <w:rsid w:val="001015B2"/>
    <w:rsid w:val="00101B24"/>
    <w:rsid w:val="00102272"/>
    <w:rsid w:val="00102807"/>
    <w:rsid w:val="00102E15"/>
    <w:rsid w:val="001031D9"/>
    <w:rsid w:val="0010330B"/>
    <w:rsid w:val="001033FE"/>
    <w:rsid w:val="001043C0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A1E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6F61"/>
    <w:rsid w:val="001171D7"/>
    <w:rsid w:val="00117342"/>
    <w:rsid w:val="00117468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380"/>
    <w:rsid w:val="00135957"/>
    <w:rsid w:val="0013615A"/>
    <w:rsid w:val="00136D6A"/>
    <w:rsid w:val="00136EC7"/>
    <w:rsid w:val="001375EC"/>
    <w:rsid w:val="0013767B"/>
    <w:rsid w:val="0014066F"/>
    <w:rsid w:val="00140A9F"/>
    <w:rsid w:val="001413DB"/>
    <w:rsid w:val="00141761"/>
    <w:rsid w:val="0014199A"/>
    <w:rsid w:val="00141E4A"/>
    <w:rsid w:val="0014214D"/>
    <w:rsid w:val="001427BF"/>
    <w:rsid w:val="00142C7C"/>
    <w:rsid w:val="00142D64"/>
    <w:rsid w:val="00143804"/>
    <w:rsid w:val="00143BDF"/>
    <w:rsid w:val="00143C07"/>
    <w:rsid w:val="00143CB7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95A"/>
    <w:rsid w:val="00151C5A"/>
    <w:rsid w:val="00151D94"/>
    <w:rsid w:val="001526AC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61"/>
    <w:rsid w:val="001620FE"/>
    <w:rsid w:val="00162C15"/>
    <w:rsid w:val="00162EC4"/>
    <w:rsid w:val="001639B7"/>
    <w:rsid w:val="001645D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662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F49"/>
    <w:rsid w:val="00181BE8"/>
    <w:rsid w:val="00182422"/>
    <w:rsid w:val="00182758"/>
    <w:rsid w:val="00182917"/>
    <w:rsid w:val="0018439E"/>
    <w:rsid w:val="0018549B"/>
    <w:rsid w:val="00185757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1A63"/>
    <w:rsid w:val="00192072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68A9"/>
    <w:rsid w:val="00197AD7"/>
    <w:rsid w:val="00197C6B"/>
    <w:rsid w:val="00197E12"/>
    <w:rsid w:val="001A011D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9A8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084"/>
    <w:rsid w:val="001D371E"/>
    <w:rsid w:val="001D3BA4"/>
    <w:rsid w:val="001D4226"/>
    <w:rsid w:val="001D437D"/>
    <w:rsid w:val="001D4421"/>
    <w:rsid w:val="001D4BA8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73A4"/>
    <w:rsid w:val="001F0579"/>
    <w:rsid w:val="001F1061"/>
    <w:rsid w:val="001F279F"/>
    <w:rsid w:val="001F2B93"/>
    <w:rsid w:val="001F2D22"/>
    <w:rsid w:val="001F36A8"/>
    <w:rsid w:val="001F3943"/>
    <w:rsid w:val="001F4057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DEA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EFA"/>
    <w:rsid w:val="002102ED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A"/>
    <w:rsid w:val="0021503F"/>
    <w:rsid w:val="0021573F"/>
    <w:rsid w:val="0021614B"/>
    <w:rsid w:val="00216431"/>
    <w:rsid w:val="002168A6"/>
    <w:rsid w:val="00216CDB"/>
    <w:rsid w:val="0021782F"/>
    <w:rsid w:val="00217850"/>
    <w:rsid w:val="00217935"/>
    <w:rsid w:val="00217EFC"/>
    <w:rsid w:val="00220312"/>
    <w:rsid w:val="0022062E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0EC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3AB5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E79"/>
    <w:rsid w:val="00244051"/>
    <w:rsid w:val="00244373"/>
    <w:rsid w:val="00244401"/>
    <w:rsid w:val="002445E9"/>
    <w:rsid w:val="00244815"/>
    <w:rsid w:val="00244862"/>
    <w:rsid w:val="00244FC3"/>
    <w:rsid w:val="00245253"/>
    <w:rsid w:val="00245EAB"/>
    <w:rsid w:val="00246817"/>
    <w:rsid w:val="00246C28"/>
    <w:rsid w:val="0024738E"/>
    <w:rsid w:val="00247A22"/>
    <w:rsid w:val="00247A7E"/>
    <w:rsid w:val="002500AC"/>
    <w:rsid w:val="002505F4"/>
    <w:rsid w:val="00250758"/>
    <w:rsid w:val="0025075E"/>
    <w:rsid w:val="00250A05"/>
    <w:rsid w:val="00250F32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DA3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0EB0"/>
    <w:rsid w:val="0028198C"/>
    <w:rsid w:val="002819C5"/>
    <w:rsid w:val="00282112"/>
    <w:rsid w:val="002826CE"/>
    <w:rsid w:val="00283633"/>
    <w:rsid w:val="00283844"/>
    <w:rsid w:val="002844A8"/>
    <w:rsid w:val="0028453F"/>
    <w:rsid w:val="0028496F"/>
    <w:rsid w:val="00285469"/>
    <w:rsid w:val="00285601"/>
    <w:rsid w:val="00285919"/>
    <w:rsid w:val="00285F2D"/>
    <w:rsid w:val="00286325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87CDA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86E"/>
    <w:rsid w:val="00293BC0"/>
    <w:rsid w:val="00293D2B"/>
    <w:rsid w:val="00293F1F"/>
    <w:rsid w:val="00294975"/>
    <w:rsid w:val="00294A61"/>
    <w:rsid w:val="002959C1"/>
    <w:rsid w:val="00295DAD"/>
    <w:rsid w:val="00295F3E"/>
    <w:rsid w:val="00296010"/>
    <w:rsid w:val="00296629"/>
    <w:rsid w:val="0029674F"/>
    <w:rsid w:val="002977DF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6CD"/>
    <w:rsid w:val="002B272A"/>
    <w:rsid w:val="002B2A1E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E4B"/>
    <w:rsid w:val="002C639A"/>
    <w:rsid w:val="002C669E"/>
    <w:rsid w:val="002C6E11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480"/>
    <w:rsid w:val="002D5533"/>
    <w:rsid w:val="002D55B2"/>
    <w:rsid w:val="002D56FC"/>
    <w:rsid w:val="002D6252"/>
    <w:rsid w:val="002D7E9B"/>
    <w:rsid w:val="002D7F8D"/>
    <w:rsid w:val="002E0F68"/>
    <w:rsid w:val="002E175F"/>
    <w:rsid w:val="002E1995"/>
    <w:rsid w:val="002E1A6F"/>
    <w:rsid w:val="002E1EB8"/>
    <w:rsid w:val="002E2406"/>
    <w:rsid w:val="002E25A1"/>
    <w:rsid w:val="002E25E8"/>
    <w:rsid w:val="002E2674"/>
    <w:rsid w:val="002E26C0"/>
    <w:rsid w:val="002E2808"/>
    <w:rsid w:val="002E3817"/>
    <w:rsid w:val="002E398C"/>
    <w:rsid w:val="002E3CDB"/>
    <w:rsid w:val="002E4255"/>
    <w:rsid w:val="002E4A9E"/>
    <w:rsid w:val="002E5077"/>
    <w:rsid w:val="002E51C4"/>
    <w:rsid w:val="002E544D"/>
    <w:rsid w:val="002E5479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68"/>
    <w:rsid w:val="002F18B4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8D0"/>
    <w:rsid w:val="002F7D73"/>
    <w:rsid w:val="00300A21"/>
    <w:rsid w:val="00300E84"/>
    <w:rsid w:val="003017E1"/>
    <w:rsid w:val="003028CA"/>
    <w:rsid w:val="00302F78"/>
    <w:rsid w:val="00303053"/>
    <w:rsid w:val="00303744"/>
    <w:rsid w:val="00303A69"/>
    <w:rsid w:val="00303FC3"/>
    <w:rsid w:val="00303FCE"/>
    <w:rsid w:val="00304018"/>
    <w:rsid w:val="00304099"/>
    <w:rsid w:val="003041E8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976"/>
    <w:rsid w:val="003232A5"/>
    <w:rsid w:val="0032357E"/>
    <w:rsid w:val="00323BEA"/>
    <w:rsid w:val="00324352"/>
    <w:rsid w:val="00324A26"/>
    <w:rsid w:val="00324ADE"/>
    <w:rsid w:val="003250F4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069"/>
    <w:rsid w:val="0033147C"/>
    <w:rsid w:val="00331497"/>
    <w:rsid w:val="00331FAD"/>
    <w:rsid w:val="0033214A"/>
    <w:rsid w:val="003321BF"/>
    <w:rsid w:val="003323A6"/>
    <w:rsid w:val="003327DF"/>
    <w:rsid w:val="00332B6E"/>
    <w:rsid w:val="00332F6F"/>
    <w:rsid w:val="003334BC"/>
    <w:rsid w:val="003338EA"/>
    <w:rsid w:val="003341B0"/>
    <w:rsid w:val="003351DA"/>
    <w:rsid w:val="003352B1"/>
    <w:rsid w:val="00335E3A"/>
    <w:rsid w:val="00336143"/>
    <w:rsid w:val="003362C8"/>
    <w:rsid w:val="0033693D"/>
    <w:rsid w:val="0033695F"/>
    <w:rsid w:val="00336A66"/>
    <w:rsid w:val="00336DCF"/>
    <w:rsid w:val="00336FD2"/>
    <w:rsid w:val="003370A0"/>
    <w:rsid w:val="003377E7"/>
    <w:rsid w:val="0033782A"/>
    <w:rsid w:val="00337974"/>
    <w:rsid w:val="00340302"/>
    <w:rsid w:val="003417E3"/>
    <w:rsid w:val="00341BA1"/>
    <w:rsid w:val="00341D83"/>
    <w:rsid w:val="003425B7"/>
    <w:rsid w:val="003430F2"/>
    <w:rsid w:val="00343190"/>
    <w:rsid w:val="0034336F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607AB"/>
    <w:rsid w:val="00360813"/>
    <w:rsid w:val="00361477"/>
    <w:rsid w:val="00361828"/>
    <w:rsid w:val="00362B71"/>
    <w:rsid w:val="00362E57"/>
    <w:rsid w:val="00362F22"/>
    <w:rsid w:val="00363308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05E"/>
    <w:rsid w:val="00370AB7"/>
    <w:rsid w:val="00370CCA"/>
    <w:rsid w:val="0037127A"/>
    <w:rsid w:val="0037144F"/>
    <w:rsid w:val="00371573"/>
    <w:rsid w:val="00371756"/>
    <w:rsid w:val="003719B0"/>
    <w:rsid w:val="00371C41"/>
    <w:rsid w:val="00372908"/>
    <w:rsid w:val="00373139"/>
    <w:rsid w:val="003735AE"/>
    <w:rsid w:val="0037456F"/>
    <w:rsid w:val="00374D5F"/>
    <w:rsid w:val="00374E60"/>
    <w:rsid w:val="00375049"/>
    <w:rsid w:val="003756D6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CF2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2A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36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75A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966"/>
    <w:rsid w:val="003D3A26"/>
    <w:rsid w:val="003D4D8F"/>
    <w:rsid w:val="003D5006"/>
    <w:rsid w:val="003D5A42"/>
    <w:rsid w:val="003D62FC"/>
    <w:rsid w:val="003D6377"/>
    <w:rsid w:val="003D653B"/>
    <w:rsid w:val="003D682D"/>
    <w:rsid w:val="003D6FA4"/>
    <w:rsid w:val="003D6FAE"/>
    <w:rsid w:val="003D7B03"/>
    <w:rsid w:val="003E031C"/>
    <w:rsid w:val="003E045D"/>
    <w:rsid w:val="003E04AF"/>
    <w:rsid w:val="003E083D"/>
    <w:rsid w:val="003E0B79"/>
    <w:rsid w:val="003E0E71"/>
    <w:rsid w:val="003E0EC2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55A6"/>
    <w:rsid w:val="003E59C7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30E5"/>
    <w:rsid w:val="0040427F"/>
    <w:rsid w:val="004049AB"/>
    <w:rsid w:val="004049AE"/>
    <w:rsid w:val="004049BC"/>
    <w:rsid w:val="00404E26"/>
    <w:rsid w:val="00404E8A"/>
    <w:rsid w:val="00405A07"/>
    <w:rsid w:val="00406F11"/>
    <w:rsid w:val="004076FE"/>
    <w:rsid w:val="00407725"/>
    <w:rsid w:val="00407791"/>
    <w:rsid w:val="004079E9"/>
    <w:rsid w:val="00407C63"/>
    <w:rsid w:val="00407DA7"/>
    <w:rsid w:val="00407DF2"/>
    <w:rsid w:val="00407E57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92"/>
    <w:rsid w:val="0041481C"/>
    <w:rsid w:val="004148FD"/>
    <w:rsid w:val="004150DA"/>
    <w:rsid w:val="00415426"/>
    <w:rsid w:val="00415976"/>
    <w:rsid w:val="00415B4C"/>
    <w:rsid w:val="00415B54"/>
    <w:rsid w:val="00415FFA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27A2B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3B23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098"/>
    <w:rsid w:val="004418F2"/>
    <w:rsid w:val="00441DE4"/>
    <w:rsid w:val="00441F0C"/>
    <w:rsid w:val="004422D8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C0E"/>
    <w:rsid w:val="00456F3B"/>
    <w:rsid w:val="0045756F"/>
    <w:rsid w:val="00457684"/>
    <w:rsid w:val="004578F5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0EDA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454E"/>
    <w:rsid w:val="00475C7D"/>
    <w:rsid w:val="0047604C"/>
    <w:rsid w:val="00476B5D"/>
    <w:rsid w:val="004771ED"/>
    <w:rsid w:val="004774BA"/>
    <w:rsid w:val="00477A18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FF7"/>
    <w:rsid w:val="004862D0"/>
    <w:rsid w:val="004866BB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B33"/>
    <w:rsid w:val="00491C74"/>
    <w:rsid w:val="00492093"/>
    <w:rsid w:val="00492D59"/>
    <w:rsid w:val="00493005"/>
    <w:rsid w:val="004931AE"/>
    <w:rsid w:val="00494740"/>
    <w:rsid w:val="00494814"/>
    <w:rsid w:val="00495259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3ED8"/>
    <w:rsid w:val="004A4015"/>
    <w:rsid w:val="004A5279"/>
    <w:rsid w:val="004A52C8"/>
    <w:rsid w:val="004A538D"/>
    <w:rsid w:val="004A55E6"/>
    <w:rsid w:val="004A5B76"/>
    <w:rsid w:val="004A5E52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44A"/>
    <w:rsid w:val="004B3B61"/>
    <w:rsid w:val="004B3B68"/>
    <w:rsid w:val="004B40FE"/>
    <w:rsid w:val="004B4332"/>
    <w:rsid w:val="004B4990"/>
    <w:rsid w:val="004B4E1B"/>
    <w:rsid w:val="004B51F2"/>
    <w:rsid w:val="004B53C5"/>
    <w:rsid w:val="004B5455"/>
    <w:rsid w:val="004B5BC0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2F8"/>
    <w:rsid w:val="004C2AE2"/>
    <w:rsid w:val="004C34B9"/>
    <w:rsid w:val="004C3AE3"/>
    <w:rsid w:val="004C3EEF"/>
    <w:rsid w:val="004C40FB"/>
    <w:rsid w:val="004C453A"/>
    <w:rsid w:val="004C5094"/>
    <w:rsid w:val="004C5110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580"/>
    <w:rsid w:val="004D060C"/>
    <w:rsid w:val="004D0C97"/>
    <w:rsid w:val="004D0F1F"/>
    <w:rsid w:val="004D0FC8"/>
    <w:rsid w:val="004D16AD"/>
    <w:rsid w:val="004D1AE6"/>
    <w:rsid w:val="004D1C55"/>
    <w:rsid w:val="004D2163"/>
    <w:rsid w:val="004D2191"/>
    <w:rsid w:val="004D254C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6B"/>
    <w:rsid w:val="004D58F5"/>
    <w:rsid w:val="004D65DB"/>
    <w:rsid w:val="004D6B0D"/>
    <w:rsid w:val="004E0240"/>
    <w:rsid w:val="004E0C04"/>
    <w:rsid w:val="004E0EED"/>
    <w:rsid w:val="004E19C7"/>
    <w:rsid w:val="004E2199"/>
    <w:rsid w:val="004E2366"/>
    <w:rsid w:val="004E2B09"/>
    <w:rsid w:val="004E3189"/>
    <w:rsid w:val="004E31DB"/>
    <w:rsid w:val="004E3E4F"/>
    <w:rsid w:val="004E4A23"/>
    <w:rsid w:val="004E5294"/>
    <w:rsid w:val="004E54E3"/>
    <w:rsid w:val="004E5AE6"/>
    <w:rsid w:val="004E5DE1"/>
    <w:rsid w:val="004E5F39"/>
    <w:rsid w:val="004E5F49"/>
    <w:rsid w:val="004E6072"/>
    <w:rsid w:val="004E6B40"/>
    <w:rsid w:val="004E6B4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296"/>
    <w:rsid w:val="004F48A5"/>
    <w:rsid w:val="004F4D2D"/>
    <w:rsid w:val="004F4EDA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48B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156"/>
    <w:rsid w:val="005134F9"/>
    <w:rsid w:val="00513926"/>
    <w:rsid w:val="005139A3"/>
    <w:rsid w:val="00513C2F"/>
    <w:rsid w:val="00513FC6"/>
    <w:rsid w:val="005140A0"/>
    <w:rsid w:val="005146D1"/>
    <w:rsid w:val="005148E9"/>
    <w:rsid w:val="0051535B"/>
    <w:rsid w:val="005158D0"/>
    <w:rsid w:val="00515A0D"/>
    <w:rsid w:val="00515F9C"/>
    <w:rsid w:val="0051617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CB3"/>
    <w:rsid w:val="005220CC"/>
    <w:rsid w:val="005222E9"/>
    <w:rsid w:val="0052232B"/>
    <w:rsid w:val="00522594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C14"/>
    <w:rsid w:val="00524F01"/>
    <w:rsid w:val="00525620"/>
    <w:rsid w:val="005256C4"/>
    <w:rsid w:val="00525AAB"/>
    <w:rsid w:val="00525C28"/>
    <w:rsid w:val="00525CEF"/>
    <w:rsid w:val="005263DA"/>
    <w:rsid w:val="00526504"/>
    <w:rsid w:val="00526664"/>
    <w:rsid w:val="005266A2"/>
    <w:rsid w:val="005268ED"/>
    <w:rsid w:val="00526993"/>
    <w:rsid w:val="00526BC3"/>
    <w:rsid w:val="0053000A"/>
    <w:rsid w:val="005300FA"/>
    <w:rsid w:val="005310D3"/>
    <w:rsid w:val="005310F3"/>
    <w:rsid w:val="00531301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3BFD"/>
    <w:rsid w:val="00544050"/>
    <w:rsid w:val="00544054"/>
    <w:rsid w:val="005442EA"/>
    <w:rsid w:val="00544403"/>
    <w:rsid w:val="00544640"/>
    <w:rsid w:val="00544CAF"/>
    <w:rsid w:val="00544D0C"/>
    <w:rsid w:val="00545037"/>
    <w:rsid w:val="005452DC"/>
    <w:rsid w:val="005457B0"/>
    <w:rsid w:val="0054634C"/>
    <w:rsid w:val="00546DCA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0A4B"/>
    <w:rsid w:val="0055107C"/>
    <w:rsid w:val="00551F08"/>
    <w:rsid w:val="00552433"/>
    <w:rsid w:val="00552B9C"/>
    <w:rsid w:val="00552F44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97A"/>
    <w:rsid w:val="00561AB2"/>
    <w:rsid w:val="00562232"/>
    <w:rsid w:val="00562B3A"/>
    <w:rsid w:val="00562B7E"/>
    <w:rsid w:val="005631BF"/>
    <w:rsid w:val="005631F5"/>
    <w:rsid w:val="00563426"/>
    <w:rsid w:val="00563823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18F"/>
    <w:rsid w:val="00567464"/>
    <w:rsid w:val="00567AA8"/>
    <w:rsid w:val="00567B12"/>
    <w:rsid w:val="00570BC5"/>
    <w:rsid w:val="00571635"/>
    <w:rsid w:val="00571CCB"/>
    <w:rsid w:val="005724D8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AED"/>
    <w:rsid w:val="00584CFD"/>
    <w:rsid w:val="00584EEE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2670"/>
    <w:rsid w:val="00593608"/>
    <w:rsid w:val="00593AD1"/>
    <w:rsid w:val="00594150"/>
    <w:rsid w:val="0059435F"/>
    <w:rsid w:val="005943C1"/>
    <w:rsid w:val="005946C4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13C9"/>
    <w:rsid w:val="005A1A74"/>
    <w:rsid w:val="005A20BC"/>
    <w:rsid w:val="005A2138"/>
    <w:rsid w:val="005A24D2"/>
    <w:rsid w:val="005A305E"/>
    <w:rsid w:val="005A32B2"/>
    <w:rsid w:val="005A3F70"/>
    <w:rsid w:val="005A42D0"/>
    <w:rsid w:val="005A4589"/>
    <w:rsid w:val="005A48C4"/>
    <w:rsid w:val="005A4960"/>
    <w:rsid w:val="005A4987"/>
    <w:rsid w:val="005A4A41"/>
    <w:rsid w:val="005A55B4"/>
    <w:rsid w:val="005A5CF5"/>
    <w:rsid w:val="005A5DD0"/>
    <w:rsid w:val="005A60C0"/>
    <w:rsid w:val="005A6657"/>
    <w:rsid w:val="005A6EC5"/>
    <w:rsid w:val="005A6FBB"/>
    <w:rsid w:val="005A7537"/>
    <w:rsid w:val="005A7BBA"/>
    <w:rsid w:val="005A7C77"/>
    <w:rsid w:val="005B063B"/>
    <w:rsid w:val="005B0BFA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104"/>
    <w:rsid w:val="005B5206"/>
    <w:rsid w:val="005B526A"/>
    <w:rsid w:val="005B5776"/>
    <w:rsid w:val="005B5A78"/>
    <w:rsid w:val="005B6434"/>
    <w:rsid w:val="005B65EC"/>
    <w:rsid w:val="005B68E7"/>
    <w:rsid w:val="005B6AC7"/>
    <w:rsid w:val="005B7700"/>
    <w:rsid w:val="005B7A45"/>
    <w:rsid w:val="005B7FC0"/>
    <w:rsid w:val="005C012D"/>
    <w:rsid w:val="005C0677"/>
    <w:rsid w:val="005C0A12"/>
    <w:rsid w:val="005C0C16"/>
    <w:rsid w:val="005C0D93"/>
    <w:rsid w:val="005C0E39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033"/>
    <w:rsid w:val="005D11D0"/>
    <w:rsid w:val="005D156F"/>
    <w:rsid w:val="005D16F9"/>
    <w:rsid w:val="005D2034"/>
    <w:rsid w:val="005D2CC0"/>
    <w:rsid w:val="005D3460"/>
    <w:rsid w:val="005D39D5"/>
    <w:rsid w:val="005D4086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BB4"/>
    <w:rsid w:val="005E3D02"/>
    <w:rsid w:val="005E3D12"/>
    <w:rsid w:val="005E3FE1"/>
    <w:rsid w:val="005E4018"/>
    <w:rsid w:val="005E460D"/>
    <w:rsid w:val="005E4F8B"/>
    <w:rsid w:val="005E55B8"/>
    <w:rsid w:val="005E5AB3"/>
    <w:rsid w:val="005E5B3D"/>
    <w:rsid w:val="005E6128"/>
    <w:rsid w:val="005E643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3FF"/>
    <w:rsid w:val="005F266D"/>
    <w:rsid w:val="005F373C"/>
    <w:rsid w:val="005F3E51"/>
    <w:rsid w:val="005F41FA"/>
    <w:rsid w:val="005F587D"/>
    <w:rsid w:val="005F5913"/>
    <w:rsid w:val="005F6742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0EE"/>
    <w:rsid w:val="00615117"/>
    <w:rsid w:val="0061536D"/>
    <w:rsid w:val="00615713"/>
    <w:rsid w:val="00615789"/>
    <w:rsid w:val="00615BCE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21B9"/>
    <w:rsid w:val="00623070"/>
    <w:rsid w:val="00623F91"/>
    <w:rsid w:val="0062454E"/>
    <w:rsid w:val="00624D11"/>
    <w:rsid w:val="00625275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7B1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47B"/>
    <w:rsid w:val="006529AF"/>
    <w:rsid w:val="00652D49"/>
    <w:rsid w:val="0065343C"/>
    <w:rsid w:val="00653B6A"/>
    <w:rsid w:val="00653F03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47C"/>
    <w:rsid w:val="00671797"/>
    <w:rsid w:val="006721DE"/>
    <w:rsid w:val="00672723"/>
    <w:rsid w:val="00672937"/>
    <w:rsid w:val="00672DB6"/>
    <w:rsid w:val="00672FA6"/>
    <w:rsid w:val="0067473B"/>
    <w:rsid w:val="00674859"/>
    <w:rsid w:val="00675254"/>
    <w:rsid w:val="00675AB6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A4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267"/>
    <w:rsid w:val="00692423"/>
    <w:rsid w:val="0069292F"/>
    <w:rsid w:val="006929CB"/>
    <w:rsid w:val="00692B53"/>
    <w:rsid w:val="00692D99"/>
    <w:rsid w:val="0069348E"/>
    <w:rsid w:val="00693953"/>
    <w:rsid w:val="0069426B"/>
    <w:rsid w:val="006943E5"/>
    <w:rsid w:val="006944FC"/>
    <w:rsid w:val="00694787"/>
    <w:rsid w:val="00694DCB"/>
    <w:rsid w:val="00695368"/>
    <w:rsid w:val="00695774"/>
    <w:rsid w:val="0069681D"/>
    <w:rsid w:val="00696A5D"/>
    <w:rsid w:val="00696D94"/>
    <w:rsid w:val="0069739F"/>
    <w:rsid w:val="006979A8"/>
    <w:rsid w:val="00697A3A"/>
    <w:rsid w:val="006A00CD"/>
    <w:rsid w:val="006A07B6"/>
    <w:rsid w:val="006A0A45"/>
    <w:rsid w:val="006A0AB3"/>
    <w:rsid w:val="006A0DE0"/>
    <w:rsid w:val="006A0E30"/>
    <w:rsid w:val="006A0E75"/>
    <w:rsid w:val="006A1301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B3"/>
    <w:rsid w:val="006B0D39"/>
    <w:rsid w:val="006B0D90"/>
    <w:rsid w:val="006B10B7"/>
    <w:rsid w:val="006B24E4"/>
    <w:rsid w:val="006B2553"/>
    <w:rsid w:val="006B2ACB"/>
    <w:rsid w:val="006B2EF6"/>
    <w:rsid w:val="006B30C3"/>
    <w:rsid w:val="006B3356"/>
    <w:rsid w:val="006B33FC"/>
    <w:rsid w:val="006B34F4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491"/>
    <w:rsid w:val="006C3833"/>
    <w:rsid w:val="006C3E98"/>
    <w:rsid w:val="006C417E"/>
    <w:rsid w:val="006C4475"/>
    <w:rsid w:val="006C48C8"/>
    <w:rsid w:val="006C4A0F"/>
    <w:rsid w:val="006C5AAB"/>
    <w:rsid w:val="006C61E2"/>
    <w:rsid w:val="006C6DC1"/>
    <w:rsid w:val="006C6DE7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292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91"/>
    <w:rsid w:val="006F07BA"/>
    <w:rsid w:val="006F11AB"/>
    <w:rsid w:val="006F1253"/>
    <w:rsid w:val="006F1537"/>
    <w:rsid w:val="006F2C7A"/>
    <w:rsid w:val="006F302D"/>
    <w:rsid w:val="006F33A5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5CA"/>
    <w:rsid w:val="00702988"/>
    <w:rsid w:val="00703BE1"/>
    <w:rsid w:val="00703E5A"/>
    <w:rsid w:val="007043A3"/>
    <w:rsid w:val="007045A5"/>
    <w:rsid w:val="00704D2C"/>
    <w:rsid w:val="00705787"/>
    <w:rsid w:val="00705BE3"/>
    <w:rsid w:val="0070610B"/>
    <w:rsid w:val="00706250"/>
    <w:rsid w:val="00706B1A"/>
    <w:rsid w:val="00707FE4"/>
    <w:rsid w:val="00710066"/>
    <w:rsid w:val="0071036D"/>
    <w:rsid w:val="007109B7"/>
    <w:rsid w:val="00710CEC"/>
    <w:rsid w:val="00711760"/>
    <w:rsid w:val="00711AC7"/>
    <w:rsid w:val="00711BF7"/>
    <w:rsid w:val="00712059"/>
    <w:rsid w:val="0071240F"/>
    <w:rsid w:val="007129CB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4544"/>
    <w:rsid w:val="00724C6E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A5D"/>
    <w:rsid w:val="00736A71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396"/>
    <w:rsid w:val="00743521"/>
    <w:rsid w:val="00743DBF"/>
    <w:rsid w:val="007446E8"/>
    <w:rsid w:val="0074474C"/>
    <w:rsid w:val="00744B32"/>
    <w:rsid w:val="007451F2"/>
    <w:rsid w:val="00745219"/>
    <w:rsid w:val="00745272"/>
    <w:rsid w:val="0074604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FD3"/>
    <w:rsid w:val="00751475"/>
    <w:rsid w:val="007526AF"/>
    <w:rsid w:val="007527AC"/>
    <w:rsid w:val="00752CD0"/>
    <w:rsid w:val="007530F1"/>
    <w:rsid w:val="00753293"/>
    <w:rsid w:val="00753776"/>
    <w:rsid w:val="007537BB"/>
    <w:rsid w:val="00753993"/>
    <w:rsid w:val="00754288"/>
    <w:rsid w:val="00754A6D"/>
    <w:rsid w:val="00754EDD"/>
    <w:rsid w:val="00755194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15A8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811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57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AE9"/>
    <w:rsid w:val="007C302E"/>
    <w:rsid w:val="007C30D7"/>
    <w:rsid w:val="007C3397"/>
    <w:rsid w:val="007C36E2"/>
    <w:rsid w:val="007C3E59"/>
    <w:rsid w:val="007C3E6A"/>
    <w:rsid w:val="007C40FF"/>
    <w:rsid w:val="007C43EF"/>
    <w:rsid w:val="007C4411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0CC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66E7"/>
    <w:rsid w:val="007E7677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C46"/>
    <w:rsid w:val="007F3F02"/>
    <w:rsid w:val="007F4250"/>
    <w:rsid w:val="007F42AE"/>
    <w:rsid w:val="007F42C8"/>
    <w:rsid w:val="007F4AA7"/>
    <w:rsid w:val="007F5850"/>
    <w:rsid w:val="007F59E5"/>
    <w:rsid w:val="007F5BC9"/>
    <w:rsid w:val="007F5D89"/>
    <w:rsid w:val="007F5EA8"/>
    <w:rsid w:val="007F629F"/>
    <w:rsid w:val="007F6992"/>
    <w:rsid w:val="007F7BC5"/>
    <w:rsid w:val="007F7F8C"/>
    <w:rsid w:val="00800907"/>
    <w:rsid w:val="008009E3"/>
    <w:rsid w:val="00800BFB"/>
    <w:rsid w:val="00800C45"/>
    <w:rsid w:val="00801BE3"/>
    <w:rsid w:val="008023D7"/>
    <w:rsid w:val="00802AED"/>
    <w:rsid w:val="00803098"/>
    <w:rsid w:val="008030E1"/>
    <w:rsid w:val="0080415E"/>
    <w:rsid w:val="0080418C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13CC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0EC9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4041"/>
    <w:rsid w:val="00834256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10BA"/>
    <w:rsid w:val="0084119D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E4A"/>
    <w:rsid w:val="00847580"/>
    <w:rsid w:val="00850034"/>
    <w:rsid w:val="008505BF"/>
    <w:rsid w:val="0085165C"/>
    <w:rsid w:val="008519CA"/>
    <w:rsid w:val="00851D34"/>
    <w:rsid w:val="008526FE"/>
    <w:rsid w:val="00852914"/>
    <w:rsid w:val="00853211"/>
    <w:rsid w:val="0085377D"/>
    <w:rsid w:val="00853A12"/>
    <w:rsid w:val="00853D5E"/>
    <w:rsid w:val="00854423"/>
    <w:rsid w:val="008546C7"/>
    <w:rsid w:val="008553D5"/>
    <w:rsid w:val="00856220"/>
    <w:rsid w:val="00856A3A"/>
    <w:rsid w:val="00856D7F"/>
    <w:rsid w:val="00856E61"/>
    <w:rsid w:val="00857EBB"/>
    <w:rsid w:val="008602A5"/>
    <w:rsid w:val="00861069"/>
    <w:rsid w:val="00861664"/>
    <w:rsid w:val="00861CDA"/>
    <w:rsid w:val="00862729"/>
    <w:rsid w:val="00862AAE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AAA"/>
    <w:rsid w:val="00870AAE"/>
    <w:rsid w:val="00870B7B"/>
    <w:rsid w:val="00870D05"/>
    <w:rsid w:val="00872CCB"/>
    <w:rsid w:val="00872E9C"/>
    <w:rsid w:val="008731AD"/>
    <w:rsid w:val="008731CB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17D"/>
    <w:rsid w:val="00885200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827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40A"/>
    <w:rsid w:val="008B36C0"/>
    <w:rsid w:val="008B3725"/>
    <w:rsid w:val="008B44A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B77DA"/>
    <w:rsid w:val="008C0541"/>
    <w:rsid w:val="008C0A07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E0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7DC"/>
    <w:rsid w:val="008D3BBA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299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5EB4"/>
    <w:rsid w:val="008E62A7"/>
    <w:rsid w:val="008E653D"/>
    <w:rsid w:val="008E6F50"/>
    <w:rsid w:val="008E73C2"/>
    <w:rsid w:val="008E73DF"/>
    <w:rsid w:val="008E75B4"/>
    <w:rsid w:val="008E7A7D"/>
    <w:rsid w:val="008E7B3B"/>
    <w:rsid w:val="008F01B1"/>
    <w:rsid w:val="008F05B1"/>
    <w:rsid w:val="008F0875"/>
    <w:rsid w:val="008F0E64"/>
    <w:rsid w:val="008F0F25"/>
    <w:rsid w:val="008F0F3B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876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88A"/>
    <w:rsid w:val="008F7F25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51E1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453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AB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B90"/>
    <w:rsid w:val="009405EC"/>
    <w:rsid w:val="009416E7"/>
    <w:rsid w:val="009431A3"/>
    <w:rsid w:val="00943433"/>
    <w:rsid w:val="009439DB"/>
    <w:rsid w:val="00943AA3"/>
    <w:rsid w:val="00943CF9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04"/>
    <w:rsid w:val="0095166F"/>
    <w:rsid w:val="0095183B"/>
    <w:rsid w:val="00951BCA"/>
    <w:rsid w:val="00951C49"/>
    <w:rsid w:val="00951D45"/>
    <w:rsid w:val="00951FCA"/>
    <w:rsid w:val="009527FE"/>
    <w:rsid w:val="00952953"/>
    <w:rsid w:val="009529D0"/>
    <w:rsid w:val="00952BF7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717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5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0DAC"/>
    <w:rsid w:val="009819D7"/>
    <w:rsid w:val="00981EBC"/>
    <w:rsid w:val="00982CDD"/>
    <w:rsid w:val="00982CED"/>
    <w:rsid w:val="00983448"/>
    <w:rsid w:val="009834EF"/>
    <w:rsid w:val="0098369E"/>
    <w:rsid w:val="009836D9"/>
    <w:rsid w:val="00983AAA"/>
    <w:rsid w:val="00983BE6"/>
    <w:rsid w:val="00983CF4"/>
    <w:rsid w:val="0098433D"/>
    <w:rsid w:val="0098507A"/>
    <w:rsid w:val="009850BB"/>
    <w:rsid w:val="009856C3"/>
    <w:rsid w:val="00985F2A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4C6E"/>
    <w:rsid w:val="0099518E"/>
    <w:rsid w:val="00995727"/>
    <w:rsid w:val="00995A0B"/>
    <w:rsid w:val="00995B83"/>
    <w:rsid w:val="00996820"/>
    <w:rsid w:val="00997551"/>
    <w:rsid w:val="009A09EC"/>
    <w:rsid w:val="009A0BC9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866"/>
    <w:rsid w:val="009A7D20"/>
    <w:rsid w:val="009B008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1B4"/>
    <w:rsid w:val="009B43D8"/>
    <w:rsid w:val="009B4BDF"/>
    <w:rsid w:val="009B5560"/>
    <w:rsid w:val="009B55EC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3D7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B4E"/>
    <w:rsid w:val="009D4F07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C0E"/>
    <w:rsid w:val="009E607F"/>
    <w:rsid w:val="009E6ECC"/>
    <w:rsid w:val="009E7814"/>
    <w:rsid w:val="009E7EC2"/>
    <w:rsid w:val="009F0081"/>
    <w:rsid w:val="009F0850"/>
    <w:rsid w:val="009F1622"/>
    <w:rsid w:val="009F18B4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572"/>
    <w:rsid w:val="009F486B"/>
    <w:rsid w:val="009F498A"/>
    <w:rsid w:val="009F4A73"/>
    <w:rsid w:val="009F4C96"/>
    <w:rsid w:val="009F54EC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1F7D"/>
    <w:rsid w:val="00A02376"/>
    <w:rsid w:val="00A024EF"/>
    <w:rsid w:val="00A0305E"/>
    <w:rsid w:val="00A031D3"/>
    <w:rsid w:val="00A03503"/>
    <w:rsid w:val="00A03AA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2004"/>
    <w:rsid w:val="00A12962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86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7F81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D60"/>
    <w:rsid w:val="00A36E47"/>
    <w:rsid w:val="00A37AC0"/>
    <w:rsid w:val="00A37CB9"/>
    <w:rsid w:val="00A40AAB"/>
    <w:rsid w:val="00A41866"/>
    <w:rsid w:val="00A42131"/>
    <w:rsid w:val="00A42DF7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678"/>
    <w:rsid w:val="00A508F8"/>
    <w:rsid w:val="00A524A9"/>
    <w:rsid w:val="00A538F2"/>
    <w:rsid w:val="00A5391C"/>
    <w:rsid w:val="00A540B9"/>
    <w:rsid w:val="00A540BB"/>
    <w:rsid w:val="00A54494"/>
    <w:rsid w:val="00A54925"/>
    <w:rsid w:val="00A54946"/>
    <w:rsid w:val="00A55A69"/>
    <w:rsid w:val="00A55DBD"/>
    <w:rsid w:val="00A5619B"/>
    <w:rsid w:val="00A568C5"/>
    <w:rsid w:val="00A56BDD"/>
    <w:rsid w:val="00A60088"/>
    <w:rsid w:val="00A6078A"/>
    <w:rsid w:val="00A60BB0"/>
    <w:rsid w:val="00A60F23"/>
    <w:rsid w:val="00A60FCD"/>
    <w:rsid w:val="00A611AA"/>
    <w:rsid w:val="00A61267"/>
    <w:rsid w:val="00A613E4"/>
    <w:rsid w:val="00A61691"/>
    <w:rsid w:val="00A618DC"/>
    <w:rsid w:val="00A61AF8"/>
    <w:rsid w:val="00A61D66"/>
    <w:rsid w:val="00A61DD3"/>
    <w:rsid w:val="00A61F0D"/>
    <w:rsid w:val="00A621C1"/>
    <w:rsid w:val="00A630C4"/>
    <w:rsid w:val="00A630FF"/>
    <w:rsid w:val="00A639CC"/>
    <w:rsid w:val="00A64EA8"/>
    <w:rsid w:val="00A64F1D"/>
    <w:rsid w:val="00A65B38"/>
    <w:rsid w:val="00A662B7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666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77EC9"/>
    <w:rsid w:val="00A80D33"/>
    <w:rsid w:val="00A80DBE"/>
    <w:rsid w:val="00A80FD5"/>
    <w:rsid w:val="00A81E69"/>
    <w:rsid w:val="00A827A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7C4"/>
    <w:rsid w:val="00AA08AF"/>
    <w:rsid w:val="00AA0ABF"/>
    <w:rsid w:val="00AA0FB9"/>
    <w:rsid w:val="00AA12C7"/>
    <w:rsid w:val="00AA2161"/>
    <w:rsid w:val="00AA3AE4"/>
    <w:rsid w:val="00AA43C4"/>
    <w:rsid w:val="00AA43FF"/>
    <w:rsid w:val="00AA4C3B"/>
    <w:rsid w:val="00AA4FD4"/>
    <w:rsid w:val="00AA5FC7"/>
    <w:rsid w:val="00AA5FDD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D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92E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983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0E3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42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258"/>
    <w:rsid w:val="00B21367"/>
    <w:rsid w:val="00B21963"/>
    <w:rsid w:val="00B220FB"/>
    <w:rsid w:val="00B221DD"/>
    <w:rsid w:val="00B22635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59"/>
    <w:rsid w:val="00B26B76"/>
    <w:rsid w:val="00B26C84"/>
    <w:rsid w:val="00B26E9C"/>
    <w:rsid w:val="00B275DE"/>
    <w:rsid w:val="00B2765E"/>
    <w:rsid w:val="00B2768A"/>
    <w:rsid w:val="00B27B8A"/>
    <w:rsid w:val="00B27E2C"/>
    <w:rsid w:val="00B303FC"/>
    <w:rsid w:val="00B306BF"/>
    <w:rsid w:val="00B30859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BD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9FC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BA0"/>
    <w:rsid w:val="00B4506F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9A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67B35"/>
    <w:rsid w:val="00B708EA"/>
    <w:rsid w:val="00B70B53"/>
    <w:rsid w:val="00B710C5"/>
    <w:rsid w:val="00B719E1"/>
    <w:rsid w:val="00B71ACD"/>
    <w:rsid w:val="00B71EA4"/>
    <w:rsid w:val="00B729E4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41B"/>
    <w:rsid w:val="00B745F9"/>
    <w:rsid w:val="00B74C03"/>
    <w:rsid w:val="00B75224"/>
    <w:rsid w:val="00B75967"/>
    <w:rsid w:val="00B75D11"/>
    <w:rsid w:val="00B76437"/>
    <w:rsid w:val="00B7682A"/>
    <w:rsid w:val="00B76B56"/>
    <w:rsid w:val="00B778A2"/>
    <w:rsid w:val="00B80641"/>
    <w:rsid w:val="00B8067A"/>
    <w:rsid w:val="00B80938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A65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6BE"/>
    <w:rsid w:val="00B96EE7"/>
    <w:rsid w:val="00B97054"/>
    <w:rsid w:val="00B9735A"/>
    <w:rsid w:val="00B97C7B"/>
    <w:rsid w:val="00BA0B29"/>
    <w:rsid w:val="00BA0D06"/>
    <w:rsid w:val="00BA13B1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3E6"/>
    <w:rsid w:val="00BA354D"/>
    <w:rsid w:val="00BA3DEF"/>
    <w:rsid w:val="00BA40AE"/>
    <w:rsid w:val="00BA48A8"/>
    <w:rsid w:val="00BA4B31"/>
    <w:rsid w:val="00BA6373"/>
    <w:rsid w:val="00BA664E"/>
    <w:rsid w:val="00BA6A21"/>
    <w:rsid w:val="00BA75FA"/>
    <w:rsid w:val="00BB00A3"/>
    <w:rsid w:val="00BB0301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DE8"/>
    <w:rsid w:val="00BB3FF6"/>
    <w:rsid w:val="00BB49F0"/>
    <w:rsid w:val="00BB51D6"/>
    <w:rsid w:val="00BB5425"/>
    <w:rsid w:val="00BB56AE"/>
    <w:rsid w:val="00BB59AC"/>
    <w:rsid w:val="00BB5A42"/>
    <w:rsid w:val="00BB6623"/>
    <w:rsid w:val="00BB67ED"/>
    <w:rsid w:val="00BB7281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111"/>
    <w:rsid w:val="00BC26A8"/>
    <w:rsid w:val="00BC27E3"/>
    <w:rsid w:val="00BC2967"/>
    <w:rsid w:val="00BC2D1D"/>
    <w:rsid w:val="00BC2E31"/>
    <w:rsid w:val="00BC3262"/>
    <w:rsid w:val="00BC35E3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C7076"/>
    <w:rsid w:val="00BC7659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208"/>
    <w:rsid w:val="00BD443A"/>
    <w:rsid w:val="00BD4C40"/>
    <w:rsid w:val="00BD4CFF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3AA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205"/>
    <w:rsid w:val="00C02D9A"/>
    <w:rsid w:val="00C03217"/>
    <w:rsid w:val="00C03472"/>
    <w:rsid w:val="00C04DFF"/>
    <w:rsid w:val="00C05612"/>
    <w:rsid w:val="00C05D26"/>
    <w:rsid w:val="00C0615B"/>
    <w:rsid w:val="00C06728"/>
    <w:rsid w:val="00C06B86"/>
    <w:rsid w:val="00C06D05"/>
    <w:rsid w:val="00C06D75"/>
    <w:rsid w:val="00C07E77"/>
    <w:rsid w:val="00C07FCE"/>
    <w:rsid w:val="00C1005E"/>
    <w:rsid w:val="00C107C5"/>
    <w:rsid w:val="00C10FC3"/>
    <w:rsid w:val="00C116C3"/>
    <w:rsid w:val="00C11B40"/>
    <w:rsid w:val="00C120FB"/>
    <w:rsid w:val="00C12139"/>
    <w:rsid w:val="00C12AF9"/>
    <w:rsid w:val="00C12D79"/>
    <w:rsid w:val="00C12EC7"/>
    <w:rsid w:val="00C13922"/>
    <w:rsid w:val="00C13E11"/>
    <w:rsid w:val="00C14022"/>
    <w:rsid w:val="00C14795"/>
    <w:rsid w:val="00C15C90"/>
    <w:rsid w:val="00C16CF6"/>
    <w:rsid w:val="00C16DD4"/>
    <w:rsid w:val="00C174F2"/>
    <w:rsid w:val="00C17522"/>
    <w:rsid w:val="00C17A09"/>
    <w:rsid w:val="00C17BFD"/>
    <w:rsid w:val="00C17D9A"/>
    <w:rsid w:val="00C17DA4"/>
    <w:rsid w:val="00C20924"/>
    <w:rsid w:val="00C21449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13E"/>
    <w:rsid w:val="00C2652F"/>
    <w:rsid w:val="00C268C3"/>
    <w:rsid w:val="00C26EEC"/>
    <w:rsid w:val="00C2709E"/>
    <w:rsid w:val="00C27234"/>
    <w:rsid w:val="00C272DE"/>
    <w:rsid w:val="00C300FD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4E8C"/>
    <w:rsid w:val="00C46283"/>
    <w:rsid w:val="00C46753"/>
    <w:rsid w:val="00C46C8F"/>
    <w:rsid w:val="00C4740A"/>
    <w:rsid w:val="00C4780D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71F"/>
    <w:rsid w:val="00C54903"/>
    <w:rsid w:val="00C54AC0"/>
    <w:rsid w:val="00C54B64"/>
    <w:rsid w:val="00C54C44"/>
    <w:rsid w:val="00C54D83"/>
    <w:rsid w:val="00C550C1"/>
    <w:rsid w:val="00C55611"/>
    <w:rsid w:val="00C557F0"/>
    <w:rsid w:val="00C56256"/>
    <w:rsid w:val="00C564D4"/>
    <w:rsid w:val="00C568FB"/>
    <w:rsid w:val="00C57087"/>
    <w:rsid w:val="00C57BF9"/>
    <w:rsid w:val="00C57CF8"/>
    <w:rsid w:val="00C57FEE"/>
    <w:rsid w:val="00C60214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91"/>
    <w:rsid w:val="00C755D4"/>
    <w:rsid w:val="00C75646"/>
    <w:rsid w:val="00C75900"/>
    <w:rsid w:val="00C75AFA"/>
    <w:rsid w:val="00C76454"/>
    <w:rsid w:val="00C769CB"/>
    <w:rsid w:val="00C7756A"/>
    <w:rsid w:val="00C77839"/>
    <w:rsid w:val="00C77E56"/>
    <w:rsid w:val="00C80123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6EB0"/>
    <w:rsid w:val="00C8717F"/>
    <w:rsid w:val="00C87B7B"/>
    <w:rsid w:val="00C905F5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313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89F"/>
    <w:rsid w:val="00CA7A60"/>
    <w:rsid w:val="00CA7EB0"/>
    <w:rsid w:val="00CB03DD"/>
    <w:rsid w:val="00CB058E"/>
    <w:rsid w:val="00CB0CD1"/>
    <w:rsid w:val="00CB0E1C"/>
    <w:rsid w:val="00CB0E30"/>
    <w:rsid w:val="00CB1C46"/>
    <w:rsid w:val="00CB3C19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F32"/>
    <w:rsid w:val="00CC089A"/>
    <w:rsid w:val="00CC094E"/>
    <w:rsid w:val="00CC0D13"/>
    <w:rsid w:val="00CC15FB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DAA"/>
    <w:rsid w:val="00CC7C74"/>
    <w:rsid w:val="00CD02CC"/>
    <w:rsid w:val="00CD0B73"/>
    <w:rsid w:val="00CD0DB1"/>
    <w:rsid w:val="00CD0FF7"/>
    <w:rsid w:val="00CD1458"/>
    <w:rsid w:val="00CD173E"/>
    <w:rsid w:val="00CD1ACA"/>
    <w:rsid w:val="00CD1C47"/>
    <w:rsid w:val="00CD2042"/>
    <w:rsid w:val="00CD24DF"/>
    <w:rsid w:val="00CD2AAE"/>
    <w:rsid w:val="00CD2E47"/>
    <w:rsid w:val="00CD30A2"/>
    <w:rsid w:val="00CD36EF"/>
    <w:rsid w:val="00CD3EDA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38A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1B8C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003"/>
    <w:rsid w:val="00CF62DC"/>
    <w:rsid w:val="00CF6ADB"/>
    <w:rsid w:val="00CF6F72"/>
    <w:rsid w:val="00CF75F1"/>
    <w:rsid w:val="00CF76B8"/>
    <w:rsid w:val="00CF777C"/>
    <w:rsid w:val="00D00188"/>
    <w:rsid w:val="00D007AC"/>
    <w:rsid w:val="00D00AA7"/>
    <w:rsid w:val="00D02292"/>
    <w:rsid w:val="00D02620"/>
    <w:rsid w:val="00D0262A"/>
    <w:rsid w:val="00D0280F"/>
    <w:rsid w:val="00D03088"/>
    <w:rsid w:val="00D030FA"/>
    <w:rsid w:val="00D031D4"/>
    <w:rsid w:val="00D035E2"/>
    <w:rsid w:val="00D04262"/>
    <w:rsid w:val="00D04C5A"/>
    <w:rsid w:val="00D05158"/>
    <w:rsid w:val="00D0579F"/>
    <w:rsid w:val="00D061DE"/>
    <w:rsid w:val="00D07255"/>
    <w:rsid w:val="00D07B33"/>
    <w:rsid w:val="00D103AF"/>
    <w:rsid w:val="00D109DC"/>
    <w:rsid w:val="00D10BA4"/>
    <w:rsid w:val="00D10C24"/>
    <w:rsid w:val="00D11481"/>
    <w:rsid w:val="00D114CE"/>
    <w:rsid w:val="00D117DB"/>
    <w:rsid w:val="00D11D0E"/>
    <w:rsid w:val="00D12BB6"/>
    <w:rsid w:val="00D12FA3"/>
    <w:rsid w:val="00D13233"/>
    <w:rsid w:val="00D1350D"/>
    <w:rsid w:val="00D13B52"/>
    <w:rsid w:val="00D13E83"/>
    <w:rsid w:val="00D14076"/>
    <w:rsid w:val="00D14A56"/>
    <w:rsid w:val="00D15192"/>
    <w:rsid w:val="00D153E7"/>
    <w:rsid w:val="00D15949"/>
    <w:rsid w:val="00D15CEF"/>
    <w:rsid w:val="00D15F5C"/>
    <w:rsid w:val="00D1614C"/>
    <w:rsid w:val="00D16AB2"/>
    <w:rsid w:val="00D16B06"/>
    <w:rsid w:val="00D16F07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98F"/>
    <w:rsid w:val="00D23D63"/>
    <w:rsid w:val="00D23DCC"/>
    <w:rsid w:val="00D23DCD"/>
    <w:rsid w:val="00D23E37"/>
    <w:rsid w:val="00D24146"/>
    <w:rsid w:val="00D24D43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9E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799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34B5"/>
    <w:rsid w:val="00D449A5"/>
    <w:rsid w:val="00D455D9"/>
    <w:rsid w:val="00D46143"/>
    <w:rsid w:val="00D46DF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F49"/>
    <w:rsid w:val="00D540F9"/>
    <w:rsid w:val="00D5422E"/>
    <w:rsid w:val="00D54632"/>
    <w:rsid w:val="00D54685"/>
    <w:rsid w:val="00D546DD"/>
    <w:rsid w:val="00D54721"/>
    <w:rsid w:val="00D54CC3"/>
    <w:rsid w:val="00D54D28"/>
    <w:rsid w:val="00D55187"/>
    <w:rsid w:val="00D55CEB"/>
    <w:rsid w:val="00D56456"/>
    <w:rsid w:val="00D56A39"/>
    <w:rsid w:val="00D56EF1"/>
    <w:rsid w:val="00D56F13"/>
    <w:rsid w:val="00D57F05"/>
    <w:rsid w:val="00D600A4"/>
    <w:rsid w:val="00D601F0"/>
    <w:rsid w:val="00D605BE"/>
    <w:rsid w:val="00D60850"/>
    <w:rsid w:val="00D60EC9"/>
    <w:rsid w:val="00D60F72"/>
    <w:rsid w:val="00D61E98"/>
    <w:rsid w:val="00D62746"/>
    <w:rsid w:val="00D62B23"/>
    <w:rsid w:val="00D631FF"/>
    <w:rsid w:val="00D633D9"/>
    <w:rsid w:val="00D63807"/>
    <w:rsid w:val="00D63A16"/>
    <w:rsid w:val="00D63BB7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67E10"/>
    <w:rsid w:val="00D700E4"/>
    <w:rsid w:val="00D70761"/>
    <w:rsid w:val="00D714FD"/>
    <w:rsid w:val="00D71887"/>
    <w:rsid w:val="00D72028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C55"/>
    <w:rsid w:val="00D83DE6"/>
    <w:rsid w:val="00D84525"/>
    <w:rsid w:val="00D846EB"/>
    <w:rsid w:val="00D85582"/>
    <w:rsid w:val="00D8569F"/>
    <w:rsid w:val="00D86233"/>
    <w:rsid w:val="00D86716"/>
    <w:rsid w:val="00D86C7A"/>
    <w:rsid w:val="00D870B8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25A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6AA"/>
    <w:rsid w:val="00DA082E"/>
    <w:rsid w:val="00DA118C"/>
    <w:rsid w:val="00DA1216"/>
    <w:rsid w:val="00DA15F7"/>
    <w:rsid w:val="00DA16AD"/>
    <w:rsid w:val="00DA1D3F"/>
    <w:rsid w:val="00DA212E"/>
    <w:rsid w:val="00DA2199"/>
    <w:rsid w:val="00DA27F1"/>
    <w:rsid w:val="00DA2AA3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51"/>
    <w:rsid w:val="00DC22A8"/>
    <w:rsid w:val="00DC22CA"/>
    <w:rsid w:val="00DC293D"/>
    <w:rsid w:val="00DC29BA"/>
    <w:rsid w:val="00DC2CB4"/>
    <w:rsid w:val="00DC3109"/>
    <w:rsid w:val="00DC3342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AE0"/>
    <w:rsid w:val="00DC6B48"/>
    <w:rsid w:val="00DC71EE"/>
    <w:rsid w:val="00DC76D6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154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67"/>
    <w:rsid w:val="00DE49AF"/>
    <w:rsid w:val="00DE49BB"/>
    <w:rsid w:val="00DE5D22"/>
    <w:rsid w:val="00DE6264"/>
    <w:rsid w:val="00DE6621"/>
    <w:rsid w:val="00DE6EB5"/>
    <w:rsid w:val="00DE76BD"/>
    <w:rsid w:val="00DE7742"/>
    <w:rsid w:val="00DE79BE"/>
    <w:rsid w:val="00DE7BE5"/>
    <w:rsid w:val="00DF0124"/>
    <w:rsid w:val="00DF08D0"/>
    <w:rsid w:val="00DF1506"/>
    <w:rsid w:val="00DF1571"/>
    <w:rsid w:val="00DF16BD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13A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6BC6"/>
    <w:rsid w:val="00E17355"/>
    <w:rsid w:val="00E203DD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A2F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42D"/>
    <w:rsid w:val="00E25A13"/>
    <w:rsid w:val="00E25BA7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548C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3BFB"/>
    <w:rsid w:val="00E53C36"/>
    <w:rsid w:val="00E54B80"/>
    <w:rsid w:val="00E54B92"/>
    <w:rsid w:val="00E55A0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6B"/>
    <w:rsid w:val="00E60AA9"/>
    <w:rsid w:val="00E61786"/>
    <w:rsid w:val="00E61D8D"/>
    <w:rsid w:val="00E62E49"/>
    <w:rsid w:val="00E62F28"/>
    <w:rsid w:val="00E636E8"/>
    <w:rsid w:val="00E65105"/>
    <w:rsid w:val="00E65988"/>
    <w:rsid w:val="00E65B00"/>
    <w:rsid w:val="00E65C1F"/>
    <w:rsid w:val="00E66020"/>
    <w:rsid w:val="00E665BD"/>
    <w:rsid w:val="00E667BF"/>
    <w:rsid w:val="00E66D5C"/>
    <w:rsid w:val="00E66F39"/>
    <w:rsid w:val="00E66F81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0A31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AD0"/>
    <w:rsid w:val="00E83BF4"/>
    <w:rsid w:val="00E8421B"/>
    <w:rsid w:val="00E84474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5F6C"/>
    <w:rsid w:val="00E864F7"/>
    <w:rsid w:val="00E86623"/>
    <w:rsid w:val="00E866EB"/>
    <w:rsid w:val="00E869CB"/>
    <w:rsid w:val="00E87D68"/>
    <w:rsid w:val="00E9020A"/>
    <w:rsid w:val="00E92416"/>
    <w:rsid w:val="00E92423"/>
    <w:rsid w:val="00E9271F"/>
    <w:rsid w:val="00E928EA"/>
    <w:rsid w:val="00E92C26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1E6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3C44"/>
    <w:rsid w:val="00EA4306"/>
    <w:rsid w:val="00EA4C5A"/>
    <w:rsid w:val="00EA4EF5"/>
    <w:rsid w:val="00EA5034"/>
    <w:rsid w:val="00EA5263"/>
    <w:rsid w:val="00EA542F"/>
    <w:rsid w:val="00EA55AE"/>
    <w:rsid w:val="00EA5703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104"/>
    <w:rsid w:val="00EB73BE"/>
    <w:rsid w:val="00EB7D7E"/>
    <w:rsid w:val="00EB7EBA"/>
    <w:rsid w:val="00EC0038"/>
    <w:rsid w:val="00EC01C6"/>
    <w:rsid w:val="00EC03D7"/>
    <w:rsid w:val="00EC0533"/>
    <w:rsid w:val="00EC0609"/>
    <w:rsid w:val="00EC161B"/>
    <w:rsid w:val="00EC241F"/>
    <w:rsid w:val="00EC2483"/>
    <w:rsid w:val="00EC2629"/>
    <w:rsid w:val="00EC2824"/>
    <w:rsid w:val="00EC285B"/>
    <w:rsid w:val="00EC2C7F"/>
    <w:rsid w:val="00EC3470"/>
    <w:rsid w:val="00EC371D"/>
    <w:rsid w:val="00EC374E"/>
    <w:rsid w:val="00EC39FE"/>
    <w:rsid w:val="00EC4B4E"/>
    <w:rsid w:val="00EC504C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885"/>
    <w:rsid w:val="00ED1B19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E3D"/>
    <w:rsid w:val="00EE531B"/>
    <w:rsid w:val="00EE55DC"/>
    <w:rsid w:val="00EE5BCB"/>
    <w:rsid w:val="00EE5D3C"/>
    <w:rsid w:val="00EE61A9"/>
    <w:rsid w:val="00EE61B5"/>
    <w:rsid w:val="00EE6C74"/>
    <w:rsid w:val="00EE6ED7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FED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58A7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544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31EF"/>
    <w:rsid w:val="00F23298"/>
    <w:rsid w:val="00F23765"/>
    <w:rsid w:val="00F23821"/>
    <w:rsid w:val="00F2440A"/>
    <w:rsid w:val="00F24AA5"/>
    <w:rsid w:val="00F24BF9"/>
    <w:rsid w:val="00F25375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B36"/>
    <w:rsid w:val="00F34DD8"/>
    <w:rsid w:val="00F35515"/>
    <w:rsid w:val="00F355A3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0A66"/>
    <w:rsid w:val="00F40E9B"/>
    <w:rsid w:val="00F411C5"/>
    <w:rsid w:val="00F412B5"/>
    <w:rsid w:val="00F413DA"/>
    <w:rsid w:val="00F41D84"/>
    <w:rsid w:val="00F435CB"/>
    <w:rsid w:val="00F43BF7"/>
    <w:rsid w:val="00F43FB0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7203"/>
    <w:rsid w:val="00F6746D"/>
    <w:rsid w:val="00F677A2"/>
    <w:rsid w:val="00F67981"/>
    <w:rsid w:val="00F67A51"/>
    <w:rsid w:val="00F67F22"/>
    <w:rsid w:val="00F705D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2ED5"/>
    <w:rsid w:val="00F7306C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617C"/>
    <w:rsid w:val="00F76215"/>
    <w:rsid w:val="00F76553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2CBA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287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5E8"/>
    <w:rsid w:val="00FB0DBF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25D"/>
    <w:rsid w:val="00FB4313"/>
    <w:rsid w:val="00FB48BE"/>
    <w:rsid w:val="00FB4FB6"/>
    <w:rsid w:val="00FB55B6"/>
    <w:rsid w:val="00FB5896"/>
    <w:rsid w:val="00FB5FBB"/>
    <w:rsid w:val="00FB6090"/>
    <w:rsid w:val="00FB60BB"/>
    <w:rsid w:val="00FB654E"/>
    <w:rsid w:val="00FB6BF9"/>
    <w:rsid w:val="00FB727E"/>
    <w:rsid w:val="00FB769C"/>
    <w:rsid w:val="00FB7719"/>
    <w:rsid w:val="00FB7A80"/>
    <w:rsid w:val="00FC017F"/>
    <w:rsid w:val="00FC0952"/>
    <w:rsid w:val="00FC1430"/>
    <w:rsid w:val="00FC18A9"/>
    <w:rsid w:val="00FC1944"/>
    <w:rsid w:val="00FC1A80"/>
    <w:rsid w:val="00FC24D2"/>
    <w:rsid w:val="00FC25ED"/>
    <w:rsid w:val="00FC26F1"/>
    <w:rsid w:val="00FC33CA"/>
    <w:rsid w:val="00FC34F5"/>
    <w:rsid w:val="00FC3506"/>
    <w:rsid w:val="00FC395C"/>
    <w:rsid w:val="00FC3A37"/>
    <w:rsid w:val="00FC44CF"/>
    <w:rsid w:val="00FC51E1"/>
    <w:rsid w:val="00FC582D"/>
    <w:rsid w:val="00FC5FA1"/>
    <w:rsid w:val="00FC5FE0"/>
    <w:rsid w:val="00FC61D6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4ACF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948"/>
    <w:rsid w:val="00FE4D36"/>
    <w:rsid w:val="00FE4ECB"/>
    <w:rsid w:val="00FE525D"/>
    <w:rsid w:val="00FE5A06"/>
    <w:rsid w:val="00FE6575"/>
    <w:rsid w:val="00FE6752"/>
    <w:rsid w:val="00FE695E"/>
    <w:rsid w:val="00FE70A6"/>
    <w:rsid w:val="00FE7925"/>
    <w:rsid w:val="00FF01FF"/>
    <w:rsid w:val="00FF0379"/>
    <w:rsid w:val="00FF0706"/>
    <w:rsid w:val="00FF10BB"/>
    <w:rsid w:val="00FF127A"/>
    <w:rsid w:val="00FF1296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002"/>
    <w:rsid w:val="00FF5256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8A06E92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A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697A3A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97A3A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697A3A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697A3A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697A3A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697A3A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697A3A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697A3A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697A3A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697A3A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697A3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97A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97A3A"/>
  </w:style>
  <w:style w:type="paragraph" w:styleId="BlockText">
    <w:name w:val="Block Text"/>
    <w:basedOn w:val="Normal"/>
    <w:rsid w:val="00697A3A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697A3A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697A3A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697A3A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A61F0D"/>
    <w:rPr>
      <w:color w:val="0000FF"/>
      <w:u w:val="single"/>
    </w:rPr>
  </w:style>
  <w:style w:type="character" w:styleId="FollowedHyperlink">
    <w:name w:val="FollowedHyperlink"/>
    <w:rsid w:val="00A61F0D"/>
    <w:rPr>
      <w:color w:val="800080"/>
      <w:u w:val="single"/>
    </w:rPr>
  </w:style>
  <w:style w:type="character" w:customStyle="1" w:styleId="Heading1Char">
    <w:name w:val="Heading 1 Char"/>
    <w:aliases w:val="BAR Char"/>
    <w:link w:val="Heading1"/>
    <w:rsid w:val="00A42DF7"/>
    <w:rPr>
      <w:b/>
      <w:bCs/>
      <w:noProof/>
      <w:sz w:val="24"/>
      <w:szCs w:val="24"/>
      <w:lang w:val="ro-RO"/>
    </w:rPr>
  </w:style>
  <w:style w:type="character" w:customStyle="1" w:styleId="Heading2Char">
    <w:name w:val="Heading 2 Char"/>
    <w:link w:val="Heading2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ing7Char">
    <w:name w:val="Heading 7 Char"/>
    <w:link w:val="Heading7"/>
    <w:rsid w:val="00A42DF7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A42DF7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A42DF7"/>
    <w:rPr>
      <w:b/>
      <w:bCs/>
      <w:i/>
      <w:iCs/>
      <w:noProof/>
      <w:szCs w:val="24"/>
      <w:lang w:val="ro-RO"/>
    </w:rPr>
  </w:style>
  <w:style w:type="character" w:customStyle="1" w:styleId="BodyTextChar">
    <w:name w:val="Body Text Char"/>
    <w:link w:val="BodyText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erChar">
    <w:name w:val="Header Char"/>
    <w:link w:val="Header"/>
    <w:rsid w:val="00A42DF7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A42DF7"/>
    <w:rPr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DF7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42DF7"/>
    <w:rPr>
      <w:rFonts w:ascii="Tahoma" w:hAnsi="Tahoma" w:cs="Tahoma"/>
      <w:sz w:val="16"/>
      <w:szCs w:val="16"/>
      <w:lang w:val="en-GB"/>
    </w:rPr>
  </w:style>
  <w:style w:type="paragraph" w:customStyle="1" w:styleId="Style1">
    <w:name w:val="Style1"/>
    <w:basedOn w:val="Normal"/>
    <w:rsid w:val="00A42DF7"/>
    <w:pPr>
      <w:numPr>
        <w:numId w:val="29"/>
      </w:numPr>
      <w:tabs>
        <w:tab w:val="clear" w:pos="96"/>
        <w:tab w:val="num" w:pos="870"/>
      </w:tabs>
      <w:ind w:left="870" w:hanging="360"/>
    </w:pPr>
    <w:rPr>
      <w:noProof w:val="0"/>
      <w:lang w:val="en-GB"/>
    </w:rPr>
  </w:style>
  <w:style w:type="paragraph" w:customStyle="1" w:styleId="TableParagraph">
    <w:name w:val="Table Paragraph"/>
    <w:basedOn w:val="Normal"/>
    <w:uiPriority w:val="1"/>
    <w:qFormat/>
    <w:rsid w:val="00B17C42"/>
    <w:pPr>
      <w:widowControl w:val="0"/>
    </w:pPr>
    <w:rPr>
      <w:rFonts w:ascii="Calibri" w:eastAsia="Calibri" w:hAnsi="Calibr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13836</Words>
  <Characters>78871</Characters>
  <Application>Microsoft Office Word</Application>
  <DocSecurity>0</DocSecurity>
  <Lines>657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2012-08-09T06:05:00Z</cp:lastPrinted>
  <dcterms:created xsi:type="dcterms:W3CDTF">2026-10-13T06:49:00Z</dcterms:created>
  <dcterms:modified xsi:type="dcterms:W3CDTF">2026-10-13T08:10:00Z</dcterms:modified>
</cp:coreProperties>
</file>