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0381E" w14:textId="77777777" w:rsidR="00724C31" w:rsidRPr="00E41207" w:rsidRDefault="00724C31" w:rsidP="00C108D0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E41207">
        <w:rPr>
          <w:b/>
          <w:spacing w:val="-8"/>
          <w:sz w:val="16"/>
          <w:szCs w:val="16"/>
        </w:rPr>
        <w:t>C.N.C.F. "C.F.R." S.A. -  D I R E C Ţ I A  L I N I I</w:t>
      </w:r>
    </w:p>
    <w:p w14:paraId="6D0B3EC0" w14:textId="23A919B1" w:rsidR="00724C31" w:rsidRPr="00E41207" w:rsidRDefault="00724C31" w:rsidP="00C108D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E41207">
        <w:rPr>
          <w:b/>
          <w:sz w:val="16"/>
          <w:szCs w:val="16"/>
        </w:rPr>
        <w:t xml:space="preserve"> (de la pagina 1 la pagina )</w:t>
      </w:r>
    </w:p>
    <w:p w14:paraId="63732E47" w14:textId="77777777" w:rsidR="00724C31" w:rsidRDefault="00724C31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54C35499" w14:textId="77777777" w:rsidR="00724C31" w:rsidRDefault="00724C31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6491669E" w14:textId="77777777" w:rsidR="00724C31" w:rsidRDefault="00724C31">
      <w:pPr>
        <w:jc w:val="center"/>
        <w:rPr>
          <w:sz w:val="28"/>
        </w:rPr>
      </w:pPr>
    </w:p>
    <w:p w14:paraId="391AB0F6" w14:textId="77777777" w:rsidR="00724C31" w:rsidRDefault="00724C31">
      <w:pPr>
        <w:jc w:val="center"/>
        <w:rPr>
          <w:sz w:val="28"/>
        </w:rPr>
      </w:pPr>
    </w:p>
    <w:p w14:paraId="3729CE51" w14:textId="77777777" w:rsidR="00724C31" w:rsidRDefault="00724C31">
      <w:pPr>
        <w:jc w:val="center"/>
        <w:rPr>
          <w:sz w:val="28"/>
        </w:rPr>
      </w:pPr>
    </w:p>
    <w:p w14:paraId="59DCB8D0" w14:textId="77777777" w:rsidR="00724C31" w:rsidRDefault="00724C31">
      <w:pPr>
        <w:jc w:val="center"/>
        <w:rPr>
          <w:b/>
          <w:bCs/>
          <w:spacing w:val="80"/>
          <w:sz w:val="32"/>
          <w:lang w:val="en-US"/>
        </w:rPr>
      </w:pPr>
    </w:p>
    <w:p w14:paraId="03AAF708" w14:textId="77777777" w:rsidR="00724C31" w:rsidRDefault="00724C31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CRAIOVA</w:t>
      </w:r>
    </w:p>
    <w:p w14:paraId="50D39DDC" w14:textId="77777777" w:rsidR="00724C31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4DC2688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615BE45A" w14:textId="77777777" w:rsidR="00724C31" w:rsidRDefault="00724C31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1D542BF6" w14:textId="77777777" w:rsidR="00724C31" w:rsidRDefault="00724C31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noiembrie 2026</w:t>
      </w:r>
    </w:p>
    <w:p w14:paraId="412738FC" w14:textId="77777777" w:rsidR="00724C31" w:rsidRDefault="00724C31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724C31" w14:paraId="7D7E8B4D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18C1F35E" w14:textId="77777777" w:rsidR="00724C31" w:rsidRDefault="00724C31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63A20C20" w14:textId="77777777" w:rsidR="00724C31" w:rsidRDefault="00724C31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5AB8238E" w14:textId="77777777" w:rsidR="00724C31" w:rsidRDefault="00724C31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6538E90F" w14:textId="77777777" w:rsidR="00724C31" w:rsidRDefault="00724C31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5351C28F" w14:textId="77777777" w:rsidR="00724C31" w:rsidRDefault="00724C31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02A1C730" w14:textId="77777777" w:rsidR="00724C31" w:rsidRDefault="00724C31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3632ABF" w14:textId="77777777" w:rsidR="00724C31" w:rsidRDefault="00724C31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5E6B9E9B" w14:textId="77777777" w:rsidR="00724C31" w:rsidRDefault="00724C31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61B07A25" w14:textId="77777777" w:rsidR="00724C31" w:rsidRDefault="00724C31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4A4AD57A" w14:textId="77777777" w:rsidR="00724C31" w:rsidRDefault="00724C31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33EC82B6" w14:textId="77777777" w:rsidR="00724C31" w:rsidRDefault="00724C31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135F4E58" w14:textId="77777777" w:rsidR="00724C31" w:rsidRDefault="00724C31" w:rsidP="004D230F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4A4D51B9" w14:textId="77777777" w:rsidR="00724C31" w:rsidRDefault="00724C31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1344F230" w14:textId="77777777" w:rsidR="00724C31" w:rsidRDefault="00724C31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570BD5F5" w14:textId="77777777" w:rsidR="00724C31" w:rsidRDefault="00724C31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7C1BEC85" w14:textId="77777777" w:rsidR="00724C31" w:rsidRDefault="00724C31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564DA652" w14:textId="77777777" w:rsidR="00724C31" w:rsidRDefault="00724C31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7BF2894D" w14:textId="77777777" w:rsidR="00724C31" w:rsidRDefault="00724C31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228A564C" w14:textId="77777777" w:rsidR="00724C31" w:rsidRDefault="00724C31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301D56E2" w14:textId="77777777" w:rsidR="00724C31" w:rsidRDefault="00724C31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709AFB8F" w14:textId="77777777" w:rsidR="00724C31" w:rsidRDefault="00724C31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04B18687" w14:textId="77777777" w:rsidR="00724C31" w:rsidRDefault="00724C31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298299F9" w14:textId="77777777" w:rsidR="00724C31" w:rsidRDefault="00724C31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1259B063" w14:textId="77777777" w:rsidR="00724C31" w:rsidRDefault="00724C31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5D09205" w14:textId="77777777" w:rsidR="00724C31" w:rsidRDefault="00724C31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724C31" w14:paraId="467CD237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7AB2FFBB" w14:textId="77777777" w:rsidR="00724C31" w:rsidRDefault="00724C31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4009A564" w14:textId="77777777" w:rsidR="00724C31" w:rsidRDefault="00724C3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4D1ABBED" w14:textId="77777777" w:rsidR="00724C31" w:rsidRDefault="00724C3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15A861B2" w14:textId="77777777" w:rsidR="00724C31" w:rsidRDefault="00724C31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77B8A108" w14:textId="77777777" w:rsidR="00724C31" w:rsidRDefault="00724C3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106B907" w14:textId="77777777" w:rsidR="00724C31" w:rsidRDefault="00724C3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79F5049A" w14:textId="77777777" w:rsidR="00724C31" w:rsidRDefault="00724C3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7BE7797" w14:textId="77777777" w:rsidR="00724C31" w:rsidRDefault="00724C3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70FEB398" w14:textId="77777777" w:rsidR="00724C31" w:rsidRDefault="00724C3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763CC2F4" w14:textId="77777777" w:rsidR="00724C31" w:rsidRDefault="00724C3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14100AD9" w14:textId="77777777" w:rsidR="00724C31" w:rsidRDefault="00724C31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3D996857" w14:textId="77777777" w:rsidR="00724C31" w:rsidRDefault="00724C31">
      <w:pPr>
        <w:spacing w:line="192" w:lineRule="auto"/>
        <w:jc w:val="center"/>
      </w:pPr>
    </w:p>
    <w:p w14:paraId="41449BB6" w14:textId="77777777" w:rsidR="00724C31" w:rsidRDefault="00724C31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00166140" w14:textId="77777777" w:rsidR="00724C31" w:rsidRPr="00EA47EA" w:rsidRDefault="00724C31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759D7657" w14:textId="77777777" w:rsidR="00724C31" w:rsidRPr="00EA47EA" w:rsidRDefault="00724C31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34D1DA40" w14:textId="77777777" w:rsidR="00724C31" w:rsidRPr="00EA47EA" w:rsidRDefault="00724C31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09C6B77C" w14:textId="77777777" w:rsidR="00724C31" w:rsidRPr="00A8307A" w:rsidRDefault="00724C31" w:rsidP="00516DD3">
      <w:pPr>
        <w:pStyle w:val="Heading1"/>
        <w:spacing w:line="360" w:lineRule="auto"/>
      </w:pPr>
      <w:r w:rsidRPr="00A8307A">
        <w:t>LINIA 100</w:t>
      </w:r>
    </w:p>
    <w:p w14:paraId="2779C21A" w14:textId="77777777" w:rsidR="00724C31" w:rsidRPr="00A8307A" w:rsidRDefault="00724C31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724C31" w:rsidRPr="00AB76B4" w14:paraId="1929B5C6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1FD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9232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6C95D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37DD16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602968D6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7BD66" w14:textId="77777777" w:rsidR="00724C31" w:rsidRPr="00AB76B4" w:rsidRDefault="00724C3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119BBDC" w14:textId="77777777" w:rsidR="00724C31" w:rsidRPr="00AB76B4" w:rsidRDefault="00724C3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8BD8A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C3012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D13AF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8DED8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499B9068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345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7A50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3CD73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6D7391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10F763C3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AE5DC" w14:textId="77777777" w:rsidR="00724C31" w:rsidRPr="00AB76B4" w:rsidRDefault="00724C3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61127B4" w14:textId="77777777" w:rsidR="00724C31" w:rsidRPr="00AB76B4" w:rsidRDefault="00724C3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CE4C1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09B13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A1560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2C5D0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0E144E7D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FC96F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F977E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39378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FD1C23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742D57BC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BAC27" w14:textId="77777777" w:rsidR="00724C31" w:rsidRPr="00AB76B4" w:rsidRDefault="00724C3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</w:t>
            </w:r>
          </w:p>
          <w:p w14:paraId="2B581A87" w14:textId="77777777" w:rsidR="00724C31" w:rsidRPr="00AB76B4" w:rsidRDefault="00724C3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E760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29ADF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C3CFF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CD043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8E7B12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Acces la liniile 11 şi 12.</w:t>
            </w:r>
          </w:p>
        </w:tc>
      </w:tr>
      <w:tr w:rsidR="00724C31" w:rsidRPr="00AB76B4" w14:paraId="03A5FD4A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3C91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602E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9E3FC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2BF764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69BE7DAF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891EB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2BB10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F34B9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663DE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1FA24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27495A7C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2BAE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9F509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A1311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FA40E0" w14:textId="77777777" w:rsidR="00724C31" w:rsidRPr="00AB76B4" w:rsidRDefault="00724C31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4497B913" w14:textId="77777777" w:rsidR="00724C31" w:rsidRPr="00AB76B4" w:rsidRDefault="00724C31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3F6BB" w14:textId="77777777" w:rsidR="00724C31" w:rsidRPr="00AB76B4" w:rsidRDefault="00724C31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TDJ </w:t>
            </w:r>
          </w:p>
          <w:p w14:paraId="2C3D1BD5" w14:textId="77777777" w:rsidR="00724C31" w:rsidRPr="00AB76B4" w:rsidRDefault="00724C31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38</w:t>
            </w:r>
            <w:r w:rsidRPr="00AB76B4">
              <w:rPr>
                <w:b/>
                <w:bCs/>
                <w:sz w:val="20"/>
              </w:rPr>
              <w:t xml:space="preserve"> și </w:t>
            </w:r>
          </w:p>
          <w:p w14:paraId="3F618130" w14:textId="77777777" w:rsidR="00724C31" w:rsidRPr="00AB76B4" w:rsidRDefault="00724C31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1AA5DADE" w14:textId="77777777" w:rsidR="00724C31" w:rsidRPr="00AB76B4" w:rsidRDefault="00724C31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A349D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14D3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B28B0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4EA9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45588E6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10B88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43AFF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81343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A7EE3F" w14:textId="77777777" w:rsidR="00724C31" w:rsidRPr="00AB76B4" w:rsidRDefault="00724C31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086BB8F0" w14:textId="77777777" w:rsidR="00724C31" w:rsidRPr="00AB76B4" w:rsidRDefault="00724C31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27EB2" w14:textId="77777777" w:rsidR="00724C31" w:rsidRPr="00AB76B4" w:rsidRDefault="00724C31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</w:t>
            </w:r>
            <w:r w:rsidRPr="00AB76B4">
              <w:rPr>
                <w:b/>
                <w:bCs/>
                <w:sz w:val="20"/>
              </w:rPr>
              <w:t xml:space="preserve">ntre </w:t>
            </w:r>
            <w:r>
              <w:rPr>
                <w:b/>
                <w:bCs/>
                <w:sz w:val="20"/>
              </w:rPr>
              <w:t>sch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1FE32C49" w14:textId="77777777" w:rsidR="00724C31" w:rsidRPr="00AB76B4" w:rsidRDefault="00724C31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</w:t>
            </w:r>
            <w:r>
              <w:rPr>
                <w:b/>
                <w:bCs/>
                <w:sz w:val="20"/>
              </w:rPr>
              <w:t xml:space="preserve">A </w:t>
            </w:r>
            <w:r w:rsidRPr="00AB76B4">
              <w:rPr>
                <w:b/>
                <w:bCs/>
                <w:sz w:val="20"/>
              </w:rPr>
              <w:t>și</w:t>
            </w:r>
            <w:r>
              <w:rPr>
                <w:b/>
                <w:bCs/>
                <w:sz w:val="20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6BA25" w14:textId="77777777" w:rsidR="00724C31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FFE2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6CAEF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3EA58" w14:textId="77777777" w:rsidR="00724C31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E222A8" w14:textId="77777777" w:rsidR="00724C31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</w:rPr>
              <w:t>București Nord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724C31" w:rsidRPr="00AB76B4" w14:paraId="014F1AF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CCE2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C9C5C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73D47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26AE0E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 Nord -</w:t>
            </w:r>
          </w:p>
          <w:p w14:paraId="43EFF9B8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Post 5 -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BEF3E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61C4D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89CB4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1+650</w:t>
            </w:r>
          </w:p>
          <w:p w14:paraId="1C4059FE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92C61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86D8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6F07AF3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ACC79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32E20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7FDD63B4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6E7AD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32B848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26D4734E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+ </w:t>
            </w:r>
          </w:p>
          <w:p w14:paraId="3F584650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zonă aparate de cale, Cap X</w:t>
            </w:r>
            <w:r>
              <w:rPr>
                <w:b/>
                <w:bCs/>
                <w:sz w:val="20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E2FC6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B880F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F8C14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DB2EF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6423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5AD9302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AC74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AA11E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3BE96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D34D4B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7949170D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040641A4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cale, Cap X </w:t>
            </w:r>
            <w:r>
              <w:rPr>
                <w:b/>
                <w:bCs/>
                <w:sz w:val="20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0E40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9BEC2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7F203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233C5F9E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CF40F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BBE1C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5F48015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85AD9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21026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24910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89BAB0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19CBBD8B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33B8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FDFE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D27F6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2E50E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A1803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3B4AF4E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F657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246FC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A3A8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B3B54B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2B3EC1D5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EDC13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666D9A9E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/ 22</w:t>
            </w:r>
          </w:p>
          <w:p w14:paraId="15D197D0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24B9B612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A8A2A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31484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7130C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2A062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8F8E18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spre Chiajna firele I și II.</w:t>
            </w:r>
          </w:p>
        </w:tc>
      </w:tr>
      <w:tr w:rsidR="00724C31" w:rsidRPr="00AB76B4" w14:paraId="6069ED01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3098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078C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70944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CB69C5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63A56BFA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C459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7722D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3EF8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8FD50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AB5C9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2CC40C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724C31" w:rsidRPr="00AB76B4" w14:paraId="0D4959FB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27BD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F587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6291F97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D20F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8603BD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454A2DFF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directă + </w:t>
            </w:r>
          </w:p>
          <w:p w14:paraId="49D35C4A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855C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EA2E8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C774C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9705B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8336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50BB9408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D97F2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B0DBB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AB192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9B2AF2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3FCB57E3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76F76E5C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 nr. </w:t>
            </w:r>
            <w:r>
              <w:rPr>
                <w:b/>
                <w:bCs/>
                <w:sz w:val="20"/>
              </w:rPr>
              <w:t xml:space="preserve">15, </w:t>
            </w:r>
            <w:r w:rsidRPr="00AB76B4">
              <w:rPr>
                <w:b/>
                <w:bCs/>
                <w:sz w:val="20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1C9E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AFD1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BCC8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2B31E58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E61E0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DAA50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276F44CD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ACFFF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A425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052EE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8A654E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115D2A18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49C82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D94ED23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5, 9 </w:t>
            </w:r>
          </w:p>
          <w:p w14:paraId="755A1D3F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</w:t>
            </w:r>
          </w:p>
          <w:p w14:paraId="1D20E94F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33313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B1C4C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9528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F9A06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54ACA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1 - 5.</w:t>
            </w:r>
          </w:p>
        </w:tc>
      </w:tr>
      <w:tr w:rsidR="00724C31" w:rsidRPr="00AB76B4" w14:paraId="2DC02F58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F3BAB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10F19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22FD153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39E5E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7F6F9E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Chiajna -</w:t>
            </w:r>
          </w:p>
          <w:p w14:paraId="32E9B05B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F5020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1B6E4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20573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7BE3A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9B2C6" w14:textId="77777777" w:rsidR="00724C31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15C51EF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2E389D41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FD9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058C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B81FE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76DF17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67594BD2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EA8A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9080E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6BE74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538E9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53B80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030015F3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594EA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EA7BC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578CA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07BEA3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74296A93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A70E0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93BBD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5669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DEA7A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91D92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2A8A09E4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6CFB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A668F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D61B4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CA037E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7BF4CF16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988C8" w14:textId="77777777" w:rsidR="00724C31" w:rsidRPr="00AB76B4" w:rsidRDefault="00724C3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1625B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7271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32B4A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0ADD9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2E9292A7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A422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983B9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F4612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2FEFBE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770CFF45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A038F" w14:textId="77777777" w:rsidR="00724C31" w:rsidRPr="00AB76B4" w:rsidRDefault="00724C3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76AC7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8285C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149FC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005FC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5A22CD6F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0DF1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C628E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DC790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8DC151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163E30BF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0CD93" w14:textId="77777777" w:rsidR="00724C31" w:rsidRPr="00AB76B4" w:rsidRDefault="00724C3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B7777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2DBD4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54985EC8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907C7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C576D" w14:textId="77777777" w:rsidR="00724C31" w:rsidRPr="00AB76B4" w:rsidRDefault="00724C31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28DB13F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FF73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ABA70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653F37E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04AE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5612F3" w14:textId="77777777" w:rsidR="00724C31" w:rsidRPr="00AB76B4" w:rsidRDefault="00724C3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6521D35C" w14:textId="77777777" w:rsidR="00724C31" w:rsidRPr="00AB76B4" w:rsidRDefault="00724C3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65D84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E7CC7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5A06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68B0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01A3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25B8CCC7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AA07B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B8B2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5B2AE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048571" w14:textId="77777777" w:rsidR="00724C31" w:rsidRPr="00AB76B4" w:rsidRDefault="00724C31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034CB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60339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67362" w14:textId="77777777" w:rsidR="00724C31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23+800</w:t>
            </w:r>
          </w:p>
          <w:p w14:paraId="726529A0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AD3B7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8DF3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07CA233C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A8D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D0816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BE34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DABF81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Grădinari </w:t>
            </w:r>
          </w:p>
          <w:p w14:paraId="35F1B85E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AB568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084E26A9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392DC6A2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A1942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7BBBC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A156E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4F9A6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46086B09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664A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11D50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E3F3B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9CAAFA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H. Vadu Lat</w:t>
            </w:r>
          </w:p>
          <w:p w14:paraId="63580C10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</w:t>
            </w:r>
            <w:r>
              <w:rPr>
                <w:b/>
                <w:bCs/>
                <w:sz w:val="20"/>
              </w:rPr>
              <w:t>ile</w:t>
            </w:r>
            <w:r w:rsidRPr="00AB76B4">
              <w:rPr>
                <w:b/>
                <w:bCs/>
                <w:sz w:val="20"/>
              </w:rPr>
              <w:t xml:space="preserve"> 2 </w:t>
            </w:r>
            <w:r>
              <w:rPr>
                <w:b/>
                <w:bCs/>
                <w:sz w:val="20"/>
              </w:rPr>
              <w:t xml:space="preserve">și 5 </w:t>
            </w:r>
            <w:r w:rsidRPr="00AB76B4">
              <w:rPr>
                <w:b/>
                <w:bCs/>
                <w:sz w:val="20"/>
              </w:rPr>
              <w:t>abătut</w:t>
            </w:r>
            <w:r>
              <w:rPr>
                <w:b/>
                <w:bCs/>
                <w:sz w:val="20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3BA72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CA49230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90F0F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38132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057B2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11D2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11893D03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F1A8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87F5D" w14:textId="77777777" w:rsidR="00724C31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1F2AC49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58CDB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B994E3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18E73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29E47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EF51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D5164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84199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458D4FA0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658E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E8F2E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7C70F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EC3AED" w14:textId="77777777" w:rsidR="00724C31" w:rsidRPr="00AB76B4" w:rsidRDefault="00724C31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  <w:r>
              <w:rPr>
                <w:b/>
                <w:bCs/>
                <w:sz w:val="20"/>
              </w:rPr>
              <w:br/>
              <w:t xml:space="preserve">+ linia 3 directă </w:t>
            </w:r>
            <w:r>
              <w:rPr>
                <w:b/>
                <w:bCs/>
                <w:sz w:val="20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D83F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B997B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BD0DB" w14:textId="77777777" w:rsidR="00724C31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3AA86535" w14:textId="77777777" w:rsidR="00724C31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F81A3" w14:textId="77777777" w:rsidR="00724C31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D2CD2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5A95851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49713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48799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2CE4D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513205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8BFB0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46DE7C8F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+ </w:t>
            </w:r>
          </w:p>
          <w:p w14:paraId="605D4793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758FB322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  <w:p w14:paraId="24D80C4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0F5C9DA6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89B34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7190C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89E47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CD71F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31B73FD6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0CD5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1EBE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45+000</w:t>
            </w:r>
          </w:p>
          <w:p w14:paraId="1B73D556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C049B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D98946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Zăvestreni -</w:t>
            </w:r>
          </w:p>
          <w:p w14:paraId="3A74098A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</w:t>
            </w:r>
            <w:r>
              <w:rPr>
                <w:b/>
                <w:bCs/>
                <w:sz w:val="20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EB513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54763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05E43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CD3C8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57646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57B7C447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B78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4A3A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65A89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0C2E22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0952AB91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C8BA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13, 21, 23  și TDJ  </w:t>
            </w:r>
          </w:p>
          <w:p w14:paraId="01D6656E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DE5AF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1314F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D802A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A844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517A6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D1766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724C31" w:rsidRPr="00AB76B4" w14:paraId="6903EC30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1B6FD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5EC5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7A22F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25DF35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63F0D117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23B38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CF6A159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88A2D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9DF0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ED58F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38EA4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4731A61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8D9A2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200C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4C5D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1659AB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5A7AAE11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49DD0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71406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7ED6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AEC8B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17AD2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1BCBE92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D144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088F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25D8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DA743C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04A9EF20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7637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18, 26, 30  și TDJ </w:t>
            </w:r>
          </w:p>
          <w:p w14:paraId="7BC0631C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72BED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CD53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CD967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D1B44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1BA0D3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F57D12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724C31" w:rsidRPr="00AB76B4" w14:paraId="643BEBC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CD0FD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A66D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6A38BD9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E4890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C275B6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</w:p>
          <w:p w14:paraId="782A7FD6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721D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9FA91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E4EC3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070A0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D5F4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234AC62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0E1E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65241" w14:textId="77777777" w:rsidR="00724C31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53+700</w:t>
            </w:r>
          </w:p>
          <w:p w14:paraId="0F3E2F1B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1C7B8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77BE6D" w14:textId="77777777" w:rsidR="00724C31" w:rsidRPr="00AB76B4" w:rsidRDefault="00724C31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13A9B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23270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5BC57" w14:textId="77777777" w:rsidR="00724C31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744A6" w14:textId="77777777" w:rsidR="00724C31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175A4" w14:textId="77777777" w:rsidR="00724C31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5C865C7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1B5FF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F9E9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57+880</w:t>
            </w:r>
          </w:p>
          <w:p w14:paraId="2C043ECE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A3BE7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08E94D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72EB2DC0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</w:t>
            </w:r>
          </w:p>
          <w:p w14:paraId="4347057A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9F45C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03B80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75B5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706A6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6C813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5B29118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619B9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59589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6A5FA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BA2F60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1CB861A0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5F23E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B1A6C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1A2A3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58+950</w:t>
            </w:r>
          </w:p>
          <w:p w14:paraId="6569155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57BF0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04FEC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16F13E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10.</w:t>
            </w:r>
          </w:p>
          <w:p w14:paraId="2631AF9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679BB08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38A8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5D58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E55C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3D2E5A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7E27E69E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736E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13CC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4FBA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59+500</w:t>
            </w:r>
          </w:p>
          <w:p w14:paraId="4FC7F8D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1ED2D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4C37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7C221BE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10908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462C2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60+600</w:t>
            </w:r>
          </w:p>
          <w:p w14:paraId="605D60B3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3A404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C82A5C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520DDD78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61A7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200DA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778E6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5D0E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BA3A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5F2D3A2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404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C639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49CFA" w14:textId="77777777" w:rsidR="00724C31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36DA7F" w14:textId="77777777" w:rsidR="00724C31" w:rsidRPr="00AB76B4" w:rsidRDefault="00724C31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0168EC0B" w14:textId="77777777" w:rsidR="00724C31" w:rsidRPr="00AB76B4" w:rsidRDefault="00724C31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4146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05671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0FEE9" w14:textId="77777777" w:rsidR="00724C31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63+700</w:t>
            </w:r>
          </w:p>
          <w:p w14:paraId="2F400850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BAC78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45567" w14:textId="77777777" w:rsidR="00724C31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0F08D8B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C5C4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E0564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66+025</w:t>
            </w:r>
          </w:p>
          <w:p w14:paraId="10F173C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30703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60CBA5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6B712C57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EF6AB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A0213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E416E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11173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71F3F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466B61E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6544AF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5, Cap X.</w:t>
            </w:r>
          </w:p>
        </w:tc>
      </w:tr>
      <w:tr w:rsidR="00724C31" w:rsidRPr="00AB76B4" w14:paraId="5E7636C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F017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7AD95" w14:textId="77777777" w:rsidR="00724C31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67+170</w:t>
            </w:r>
          </w:p>
          <w:p w14:paraId="27EB234B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5B8F6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855823" w14:textId="77777777" w:rsidR="00724C31" w:rsidRPr="00AB76B4" w:rsidRDefault="00724C31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6692F4FB" w14:textId="77777777" w:rsidR="00724C31" w:rsidRPr="00AB76B4" w:rsidRDefault="00724C31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D2FDB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1A2E7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3303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C8B17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0A92E" w14:textId="77777777" w:rsidR="00724C31" w:rsidRPr="00AB76B4" w:rsidRDefault="00724C31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37098D" w14:textId="77777777" w:rsidR="00724C31" w:rsidRPr="00AB76B4" w:rsidRDefault="00724C31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</w:rPr>
              <w:t>4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24C31" w:rsidRPr="00AB76B4" w14:paraId="613C387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01E8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FD74C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31F34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40E842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241AF8B5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3EB3B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2C24081B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2 - 4 </w:t>
            </w:r>
          </w:p>
          <w:p w14:paraId="7D57CD32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2C67EBC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C16DE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60EA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BF102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9AE40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3E7C8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724C31" w:rsidRPr="00AB76B4" w14:paraId="7E82C89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C72F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9439F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3F3AB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67B6D9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68DE607F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8D4C9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777E508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</w:t>
            </w:r>
          </w:p>
          <w:p w14:paraId="2D9A3EB9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4F861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96B6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ABAF8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3806E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1 și 2 </w:t>
            </w:r>
          </w:p>
        </w:tc>
      </w:tr>
      <w:tr w:rsidR="00724C31" w:rsidRPr="00AB76B4" w14:paraId="66DC1CE3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701E7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0F739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92CBD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45F8D9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1E685A6D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1C6EA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618C524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FD08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F3B03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79A82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F64CF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0B558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1 Cap X. </w:t>
            </w:r>
          </w:p>
        </w:tc>
      </w:tr>
      <w:tr w:rsidR="00724C31" w:rsidRPr="00AB76B4" w14:paraId="4098F82D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276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C71D5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7B7B1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AEEDCB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5FE5858C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12EEB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6B1A5CA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22DF9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A701D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BED64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EDB89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circulația pe linia 1</w:t>
            </w:r>
          </w:p>
        </w:tc>
      </w:tr>
      <w:tr w:rsidR="00724C31" w:rsidRPr="00AB76B4" w14:paraId="0F3BBF4F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5B548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86A52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37321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F47A54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3205AAFB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D2E13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D63C2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8EB4B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74+200</w:t>
            </w:r>
          </w:p>
          <w:p w14:paraId="66F78E49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A720B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5DC94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177D0255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6ED4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888E4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8681A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9E6CAF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09BC5B1B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FD302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EB00C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4784E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75+600</w:t>
            </w:r>
          </w:p>
          <w:p w14:paraId="734807CC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0178B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401D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2F7786D9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AB76B4" w14:paraId="4135ECB7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460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D6702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38259EFB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0C25A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3CAEE5" w14:textId="77777777" w:rsidR="00724C31" w:rsidRDefault="00724C31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3A0E4382" w14:textId="77777777" w:rsidR="00724C31" w:rsidRDefault="00724C31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,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5040B488" w14:textId="77777777" w:rsidR="00724C31" w:rsidRPr="00AB76B4" w:rsidRDefault="00724C31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4 directă Cap X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AAB3B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7F0DD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046D9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AB059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C250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Semnalizată ca limitare de viteză.</w:t>
            </w:r>
          </w:p>
        </w:tc>
      </w:tr>
      <w:tr w:rsidR="00724C31" w:rsidRPr="00AB76B4" w14:paraId="7C4BD5F2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6FA87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5E2EA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EE4A1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75C21D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52A4B344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E24A7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0D230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C6C21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77ED0F04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6154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AEBFB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AB76B4" w14:paraId="0514FD05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95F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59BC5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5A963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C0061E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59B78DDB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Atârnaţi </w:t>
            </w:r>
          </w:p>
          <w:p w14:paraId="71C9E60B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</w:p>
          <w:p w14:paraId="698B2BE1" w14:textId="77777777" w:rsidR="00724C31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1B1F488F" w14:textId="77777777" w:rsidR="00724C31" w:rsidRPr="00075656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3 directă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F460E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F5217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D0F60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  <w:p w14:paraId="56E3B99A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44014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B3820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AB76B4" w14:paraId="7CF992A7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B50A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2EEF7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645B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0D11A3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476A6EBC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6F7F0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4702A3A1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1 - 5 </w:t>
            </w:r>
          </w:p>
          <w:p w14:paraId="4B4C317A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4512F4EE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B1F9D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872A5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30F0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3EC9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898120E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724C31" w:rsidRPr="00AB76B4" w14:paraId="569296E0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BFC58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C7031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8F8CA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2D5A4A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6BED9AED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D7255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CF7E0A6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0C721BDF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10 și 11 </w:t>
            </w:r>
          </w:p>
          <w:p w14:paraId="10A3EC24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6E868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EDAFC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3E378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A37F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692534E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la linia 1.</w:t>
            </w:r>
          </w:p>
        </w:tc>
      </w:tr>
      <w:tr w:rsidR="00724C31" w:rsidRPr="00AB76B4" w14:paraId="23C6FDB3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2EA6A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7B294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AE24F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F8C4FF" w14:textId="77777777" w:rsidR="00724C31" w:rsidRPr="00AB76B4" w:rsidRDefault="00724C31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52AA2B60" w14:textId="77777777" w:rsidR="00724C31" w:rsidRPr="00AB76B4" w:rsidRDefault="00724C31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ED950" w14:textId="77777777" w:rsidR="00724C31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CF3D14B" w14:textId="77777777" w:rsidR="00724C31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0B0EE0E" w14:textId="77777777" w:rsidR="00724C31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– 8</w:t>
            </w:r>
          </w:p>
          <w:p w14:paraId="2EA977B0" w14:textId="77777777" w:rsidR="00724C31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661644B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1646A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6282D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00EE1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7A0FC" w14:textId="77777777" w:rsidR="00724C31" w:rsidRPr="00AB76B4" w:rsidRDefault="00724C31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5B7B5D1" w14:textId="77777777" w:rsidR="00724C31" w:rsidRPr="00AB76B4" w:rsidRDefault="00724C31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724C31" w:rsidRPr="00AB76B4" w14:paraId="5B81618A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8FB9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981ED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A332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C8E850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 -</w:t>
            </w:r>
          </w:p>
          <w:p w14:paraId="3484FEAF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B4D33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D7E43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19700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94+800</w:t>
            </w:r>
          </w:p>
          <w:p w14:paraId="66AA997D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F3CFB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34A9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223161CB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AB76B4" w14:paraId="5457201D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DF33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A68DE" w14:textId="77777777" w:rsidR="00724C31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101+000</w:t>
            </w:r>
          </w:p>
          <w:p w14:paraId="48E5CF1C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7436F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F2C021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1A4C8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B4A9F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A97EB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2EA42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1E8A8" w14:textId="77777777" w:rsidR="00724C31" w:rsidRPr="001C2009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1C2009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724C31" w:rsidRPr="00AB76B4" w14:paraId="0B01A0AF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7E362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B0130" w14:textId="77777777" w:rsidR="00724C31" w:rsidRPr="00AB76B4" w:rsidRDefault="00724C31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97F6F" w14:textId="77777777" w:rsidR="00724C31" w:rsidRPr="00AB76B4" w:rsidRDefault="00724C3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AA7581" w14:textId="77777777" w:rsidR="00724C31" w:rsidRPr="00AB76B4" w:rsidRDefault="00724C3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-</w:t>
            </w:r>
            <w:r w:rsidRPr="00AB76B4">
              <w:rPr>
                <w:b/>
                <w:bCs/>
                <w:sz w:val="20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AA7D6" w14:textId="77777777" w:rsidR="00724C31" w:rsidRPr="00AB76B4" w:rsidRDefault="00724C31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58BA5" w14:textId="77777777" w:rsidR="00724C31" w:rsidRPr="00AB76B4" w:rsidRDefault="00724C3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AF6AE" w14:textId="77777777" w:rsidR="00724C31" w:rsidRPr="00AB76B4" w:rsidRDefault="00724C31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330</w:t>
            </w:r>
          </w:p>
          <w:p w14:paraId="2D9664D4" w14:textId="77777777" w:rsidR="00724C31" w:rsidRPr="00AB76B4" w:rsidRDefault="00724C31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6D6E7" w14:textId="77777777" w:rsidR="00724C31" w:rsidRPr="00AB76B4" w:rsidRDefault="00724C3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F5D79" w14:textId="77777777" w:rsidR="00724C31" w:rsidRPr="00AB76B4" w:rsidRDefault="00724C31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724C31" w:rsidRPr="00AB76B4" w14:paraId="08C2D333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E161D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34DBE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A71D9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9E8D89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18A8BCC7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EE973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02E9B60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170B6701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15 / 17 </w:t>
            </w:r>
          </w:p>
          <w:p w14:paraId="2B7B3C86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DBA80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89A0A" w14:textId="77777777" w:rsidR="00724C31" w:rsidRPr="00AB76B4" w:rsidRDefault="00724C3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A4DCB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74E9E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9FF68F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 I în fir II și invers.</w:t>
            </w:r>
          </w:p>
        </w:tc>
      </w:tr>
      <w:tr w:rsidR="00724C31" w:rsidRPr="00AB76B4" w14:paraId="201590E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CF9C2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6641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A8D4F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3C106D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4D4F01D5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63938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8CE084F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4321BF5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6B4D1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37696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94F54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5320B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ED926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724C31" w:rsidRPr="00AB76B4" w14:paraId="48B5EF80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46C1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4AD5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9BDFD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8A6A46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221BF7B1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A093C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044104A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4D5C944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12 - 16 </w:t>
            </w:r>
          </w:p>
          <w:p w14:paraId="73B102D7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68C6E1E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50EB2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189D8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212BC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5AC7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00FA6FD8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1EA07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BD0E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B11C1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24E41E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785025EA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35CB8C1A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A924B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25B20B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2BB4F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8B3B2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28004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5F6D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554AF28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162A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14D99" w14:textId="77777777" w:rsidR="00724C31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106+000</w:t>
            </w:r>
          </w:p>
          <w:p w14:paraId="5E1AB1C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2CA31" w14:textId="77777777" w:rsidR="00724C31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B38015" w14:textId="77777777" w:rsidR="00724C31" w:rsidRPr="00AB76B4" w:rsidRDefault="00724C31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Roșiori Nord – Măldăeni</w:t>
            </w:r>
            <w:r>
              <w:rPr>
                <w:b/>
                <w:bCs/>
                <w:sz w:val="20"/>
              </w:rPr>
              <w:t xml:space="preserve"> și linia 2 directă St. 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 +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linia 3 directă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58E00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59740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858D4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48A0B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09758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34B6FD93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6B33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5B86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FC0C0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E25939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2885A086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BECB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C657051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2979C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F20BF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840DD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D3355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firul 1 in firul 2 si invers și intrari- ieșiri la linia 1 primiri - expedieri</w:t>
            </w:r>
          </w:p>
        </w:tc>
      </w:tr>
      <w:tr w:rsidR="00724C31" w:rsidRPr="00AB76B4" w14:paraId="69D027B8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C4F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4473F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E2936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3FB09F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3C67797C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68AC6CF3" w14:textId="77777777" w:rsidR="00724C31" w:rsidRPr="00AB76B4" w:rsidRDefault="00724C3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C9D7D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F929DDF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F6F92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7FBAC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EC1D7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F0C1A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1AB87DE1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0BBC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167E9" w14:textId="77777777" w:rsidR="00724C31" w:rsidRDefault="00724C3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C3793" w14:textId="77777777" w:rsidR="00724C31" w:rsidRDefault="00724C31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6CEBC0" w14:textId="77777777" w:rsidR="00724C31" w:rsidRPr="00AB76B4" w:rsidRDefault="00724C31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Măldăeni –</w:t>
            </w:r>
          </w:p>
          <w:p w14:paraId="349D0D93" w14:textId="77777777" w:rsidR="00724C31" w:rsidRPr="00AB76B4" w:rsidRDefault="00724C31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Mihăeşti și</w:t>
            </w:r>
          </w:p>
          <w:p w14:paraId="081E9EBE" w14:textId="77777777" w:rsidR="00724C31" w:rsidRPr="00AB76B4" w:rsidRDefault="00724C31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C8670" w14:textId="77777777" w:rsidR="00724C31" w:rsidRPr="00AB76B4" w:rsidRDefault="00724C3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E3EFE" w14:textId="77777777" w:rsidR="00724C31" w:rsidRPr="00AB76B4" w:rsidRDefault="00724C31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37AFA" w14:textId="77777777" w:rsidR="00724C31" w:rsidRPr="00AB76B4" w:rsidRDefault="00724C3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09</w:t>
            </w:r>
            <w:r w:rsidRPr="00AB76B4">
              <w:rPr>
                <w:b/>
                <w:bCs/>
                <w:sz w:val="20"/>
              </w:rPr>
              <w:t>+200</w:t>
            </w:r>
          </w:p>
          <w:p w14:paraId="55D1A774" w14:textId="77777777" w:rsidR="00724C31" w:rsidRPr="00AB76B4" w:rsidRDefault="00724C3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1F6CA" w14:textId="77777777" w:rsidR="00724C31" w:rsidRPr="00AB76B4" w:rsidRDefault="00724C31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58192" w14:textId="77777777" w:rsidR="00724C31" w:rsidRDefault="00724C31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567BDBB2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1F14A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26179" w14:textId="77777777" w:rsidR="00724C31" w:rsidRDefault="00724C3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244A2" w14:textId="77777777" w:rsidR="00724C31" w:rsidRDefault="00724C31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BFE759" w14:textId="77777777" w:rsidR="00724C31" w:rsidRPr="00AB76B4" w:rsidRDefault="00724C31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Mihăeşti</w:t>
            </w:r>
          </w:p>
          <w:p w14:paraId="631B1BC5" w14:textId="77777777" w:rsidR="00724C31" w:rsidRDefault="00724C31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537A0" w14:textId="77777777" w:rsidR="00724C31" w:rsidRPr="00AB76B4" w:rsidRDefault="00724C3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D33AD8C" w14:textId="77777777" w:rsidR="00724C31" w:rsidRPr="00AB76B4" w:rsidRDefault="00724C3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5A516" w14:textId="77777777" w:rsidR="00724C31" w:rsidRPr="00AB76B4" w:rsidRDefault="00724C31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AEC92" w14:textId="77777777" w:rsidR="00724C31" w:rsidRPr="00AB76B4" w:rsidRDefault="00724C3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283FE" w14:textId="77777777" w:rsidR="00724C31" w:rsidRPr="00AB76B4" w:rsidRDefault="00724C31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E87C7" w14:textId="77777777" w:rsidR="00724C31" w:rsidRDefault="00724C31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2734E235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25E9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34B37" w14:textId="77777777" w:rsidR="00724C31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  <w:p w14:paraId="00294238" w14:textId="77777777" w:rsidR="00724C31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E0B86" w14:textId="77777777" w:rsidR="00724C31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6D01D3" w14:textId="77777777" w:rsidR="00724C31" w:rsidRPr="00AB76B4" w:rsidRDefault="00724C31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Mihăeşti </w:t>
            </w:r>
            <w:r>
              <w:rPr>
                <w:b/>
                <w:bCs/>
                <w:sz w:val="20"/>
              </w:rPr>
              <w:t xml:space="preserve">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BE453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33AD7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51928" w14:textId="77777777" w:rsidR="00724C31" w:rsidRPr="00AB76B4" w:rsidRDefault="00724C3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2DF35" w14:textId="77777777" w:rsidR="00724C31" w:rsidRPr="00AB76B4" w:rsidRDefault="00724C3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9DFA1" w14:textId="77777777" w:rsidR="00724C31" w:rsidRDefault="00724C3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40A7B899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C00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0C6E8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BA0FE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CBDEF4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Radomirești</w:t>
            </w:r>
            <w:r>
              <w:rPr>
                <w:b/>
                <w:bCs/>
                <w:sz w:val="20"/>
              </w:rPr>
              <w:t xml:space="preserve">, </w:t>
            </w:r>
            <w:r>
              <w:rPr>
                <w:b/>
                <w:bCs/>
                <w:sz w:val="20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516B2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4A59F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2A174" w14:textId="77777777" w:rsidR="00724C31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124+650</w:t>
            </w:r>
          </w:p>
          <w:p w14:paraId="673886B3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47DA1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48C51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4F9FF1F3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18FC2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4FEF0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50198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5B1E34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0CA27FA5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78CBF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9AF50E2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EAB3E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C4BC1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309F9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26DA5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854B20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 și invers.</w:t>
            </w:r>
          </w:p>
        </w:tc>
      </w:tr>
      <w:tr w:rsidR="00724C31" w:rsidRPr="00AB76B4" w14:paraId="0FBCDCC8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E3B3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91D80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D784F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8D737A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6E93BDB3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16694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4628FAA1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3DB8A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A09EF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BF6A2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17267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CEB32F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724C31" w:rsidRPr="00AB76B4" w14:paraId="529B233F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E9BCD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BFBB0" w14:textId="77777777" w:rsidR="00724C31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129+900</w:t>
            </w:r>
          </w:p>
          <w:p w14:paraId="0CD35E37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21E34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DD6989" w14:textId="77777777" w:rsidR="00724C31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Radomirești -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1F2692E6" w14:textId="77777777" w:rsidR="00724C31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 </w:t>
            </w:r>
          </w:p>
          <w:p w14:paraId="25DE4B23" w14:textId="77777777" w:rsidR="00724C31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5BF53F6D" w14:textId="77777777" w:rsidR="00724C31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F1DE6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AF093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C0014" w14:textId="77777777" w:rsidR="00724C31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C06D0" w14:textId="77777777" w:rsidR="00724C31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E23AB" w14:textId="77777777" w:rsidR="00724C31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368B2AC1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16B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7EA08" w14:textId="77777777" w:rsidR="00724C31" w:rsidRDefault="00724C3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A0B4D" w14:textId="77777777" w:rsidR="00724C31" w:rsidRDefault="00724C3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804D01" w14:textId="77777777" w:rsidR="00724C31" w:rsidRDefault="00724C3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71CDE" w14:textId="77777777" w:rsidR="00724C31" w:rsidRPr="00AB76B4" w:rsidRDefault="00724C3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B5414" w14:textId="77777777" w:rsidR="00724C31" w:rsidRPr="00AB76B4" w:rsidRDefault="00724C3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55E87" w14:textId="77777777" w:rsidR="00724C31" w:rsidRDefault="00724C3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143+300</w:t>
            </w:r>
          </w:p>
          <w:p w14:paraId="26584406" w14:textId="77777777" w:rsidR="00724C31" w:rsidRDefault="00724C3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671FF" w14:textId="77777777" w:rsidR="00724C31" w:rsidRDefault="00724C3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018FA" w14:textId="77777777" w:rsidR="00724C31" w:rsidRDefault="00724C31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4B8369C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3F26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61290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2CEF1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69C8F9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7D4FAEA0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74EB3CD6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9E2BD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</w:t>
            </w:r>
          </w:p>
          <w:p w14:paraId="67CC5662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  <w:p w14:paraId="251AD2D5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1116F811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770FA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607A1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F790A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34E66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6FDC073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D14F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AFBC2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9371D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84341D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02D041E9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D4769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032950BB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630AC846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6 - 12, </w:t>
            </w:r>
          </w:p>
          <w:p w14:paraId="2FB218C7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D4ABB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8C9DE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50CA3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28B86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2F8A5E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 directe.</w:t>
            </w:r>
          </w:p>
        </w:tc>
      </w:tr>
      <w:tr w:rsidR="00724C31" w:rsidRPr="00AB76B4" w14:paraId="72617C9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CFB3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DE569" w14:textId="77777777" w:rsidR="00724C31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6E016" w14:textId="77777777" w:rsidR="00724C31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6F780C" w14:textId="77777777" w:rsidR="00724C31" w:rsidRPr="00AB76B4" w:rsidRDefault="00724C31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4D5D25D9" w14:textId="77777777" w:rsidR="00724C31" w:rsidRPr="00AB76B4" w:rsidRDefault="00724C31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1C63C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E9B73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E78B3" w14:textId="77777777" w:rsidR="00724C31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146+830</w:t>
            </w:r>
          </w:p>
          <w:p w14:paraId="0B29306A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30DA0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E9907" w14:textId="77777777" w:rsidR="00724C31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1C1E406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52E3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A6537" w14:textId="77777777" w:rsidR="00724C31" w:rsidRDefault="00724C3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  <w:p w14:paraId="3909F780" w14:textId="77777777" w:rsidR="00724C31" w:rsidRDefault="00724C3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8C18A" w14:textId="77777777" w:rsidR="00724C31" w:rsidRDefault="00724C3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D5B562" w14:textId="77777777" w:rsidR="00724C31" w:rsidRPr="00AB76B4" w:rsidRDefault="00724C3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C39CE" w14:textId="77777777" w:rsidR="00724C31" w:rsidRPr="00AB76B4" w:rsidRDefault="00724C3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27F6E" w14:textId="77777777" w:rsidR="00724C31" w:rsidRPr="00AB76B4" w:rsidRDefault="00724C3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F98DE" w14:textId="77777777" w:rsidR="00724C31" w:rsidRDefault="00724C3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86ADD" w14:textId="77777777" w:rsidR="00724C31" w:rsidRDefault="00724C3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8A7E8" w14:textId="77777777" w:rsidR="00724C31" w:rsidRDefault="00724C31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6941F67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A8AEF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0DDE5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153+900</w:t>
            </w:r>
          </w:p>
          <w:p w14:paraId="45DD89AF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7E334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D4198E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Fărcașele - </w:t>
            </w:r>
          </w:p>
          <w:p w14:paraId="71E54A5A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și </w:t>
            </w:r>
          </w:p>
          <w:p w14:paraId="046262DF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D77C85F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EC9AB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B60D6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EE908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E91FB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2F4E5" w14:textId="77777777" w:rsidR="00724C31" w:rsidRPr="00AB76B4" w:rsidRDefault="00724C31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Fără inductori.</w:t>
            </w:r>
          </w:p>
          <w:p w14:paraId="6489BD32" w14:textId="77777777" w:rsidR="00724C31" w:rsidRPr="00AB76B4" w:rsidRDefault="00724C31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132C165C" w14:textId="77777777" w:rsidR="00724C31" w:rsidRPr="00AB76B4" w:rsidRDefault="00724C31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peste sch. 7, 11, 17, 23 și 27.</w:t>
            </w:r>
          </w:p>
          <w:p w14:paraId="1D62902E" w14:textId="77777777" w:rsidR="00724C31" w:rsidRPr="00AB76B4" w:rsidRDefault="00724C31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2FD4A17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A5269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84BAE" w14:textId="77777777" w:rsidR="00724C31" w:rsidRPr="00AB76B4" w:rsidRDefault="00724C31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C1B43" w14:textId="77777777" w:rsidR="00724C31" w:rsidRPr="00AB76B4" w:rsidRDefault="00724C31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8EDD5E" w14:textId="77777777" w:rsidR="00724C31" w:rsidRPr="00AB76B4" w:rsidRDefault="00724C31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ACF14B9" w14:textId="77777777" w:rsidR="00724C31" w:rsidRPr="00AB76B4" w:rsidRDefault="00724C31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AD22D" w14:textId="77777777" w:rsidR="00724C31" w:rsidRPr="00AB76B4" w:rsidRDefault="00724C31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DE16F" w14:textId="77777777" w:rsidR="00724C31" w:rsidRPr="00AB76B4" w:rsidRDefault="00724C31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E5E66" w14:textId="77777777" w:rsidR="00724C31" w:rsidRPr="00AB76B4" w:rsidRDefault="00724C31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155+330</w:t>
            </w:r>
          </w:p>
          <w:p w14:paraId="517871A7" w14:textId="77777777" w:rsidR="00724C31" w:rsidRPr="00AB76B4" w:rsidRDefault="00724C31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D0496" w14:textId="77777777" w:rsidR="00724C31" w:rsidRPr="00AB76B4" w:rsidRDefault="00724C31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5BE11" w14:textId="77777777" w:rsidR="00724C31" w:rsidRPr="00AB76B4" w:rsidRDefault="00724C31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7A96845" w14:textId="77777777" w:rsidR="00724C31" w:rsidRPr="00AB76B4" w:rsidRDefault="00724C31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Între călcâi sch. 27 și </w:t>
            </w:r>
          </w:p>
          <w:p w14:paraId="2911ED98" w14:textId="77777777" w:rsidR="00724C31" w:rsidRPr="00AB76B4" w:rsidRDefault="00724C31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vf. sch. 22.</w:t>
            </w:r>
          </w:p>
        </w:tc>
      </w:tr>
      <w:tr w:rsidR="00724C31" w:rsidRPr="00AB76B4" w14:paraId="54C03A4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CD8B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10984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6D363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284CE9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 Cap Y</w:t>
            </w:r>
          </w:p>
          <w:p w14:paraId="601B7F94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A3133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E429A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DD5F4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5BA78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F7CB6" w14:textId="77777777" w:rsidR="00724C31" w:rsidRPr="00AB76B4" w:rsidRDefault="00724C31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724C31" w:rsidRPr="00AB76B4" w14:paraId="48FA626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2F1F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4B219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12A0C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A6D459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72D0078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Y,</w:t>
            </w:r>
          </w:p>
          <w:p w14:paraId="1477E6E5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196DD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5748D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51E02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156+150</w:t>
            </w:r>
          </w:p>
          <w:p w14:paraId="62CD3C4B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EF5F7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EF412" w14:textId="77777777" w:rsidR="00724C31" w:rsidRPr="00AB76B4" w:rsidRDefault="00724C31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26653BE" w14:textId="77777777" w:rsidR="00724C31" w:rsidRPr="00AB76B4" w:rsidRDefault="00724C31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A78DDE" w14:textId="77777777" w:rsidR="00724C31" w:rsidRPr="00AB76B4" w:rsidRDefault="00724C31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724C31" w:rsidRPr="00AB76B4" w14:paraId="019DA965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ED533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5EB0F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756A6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C3DAA0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3A6E811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1BA00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29E98C6F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D50AB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CA1DD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A6AEE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52FE3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5AE204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724C31" w:rsidRPr="00AB76B4" w14:paraId="6AA56B1B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8376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2F8C2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E1D9B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028D7C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0FAC781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48A90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720482F6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1109A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6B9E4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6206C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67261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3EADFB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724C31" w:rsidRPr="00AB76B4" w14:paraId="67B7554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E923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EC6FF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4F1F6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035596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8F75900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E11FE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0A51192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3 - 9 </w:t>
            </w:r>
          </w:p>
          <w:p w14:paraId="579FCEC7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28CC7FBD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D33A0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26348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7990C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73DAB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B5C0EE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1 - 7.</w:t>
            </w:r>
          </w:p>
        </w:tc>
      </w:tr>
      <w:tr w:rsidR="00724C31" w:rsidRPr="00AB76B4" w14:paraId="4834FEA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09249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8EB83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FD721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2D0553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432100E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EA6D4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7472E044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274F4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DB658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911A1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62828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1B4F31C4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724C31" w:rsidRPr="00AB76B4" w14:paraId="612AFF9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91279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67756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CEDBD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B96126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DD0C174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A4008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31 și 37</w:t>
            </w:r>
          </w:p>
          <w:p w14:paraId="649731EB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2FB5C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1BCFB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BCABE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DA188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9AB554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6 - 9.</w:t>
            </w:r>
          </w:p>
        </w:tc>
      </w:tr>
      <w:tr w:rsidR="00724C31" w:rsidRPr="00AB76B4" w14:paraId="19DF970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C979A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0D4ED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543BD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2499FB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833F05F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96393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DC9EE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88CE5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21A70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D0E3B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E7DB94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724C31" w:rsidRPr="00AB76B4" w14:paraId="3C0C8D3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2C93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DB6EB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F25D7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1BAC75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EB3C803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D0E2F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5D48D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7F6E6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79F95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202A7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724C31" w:rsidRPr="00AB76B4" w14:paraId="585214D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75CA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AA04C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45C41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D3D884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E2634EB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8E39B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068AE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CBDF7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09602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78626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724C31" w:rsidRPr="00AB76B4" w14:paraId="4EDA99BE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E01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0881D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27044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49AF3B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AD42BB2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D2D84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0E829B3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47E89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724B0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74264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AB09F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F6A9BD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724C31" w:rsidRPr="00AB76B4" w14:paraId="31CFB10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8DEF2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DCA5A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88967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6C22CA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17F6849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liniile 5 și 6 </w:t>
            </w:r>
          </w:p>
          <w:p w14:paraId="6FD0AE9B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75457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B53F8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0F3B6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263D0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BE793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4788391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7C72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F893F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0EF35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D59C5E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BDCB35D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5CD9E24E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BBD5A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BF890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BA878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ADCB0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0FE49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3236DC6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424D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53580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156+450</w:t>
            </w:r>
          </w:p>
          <w:p w14:paraId="44E24598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60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4A6BF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CDAEA6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59B1F829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A1F47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EAD3A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85A05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24463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66A3F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449FB58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19236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31010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C05C3" w14:textId="77777777" w:rsidR="00724C31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05DC68" w14:textId="77777777" w:rsidR="00724C31" w:rsidRDefault="00724C3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și linia 2 directă</w:t>
            </w:r>
          </w:p>
          <w:p w14:paraId="70E5886D" w14:textId="77777777" w:rsidR="00724C31" w:rsidRPr="00AB76B4" w:rsidRDefault="00724C3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FA72C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D1A46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5E0B8" w14:textId="77777777" w:rsidR="00724C31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157+660</w:t>
            </w:r>
          </w:p>
          <w:p w14:paraId="2C1AE543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9FCD4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5216A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417FE1A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3C39A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3B055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160+500</w:t>
            </w:r>
          </w:p>
          <w:p w14:paraId="3E4067FF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2878A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76942B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581F2A0F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D65A1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0A5B5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1F0E3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31006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AB509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135C49B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187A8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E21C1" w14:textId="77777777" w:rsidR="00724C31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162+200</w:t>
            </w:r>
          </w:p>
          <w:p w14:paraId="6C21CE44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2E8EF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DEF7C2" w14:textId="77777777" w:rsidR="00724C31" w:rsidRPr="00AB76B4" w:rsidRDefault="00724C31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40D3ACA3" w14:textId="77777777" w:rsidR="00724C31" w:rsidRPr="00AB76B4" w:rsidRDefault="00724C31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2B712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5D672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0DA5B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5DA82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C7409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Interzis circulația locomotivelor cuplate.</w:t>
            </w:r>
          </w:p>
        </w:tc>
      </w:tr>
      <w:tr w:rsidR="00724C31" w:rsidRPr="00AB76B4" w14:paraId="3B90786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415F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C936E" w14:textId="77777777" w:rsidR="00724C31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  <w:p w14:paraId="28C0BADB" w14:textId="77777777" w:rsidR="00724C31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D1983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5861AC" w14:textId="77777777" w:rsidR="00724C31" w:rsidRPr="00AB76B4" w:rsidRDefault="00724C31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18A7EE56" w14:textId="77777777" w:rsidR="00724C31" w:rsidRPr="00AB76B4" w:rsidRDefault="00724C31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F0D77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47F39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18440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B5D39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4229C" w14:textId="77777777" w:rsidR="00724C31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6206B1F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47C3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5C1BB" w14:textId="77777777" w:rsidR="00724C31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  <w:p w14:paraId="2B35FE1F" w14:textId="77777777" w:rsidR="00724C31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2C746" w14:textId="77777777" w:rsidR="00724C31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83A45E" w14:textId="77777777" w:rsidR="00724C31" w:rsidRPr="00AB76B4" w:rsidRDefault="00724C31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36457F1E" w14:textId="77777777" w:rsidR="00724C31" w:rsidRPr="00AB76B4" w:rsidRDefault="00724C31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A7AFE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D14A0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D1A5E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92C43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3F54F" w14:textId="77777777" w:rsidR="00724C31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432BCA9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0C08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54F91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170+200</w:t>
            </w:r>
          </w:p>
          <w:p w14:paraId="5B8A6483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ED2B9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26FAF1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 -</w:t>
            </w:r>
          </w:p>
          <w:p w14:paraId="2275D36F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D01BF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8CD9C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4AF9D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200FC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CB369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7ECF472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8D277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EC226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44EAF802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94B28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04FCA0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145C375B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45E80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A2711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9BDD3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40ADD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19781" w14:textId="77777777" w:rsidR="00724C31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15DF3D3" w14:textId="77777777" w:rsidR="00724C31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C5FB5D2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3, 5, 4 și 6.</w:t>
            </w:r>
          </w:p>
        </w:tc>
      </w:tr>
      <w:tr w:rsidR="00724C31" w:rsidRPr="00AB76B4" w14:paraId="40482A6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890FB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EDEDA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819CD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52A7AF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73F7D916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00C38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1711F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D959F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16B1A2B2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B4767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F11DC" w14:textId="77777777" w:rsidR="00724C31" w:rsidRDefault="00724C31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54CFDCA" w14:textId="77777777" w:rsidR="00724C31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5B0F232" w14:textId="77777777" w:rsidR="00724C31" w:rsidRPr="00AB76B4" w:rsidRDefault="00724C31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1, 7, 11, 2, 8 și 10.</w:t>
            </w:r>
          </w:p>
        </w:tc>
      </w:tr>
      <w:tr w:rsidR="00724C31" w:rsidRPr="00AB76B4" w14:paraId="53D663E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F7AC6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5D11A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39DBF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979747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78937866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4C7ED9B0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21FDC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A3D1C7A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A6131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F6BB9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4404B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35DE8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60135C1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3477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A9DE9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181+000</w:t>
            </w:r>
          </w:p>
          <w:p w14:paraId="5EA8FE7C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7CB38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7BD399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16D86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37875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104FC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90146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2D072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09C6E7F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8EF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57530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D90C5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67C9B4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7CB1ED0E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X</w:t>
            </w:r>
            <w:r>
              <w:rPr>
                <w:b/>
                <w:bCs/>
                <w:sz w:val="20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03D27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6DFCD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4A51F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5B0F7472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31F9D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0C0F2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7147D21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F533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7678B" w14:textId="77777777" w:rsidR="00724C31" w:rsidRPr="00AB76B4" w:rsidRDefault="00724C3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76EBF3F1" w14:textId="77777777" w:rsidR="00724C31" w:rsidRPr="00AB76B4" w:rsidRDefault="00724C3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A6A72" w14:textId="77777777" w:rsidR="00724C31" w:rsidRPr="00AB76B4" w:rsidRDefault="00724C31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D28809" w14:textId="77777777" w:rsidR="00724C31" w:rsidRPr="00AB76B4" w:rsidRDefault="00724C31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18B974F9" w14:textId="77777777" w:rsidR="00724C31" w:rsidRPr="00AB76B4" w:rsidRDefault="00724C31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1DC934AC" w14:textId="77777777" w:rsidR="00724C31" w:rsidRDefault="00724C31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Y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4AF67783" w14:textId="77777777" w:rsidR="00724C31" w:rsidRPr="0068517F" w:rsidRDefault="00724C31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68517F">
              <w:rPr>
                <w:b/>
                <w:bCs/>
                <w:sz w:val="20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3ABF0" w14:textId="77777777" w:rsidR="00724C31" w:rsidRPr="00AB76B4" w:rsidRDefault="00724C3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7FDBD" w14:textId="77777777" w:rsidR="00724C31" w:rsidRPr="00AB76B4" w:rsidRDefault="00724C31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E16B3" w14:textId="77777777" w:rsidR="00724C31" w:rsidRPr="00AB76B4" w:rsidRDefault="00724C3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99F1B" w14:textId="77777777" w:rsidR="00724C31" w:rsidRPr="00AB76B4" w:rsidRDefault="00724C31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98CA0" w14:textId="77777777" w:rsidR="00724C31" w:rsidRDefault="00724C31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C44AA57" w14:textId="77777777" w:rsidR="00724C31" w:rsidRPr="00AB76B4" w:rsidRDefault="00724C31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0952CB00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40B1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A042A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E8983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AE40A7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45F32D3F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X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B96EA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46795E5B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5B09C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52B8F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4F373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C6F33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724C31" w:rsidRPr="00AB76B4" w14:paraId="05EE379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27FD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E2CF9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02134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868C14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72B899FA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80D4C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7D22F1A6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D73BA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D7B50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0969C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EC3E6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724C31" w:rsidRPr="00AB76B4" w14:paraId="0AB5B0A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8021D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5CCFA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586BC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AEB410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433E9484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46976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9DEC815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E9CE7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62A7F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94F83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C145B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1FDE308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6454A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D0D2F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196+000</w:t>
            </w:r>
          </w:p>
          <w:p w14:paraId="044FB419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CC567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EDBB3C" w14:textId="77777777" w:rsidR="00724C31" w:rsidRPr="00AB76B4" w:rsidRDefault="00724C3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4DD32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6716C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A2728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D0B2B" w14:textId="77777777" w:rsidR="00724C31" w:rsidRPr="00AB76B4" w:rsidRDefault="00724C3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217BB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D855A19" w14:textId="77777777" w:rsidR="00724C31" w:rsidRPr="00AB76B4" w:rsidRDefault="00724C3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47279B60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93EE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002A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2CAD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4C4B7B" w14:textId="77777777" w:rsidR="00724C31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68F8A26B" w14:textId="77777777" w:rsidR="00724C31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 Cap. X</w:t>
            </w:r>
          </w:p>
          <w:p w14:paraId="257BE313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3219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BDDC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882F8" w14:textId="77777777" w:rsidR="00724C31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203+250</w:t>
            </w:r>
          </w:p>
          <w:p w14:paraId="46B5563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9219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AA51B" w14:textId="77777777" w:rsidR="00724C31" w:rsidRDefault="00724C31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CACAAF7" w14:textId="77777777" w:rsidR="00724C31" w:rsidRPr="00AB76B4" w:rsidRDefault="00724C31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37E1F4F0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07CF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4676A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41DE1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F2363B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07174469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A834D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A007EB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11 în abatere</w:t>
            </w:r>
          </w:p>
          <w:p w14:paraId="70090A9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25E7345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1CFDB8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9 - 11</w:t>
            </w:r>
          </w:p>
          <w:p w14:paraId="0E258F6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51FC2A1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E7272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D677A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B95C7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1D4BC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1 - 4 Cap X + Cap Y.</w:t>
            </w:r>
          </w:p>
          <w:p w14:paraId="1DF0BF2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665D2EB0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E76BF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9E7C3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111DED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B61158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4DC44DB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E70D5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7</w:t>
            </w:r>
          </w:p>
          <w:p w14:paraId="00F8DAD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- 100 m din călcâi sch. </w:t>
            </w:r>
          </w:p>
          <w:p w14:paraId="65EF4D9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8015D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D192D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FB50D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59494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3CBD852B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068F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694FA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2179E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4DA021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2D04E157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4587C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97751A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1839A5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C55B1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E45615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B53A5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8B6C1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X şi CEREALCOM.</w:t>
            </w:r>
          </w:p>
        </w:tc>
      </w:tr>
      <w:tr w:rsidR="00724C31" w:rsidRPr="00AB76B4" w14:paraId="4F055258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A96EA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6C761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FBE79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F14AE7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1CD343E1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DFDEE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77781E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48114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BCADC47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717EA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15F92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CEREALCOM.</w:t>
            </w:r>
          </w:p>
        </w:tc>
      </w:tr>
      <w:tr w:rsidR="00724C31" w:rsidRPr="00AB76B4" w14:paraId="3D9F7250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4E4E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3DE06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D5FC7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4384F3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775033B1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DC103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665AF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BC281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5AF85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F4D58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AF716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Y.</w:t>
            </w:r>
          </w:p>
        </w:tc>
      </w:tr>
      <w:tr w:rsidR="00724C31" w:rsidRPr="00AB76B4" w14:paraId="755E0B40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1296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CD183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249+150</w:t>
            </w:r>
          </w:p>
          <w:p w14:paraId="45262B9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62987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7F126D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6F29E3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4AD5E4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07AF8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E4A12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08603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5F02A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Numai pentru trenurile de marfă în tranzit .</w:t>
            </w:r>
          </w:p>
          <w:p w14:paraId="00F5AC1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D8C08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724C31" w:rsidRPr="00AB76B4" w14:paraId="1C9F36F0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7B5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2A220B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CD7566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1DCC5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35941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97F898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1CCAEE7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2ADB1E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24D4D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06AFE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97CCF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724C31" w:rsidRPr="00AB76B4" w14:paraId="2E82CF48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5DC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1A0EF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BCC18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58D01A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34458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65CC60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1024EC6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8E15A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E20A5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B2FDD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C0622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28 A la liniile 1 - 4 B.</w:t>
            </w:r>
          </w:p>
        </w:tc>
      </w:tr>
      <w:tr w:rsidR="00724C31" w:rsidRPr="00AB76B4" w14:paraId="6926D2E8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6D7D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A264E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052AF6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4DF8C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14CF8B4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EDDD2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7049A06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9C09E7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34C57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87A126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3DF68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linia 28A la liniile 1 - 4 B, 26 și 27.</w:t>
            </w:r>
          </w:p>
        </w:tc>
      </w:tr>
      <w:tr w:rsidR="00724C31" w:rsidRPr="00AB76B4" w14:paraId="61E0DFC0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0DE3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FF7DC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88291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9DE27A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A062AED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A9A05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3B77EB3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8761C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BE6C4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4DA67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F8ABB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liniile 1A, 2A și 28A la liniile 26 și 27.</w:t>
            </w:r>
          </w:p>
        </w:tc>
      </w:tr>
      <w:tr w:rsidR="00724C31" w:rsidRPr="00AB76B4" w14:paraId="0815F9FD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4B92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F859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5318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29AD96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10F5071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EE982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3F0F15F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23,  33,  35,  </w:t>
            </w:r>
          </w:p>
          <w:p w14:paraId="7D68BED9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366E760E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43 / 49, </w:t>
            </w:r>
          </w:p>
          <w:p w14:paraId="46B3CE3A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45 / 51, sch. 55,  57, 59,  </w:t>
            </w:r>
          </w:p>
          <w:p w14:paraId="7AFB6A6C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EABE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5310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5D1C7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D6DA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A54A0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4A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24C31" w:rsidRPr="00AB76B4" w14:paraId="5E3F9803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413A9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30F7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41BB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E942F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25BB73C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62012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A19068A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</w:t>
            </w:r>
            <w:r>
              <w:rPr>
                <w:b/>
                <w:bCs/>
                <w:spacing w:val="-10"/>
                <w:sz w:val="20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CB83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41F4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FAB1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3B78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75620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24C31" w:rsidRPr="00AB76B4" w14:paraId="7347BBB6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9EA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D63C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9823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0639C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1AE426A5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B521F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A425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087C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4EA2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6C6D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289FC5B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9347F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FBDE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46776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01E41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B995353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E7DBB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0CA3BF6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12</w:t>
            </w:r>
          </w:p>
          <w:p w14:paraId="296B1BB8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0D132309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22 / 26</w:t>
            </w:r>
          </w:p>
          <w:p w14:paraId="3233C4CC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  <w:p w14:paraId="07118640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46580B4F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32 / 38</w:t>
            </w:r>
          </w:p>
          <w:p w14:paraId="3AB6A92C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sch.: 40</w:t>
            </w:r>
          </w:p>
          <w:p w14:paraId="0C84BDCD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50, 52, 54, 56, 58, 60, 62, 64, 66</w:t>
            </w:r>
          </w:p>
          <w:p w14:paraId="5B721985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9D80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2A20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D98B7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87F9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E3D64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24C31" w:rsidRPr="00AB76B4" w14:paraId="7DAA3F3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01329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BC90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C408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C34D5B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17B9A9D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74AEE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 peste </w:t>
            </w:r>
          </w:p>
          <w:p w14:paraId="5D327AC1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</w:rPr>
              <w:t xml:space="preserve">76, 78, 80, 82, 84 </w:t>
            </w:r>
          </w:p>
          <w:p w14:paraId="749C2656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7A47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DEA9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E3A0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563A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9DE01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24C31" w:rsidRPr="00AB76B4" w14:paraId="0D295D37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947E2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7543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579E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632D53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09CE93C9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83633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4148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3416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32D0CA2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85426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0F3B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3C1CED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4540548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9AD33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6231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799C1D1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4D3FE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15B2FB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A801CD4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X+Y, L 12 directă</w:t>
            </w:r>
          </w:p>
          <w:p w14:paraId="2FDEBC18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2BEB6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B055D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991E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04CCD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F192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E35E93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1D4062B7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749FB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E0FF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6E17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D3E280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01A52DA8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541C0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84833AC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34F33962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23 / 27 </w:t>
            </w:r>
          </w:p>
          <w:p w14:paraId="71ED2DA7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și </w:t>
            </w:r>
          </w:p>
          <w:p w14:paraId="32FD63B1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6593D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A4E2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4211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5D4F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887D6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7 - 11.</w:t>
            </w:r>
          </w:p>
        </w:tc>
      </w:tr>
      <w:tr w:rsidR="00724C31" w:rsidRPr="00AB76B4" w14:paraId="0FB8A6B9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7CF16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0593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B146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EA9E91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7D1F0C7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EBC70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C5FECBB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270985D2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F927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3D75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A2B1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2A64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32DF9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14 - 18.</w:t>
            </w:r>
          </w:p>
        </w:tc>
      </w:tr>
      <w:tr w:rsidR="00724C31" w:rsidRPr="00AB76B4" w14:paraId="420255B0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0B09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28EB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97C0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684DCB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27D4D7E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2D86D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A05BEE3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8FCE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A2BA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9F01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DCD8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către Triaj Grupa A.</w:t>
            </w:r>
          </w:p>
        </w:tc>
      </w:tr>
      <w:tr w:rsidR="00724C31" w:rsidRPr="00AB76B4" w14:paraId="78FFA85C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E09C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9935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5990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8BFB53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7E35AD70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B9F7D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T.D.J. </w:t>
            </w:r>
          </w:p>
          <w:p w14:paraId="2C327DB7" w14:textId="77777777" w:rsidR="00724C31" w:rsidRPr="00AB76B4" w:rsidRDefault="00724C3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DA056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CC85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E042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10FA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A22CD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7 - 10 .</w:t>
            </w:r>
          </w:p>
          <w:p w14:paraId="6A9F36A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724C31" w:rsidRPr="00AB76B4" w14:paraId="1E61FAE8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AC48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1AF6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3E0A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3D973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7BDFB511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254A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toţi schim-bătorii </w:t>
            </w:r>
          </w:p>
          <w:p w14:paraId="35E6275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10A6D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9EA2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91CAE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E2DB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DD35B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X.</w:t>
            </w:r>
          </w:p>
        </w:tc>
      </w:tr>
      <w:tr w:rsidR="00724C31" w:rsidRPr="00AB76B4" w14:paraId="29F5D74F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58D2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3462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74C8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7F3195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D9DDB80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A841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4A9F78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30, 38 </w:t>
            </w:r>
          </w:p>
          <w:p w14:paraId="67894D4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6A43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5A7E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6C99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0980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7, 8 și 10 Cap Y.</w:t>
            </w:r>
          </w:p>
        </w:tc>
      </w:tr>
      <w:tr w:rsidR="00724C31" w:rsidRPr="00AB76B4" w14:paraId="63C1F828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1B399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3D81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7163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CB5C99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AAC2AA7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D370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C65437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44, 52, 56, 58, 60 şi </w:t>
            </w:r>
          </w:p>
          <w:p w14:paraId="63D9F4F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B984FB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64BE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BFBB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4B14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1350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EB1CE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Y.</w:t>
            </w:r>
          </w:p>
        </w:tc>
      </w:tr>
      <w:tr w:rsidR="00724C31" w:rsidRPr="00AB76B4" w14:paraId="7BFC4581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9EFC6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03F3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257+900</w:t>
            </w:r>
          </w:p>
          <w:p w14:paraId="3D961B5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3A3D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D10A4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Cernele -</w:t>
            </w:r>
          </w:p>
          <w:p w14:paraId="608529B3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DB04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0CED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AE9C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7B74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E46C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3E6D239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0D282575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4F4A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5933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E5E5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A5AE2E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2018099B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5535528E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  <w:p w14:paraId="79ACE3DB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E335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4179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9383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362DAF2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64976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CEDD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  <w:p w14:paraId="0F1E016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724C31" w:rsidRPr="00AB76B4" w14:paraId="1008DAD0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C1F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AC6A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37E5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A26D47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024713F0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49B2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2652080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toţi </w:t>
            </w:r>
          </w:p>
          <w:p w14:paraId="340A0C7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008D25F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</w:t>
            </w:r>
          </w:p>
          <w:p w14:paraId="41F674C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26EB06C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F0736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4681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9895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7237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51D30924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F08C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14C8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1CFC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ABEA7D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774FB345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11 </w:t>
            </w:r>
          </w:p>
          <w:p w14:paraId="479D53A1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primiri - expedieri, </w:t>
            </w:r>
          </w:p>
          <w:p w14:paraId="799E212D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BA57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6E80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0E1D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4A18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5F9F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0984868A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27B87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9AE8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94BA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E7507A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5F075539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D640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3C8E6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EDD4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C79D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BD12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6AD8BFE1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A11DB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BE17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287+640</w:t>
            </w:r>
          </w:p>
          <w:p w14:paraId="3E05631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6CFB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4C0E20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27C6CFB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AB2F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146C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573A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287+640</w:t>
            </w:r>
          </w:p>
          <w:p w14:paraId="5F03617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F76FD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4907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pentru trenurile care au în componență  două locomotive cuplate.</w:t>
            </w:r>
          </w:p>
          <w:p w14:paraId="5466124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7D2D6B51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6058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E464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B343D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3FDA35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30A2F91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BFA3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C108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2525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290+550</w:t>
            </w:r>
          </w:p>
          <w:p w14:paraId="78ED00B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20A2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D777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AB76B4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724C31" w:rsidRPr="00AB76B4" w14:paraId="44A9DB7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071F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D247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D2B9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7E46C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Gura Motrului</w:t>
            </w:r>
          </w:p>
          <w:p w14:paraId="426F057B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383225D0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1662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85B27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DCC8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CE77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9449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0CA8EFE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5CA1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77880" w14:textId="77777777" w:rsidR="00724C31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290+000</w:t>
            </w:r>
          </w:p>
          <w:p w14:paraId="6416A8A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10CE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69960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21AE1BC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si St. </w:t>
            </w: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Cap X peste pod Jiu </w:t>
            </w:r>
            <w:r>
              <w:rPr>
                <w:b/>
                <w:bCs/>
                <w:sz w:val="20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D98A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74C2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1B1E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2280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5A6B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5DD47A8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93B3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1072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BD45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3D9C11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 -</w:t>
            </w:r>
          </w:p>
          <w:p w14:paraId="44991430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8516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6A4D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ECB8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292+000</w:t>
            </w:r>
          </w:p>
          <w:p w14:paraId="1A4405A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A26F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6CF1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6127601A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C811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0AA6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68FA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B1F021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Butoieşti</w:t>
            </w:r>
          </w:p>
          <w:p w14:paraId="3D56027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27AA9A2E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99A9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CA8C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4129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B0AF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FADB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0D2AABDE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EA88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3154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302+500</w:t>
            </w:r>
          </w:p>
          <w:p w14:paraId="5C4462B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CE8F7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D232A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 -</w:t>
            </w:r>
          </w:p>
          <w:p w14:paraId="68EF2D14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1396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2DAE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5F27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3B1C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8AE8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5D7C85E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4F1163E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242A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821C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54DF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CD3281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25177208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E575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</w:t>
            </w:r>
          </w:p>
          <w:p w14:paraId="7CE9E53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C7BA7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0808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F59C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379D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84F0A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724C31" w:rsidRPr="00AB76B4" w14:paraId="6CF8974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26CF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ADD4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6CFD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6F7085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173C983A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8B0D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</w:t>
            </w:r>
          </w:p>
          <w:p w14:paraId="0495757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8EB2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2914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C6E1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7662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75E5A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2 - 5  înspre și dinspre st. Jirov.</w:t>
            </w:r>
          </w:p>
        </w:tc>
      </w:tr>
      <w:tr w:rsidR="00724C31" w:rsidRPr="00AB76B4" w14:paraId="3BCE3A81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F730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D9CD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73CF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EA0361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2890768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1090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1363B9B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8847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E7AA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560E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3ECF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959DA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724C31" w:rsidRPr="00AB76B4" w14:paraId="78AE815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74618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901C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5067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D66D74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3F31F400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A7D6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9338D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B9A5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CC796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1800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18C79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724C31" w:rsidRPr="00AB76B4" w14:paraId="6EAB6FF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CB8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2EE0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1638D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C4BAEB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Ciochiuţa</w:t>
            </w:r>
          </w:p>
          <w:p w14:paraId="734380AB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7FAC0A47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354F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</w:t>
            </w:r>
          </w:p>
          <w:p w14:paraId="2EAFFF8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A5F1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EE40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E9EE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222B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277F549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27519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3265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+0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7B636EE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3CD06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FD1EF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Ciochiuţa -</w:t>
            </w:r>
          </w:p>
          <w:p w14:paraId="0798F37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210D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D3A2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C1A5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C773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573F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1132A85E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C76E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B2EA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A6EC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0795AA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2E057366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8E55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din calcâi</w:t>
            </w:r>
          </w:p>
          <w:p w14:paraId="15F26FC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</w:t>
            </w:r>
          </w:p>
          <w:p w14:paraId="10B6075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până</w:t>
            </w:r>
          </w:p>
          <w:p w14:paraId="324498B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la axa</w:t>
            </w:r>
          </w:p>
          <w:p w14:paraId="0CA3142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8B8B7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3262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CD3E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953D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0F409188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1CD47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D004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145D7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C127F7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5B2706EB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03415D8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EF7E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991FE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2A0D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1B466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2616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015B6009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B658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F20B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325+100</w:t>
            </w:r>
          </w:p>
          <w:p w14:paraId="7805EE2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E55C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7DF787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Tâmna </w:t>
            </w:r>
          </w:p>
          <w:p w14:paraId="148DEB6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BD37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C2CE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4A93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C550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6FAA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289F3D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2 și 4.</w:t>
            </w:r>
          </w:p>
        </w:tc>
      </w:tr>
      <w:tr w:rsidR="00724C31" w:rsidRPr="00AB76B4" w14:paraId="71163686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FFB36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50B1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329+400</w:t>
            </w:r>
          </w:p>
          <w:p w14:paraId="6117858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A5A27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11850D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Igiroasa, linia 2 directă Cap X</w:t>
            </w:r>
          </w:p>
          <w:p w14:paraId="082A195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BF63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1E91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6C40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C449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0708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1. </w:t>
            </w:r>
          </w:p>
          <w:p w14:paraId="5F3AE2A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2F216C07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6974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7897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0828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DB4929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</w:t>
            </w:r>
          </w:p>
          <w:p w14:paraId="7292698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</w:t>
            </w:r>
          </w:p>
          <w:p w14:paraId="75E6823B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F01C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și peste sch. 3 </w:t>
            </w:r>
          </w:p>
          <w:p w14:paraId="6B93076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EEBE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CEAD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9FF7D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B56E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5845601F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A2468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377C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710DE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FEECF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43D685AB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</w:t>
            </w:r>
          </w:p>
          <w:p w14:paraId="17D2D05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007B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9854E2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3F10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18E1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5540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4C56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26F10BFF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57A72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76AE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D647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53A0FD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7053E47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5D71CD21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7418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69F9D06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2FBBE84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B2A8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C9B5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F7DC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9A8E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42394A46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5EEF6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D051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335+120</w:t>
            </w:r>
          </w:p>
          <w:p w14:paraId="420A411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0E0F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73E927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Prunișor -</w:t>
            </w:r>
          </w:p>
          <w:p w14:paraId="58C4738E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1E82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2EFC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5DBE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1ACE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38D3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inclusiv pentru trenurile care au în componență două locomotive cuplate.</w:t>
            </w:r>
          </w:p>
          <w:p w14:paraId="579D224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772693EF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2DA8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B51C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D580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05B285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4F9E6CD6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2236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31D4580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277F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1DE2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475AE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3633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D0ED2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 X.</w:t>
            </w:r>
          </w:p>
        </w:tc>
      </w:tr>
      <w:tr w:rsidR="00724C31" w:rsidRPr="00AB76B4" w14:paraId="5566127D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61C7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E65E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75D7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69EB28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4C6F55A4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5550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270B252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D844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7ED8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06986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D21D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77AE4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CapY.</w:t>
            </w:r>
          </w:p>
        </w:tc>
      </w:tr>
      <w:tr w:rsidR="00724C31" w:rsidRPr="00AB76B4" w14:paraId="45485391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3BC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2DAA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342+430</w:t>
            </w:r>
          </w:p>
          <w:p w14:paraId="6B6AEE7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B351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4127F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 -</w:t>
            </w:r>
          </w:p>
          <w:p w14:paraId="3EA83DA7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1F3A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C37A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035D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F800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E97F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57445B7E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B91F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C8CC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0FF0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9415B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E110DF4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2F511DA3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AC17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A0BF3F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B953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7245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9BF2D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7E33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1E0F542F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6D88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E62A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B7ACE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A31E6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2BD15E8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370F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15 </w:t>
            </w:r>
          </w:p>
          <w:p w14:paraId="5CB0FE4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8E2F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89F9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E0BC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6175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2B880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3.</w:t>
            </w:r>
          </w:p>
        </w:tc>
      </w:tr>
      <w:tr w:rsidR="00724C31" w:rsidRPr="00AB76B4" w14:paraId="7A86890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D5369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5AFC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5F7F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072E21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7E816893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5BF4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1CD79B4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BB04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67F5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F130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8D94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63DF9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şi 4.</w:t>
            </w:r>
          </w:p>
        </w:tc>
      </w:tr>
      <w:tr w:rsidR="00724C31" w:rsidRPr="00AB76B4" w14:paraId="1D94D8B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419E7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281A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5534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691360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92D7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 dintre sch. </w:t>
            </w:r>
          </w:p>
          <w:p w14:paraId="3CF1A45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17 -</w:t>
            </w:r>
          </w:p>
          <w:p w14:paraId="1D3A785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6727A08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6761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C634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8C93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B646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zonă parcurs </w:t>
            </w:r>
          </w:p>
          <w:p w14:paraId="32C8543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st. Balota liniile 1 - 3 </w:t>
            </w:r>
          </w:p>
          <w:p w14:paraId="4A5442D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în abatere.</w:t>
            </w:r>
          </w:p>
        </w:tc>
      </w:tr>
      <w:tr w:rsidR="00724C31" w:rsidRPr="00AB76B4" w14:paraId="78D2E472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9ED0B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7AAA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B3CB6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54DCB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42A561EE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5DAAB96E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8A63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702DBCC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25B144D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9C3E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CE3F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3127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72EF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17FF0376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2D456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8C8E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F06D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66ABFD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CE0FE1A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2E80E238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34FB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până la călcâi macaz 12 </w:t>
            </w:r>
          </w:p>
          <w:p w14:paraId="5FC6035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BBF2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0459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B255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5941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54CC3543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75E6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BBC9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EC40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D1F0FE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B171493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0F7CF13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FA6F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FF4806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FF91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3CE6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1561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FF3E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57C013E8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43776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087D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7A15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9456FA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2FD9714A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BEDC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673D2F6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13D6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DFD0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0B02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20A3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4E3E7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3 - 5.</w:t>
            </w:r>
          </w:p>
        </w:tc>
      </w:tr>
      <w:tr w:rsidR="00724C31" w:rsidRPr="00AB76B4" w14:paraId="330DBB02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88498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3A8D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345+652</w:t>
            </w:r>
          </w:p>
          <w:p w14:paraId="54C1100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1BBB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DBDC30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4F9ADC74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81EC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109C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05F6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8A99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DED8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trenurilor care au în componență mai mult de două locomotive cuplate.</w:t>
            </w:r>
          </w:p>
          <w:p w14:paraId="062E235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AB76B4" w14:paraId="4CE703F5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C1ABD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A846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345+200</w:t>
            </w:r>
          </w:p>
          <w:p w14:paraId="7727132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78D6D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994D9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674350A8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</w:t>
            </w:r>
          </w:p>
          <w:p w14:paraId="1C7A27F5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directă </w:t>
            </w:r>
          </w:p>
          <w:p w14:paraId="155B9D33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și</w:t>
            </w:r>
          </w:p>
          <w:p w14:paraId="76AA7408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-</w:t>
            </w:r>
          </w:p>
          <w:p w14:paraId="04325431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483E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47C2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A973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8E12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2F89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787E7FA8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F9EB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8366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B230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DB535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 -</w:t>
            </w:r>
          </w:p>
          <w:p w14:paraId="3E19A10D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4452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D529D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7377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354+400</w:t>
            </w:r>
          </w:p>
          <w:p w14:paraId="28178F6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4F45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DFDC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2E85E833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4363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16C5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64FED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A4F669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548E06A4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Mărfuri </w:t>
            </w:r>
          </w:p>
          <w:p w14:paraId="67A19C04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B288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DE20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45E5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356+930</w:t>
            </w:r>
          </w:p>
          <w:p w14:paraId="20B2F90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78DC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6F32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23AA2D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10, 8 și 6A.</w:t>
            </w:r>
          </w:p>
        </w:tc>
      </w:tr>
      <w:tr w:rsidR="00724C31" w:rsidRPr="00AB76B4" w14:paraId="47297DD4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9BB0D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9C95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E3D3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6E3CF8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7525CA76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4FEF0" w14:textId="77777777" w:rsidR="00724C31" w:rsidRPr="00AB76B4" w:rsidRDefault="00724C3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17451096" w14:textId="77777777" w:rsidR="00724C31" w:rsidRPr="00AB76B4" w:rsidRDefault="00724C3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1 - 3 </w:t>
            </w:r>
          </w:p>
          <w:p w14:paraId="4F9A0456" w14:textId="77777777" w:rsidR="00724C31" w:rsidRPr="00AB76B4" w:rsidRDefault="00724C3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62A539C5" w14:textId="77777777" w:rsidR="00724C31" w:rsidRPr="00AB76B4" w:rsidRDefault="00724C3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77A6354C" w14:textId="77777777" w:rsidR="00724C31" w:rsidRPr="00AB76B4" w:rsidRDefault="00724C3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şi 3 </w:t>
            </w:r>
          </w:p>
          <w:p w14:paraId="3E5792AE" w14:textId="77777777" w:rsidR="00724C31" w:rsidRPr="00AB76B4" w:rsidRDefault="00724C3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2F09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54A8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88C7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2456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DDE1B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724C31" w:rsidRPr="00AB76B4" w14:paraId="4C985961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CFF0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FFD7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C97B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A582F3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D8FF3" w14:textId="77777777" w:rsidR="00724C31" w:rsidRPr="00AB76B4" w:rsidRDefault="00724C3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8A837CB" w14:textId="77777777" w:rsidR="00724C31" w:rsidRPr="00AB76B4" w:rsidRDefault="00724C3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9 </w:t>
            </w:r>
          </w:p>
          <w:p w14:paraId="08712A69" w14:textId="77777777" w:rsidR="00724C31" w:rsidRPr="00AB76B4" w:rsidRDefault="00724C3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4B27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E910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DF29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03DC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9FF57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724C31" w:rsidRPr="00AB76B4" w14:paraId="1AB26183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9A9D8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5818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6415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25ED77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7013CAEA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C674C" w14:textId="77777777" w:rsidR="00724C31" w:rsidRPr="00AB76B4" w:rsidRDefault="00724C3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DF3A4D9" w14:textId="77777777" w:rsidR="00724C31" w:rsidRPr="00AB76B4" w:rsidRDefault="00724C3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7 </w:t>
            </w:r>
          </w:p>
          <w:p w14:paraId="37081BA8" w14:textId="77777777" w:rsidR="00724C31" w:rsidRPr="00AB76B4" w:rsidRDefault="00724C3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  <w:p w14:paraId="4D19DB90" w14:textId="77777777" w:rsidR="00724C31" w:rsidRPr="00AB76B4" w:rsidRDefault="00724C3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740913DA" w14:textId="77777777" w:rsidR="00724C31" w:rsidRPr="00AB76B4" w:rsidRDefault="00724C3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1B4B8BA8" w14:textId="77777777" w:rsidR="00724C31" w:rsidRPr="00AB76B4" w:rsidRDefault="00724C3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9707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B72A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AFF3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E76F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D6CE3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  <w:tr w:rsidR="00724C31" w:rsidRPr="00AB76B4" w14:paraId="1C85AFE9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39B48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8F7F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CA9C7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99E6D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5E3ADFF6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X, liniile 6 - 10 </w:t>
            </w:r>
          </w:p>
          <w:p w14:paraId="13AED03D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76EE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4E67D5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3623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CFD7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41AA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ED4C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41A432FC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A3A69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FB3E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54BA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B44259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726233C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3C689B1A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3179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C482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8F3A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7642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AA90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0146FA74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D087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0A2D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4A74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41B146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563A8E8A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B223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51DD83C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47E2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8350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6EA0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C763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2F0E5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5 - 10, Cap Y.</w:t>
            </w:r>
          </w:p>
        </w:tc>
      </w:tr>
      <w:tr w:rsidR="00724C31" w:rsidRPr="00AB76B4" w14:paraId="2D5CE220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2E08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B565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CCDD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D0AA89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152B1AEB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4785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 </w:t>
            </w:r>
          </w:p>
          <w:p w14:paraId="7379B30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6762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E8E4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42B4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D309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 primiri - expedieri.</w:t>
            </w:r>
          </w:p>
        </w:tc>
      </w:tr>
      <w:tr w:rsidR="00724C31" w:rsidRPr="00AB76B4" w14:paraId="0B191B07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BA8F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EB0B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DA51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33F418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72281D26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3323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17DB3CA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3B5F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91EB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B7B9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0288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E01F2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abatere.</w:t>
            </w:r>
          </w:p>
        </w:tc>
      </w:tr>
      <w:tr w:rsidR="00724C31" w:rsidRPr="00AB76B4" w14:paraId="701E043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A3E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3806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1F04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1C5745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034CCCB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6F38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6C97AD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7A7A005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11, 13, 15, 17,  21, 23, </w:t>
            </w:r>
          </w:p>
          <w:p w14:paraId="356CD87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8F74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2C1B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E9DC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72DA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9F94D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724C31" w:rsidRPr="00AB76B4" w14:paraId="270303C3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5E6AA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ED24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716A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4C4176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3578020B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31FF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51EE50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12, 18,  20, 22,  24, 26,  28, 30,  32, </w:t>
            </w:r>
          </w:p>
          <w:p w14:paraId="2D453F9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676D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9621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57D6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898D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9CEB7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724C31" w:rsidRPr="00AB76B4" w14:paraId="629F1C5B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41227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9327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380+600</w:t>
            </w:r>
          </w:p>
          <w:p w14:paraId="6382DAD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19C5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A72DE3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Vârciorova  </w:t>
            </w:r>
          </w:p>
          <w:p w14:paraId="4C984278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Cap Y și </w:t>
            </w:r>
          </w:p>
          <w:p w14:paraId="083AC9BE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Vârciorova -</w:t>
            </w:r>
          </w:p>
          <w:p w14:paraId="525A30D3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FEE5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7315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D614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9A5E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D6E5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43258AAB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FA89A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3D1B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24FE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CFF748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1C4E5EF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F2E5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călcâi </w:t>
            </w:r>
          </w:p>
          <w:p w14:paraId="46C0661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 3 </w:t>
            </w:r>
          </w:p>
          <w:p w14:paraId="5E194E9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sz w:val="20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875E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F2B1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47F26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EA96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5CA997C2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5891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89EA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A629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04844E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10549B8D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0235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peste </w:t>
            </w:r>
          </w:p>
          <w:p w14:paraId="69B7FC5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9,</w:t>
            </w:r>
          </w:p>
          <w:p w14:paraId="5258A9F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13,</w:t>
            </w:r>
          </w:p>
          <w:p w14:paraId="2E7D351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17,</w:t>
            </w:r>
          </w:p>
          <w:p w14:paraId="146A43F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S 19 </w:t>
            </w:r>
          </w:p>
          <w:p w14:paraId="4BBF273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şi</w:t>
            </w:r>
          </w:p>
          <w:p w14:paraId="7F4F33F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8F77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AC31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AEC9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2851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B98ED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 -  7 abătute.</w:t>
            </w:r>
          </w:p>
        </w:tc>
      </w:tr>
      <w:tr w:rsidR="00724C31" w:rsidRPr="00AB76B4" w14:paraId="50A638BF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DC8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BBB7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4E79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F5F170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2E3C1E25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D3DB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5923D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7F23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33F4E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076B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7E643A67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BC61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A230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E03B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50F386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209B1B1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A4EA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7BFE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997A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A8A1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0CB0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39C5B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 8 abatere.</w:t>
            </w:r>
          </w:p>
        </w:tc>
      </w:tr>
      <w:tr w:rsidR="00724C31" w:rsidRPr="00AB76B4" w14:paraId="61CA5098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171B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51DE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9E4C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39FA9B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Cernei</w:t>
            </w:r>
          </w:p>
          <w:p w14:paraId="6E50107B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5286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C030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C4CC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A3B1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9E88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2403CDFC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2B0F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C7E4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43AC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1F18B0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Topleţ </w:t>
            </w:r>
          </w:p>
          <w:p w14:paraId="24030D94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CA0F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8C28E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CA7B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AE11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8E48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032B1D72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063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4C19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2DF3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EA57BD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3834B2D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D05D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696A2D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1C46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7B8D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C119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C7C4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481A7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3 abătută. </w:t>
            </w:r>
          </w:p>
        </w:tc>
      </w:tr>
      <w:tr w:rsidR="00724C31" w:rsidRPr="00AB76B4" w14:paraId="6836808C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5615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38ED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C795E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58F71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100D304A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23A0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A2D9D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4A38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2FE9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D9A5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2 și 3 abătute, Cap Y. </w:t>
            </w:r>
          </w:p>
        </w:tc>
      </w:tr>
      <w:tr w:rsidR="00724C31" w:rsidRPr="00AB76B4" w14:paraId="5620D70F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E7AC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8670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454E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F8E21B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Crușovăț</w:t>
            </w:r>
          </w:p>
          <w:p w14:paraId="4306D949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A973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70C3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B821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AF22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9237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42F79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724C31" w:rsidRPr="00AB76B4" w14:paraId="018534A4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742AD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5B3B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428+850</w:t>
            </w:r>
          </w:p>
          <w:p w14:paraId="4AFCA7F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5380D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042BD4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Crușovăț - </w:t>
            </w:r>
          </w:p>
          <w:p w14:paraId="01124D7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1B16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FB5F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4286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F04A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28A0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13A05EF8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116BF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28CC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0A41D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94A7E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Domașnea</w:t>
            </w:r>
          </w:p>
          <w:p w14:paraId="54F9372E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6D4B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21DC98F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47BF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49CD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152A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C77C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4C067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și 4 Cap X.</w:t>
            </w:r>
          </w:p>
        </w:tc>
      </w:tr>
      <w:tr w:rsidR="00724C31" w:rsidRPr="00AB76B4" w14:paraId="32543391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806DF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C440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A57B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732660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Poarta </w:t>
            </w:r>
          </w:p>
          <w:p w14:paraId="0793FB2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5FB0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0D4D084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43EF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1B25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3E7E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3A3F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27076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724C31" w:rsidRPr="00AB76B4" w14:paraId="6464CC7A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B152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7139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872C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9943F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47D05F19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D272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2342B0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2C0C6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A25A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256B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5CAC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D5015E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liniile 3 și 4, Cap Y.</w:t>
            </w:r>
          </w:p>
        </w:tc>
      </w:tr>
      <w:tr w:rsidR="00724C31" w:rsidRPr="00AB76B4" w14:paraId="711809AC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5FC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9228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462+050</w:t>
            </w:r>
          </w:p>
          <w:p w14:paraId="29ED58F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B257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5849DA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2215F5F5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96F9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B383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97F6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AA827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1D07C" w14:textId="77777777" w:rsidR="00724C31" w:rsidRPr="00AB76B4" w:rsidRDefault="00724C31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0658872A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80997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4B44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5F4FE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649A66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Timișului</w:t>
            </w:r>
          </w:p>
          <w:p w14:paraId="54842AF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260B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50B6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3F7E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9AE8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8928F" w14:textId="77777777" w:rsidR="00724C31" w:rsidRPr="00AB76B4" w:rsidRDefault="00724C31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699B4FFD" w14:textId="77777777" w:rsidR="00724C31" w:rsidRPr="00AB76B4" w:rsidRDefault="00724C31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linia 3 abătută Cap Y.</w:t>
            </w:r>
          </w:p>
        </w:tc>
      </w:tr>
      <w:tr w:rsidR="00724C31" w:rsidRPr="00AB76B4" w14:paraId="19DC50FB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5F91A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21FA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629C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ECBF4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1A722145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302D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peste</w:t>
            </w:r>
          </w:p>
          <w:p w14:paraId="0240195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701808E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A3C8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17AE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605E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C678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7B3CB99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B63B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DDFC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E2C16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BDFF37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7FF4B5C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F44A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inclusiv în aba-terea </w:t>
            </w:r>
          </w:p>
          <w:p w14:paraId="1B288F2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8D3F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95E5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3EEF6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353A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31516B0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85E65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A3DC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1DE0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8EA1D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49E43210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1720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0EED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81FC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6DAA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EDA3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A7180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X.</w:t>
            </w:r>
          </w:p>
        </w:tc>
      </w:tr>
      <w:tr w:rsidR="00724C31" w:rsidRPr="00AB76B4" w14:paraId="64A0E047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4E00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2AA7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21C67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28635A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5278358E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B7BD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15BA356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0866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0847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6B6C7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EB93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A3A94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3 - 8, Cap X.</w:t>
            </w:r>
          </w:p>
        </w:tc>
      </w:tr>
      <w:tr w:rsidR="00724C31" w:rsidRPr="00AB76B4" w14:paraId="69158D1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F07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CE11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2FDA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98C2A8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7470979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3B5A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580C73A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70BD990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/ 36,</w:t>
            </w:r>
          </w:p>
          <w:p w14:paraId="34A530D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4050371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 / 46</w:t>
            </w:r>
          </w:p>
          <w:p w14:paraId="605F79E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49D3698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4E835F9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7FD8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4EDD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44E5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ED45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4430E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Y.</w:t>
            </w:r>
          </w:p>
        </w:tc>
      </w:tr>
      <w:tr w:rsidR="00724C31" w:rsidRPr="00AB76B4" w14:paraId="2EA59DA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D1B9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1A2E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2C1E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854975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715FCA1E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9DF1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FE32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9FD5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845D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D6B5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BC58C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X.</w:t>
            </w:r>
          </w:p>
        </w:tc>
      </w:tr>
      <w:tr w:rsidR="00724C31" w:rsidRPr="00AB76B4" w14:paraId="6A5F8F0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230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38E9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189FA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C6F6DD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6FF95B37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D528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2ECB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FF7C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087B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2ADA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FDA2E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Y.</w:t>
            </w:r>
          </w:p>
        </w:tc>
      </w:tr>
      <w:tr w:rsidR="00724C31" w:rsidRPr="00AB76B4" w14:paraId="767225B6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FFA75B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452C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7AA5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3E27CA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Găvojdia</w:t>
            </w:r>
          </w:p>
          <w:p w14:paraId="708950F6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3F2B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422C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768F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28D7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90D5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</w:tr>
      <w:tr w:rsidR="00724C31" w:rsidRPr="00AB76B4" w14:paraId="60A364F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41DA62A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C543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80D0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D8F58D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Tapia</w:t>
            </w:r>
          </w:p>
          <w:p w14:paraId="5D50EF8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2B91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48331B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  <w:p w14:paraId="4816560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inclusiv </w:t>
            </w:r>
          </w:p>
          <w:p w14:paraId="1BF0092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B6A7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F4C0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3FC9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CE25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434FD08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653743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5F5E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6B258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E4D29A" w14:textId="77777777" w:rsidR="00724C31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Tapia - Lugoj și </w:t>
            </w:r>
          </w:p>
          <w:p w14:paraId="5070542E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Lugoj 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A5AAE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5834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91760" w14:textId="77777777" w:rsidR="00724C31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514+400</w:t>
            </w:r>
          </w:p>
          <w:p w14:paraId="7822A00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22ACC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0B07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724C31" w:rsidRPr="00AB76B4" w14:paraId="1A32684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0097F2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2203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BB1A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4A55DD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CDA1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7D09E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B0793" w14:textId="77777777" w:rsidR="00724C31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E8BDD" w14:textId="77777777" w:rsidR="00724C31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861B2" w14:textId="77777777" w:rsidR="00724C31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abaterea </w:t>
            </w:r>
          </w:p>
          <w:p w14:paraId="3168BD4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 11, S 13, S 15 și S 40</w:t>
            </w:r>
          </w:p>
        </w:tc>
      </w:tr>
      <w:tr w:rsidR="00724C31" w:rsidRPr="00AB76B4" w14:paraId="0DFF90B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AD6F53D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AD44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EFE6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71FE3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1A307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7F55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D0F56" w14:textId="77777777" w:rsidR="00724C31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21735" w14:textId="77777777" w:rsidR="00724C31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1123D" w14:textId="77777777" w:rsidR="00724C31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abaterea </w:t>
            </w:r>
          </w:p>
          <w:p w14:paraId="17C57AA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 23,  și S 34</w:t>
            </w:r>
          </w:p>
        </w:tc>
      </w:tr>
      <w:tr w:rsidR="00724C31" w:rsidRPr="00AB76B4" w14:paraId="3AEF924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5EB457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91F8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A970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0057BD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294A0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C82F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9D49D" w14:textId="77777777" w:rsidR="00724C31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E6793" w14:textId="77777777" w:rsidR="00724C31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83264" w14:textId="77777777" w:rsidR="00724C31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abaterea </w:t>
            </w:r>
          </w:p>
          <w:p w14:paraId="153204D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 25,  și S 34</w:t>
            </w:r>
          </w:p>
        </w:tc>
      </w:tr>
      <w:tr w:rsidR="00724C31" w:rsidRPr="00AB76B4" w14:paraId="4F5C78F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3CB8B28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63D7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015EE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A62B4C" w14:textId="77777777" w:rsidR="00724C31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7D94D" w14:textId="77777777" w:rsidR="00724C31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83EE1" w14:textId="77777777" w:rsidR="00724C31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12AC2" w14:textId="77777777" w:rsidR="00724C31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523+150</w:t>
            </w:r>
          </w:p>
          <w:p w14:paraId="47E23954" w14:textId="77777777" w:rsidR="00724C31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E3816" w14:textId="77777777" w:rsidR="00724C31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A8566" w14:textId="77777777" w:rsidR="00724C31" w:rsidRPr="00344E0A" w:rsidRDefault="00724C31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724C31" w:rsidRPr="00AB76B4" w14:paraId="798E45E9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99A6112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ABD3E" w14:textId="77777777" w:rsidR="00724C31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  <w:p w14:paraId="3F8AB4D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944BF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DF31A5" w14:textId="77777777" w:rsidR="00724C31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0741C" w14:textId="77777777" w:rsidR="00724C31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348F6" w14:textId="77777777" w:rsidR="00724C31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2E9B2" w14:textId="77777777" w:rsidR="00724C31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C33E5" w14:textId="77777777" w:rsidR="00724C31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FB70E" w14:textId="77777777" w:rsidR="00724C31" w:rsidRDefault="00724C31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724C31" w:rsidRPr="00AB76B4" w14:paraId="698FFE96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1CF3D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2F358" w14:textId="77777777" w:rsidR="00724C31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  <w:p w14:paraId="50FE3CF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5292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B83560" w14:textId="77777777" w:rsidR="00724C31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481E8" w14:textId="77777777" w:rsidR="00724C31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89FEA" w14:textId="77777777" w:rsidR="00724C31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B8696" w14:textId="77777777" w:rsidR="00724C31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6F345" w14:textId="77777777" w:rsidR="00724C31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F828C" w14:textId="77777777" w:rsidR="00724C31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4B0EC5E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26B68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44FEC" w14:textId="77777777" w:rsidR="00724C31" w:rsidRPr="00AB76B4" w:rsidRDefault="00724C31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B0181" w14:textId="77777777" w:rsidR="00724C31" w:rsidRPr="00AB76B4" w:rsidRDefault="00724C31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A57394" w14:textId="77777777" w:rsidR="00724C31" w:rsidRDefault="00724C31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Belinț,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FB3B6" w14:textId="77777777" w:rsidR="00724C31" w:rsidRPr="00AB76B4" w:rsidRDefault="00724C31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DADF068" w14:textId="77777777" w:rsidR="00724C31" w:rsidRDefault="00724C31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CB4D2" w14:textId="77777777" w:rsidR="00724C31" w:rsidRDefault="00724C31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1E3D6" w14:textId="77777777" w:rsidR="00724C31" w:rsidRDefault="00724C31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E52D8" w14:textId="77777777" w:rsidR="00724C31" w:rsidRDefault="00724C31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D1AF6" w14:textId="77777777" w:rsidR="00724C31" w:rsidRDefault="00724C31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abaterea</w:t>
            </w:r>
          </w:p>
          <w:p w14:paraId="373017D3" w14:textId="77777777" w:rsidR="00724C31" w:rsidRDefault="00724C31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</w:rPr>
              <w:t>S12</w:t>
            </w:r>
          </w:p>
        </w:tc>
      </w:tr>
      <w:tr w:rsidR="00724C31" w:rsidRPr="00AB76B4" w14:paraId="576436F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CC11DB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5C297" w14:textId="77777777" w:rsidR="00724C31" w:rsidRPr="00AB76B4" w:rsidRDefault="00724C31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7185C" w14:textId="77777777" w:rsidR="00724C31" w:rsidRPr="00AB76B4" w:rsidRDefault="00724C31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8E64DA" w14:textId="77777777" w:rsidR="00724C31" w:rsidRDefault="00724C31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Belinț - </w:t>
            </w:r>
            <w:r w:rsidRPr="00AB76B4">
              <w:rPr>
                <w:b/>
                <w:bCs/>
                <w:sz w:val="20"/>
              </w:rPr>
              <w:t>Topolovăț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FDA75" w14:textId="77777777" w:rsidR="00724C31" w:rsidRPr="00AB76B4" w:rsidRDefault="00724C31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C9D7C" w14:textId="77777777" w:rsidR="00724C31" w:rsidRDefault="00724C31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275DC" w14:textId="77777777" w:rsidR="00724C31" w:rsidRDefault="00724C31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537+000</w:t>
            </w:r>
          </w:p>
          <w:p w14:paraId="3A9074A1" w14:textId="77777777" w:rsidR="00724C31" w:rsidRDefault="00724C31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537+150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71A21" w14:textId="77777777" w:rsidR="00724C31" w:rsidRDefault="00724C31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2556F" w14:textId="77777777" w:rsidR="00724C31" w:rsidRPr="00AB76B4" w:rsidRDefault="00724C31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724C31" w:rsidRPr="00AB76B4" w14:paraId="7B02B82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9CE7E3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8C09D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21603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9335C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Topolovăț, 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3C29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BCD729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14912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CFF1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32777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DE1B8" w14:textId="77777777" w:rsidR="00724C31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abaterea</w:t>
            </w:r>
          </w:p>
          <w:p w14:paraId="5679000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S10</w:t>
            </w:r>
          </w:p>
        </w:tc>
      </w:tr>
      <w:tr w:rsidR="00724C31" w:rsidRPr="00AB76B4" w14:paraId="34AF181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5F7F12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A935C" w14:textId="77777777" w:rsidR="00724C31" w:rsidRDefault="00724C3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3DE48" w14:textId="77777777" w:rsidR="00724C31" w:rsidRDefault="00724C31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4329ED" w14:textId="77777777" w:rsidR="00724C31" w:rsidRPr="00AB76B4" w:rsidRDefault="00724C31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 xml:space="preserve">Recaș </w:t>
            </w:r>
            <w:r>
              <w:rPr>
                <w:b/>
                <w:bCs/>
                <w:sz w:val="20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C44A9" w14:textId="77777777" w:rsidR="00724C31" w:rsidRPr="00AB76B4" w:rsidRDefault="00724C3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4D2DFE3" w14:textId="77777777" w:rsidR="00724C31" w:rsidRPr="00AB76B4" w:rsidRDefault="00724C3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3CECD" w14:textId="77777777" w:rsidR="00724C31" w:rsidRDefault="00724C31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13EF3" w14:textId="77777777" w:rsidR="00724C31" w:rsidRPr="00AB76B4" w:rsidRDefault="00724C3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8DE1F" w14:textId="77777777" w:rsidR="00724C31" w:rsidRPr="00AB76B4" w:rsidRDefault="00724C31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E3032" w14:textId="77777777" w:rsidR="00724C31" w:rsidRDefault="00724C31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abaterea</w:t>
            </w:r>
          </w:p>
          <w:p w14:paraId="5D9B94FA" w14:textId="77777777" w:rsidR="00724C31" w:rsidRDefault="00724C31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</w:rPr>
              <w:t>S11</w:t>
            </w:r>
          </w:p>
        </w:tc>
      </w:tr>
      <w:tr w:rsidR="00724C31" w:rsidRPr="00AB76B4" w14:paraId="576ACA1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3CA31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A918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E143B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1ADEC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1F6E7" w14:textId="77777777" w:rsidR="00724C31" w:rsidRPr="00AB76B4" w:rsidRDefault="00724C31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3C9B7A2" w14:textId="77777777" w:rsidR="00724C31" w:rsidRPr="00AB76B4" w:rsidRDefault="00724C31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6B92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9542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E06E0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AADBF" w14:textId="77777777" w:rsidR="00724C31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abaterea</w:t>
            </w:r>
          </w:p>
          <w:p w14:paraId="23784138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S20</w:t>
            </w:r>
          </w:p>
        </w:tc>
      </w:tr>
      <w:tr w:rsidR="00724C31" w:rsidRPr="00AB76B4" w14:paraId="042EB42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D8093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708B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5CD4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E158EF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DCCED" w14:textId="77777777" w:rsidR="00724C31" w:rsidRPr="00AB76B4" w:rsidRDefault="00724C31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C4B5C91" w14:textId="77777777" w:rsidR="00724C31" w:rsidRPr="00AB76B4" w:rsidRDefault="00724C31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AF08E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B552C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F4DCE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8A2FD" w14:textId="77777777" w:rsidR="00724C31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abaterea</w:t>
            </w:r>
          </w:p>
          <w:p w14:paraId="1151A4DF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S9, S14 și S16</w:t>
            </w:r>
          </w:p>
        </w:tc>
      </w:tr>
      <w:tr w:rsidR="00724C31" w:rsidRPr="00AB76B4" w14:paraId="5DD32A6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C1743D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5139D" w14:textId="77777777" w:rsidR="00724C31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566+800</w:t>
            </w:r>
          </w:p>
          <w:p w14:paraId="281E448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570+390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6D3DE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6ABEAB" w14:textId="77777777" w:rsidR="00724C31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 xml:space="preserve"> -</w:t>
            </w:r>
          </w:p>
          <w:p w14:paraId="702189D9" w14:textId="77777777" w:rsidR="00724C31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240F8" w14:textId="77777777" w:rsidR="00724C31" w:rsidRPr="00AB76B4" w:rsidRDefault="00724C31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33CBD" w14:textId="77777777" w:rsidR="00724C31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E05E9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5A10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F33CE" w14:textId="77777777" w:rsidR="00724C31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:rsidRPr="00AB76B4" w14:paraId="5A7AF90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0E464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9CBC3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AA865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1AF924" w14:textId="77777777" w:rsidR="00724C31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4BABC" w14:textId="77777777" w:rsidR="00724C31" w:rsidRPr="00AB76B4" w:rsidRDefault="00724C31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CA446" w14:textId="77777777" w:rsidR="00724C31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6F371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5D9A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B4D23" w14:textId="77777777" w:rsidR="00724C31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</w:rPr>
              <w:br/>
              <w:t>Cu acces la linia abătută</w:t>
            </w:r>
          </w:p>
        </w:tc>
      </w:tr>
      <w:tr w:rsidR="00724C31" w:rsidRPr="00AB76B4" w14:paraId="1217849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B1508C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BE91F" w14:textId="77777777" w:rsidR="00724C31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569+300</w:t>
            </w:r>
          </w:p>
          <w:p w14:paraId="29DB1112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AABF7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140710" w14:textId="77777777" w:rsidR="00724C31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FAC9C" w14:textId="77777777" w:rsidR="00724C31" w:rsidRPr="00AB76B4" w:rsidRDefault="00724C31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D8E33" w14:textId="77777777" w:rsidR="00724C31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516D6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A078E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09713" w14:textId="77777777" w:rsidR="00724C31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E306821" w14:textId="77777777" w:rsidR="00724C31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724C31" w:rsidRPr="00AB76B4" w14:paraId="14BEA18A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77F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12A85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46592594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382F1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C35222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 -</w:t>
            </w:r>
          </w:p>
          <w:p w14:paraId="2A32C27C" w14:textId="77777777" w:rsidR="00724C31" w:rsidRPr="00AB76B4" w:rsidRDefault="00724C3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BEA9B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43B29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E81A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134A4" w14:textId="77777777" w:rsidR="00724C31" w:rsidRPr="00AB76B4" w:rsidRDefault="00724C3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D6845" w14:textId="77777777" w:rsidR="00724C31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2986001A" w14:textId="77777777" w:rsidR="00724C31" w:rsidRPr="00AB76B4" w:rsidRDefault="00724C3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724C31" w:rsidRPr="00AB76B4" w14:paraId="70162AE9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7F888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66B9A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A9F87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36DACD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4E5BA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E0921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11ADE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0955B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EB4AD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</w:rPr>
              <w:br/>
              <w:t>Cu acces la linia abătută</w:t>
            </w:r>
          </w:p>
        </w:tc>
      </w:tr>
      <w:tr w:rsidR="00724C31" w:rsidRPr="00AB76B4" w14:paraId="3200531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91339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33ECF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D6184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C2E862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959D2DC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B4B45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4834799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E6E89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328DB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31E0C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46697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B76B4" w14:paraId="4C11721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1A2C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F8ACE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CF61A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CA0143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19F3B8E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CBD16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11, 51, 97 </w:t>
            </w:r>
          </w:p>
          <w:p w14:paraId="57AEAA44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6D229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95879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3CACF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85187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EC5D52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56C4CBE2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56CE86AD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724C31" w:rsidRPr="00AB76B4" w14:paraId="4912B2C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BA23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EA0E3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F0BF0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89F078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4DB1638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02807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F3C6B89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63C31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FD9FA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A0BCF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3E2AF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CC3ABF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1FF6B629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56B717A3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724C31" w:rsidRPr="00AB76B4" w14:paraId="3154C17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0C7EA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25D7C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93317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99D96A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7368C40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F5DCD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CAE4057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70C4B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F7D0D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D3376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C2A9B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EB5625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5 - 12, Cap X.</w:t>
            </w:r>
          </w:p>
        </w:tc>
      </w:tr>
      <w:tr w:rsidR="00724C31" w:rsidRPr="00AB76B4" w14:paraId="06C4AFD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F3EDD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B5A15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BC180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EB3E97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9CD00B1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07E56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B82C8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50ED1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651CE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CF233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24685D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724C31" w:rsidRPr="00AB76B4" w14:paraId="0061280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9E4A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6B570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B5571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999C08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003996E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1BF1D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DB78B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71AA6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63343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96CD4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F0D289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4 și 5 Reșița și </w:t>
            </w:r>
          </w:p>
          <w:p w14:paraId="3DC9C396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8 - 11 Cap Y.</w:t>
            </w:r>
          </w:p>
        </w:tc>
      </w:tr>
      <w:tr w:rsidR="00724C31" w:rsidRPr="00AB76B4" w14:paraId="1CD8698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9B33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E206C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EC1B9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BAC506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F2569D2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973D5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D845A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B3F97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38E54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7D367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85FAAD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7EEE73AB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724C31" w:rsidRPr="00AB76B4" w14:paraId="73825A8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40913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CF2DE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E2E19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AB743C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E970500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7BDBA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8262B42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6B568700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134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5FDDD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8F2A8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1FC1D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1994A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724C31" w:rsidRPr="00AB76B4" w14:paraId="019DA94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265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1DF42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EAB3D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FC08D8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C1D77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7330D4A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4C91860E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0AD71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A802C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3F3B3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8DA17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6F7389CE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3E7AA1CA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1- 12 Cap. Y Timișoara Nord.</w:t>
            </w:r>
          </w:p>
        </w:tc>
      </w:tr>
      <w:tr w:rsidR="00724C31" w:rsidRPr="00AB76B4" w14:paraId="4991223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31E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D439B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75F7F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876696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77769B7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F4BC6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AD0E8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D3649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87ED7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6BC4D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D2804E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1 - 13, Cap Y și liniile 1R - 6R.</w:t>
            </w:r>
          </w:p>
        </w:tc>
      </w:tr>
      <w:tr w:rsidR="00724C31" w:rsidRPr="00AB76B4" w14:paraId="3B4BE90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E88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68A1B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D2791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A3C5F5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E3181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1BEDF21D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26E0A9F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A1F33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BAC2A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8896C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CB6A0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6CB6C90D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724C31" w:rsidRPr="00AB76B4" w14:paraId="232D283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0A8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ADEB6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EE2E1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32A7C2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A8508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CAE6FA8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E3B4D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5C673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AFC93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86239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724C31" w:rsidRPr="00AB76B4" w14:paraId="22B4CE5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4AB4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A9FE0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42EF7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9A845D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493F7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123D3CB5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24E944A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</w:t>
            </w:r>
            <w:r w:rsidRPr="00AB76B4">
              <w:rPr>
                <w:b/>
                <w:bCs/>
                <w:sz w:val="20"/>
              </w:rPr>
              <w:t xml:space="preserve"> - 4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BBEFD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ABD2A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7B225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A36FE" w14:textId="77777777" w:rsidR="00724C31" w:rsidRPr="007B5A25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37DC8A5C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724C31" w:rsidRPr="00AB76B4" w14:paraId="025A30C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C3D5E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AF240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C5673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2D1B0B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E7367B7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E8E79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52, 66, 68, 70, 86 </w:t>
            </w:r>
          </w:p>
          <w:p w14:paraId="528CC499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EF92B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9F3C9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A47F4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71EA0" w14:textId="77777777" w:rsidR="00724C31" w:rsidRPr="00AB76B4" w:rsidRDefault="00724C31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AEC8CD" w14:textId="77777777" w:rsidR="00724C31" w:rsidRPr="00AB76B4" w:rsidRDefault="00724C31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724C31" w:rsidRPr="00AB76B4" w14:paraId="101EEEB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ED128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ADD94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32C6B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1BBA73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3CC7C63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C94B1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12305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92CB1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44CC8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25D43" w14:textId="77777777" w:rsidR="00724C31" w:rsidRPr="00AB76B4" w:rsidRDefault="00724C31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50AD8D" w14:textId="77777777" w:rsidR="00724C31" w:rsidRPr="00AB76B4" w:rsidRDefault="00724C31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724C31" w:rsidRPr="00AB76B4" w14:paraId="0DF49F2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98D86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6FE63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9D1FD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C9AF53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557E9E1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437C7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C9B5F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14954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6EFBD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7DF6E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435A87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724C31" w:rsidRPr="00AB76B4" w14:paraId="7E0BB62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B225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05446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DA2A0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749982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531FD36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BCED9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B0038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456B0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E589B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A14C4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AB709A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724C31" w:rsidRPr="00AB76B4" w14:paraId="18AABBF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72FAA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C433C" w14:textId="77777777" w:rsidR="00724C31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 w:rsidRPr="00E62DBC">
              <w:rPr>
                <w:b/>
                <w:bCs/>
                <w:sz w:val="18"/>
                <w:szCs w:val="18"/>
              </w:rPr>
              <w:t>578+900C</w:t>
            </w:r>
          </w:p>
          <w:p w14:paraId="083C0A4D" w14:textId="77777777" w:rsidR="00724C31" w:rsidRPr="00AB76B4" w:rsidRDefault="00724C31" w:rsidP="00E62D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578+900D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3D39D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B9E4E2" w14:textId="77777777" w:rsidR="00724C31" w:rsidRPr="00AB76B4" w:rsidRDefault="00724C31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588E8A71" w14:textId="77777777" w:rsidR="00724C31" w:rsidRPr="00AB76B4" w:rsidRDefault="00724C31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207CF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28C95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7F7B0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5E052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B8B46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Restricție protecție muncitori. Lucrări varianta ocolitoare Centura de Vest Timișoara</w:t>
            </w:r>
          </w:p>
        </w:tc>
      </w:tr>
      <w:tr w:rsidR="00724C31" w:rsidRPr="00AB76B4" w14:paraId="121BA958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9F421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78A6D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582+250</w:t>
            </w:r>
          </w:p>
          <w:p w14:paraId="1A265BC8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BB583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8F42BA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6EFF8EC4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4F40E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3AADC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E715E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00CDF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AAC2A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AB76B4" w14:paraId="0F501513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C3F87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DFE7B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85F65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706DB2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Cărpiniş</w:t>
            </w:r>
          </w:p>
          <w:p w14:paraId="5F2D34DB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1A4AD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B276900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3EAE9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7B22E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B57C4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2D7DD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5, 9 și 10, până la limita cu LFI.</w:t>
            </w:r>
          </w:p>
        </w:tc>
      </w:tr>
      <w:tr w:rsidR="00724C31" w:rsidRPr="00AB76B4" w14:paraId="2107B93A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540F0" w14:textId="77777777" w:rsidR="00724C31" w:rsidRPr="00AB76B4" w:rsidRDefault="00724C31" w:rsidP="00724C3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8F229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EC07F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BBAB6A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Jimbolia</w:t>
            </w:r>
          </w:p>
          <w:p w14:paraId="52ABF532" w14:textId="77777777" w:rsidR="00724C31" w:rsidRPr="00AB76B4" w:rsidRDefault="00724C31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A6A63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02F09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9224C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56FAA" w14:textId="77777777" w:rsidR="00724C31" w:rsidRPr="00AB76B4" w:rsidRDefault="00724C31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98D1F" w14:textId="77777777" w:rsidR="00724C31" w:rsidRPr="00AB76B4" w:rsidRDefault="00724C31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Restul liniei este închisă</w:t>
            </w:r>
          </w:p>
        </w:tc>
      </w:tr>
    </w:tbl>
    <w:p w14:paraId="4059AD2D" w14:textId="77777777" w:rsidR="00724C31" w:rsidRPr="00A8307A" w:rsidRDefault="00724C31" w:rsidP="008B25EE">
      <w:pPr>
        <w:spacing w:before="40" w:after="40" w:line="192" w:lineRule="auto"/>
        <w:ind w:right="57"/>
        <w:rPr>
          <w:sz w:val="20"/>
        </w:rPr>
      </w:pPr>
    </w:p>
    <w:p w14:paraId="3FAD5F3C" w14:textId="77777777" w:rsidR="00724C31" w:rsidRDefault="00724C31" w:rsidP="004C7D25">
      <w:pPr>
        <w:pStyle w:val="Heading1"/>
        <w:spacing w:line="360" w:lineRule="auto"/>
      </w:pPr>
      <w:r>
        <w:t>LINIA 101</w:t>
      </w:r>
    </w:p>
    <w:p w14:paraId="792B444E" w14:textId="77777777" w:rsidR="00724C31" w:rsidRDefault="00724C31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24C31" w14:paraId="7C74FE90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576E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ECA6F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9+455</w:t>
            </w:r>
          </w:p>
          <w:p w14:paraId="1458FC5D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2EF6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6F88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Chitila - </w:t>
            </w:r>
          </w:p>
          <w:p w14:paraId="4BC777EB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03F19" w14:textId="77777777" w:rsidR="00724C31" w:rsidRPr="009E41CA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17BEC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DE69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0152B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90735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A766E60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2D95E4CB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6C22A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395CF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9+960</w:t>
            </w:r>
          </w:p>
          <w:p w14:paraId="3D76E3CA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DA210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05F2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Chitila</w:t>
            </w:r>
          </w:p>
          <w:p w14:paraId="2663EF5B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32C0" w14:textId="77777777" w:rsidR="00724C31" w:rsidRPr="009E41CA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1CE89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D2EFF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9C38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5D0EE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7D2A54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CDB99F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4 - 11 și spre </w:t>
            </w:r>
          </w:p>
          <w:p w14:paraId="0756F231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 I Chitila - Săbăreni.</w:t>
            </w:r>
          </w:p>
        </w:tc>
      </w:tr>
      <w:tr w:rsidR="00724C31" w14:paraId="6FC8BFB3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12EA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D8CAC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A9162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8097B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0AC52" w14:textId="77777777" w:rsidR="00724C31" w:rsidRPr="009E41CA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F8A59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59E3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10+600</w:t>
            </w:r>
          </w:p>
          <w:p w14:paraId="6BB44655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B2828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07B59" w14:textId="77777777" w:rsidR="00724C31" w:rsidRPr="002C0EEF" w:rsidRDefault="00724C31" w:rsidP="006A06F9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br/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724C31" w14:paraId="6638247F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F22FA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887E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A220B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8B26C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Săbăreni</w:t>
            </w:r>
          </w:p>
          <w:p w14:paraId="78F1BC70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70168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10 </w:t>
            </w:r>
          </w:p>
          <w:p w14:paraId="0F5DE234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B9C44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69918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C16FF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AF00E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şi 5.</w:t>
            </w:r>
          </w:p>
        </w:tc>
      </w:tr>
      <w:tr w:rsidR="00724C31" w14:paraId="1CF98E3F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D0D0F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AA1A9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22+500</w:t>
            </w:r>
          </w:p>
          <w:p w14:paraId="5B28A67C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7D7EF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3D374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Ciocăneşti</w:t>
            </w:r>
          </w:p>
          <w:p w14:paraId="5D83C4A2" w14:textId="77777777" w:rsidR="00724C31" w:rsidRDefault="00724C31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și zona aparate de cale </w:t>
            </w:r>
            <w:r>
              <w:rPr>
                <w:b/>
                <w:bCs/>
                <w:sz w:val="20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B5D3C" w14:textId="77777777" w:rsidR="00724C31" w:rsidRPr="009E41CA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8D3A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E062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EE23F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A7223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7C195368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2BF16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6B50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69802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24431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EDFDF" w14:textId="77777777" w:rsidR="00724C31" w:rsidRPr="009E41CA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F4035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150E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35+400</w:t>
            </w:r>
          </w:p>
          <w:p w14:paraId="1B17B831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FE3F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BDE7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69E57B16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1ACCC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EFD3A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5824C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46A7D" w14:textId="77777777" w:rsidR="00724C31" w:rsidRDefault="00724C31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FED2" w14:textId="77777777" w:rsidR="00724C31" w:rsidRPr="009E41CA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DAE15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C35C5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38+800</w:t>
            </w:r>
          </w:p>
          <w:p w14:paraId="72C78DBF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C7A7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47D4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28A333A1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FEA7D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37BAD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C7384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8565D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Ciocăneşti</w:t>
            </w:r>
          </w:p>
          <w:p w14:paraId="7A35E53B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7F229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9 </w:t>
            </w:r>
          </w:p>
          <w:p w14:paraId="4601CDC2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7487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6374E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4AA7E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D60B1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18457EBB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06C5A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96966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24+190</w:t>
            </w:r>
          </w:p>
          <w:p w14:paraId="125D4A72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A978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B20F5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Ciocăneşti -</w:t>
            </w:r>
          </w:p>
          <w:p w14:paraId="000C31F9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BE33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E92D3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3B0A5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C9DDB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0B465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2D8BF5A6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B7EF6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7197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35+100</w:t>
            </w:r>
          </w:p>
          <w:p w14:paraId="242C9FF9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1DF6F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58634" w14:textId="77777777" w:rsidR="00724C31" w:rsidRDefault="00724C31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A73C6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84892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4FA7C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A1AD4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3D7D5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28365C0F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BBF6A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24BD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D61C4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86D3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Ghergani</w:t>
            </w:r>
          </w:p>
          <w:p w14:paraId="27BD38B3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21350205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B4F3D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B8D56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9DC3B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2A1EA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9015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1BFAEC4A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66A9D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4E799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459594E6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E1DDE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C7DC0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 -</w:t>
            </w:r>
          </w:p>
          <w:p w14:paraId="3481201E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9F1FE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587F8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E281C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8D1F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394A9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1C7257F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A502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1F433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2464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ADE55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164019BB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7CCE9" w14:textId="77777777" w:rsidR="00724C31" w:rsidRPr="00A165AE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CE666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FDC81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B07AC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21DEA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70AA3D8D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CD9C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DD7EE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47+400</w:t>
            </w:r>
          </w:p>
          <w:p w14:paraId="2BE17B69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83C98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957B4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32B66EFB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+ sch. 9, 17, 19, 25, 27, Cap X și TDJ 32/36, sch. 6 și 10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C5DD1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7CB1C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79CC8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6738F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F2B2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5AF0A65D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82E7A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BD9A9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9EBFB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ECFE1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4569C075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1A8E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6917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87757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7123C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3422A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4E3235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E8D2EE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și 6.</w:t>
            </w:r>
          </w:p>
        </w:tc>
      </w:tr>
      <w:tr w:rsidR="00724C31" w14:paraId="4991CE6B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B2D91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04E4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88A47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D8B67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0F09BE72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BCE98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15305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AAA54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253E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2955D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28E275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847BE4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6, 7 și 8.</w:t>
            </w:r>
          </w:p>
        </w:tc>
      </w:tr>
      <w:tr w:rsidR="00724C31" w14:paraId="5B572A5F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8AA9F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6881A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02E7A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3E0C6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5592FFB1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81B7F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383B8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1069B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73D34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3C604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403DEE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9488F7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și 8.</w:t>
            </w:r>
          </w:p>
        </w:tc>
      </w:tr>
      <w:tr w:rsidR="00724C31" w14:paraId="2942C9A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152A8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CD032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BEDD9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075F3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3679B622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CFB6F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6BD4D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8DCB5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7EC43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B563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FE51F0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9A15CA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și 10.</w:t>
            </w:r>
          </w:p>
        </w:tc>
      </w:tr>
      <w:tr w:rsidR="00724C31" w14:paraId="28CE3AB1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F4C17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6ACDA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FE45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443BA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5AD72C48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AADB6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976D3A4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22114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BE8B1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A7B68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2BF5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EC347D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A67B1F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724C31" w14:paraId="1EE31C80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E5765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6EEB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142D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1BDEA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00DFA35C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AC2E3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4C63365D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34 / 42 </w:t>
            </w:r>
          </w:p>
          <w:p w14:paraId="15296019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6F5853D4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2A94E76D" w14:textId="77777777" w:rsidR="00724C31" w:rsidRPr="00A165AE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EFA5E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7C3B5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F59B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2915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D6C226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5 - 9.</w:t>
            </w:r>
          </w:p>
        </w:tc>
      </w:tr>
      <w:tr w:rsidR="00724C31" w14:paraId="07F22476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9152C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DF515" w14:textId="77777777" w:rsidR="00724C31" w:rsidRDefault="00724C31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49+700</w:t>
            </w:r>
          </w:p>
          <w:p w14:paraId="1DEFCDAB" w14:textId="77777777" w:rsidR="00724C31" w:rsidRDefault="00724C31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1E4F4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9283A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90CC4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90EB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37FC8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9F185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81A9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109694DE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D8434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5A7B7" w14:textId="77777777" w:rsidR="00724C31" w:rsidRDefault="00724C31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52+820</w:t>
            </w:r>
          </w:p>
          <w:p w14:paraId="57AFF5D0" w14:textId="77777777" w:rsidR="00724C31" w:rsidRDefault="00724C31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620B4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161B3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Fusea - 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DCE5F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2CAC9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A444F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B4285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3CE85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01876502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9C63C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6F7D6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63+350</w:t>
            </w:r>
          </w:p>
          <w:p w14:paraId="76AEB94F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8138C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2A179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095980F8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54DAF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21721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E1DAF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5B477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916AA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Se respectă doar cu primul vehicul din componența trenului.</w:t>
            </w:r>
          </w:p>
        </w:tc>
      </w:tr>
      <w:tr w:rsidR="00724C31" w14:paraId="25DB91F5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AAAE9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B746D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5F5A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CCCB" w14:textId="77777777" w:rsidR="00724C31" w:rsidRDefault="00724C3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2B59846E" w14:textId="77777777" w:rsidR="00724C31" w:rsidRDefault="00724C3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2D08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E40CE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901D0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58+960</w:t>
            </w:r>
          </w:p>
          <w:p w14:paraId="127786BF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8FC5F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677B7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58+990.</w:t>
            </w:r>
          </w:p>
        </w:tc>
      </w:tr>
      <w:tr w:rsidR="00724C31" w14:paraId="4EE3A80E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1BBF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473FC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5F4A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E846F" w14:textId="77777777" w:rsidR="00724C31" w:rsidRDefault="00724C3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0B3B550B" w14:textId="77777777" w:rsidR="00724C31" w:rsidRDefault="00724C3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3BBE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2E36F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BD318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59+600</w:t>
            </w:r>
          </w:p>
          <w:p w14:paraId="60CE1B48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971A5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9B4A3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59+625.</w:t>
            </w:r>
          </w:p>
        </w:tc>
      </w:tr>
      <w:tr w:rsidR="00724C31" w14:paraId="56B74218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30EEF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0A53E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FFAC3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3F05E" w14:textId="77777777" w:rsidR="00724C31" w:rsidRDefault="00724C3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194924B6" w14:textId="77777777" w:rsidR="00724C31" w:rsidRDefault="00724C3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21670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382A2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4050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63+350</w:t>
            </w:r>
          </w:p>
          <w:p w14:paraId="089B3780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CD57C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C16E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63+370.</w:t>
            </w:r>
          </w:p>
        </w:tc>
      </w:tr>
      <w:tr w:rsidR="00724C31" w14:paraId="19A7A718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F8835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2BE7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5FDCF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6AD36" w14:textId="77777777" w:rsidR="00724C31" w:rsidRDefault="00724C3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1E2FE79B" w14:textId="77777777" w:rsidR="00724C31" w:rsidRDefault="00724C3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4E9DF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CB35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76C3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65+850</w:t>
            </w:r>
          </w:p>
          <w:p w14:paraId="1354EDC2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F9ED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DD9C1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65+875.</w:t>
            </w:r>
          </w:p>
        </w:tc>
      </w:tr>
      <w:tr w:rsidR="00724C31" w14:paraId="65630A03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1FF5C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E5CBD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69+230</w:t>
            </w:r>
          </w:p>
          <w:p w14:paraId="04E8A338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45AD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EFBD" w14:textId="77777777" w:rsidR="00724C31" w:rsidRDefault="00724C3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D0319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C9CF7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E8320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942D6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5C7E9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1B1D09D2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40329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0F38" w14:textId="77777777" w:rsidR="00724C31" w:rsidRDefault="00724C31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68A38" w14:textId="77777777" w:rsidR="00724C31" w:rsidRDefault="00724C31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16CFF" w14:textId="77777777" w:rsidR="00724C31" w:rsidRDefault="00724C31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 peste</w:t>
            </w:r>
          </w:p>
          <w:p w14:paraId="568F46A1" w14:textId="77777777" w:rsidR="00724C31" w:rsidRDefault="00724C31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58014" w14:textId="77777777" w:rsidR="00724C31" w:rsidRDefault="00724C31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6730" w14:textId="77777777" w:rsidR="00724C31" w:rsidRPr="000625F2" w:rsidRDefault="00724C31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9A2B" w14:textId="77777777" w:rsidR="00724C31" w:rsidRDefault="00724C31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69+250</w:t>
            </w:r>
          </w:p>
          <w:p w14:paraId="2A5535AB" w14:textId="77777777" w:rsidR="00724C31" w:rsidRDefault="00724C31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8B6FE" w14:textId="77777777" w:rsidR="00724C31" w:rsidRDefault="00724C31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E7E4" w14:textId="77777777" w:rsidR="00724C31" w:rsidRDefault="00724C31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6DB87B23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E77A9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154F9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D8B6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6228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3BCD8088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BFBD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romb bretea</w:t>
            </w:r>
          </w:p>
          <w:p w14:paraId="1170A9CD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9-11-7-13 </w:t>
            </w:r>
          </w:p>
          <w:p w14:paraId="2A2EE5C8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431E7FF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abate-rile </w:t>
            </w:r>
          </w:p>
          <w:p w14:paraId="699E0045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D7D40B6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88AAA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C8209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56ADD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60BA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75555BFF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D710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F69A3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47079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BBF21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3580216B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  <w:p w14:paraId="0F8EC3D7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CAE5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 </w:t>
            </w:r>
          </w:p>
          <w:p w14:paraId="40A3B172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B3ECD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516E4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BE931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DD7C4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8B4150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LFI SC Mairon SA.</w:t>
            </w:r>
          </w:p>
        </w:tc>
      </w:tr>
      <w:tr w:rsidR="00724C31" w14:paraId="733AA69E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3FD8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92533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4E64D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3EA79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7876D6E8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  <w:p w14:paraId="021F6FE8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C0DF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637D739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8769F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B82E9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9F39F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3DF79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80EE16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4 - 8.</w:t>
            </w:r>
          </w:p>
        </w:tc>
      </w:tr>
      <w:tr w:rsidR="00724C31" w14:paraId="16117276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6F96E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B885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8BB4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63382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</w:t>
            </w:r>
          </w:p>
          <w:p w14:paraId="54F2E821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X, </w:t>
            </w:r>
          </w:p>
          <w:p w14:paraId="05C01508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37B9F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BDA4093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C41FB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40AE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A2EDA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1A4B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5 - 8.</w:t>
            </w:r>
          </w:p>
        </w:tc>
      </w:tr>
      <w:tr w:rsidR="00724C31" w14:paraId="70C2861D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0C9B9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7822B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97BCC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F0239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</w:t>
            </w:r>
          </w:p>
          <w:p w14:paraId="069518A1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E9CC0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29</w:t>
            </w:r>
          </w:p>
          <w:p w14:paraId="17303770" w14:textId="77777777" w:rsidR="00724C31" w:rsidRPr="00FA5543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7451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A1CD8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16701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977B7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si 7</w:t>
            </w:r>
          </w:p>
        </w:tc>
      </w:tr>
      <w:tr w:rsidR="00724C31" w14:paraId="02C4BA11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FF042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0F935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52904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523A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61E63164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  <w:p w14:paraId="5701BD9E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2CA3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14 </w:t>
            </w:r>
          </w:p>
          <w:p w14:paraId="7EC16C09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9B2A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8ADF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F8D71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1E86A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1E0579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4 - 8.</w:t>
            </w:r>
          </w:p>
        </w:tc>
      </w:tr>
      <w:tr w:rsidR="00724C31" w14:paraId="61835F8F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E01D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C8C61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5FE5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BB4B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7D2F03AF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D4FCE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16, 18, 20 </w:t>
            </w:r>
          </w:p>
          <w:p w14:paraId="06DB55CD" w14:textId="77777777" w:rsidR="00724C31" w:rsidRPr="009E41CA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74349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D08A2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02C5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42A30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1C2C5AF5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5CEFD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271CF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5115A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78CF9" w14:textId="77777777" w:rsidR="00724C31" w:rsidRPr="006E4185" w:rsidRDefault="00724C31" w:rsidP="00AD4FEF">
            <w:pPr>
              <w:spacing w:before="40" w:after="40" w:line="360" w:lineRule="auto"/>
              <w:ind w:left="57" w:right="57"/>
            </w:pPr>
            <w:r>
              <w:rPr>
                <w:b/>
                <w:bCs/>
                <w:sz w:val="20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82026" w14:textId="77777777" w:rsidR="00724C31" w:rsidRPr="009E41CA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16AB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04ED2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70+490</w:t>
            </w:r>
          </w:p>
          <w:p w14:paraId="0BBCD10B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450C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1C417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2472D48B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A301C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48A79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71+925</w:t>
            </w:r>
          </w:p>
          <w:p w14:paraId="414117CD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F720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776CA" w14:textId="77777777" w:rsidR="00724C31" w:rsidRDefault="00724C3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52071" w14:textId="77777777" w:rsidR="00724C31" w:rsidRPr="009E41CA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A4898" w14:textId="77777777" w:rsidR="00724C31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FDC3D" w14:textId="77777777" w:rsidR="00724C31" w:rsidRDefault="00724C3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0F504" w14:textId="77777777" w:rsidR="00724C31" w:rsidRPr="000625F2" w:rsidRDefault="00724C3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460CF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724C31" w14:paraId="41DCAC62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AF56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6417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384C6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95F2B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4DA25" w14:textId="77777777" w:rsidR="00724C31" w:rsidRPr="009E41CA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C25D" w14:textId="77777777" w:rsidR="00724C31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4C9D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71+925</w:t>
            </w:r>
          </w:p>
          <w:p w14:paraId="322A1347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26888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E5CD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724C31" w14:paraId="56DC2276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E0D4F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16426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AE1D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38419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F9828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148D3803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A79C6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E5AA1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780B8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EF74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4 - 7.</w:t>
            </w:r>
          </w:p>
        </w:tc>
      </w:tr>
      <w:tr w:rsidR="00724C31" w14:paraId="01F4410E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2E34E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70A65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67D1C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A92C2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5A2CF26B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CD9D4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D3D28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008A3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83EA5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E2DC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36DE21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6.</w:t>
            </w:r>
          </w:p>
        </w:tc>
      </w:tr>
      <w:tr w:rsidR="00724C31" w14:paraId="68320E3F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057E2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82981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D37BE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053DB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04BDDE9D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1EFA7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2237923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B18A6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D561F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DB77C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4C9D2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EF327E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70BDE7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4 - 6.</w:t>
            </w:r>
          </w:p>
        </w:tc>
      </w:tr>
      <w:tr w:rsidR="00724C31" w14:paraId="645D0D1A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98417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5432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40D4E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4F04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4F0712A9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3BECD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9D68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27DF1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65441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B02F3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507C4682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C7CB4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F290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4ABD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618FD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Călineşti</w:t>
            </w:r>
          </w:p>
          <w:p w14:paraId="78598410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5812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6090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4CBB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0624D" w14:textId="77777777" w:rsidR="00724C31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D893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4 - 7 abătute.</w:t>
            </w:r>
          </w:p>
        </w:tc>
      </w:tr>
      <w:tr w:rsidR="00724C31" w14:paraId="6651A08D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9D187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7FBE3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171E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ECA36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8488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94C9D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D22DE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99+500</w:t>
            </w:r>
          </w:p>
          <w:p w14:paraId="1F2F4DA1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1EF0E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D68F" w14:textId="77777777" w:rsidR="00724C31" w:rsidRDefault="00724C31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54C00A22" w14:textId="77777777" w:rsidR="00724C31" w:rsidRPr="003A43BB" w:rsidRDefault="00724C31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724C31" w14:paraId="73F227B4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3822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B544D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E1A04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D1A8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53F021CD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D9468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38F1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C4340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CD5F3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8B41B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7D5D4456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A1190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8DD0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4FDD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D88F6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Pârvu</w:t>
            </w:r>
          </w:p>
          <w:p w14:paraId="3DEBF745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2079EADC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B6C5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între călcâiul sch.  15 </w:t>
            </w:r>
          </w:p>
          <w:p w14:paraId="5AF7438F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B44B" w14:textId="77777777" w:rsidR="00724C31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C8654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9F944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C7ABF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1DD172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şi 2 </w:t>
            </w:r>
          </w:p>
          <w:p w14:paraId="78F8D701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724C31" w14:paraId="0C8CAB6C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3848F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62C0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642E1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0977D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Pârvu</w:t>
            </w:r>
          </w:p>
          <w:p w14:paraId="32C08A07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EC83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02D1961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0D339C7F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76A2A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07F50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0E06C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E9090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6BA0FF4C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9102D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E3BD5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A17AB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AEB4B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Costești</w:t>
            </w:r>
          </w:p>
          <w:p w14:paraId="48F14C80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0A370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55AF0D4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5D9A6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B669B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C3613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7B14" w14:textId="77777777" w:rsidR="00724C31" w:rsidRPr="00860983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7571A0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Cap Y, liniile 3 - 5 </w:t>
            </w:r>
          </w:p>
          <w:p w14:paraId="0094EC48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Fâlfani L 101 și </w:t>
            </w:r>
          </w:p>
          <w:p w14:paraId="6C3941DF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>direc</w:t>
            </w:r>
            <w:r>
              <w:rPr>
                <w:b/>
                <w:bCs/>
                <w:i/>
                <w:iCs/>
                <w:sz w:val="20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L 110.</w:t>
            </w:r>
          </w:p>
        </w:tc>
      </w:tr>
      <w:tr w:rsidR="00724C31" w14:paraId="1ED872F8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F295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0E3B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132+800</w:t>
            </w:r>
          </w:p>
          <w:p w14:paraId="65F7A793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4B0CE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B916" w14:textId="77777777" w:rsidR="00724C31" w:rsidRDefault="00724C31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4A32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4BC3" w14:textId="77777777" w:rsidR="00724C31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24B62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2DCBF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B65AC" w14:textId="77777777" w:rsidR="00724C31" w:rsidRPr="00860983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4C65F4EA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54C1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66F2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1556A" w14:textId="77777777" w:rsidR="00724C31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94F5" w14:textId="77777777" w:rsidR="00724C31" w:rsidRDefault="00724C31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Fâlfani linia 2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D3F7C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97900" w14:textId="77777777" w:rsidR="00724C31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3BFB4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E39E6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20C5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11B862C4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19C8E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FF4D6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141+400</w:t>
            </w:r>
          </w:p>
          <w:p w14:paraId="18B09C52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9C2D1" w14:textId="77777777" w:rsidR="00724C31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9B46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B3FB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D7F12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0BC0A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AB80F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3C48E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110EFE43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1B13F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B8FE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AD2D3" w14:textId="77777777" w:rsidR="00724C31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6A75D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Corbu</w:t>
            </w:r>
          </w:p>
          <w:p w14:paraId="37EF9C43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A96EB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E8CBABF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4F127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2EC0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23D75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CBD2C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liniei 4</w:t>
            </w:r>
          </w:p>
          <w:p w14:paraId="6B720AA3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724C31" w14:paraId="647D012D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D0B50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ADAA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E360A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BEAF5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Sineşti</w:t>
            </w:r>
          </w:p>
          <w:p w14:paraId="2721A43A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50A61C23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471B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E88DC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546A7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2959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2E30B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768B6526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30692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FE61B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162+900</w:t>
            </w:r>
          </w:p>
          <w:p w14:paraId="6D6B7631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3494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7F87E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D4BC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21DC4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CD093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A9894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C454C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043E2381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45C43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4611E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168+500</w:t>
            </w:r>
          </w:p>
          <w:p w14:paraId="704E6927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4F249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F8A67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091D4785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si  Potcoava – Bălteni Olt</w:t>
            </w:r>
          </w:p>
          <w:p w14:paraId="434D7256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82FDA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0732B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2292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E0EBC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81803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3C44FB6D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4BB71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7C502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D80DE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5A5C2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07C4C68B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1656A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C5FB7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0988B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8D4A7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2E170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liniei 1</w:t>
            </w:r>
          </w:p>
          <w:p w14:paraId="404F4633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724C31" w14:paraId="7FCE4BF7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69D4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EACB3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44232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C329C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24EE583A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66BB5C78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758A9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C7128E8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B1A23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59A0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2FB5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811C4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7FD7307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532AD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D8B7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8AFF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C1A0E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04704529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6219E09A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A6251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A8642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D5ABB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EA015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31E6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17FC83D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A9B31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0AAE5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91C63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2CBEC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Bălteni</w:t>
            </w:r>
          </w:p>
          <w:p w14:paraId="1955DAED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0DBC86CC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C0BA4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749A6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528D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8BE9F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5939B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7856F22C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ABA7A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0BF53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8A74D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E7C6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Recea</w:t>
            </w:r>
          </w:p>
          <w:p w14:paraId="1796769E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13D28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1A3CC07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6C745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7584F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A8E4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32F35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6EF752B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56DCF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605D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922D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F7947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722C63B8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A7C43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DD7E7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09049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C126A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5ACD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21E10A60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69FB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8AA4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581DB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384F3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437048AD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0EBFD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498A2C44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în </w:t>
            </w:r>
          </w:p>
          <w:p w14:paraId="54D100FF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1DBC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1B319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0C563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131D2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724C31" w14:paraId="363B548F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7CA7C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FC712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4D715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BF66E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40699D79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8 </w:t>
            </w:r>
          </w:p>
          <w:p w14:paraId="2ECB0EB0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F46B6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869D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0E5A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059F5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7B584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30C78F5C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7AFFE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660A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23B0A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FCB52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23F7D6B7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500B8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27, 33,  22 </w:t>
            </w:r>
          </w:p>
          <w:p w14:paraId="532995AB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FA0A7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31736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E45DE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B018F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3 - 11  primiri - expedieri.</w:t>
            </w:r>
          </w:p>
        </w:tc>
      </w:tr>
      <w:tr w:rsidR="00724C31" w14:paraId="65454B81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900A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9C4BF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DA9A1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161F3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7A8786A8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5E400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048AF56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6030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0B80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3DCDB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8F9B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6E032D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7 - 11</w:t>
            </w:r>
          </w:p>
          <w:p w14:paraId="627CB554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– expedieri.</w:t>
            </w:r>
          </w:p>
        </w:tc>
      </w:tr>
      <w:tr w:rsidR="00724C31" w14:paraId="5F87C34B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E7499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D82A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0A124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D2C6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48ECB099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C00A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7B70D09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DE18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43806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414D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42262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5 - 11 primiri – expedieri.</w:t>
            </w:r>
          </w:p>
        </w:tc>
      </w:tr>
      <w:tr w:rsidR="00724C31" w14:paraId="4F7F04CA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0F33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01A81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58DD3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8BA6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0DA061C2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30C18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CC89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A791E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5231A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086EB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8 - 15</w:t>
            </w:r>
          </w:p>
          <w:p w14:paraId="3974C38F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724C31" w14:paraId="5DFC623F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789EE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536B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3EF30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BCA92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Milcov, linia 1 </w:t>
            </w:r>
          </w:p>
          <w:p w14:paraId="65571D7A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2B460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A9EA5A9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6159E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82457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7048F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AB73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54A90735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F450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66A59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7E2C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72D69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Slătioara</w:t>
            </w:r>
          </w:p>
          <w:p w14:paraId="3325E8C4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505F75F4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CE7CE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095C5B2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FAE1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72F1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3BEC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3CBAA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2D9BE1B2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65CE9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73CA0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205+450</w:t>
            </w:r>
          </w:p>
          <w:p w14:paraId="1ECD81D8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B0C64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738C3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53E961E9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  <w:p w14:paraId="3B5E1604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F6049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D9946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DFA96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EC0A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6012B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D7A32E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Staţie paralelogram.</w:t>
            </w:r>
          </w:p>
        </w:tc>
      </w:tr>
      <w:tr w:rsidR="00724C31" w14:paraId="5FACCDAD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362A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D48F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7299F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49106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600C9255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6AA28" w14:textId="77777777" w:rsidR="00724C31" w:rsidRDefault="00724C31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0CAB438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0B391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598BF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8D69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ACD8E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724C31" w14:paraId="4DB64E86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B40E4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5128A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51C50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BFD49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4C80934A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F5971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B3742E8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E85B1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8EC0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01F1D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67152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06B80CD6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F4EB5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B6267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CB6E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15C6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Balş</w:t>
            </w:r>
          </w:p>
          <w:p w14:paraId="6DCF2C76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9B69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FFBDE63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F7499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FC82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C280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14F9D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1.</w:t>
            </w:r>
          </w:p>
        </w:tc>
      </w:tr>
      <w:tr w:rsidR="00724C31" w14:paraId="67136922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11634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A607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219+775</w:t>
            </w:r>
          </w:p>
          <w:p w14:paraId="72E72BEA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C93E4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24A41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Balş -</w:t>
            </w:r>
          </w:p>
          <w:p w14:paraId="05B74A7A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0D9E6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3382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CBBB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CA60B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AB70F" w14:textId="77777777" w:rsidR="00724C31" w:rsidRPr="006064A3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6064A3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6064A3">
              <w:rPr>
                <w:b/>
                <w:bCs/>
                <w:iCs/>
                <w:sz w:val="20"/>
              </w:rPr>
              <w:t>două locomotive cuplate.</w:t>
            </w:r>
          </w:p>
          <w:p w14:paraId="62DD83BA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E74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5A739172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53323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7B43C" w14:textId="77777777" w:rsidR="00724C31" w:rsidRPr="006064A3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6064A3">
              <w:rPr>
                <w:b/>
                <w:bCs/>
                <w:color w:val="000000"/>
                <w:sz w:val="20"/>
              </w:rPr>
              <w:t>221+910</w:t>
            </w:r>
          </w:p>
          <w:p w14:paraId="634A38A3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6064A3">
              <w:rPr>
                <w:b/>
                <w:bCs/>
                <w:color w:val="000000"/>
                <w:sz w:val="20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BB310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2B3B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Balş -</w:t>
            </w:r>
          </w:p>
          <w:p w14:paraId="0CA435AD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BED04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06AA6" w14:textId="77777777" w:rsidR="00724C31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44FC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B59DB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2E606" w14:textId="77777777" w:rsidR="00724C31" w:rsidRPr="006064A3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6064A3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6064A3">
              <w:rPr>
                <w:b/>
                <w:bCs/>
                <w:iCs/>
                <w:sz w:val="20"/>
              </w:rPr>
              <w:t>două locomotive cuplate.</w:t>
            </w:r>
          </w:p>
          <w:p w14:paraId="37AF4840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E74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4669768A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A639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88A15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230+550</w:t>
            </w:r>
          </w:p>
          <w:p w14:paraId="5B963C5E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6BBFD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6AA96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Robăneşti-</w:t>
            </w:r>
          </w:p>
          <w:p w14:paraId="1CBAEF85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38F8B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9340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BCA3A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F3F3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AC29" w14:textId="77777777" w:rsidR="00724C31" w:rsidRPr="001D28D8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Fără inductori.</w:t>
            </w:r>
          </w:p>
        </w:tc>
      </w:tr>
      <w:tr w:rsidR="00724C31" w14:paraId="0DEF2826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5736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F8C9C" w14:textId="77777777" w:rsidR="00724C31" w:rsidRPr="006064A3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1F5EA" w14:textId="77777777" w:rsidR="00724C31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40984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Pieleşti linia 3 </w:t>
            </w:r>
          </w:p>
          <w:p w14:paraId="548E024A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BC1A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C0F2EE0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623C3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C842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D4C58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8091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24C31" w14:paraId="7EE13F14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FBBE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D7BDF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242+700</w:t>
            </w:r>
          </w:p>
          <w:p w14:paraId="5CC5D74D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9524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5CB1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Pieleşti -</w:t>
            </w:r>
          </w:p>
          <w:p w14:paraId="18A7F19B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C9215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D3A78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8FDC3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BF889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A5951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14:paraId="15251A59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ED7C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C7468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82C4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74988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Plaiu Vulcănești</w:t>
            </w:r>
          </w:p>
          <w:p w14:paraId="1AECC651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0D816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 </w:t>
            </w:r>
          </w:p>
          <w:p w14:paraId="51EE827B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09541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AC006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55EC0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0CAE9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2 și 3 primiri - expedieri, Cap X.</w:t>
            </w:r>
          </w:p>
        </w:tc>
      </w:tr>
      <w:tr w:rsidR="00724C31" w14:paraId="6145A01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89AB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E4DF2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249+150</w:t>
            </w:r>
          </w:p>
          <w:p w14:paraId="37E11B2D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C5427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4EF6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5702F155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12C09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32D2A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5A34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74B3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EE1F3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trenuri de marfă în tranzit. Nesemnalizată pe teren.</w:t>
            </w:r>
          </w:p>
          <w:p w14:paraId="643F08E8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Stația  în  paralelogram.</w:t>
            </w:r>
          </w:p>
        </w:tc>
      </w:tr>
      <w:tr w:rsidR="00724C31" w14:paraId="7F33C44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980F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24646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EC892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1340C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6943E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 </w:t>
            </w:r>
          </w:p>
          <w:p w14:paraId="5FD1C6DE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73 -77-</w:t>
            </w:r>
          </w:p>
          <w:p w14:paraId="0DC72345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0C1C5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62C7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5FAF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B8BEC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724C31" w14:paraId="1FE982EF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DFF67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1F5C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D985" w14:textId="77777777" w:rsidR="00724C31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4BFFF" w14:textId="77777777" w:rsidR="00724C31" w:rsidRDefault="00724C31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67D11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 </w:t>
            </w:r>
          </w:p>
          <w:p w14:paraId="2058D071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13BAC" w14:textId="77777777" w:rsidR="00724C31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AE6F1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A5A87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FE8FA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linia 28 A la liniile 1 - 4B.</w:t>
            </w:r>
          </w:p>
        </w:tc>
      </w:tr>
      <w:tr w:rsidR="00724C31" w14:paraId="2DB2F33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C292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53A46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96418" w14:textId="77777777" w:rsidR="00724C31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1F6A9" w14:textId="77777777" w:rsidR="00724C31" w:rsidRDefault="00724C31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1CC09AAC" w14:textId="77777777" w:rsidR="00724C31" w:rsidRDefault="00724C31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A73D4" w14:textId="77777777" w:rsidR="00724C31" w:rsidRDefault="00724C31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A3A6075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35D8C" w14:textId="77777777" w:rsidR="00724C31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86CB3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EC248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000ED" w14:textId="77777777" w:rsidR="00724C31" w:rsidRDefault="00724C31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50437D" w14:textId="77777777" w:rsidR="00724C31" w:rsidRDefault="00724C31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2A către liniile </w:t>
            </w:r>
          </w:p>
          <w:p w14:paraId="3F39F684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26 și 27. </w:t>
            </w:r>
          </w:p>
        </w:tc>
      </w:tr>
      <w:tr w:rsidR="00724C31" w14:paraId="564F53FC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8F625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C4A1" w14:textId="77777777" w:rsidR="00724C31" w:rsidRDefault="00724C31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3080" w14:textId="77777777" w:rsidR="00724C31" w:rsidRPr="000625F2" w:rsidRDefault="00724C31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47A71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3C9EFA9" w14:textId="77777777" w:rsidR="00724C31" w:rsidRDefault="00724C31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D91F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CC569F8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23, 33,  35, TDJ </w:t>
            </w:r>
          </w:p>
          <w:p w14:paraId="3C7F396B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/ 49, 45 / 51, sch. 55, 57, 59, 65, 67, 69</w:t>
            </w:r>
          </w:p>
          <w:p w14:paraId="77CA8E1E" w14:textId="77777777" w:rsidR="00724C31" w:rsidRDefault="00724C31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B0358" w14:textId="77777777" w:rsidR="00724C31" w:rsidRDefault="00724C31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16EC" w14:textId="77777777" w:rsidR="00724C31" w:rsidRDefault="00724C31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807F1" w14:textId="77777777" w:rsidR="00724C31" w:rsidRPr="000625F2" w:rsidRDefault="00724C31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88D5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7F3CE1" w14:textId="77777777" w:rsidR="00724C31" w:rsidRDefault="00724C31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4A - 11.</w:t>
            </w:r>
          </w:p>
        </w:tc>
      </w:tr>
      <w:tr w:rsidR="00724C31" w14:paraId="57AC99BD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D8FE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25812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9589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914C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904D313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237CD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0C37A47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145,147, 149,151 </w:t>
            </w:r>
          </w:p>
          <w:p w14:paraId="7636E895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58075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DEABD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0D27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C8FB9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027E1C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724C31" w14:paraId="04438DD3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2CFE4" w14:textId="77777777" w:rsidR="00724C31" w:rsidRDefault="00724C31" w:rsidP="00724C3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E0FCF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3199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8734E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83C5513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764C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F0486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D4406" w14:textId="77777777" w:rsidR="00724C31" w:rsidRDefault="00724C3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76E9F" w14:textId="77777777" w:rsidR="00724C31" w:rsidRPr="000625F2" w:rsidRDefault="00724C3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BBECD" w14:textId="77777777" w:rsidR="00724C31" w:rsidRDefault="00724C3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2EA498D7" w14:textId="77777777" w:rsidR="00724C31" w:rsidRDefault="00724C31">
      <w:pPr>
        <w:spacing w:before="40" w:after="40" w:line="192" w:lineRule="auto"/>
        <w:ind w:right="57"/>
        <w:rPr>
          <w:sz w:val="20"/>
        </w:rPr>
      </w:pPr>
    </w:p>
    <w:p w14:paraId="25EC6946" w14:textId="77777777" w:rsidR="00724C31" w:rsidRPr="002A69B0" w:rsidRDefault="00724C31" w:rsidP="002A69B0">
      <w:pPr>
        <w:pStyle w:val="Heading1"/>
        <w:spacing w:line="360" w:lineRule="auto"/>
      </w:pPr>
      <w:r>
        <w:t>LINIA 102 A</w:t>
      </w:r>
    </w:p>
    <w:p w14:paraId="798F7346" w14:textId="77777777" w:rsidR="00724C31" w:rsidRDefault="00724C31" w:rsidP="00CC7E9F">
      <w:pPr>
        <w:pStyle w:val="Heading1"/>
        <w:spacing w:line="360" w:lineRule="auto"/>
        <w:rPr>
          <w:b w:val="0"/>
          <w:bCs w:val="0"/>
          <w:sz w:val="8"/>
        </w:rPr>
      </w:pPr>
      <w:r>
        <w:t>BRADU DE SUS - BRADU RAFINĂRIE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24C31" w14:paraId="03D53191" w14:textId="77777777">
        <w:trPr>
          <w:cantSplit/>
          <w:trHeight w:val="3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64443" w14:textId="77777777" w:rsidR="00724C31" w:rsidRDefault="00724C31" w:rsidP="00724C3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56D5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B85B" w14:textId="77777777" w:rsidR="00724C31" w:rsidRPr="0005248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0658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5903F09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1B72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</w:t>
            </w:r>
          </w:p>
          <w:p w14:paraId="194B6ADF" w14:textId="77777777" w:rsidR="00724C31" w:rsidRDefault="00724C3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7D4FA67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  <w:p w14:paraId="73B2A2B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719EF6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sch.   21, 23, 27, 29, 29A, 31,  33, 33A, 37 şi 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2D61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A0E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9478A" w14:textId="77777777" w:rsidR="00724C31" w:rsidRPr="0005248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A4FD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Afectează intrări - ieşiri la liniile 1A - 14.</w:t>
            </w:r>
          </w:p>
        </w:tc>
      </w:tr>
      <w:tr w:rsidR="00724C31" w14:paraId="43350994" w14:textId="77777777">
        <w:trPr>
          <w:cantSplit/>
          <w:trHeight w:val="6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B27F9" w14:textId="77777777" w:rsidR="00724C31" w:rsidRDefault="00724C31" w:rsidP="00724C3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939F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0E57C" w14:textId="77777777" w:rsidR="00724C31" w:rsidRPr="0005248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0A77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BA4EC1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741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E57AA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5E40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E77D" w14:textId="77777777" w:rsidR="00724C31" w:rsidRPr="0005248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2856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C53FF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1 A, 2 şi 3.</w:t>
            </w:r>
          </w:p>
        </w:tc>
      </w:tr>
      <w:tr w:rsidR="00724C31" w14:paraId="71CBBF06" w14:textId="77777777">
        <w:trPr>
          <w:cantSplit/>
          <w:trHeight w:val="32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D5AFD" w14:textId="77777777" w:rsidR="00724C31" w:rsidRDefault="00724C31" w:rsidP="00724C3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88F2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88C95" w14:textId="77777777" w:rsidR="00724C31" w:rsidRPr="0005248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F99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A33BD1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9E28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6, 14, 16, 18, 20, 22, 26, 42, 42A </w:t>
            </w:r>
          </w:p>
          <w:p w14:paraId="70A4910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45CFC5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2E4A131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B1FB6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787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61DB5" w14:textId="77777777" w:rsidR="00724C31" w:rsidRPr="0005248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E969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44505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 - 24.</w:t>
            </w:r>
          </w:p>
        </w:tc>
      </w:tr>
      <w:tr w:rsidR="00724C31" w14:paraId="3CF4D321" w14:textId="77777777">
        <w:trPr>
          <w:cantSplit/>
          <w:trHeight w:val="12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C2EB5" w14:textId="77777777" w:rsidR="00724C31" w:rsidRDefault="00724C31" w:rsidP="00724C3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B46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239E" w14:textId="77777777" w:rsidR="00724C31" w:rsidRPr="0005248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C1C3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1323768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1A şi 1 </w:t>
            </w:r>
          </w:p>
          <w:p w14:paraId="5287A96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ADEB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înce-pând </w:t>
            </w:r>
          </w:p>
          <w:p w14:paraId="39BFB7F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cu </w:t>
            </w:r>
          </w:p>
          <w:p w14:paraId="0B01B7F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călcâiul</w:t>
            </w:r>
          </w:p>
          <w:p w14:paraId="5BFAE61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97052" w14:textId="77777777" w:rsidR="00724C31" w:rsidRPr="0088732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 w:rsidRPr="0088732A"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6D89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F50A0" w14:textId="77777777" w:rsidR="00724C31" w:rsidRPr="0005248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4E01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1425917F" w14:textId="77777777">
        <w:trPr>
          <w:cantSplit/>
          <w:trHeight w:val="34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627F" w14:textId="77777777" w:rsidR="00724C31" w:rsidRDefault="00724C31" w:rsidP="00724C3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35CE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F0D29" w14:textId="77777777" w:rsidR="00724C31" w:rsidRPr="0005248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CD8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2601F35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33E0F9A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6DD4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25 </w:t>
            </w:r>
          </w:p>
          <w:p w14:paraId="45F3C38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3A22BD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268D" w14:textId="77777777" w:rsidR="00724C31" w:rsidRPr="0088732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BD47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28E8" w14:textId="77777777" w:rsidR="00724C31" w:rsidRPr="0005248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7F9C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0C46045B" w14:textId="77777777">
        <w:trPr>
          <w:cantSplit/>
          <w:trHeight w:val="34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B7EF2" w14:textId="77777777" w:rsidR="00724C31" w:rsidRDefault="00724C31" w:rsidP="00724C3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1BA2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FDC90" w14:textId="77777777" w:rsidR="00724C31" w:rsidRPr="0005248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D598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08815CE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65D4D15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0F4B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axul stației până la călcâi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9DE9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F7D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D84F9" w14:textId="77777777" w:rsidR="00724C31" w:rsidRPr="0005248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F3F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079A7A83" w14:textId="77777777">
        <w:trPr>
          <w:cantSplit/>
          <w:trHeight w:val="1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1BE51" w14:textId="77777777" w:rsidR="00724C31" w:rsidRDefault="00724C31" w:rsidP="00724C3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308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54B56" w14:textId="77777777" w:rsidR="00724C31" w:rsidRPr="0005248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8071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7CE5104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şi 6  </w:t>
            </w:r>
          </w:p>
          <w:p w14:paraId="7AAEC84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9DD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21 </w:t>
            </w:r>
          </w:p>
          <w:p w14:paraId="16213A2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3C10B9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576E4" w14:textId="77777777" w:rsidR="00724C31" w:rsidRPr="0088732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EF20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D148" w14:textId="77777777" w:rsidR="00724C31" w:rsidRPr="0005248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48FB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4F6B6BBD" w14:textId="77777777">
        <w:trPr>
          <w:cantSplit/>
          <w:trHeight w:val="6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A9FF2" w14:textId="77777777" w:rsidR="00724C31" w:rsidRDefault="00724C31" w:rsidP="00724C3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6F52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6FA9C" w14:textId="77777777" w:rsidR="00724C31" w:rsidRPr="0005248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03A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7C7E9E8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 </w:t>
            </w:r>
          </w:p>
          <w:p w14:paraId="209447A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DA4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D4F9" w14:textId="77777777" w:rsidR="00724C31" w:rsidRPr="0088732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515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02ED5" w14:textId="77777777" w:rsidR="00724C31" w:rsidRPr="0005248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775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39C660B3" w14:textId="77777777">
        <w:trPr>
          <w:cantSplit/>
          <w:trHeight w:val="33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12187" w14:textId="77777777" w:rsidR="00724C31" w:rsidRDefault="00724C31" w:rsidP="00724C3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192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1B03B" w14:textId="77777777" w:rsidR="00724C31" w:rsidRPr="0005248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290B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D9688A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11 </w:t>
            </w:r>
          </w:p>
          <w:p w14:paraId="43067113" w14:textId="77777777" w:rsidR="00724C31" w:rsidRPr="0088732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88732A">
              <w:rPr>
                <w:b/>
                <w:bCs/>
                <w:sz w:val="20"/>
              </w:rPr>
              <w:t>primiri</w:t>
            </w:r>
            <w:r>
              <w:rPr>
                <w:b/>
                <w:bCs/>
                <w:sz w:val="20"/>
              </w:rPr>
              <w:t xml:space="preserve"> </w:t>
            </w:r>
            <w:r w:rsidRPr="0088732A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 xml:space="preserve"> </w:t>
            </w:r>
            <w:r w:rsidRPr="0088732A">
              <w:rPr>
                <w:b/>
                <w:bCs/>
                <w:sz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CB51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axa staţiei </w:t>
            </w:r>
          </w:p>
          <w:p w14:paraId="732C800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D39A29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771EED9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DB449" w14:textId="77777777" w:rsidR="00724C31" w:rsidRPr="0088732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 w:rsidRPr="0088732A"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4D3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9BE4" w14:textId="77777777" w:rsidR="00724C31" w:rsidRPr="0005248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2A0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A7881EE" w14:textId="77777777" w:rsidR="00724C31" w:rsidRDefault="00724C31">
      <w:pPr>
        <w:spacing w:before="40" w:after="40" w:line="192" w:lineRule="auto"/>
        <w:ind w:right="57"/>
        <w:rPr>
          <w:sz w:val="20"/>
        </w:rPr>
      </w:pPr>
    </w:p>
    <w:p w14:paraId="3513313F" w14:textId="77777777" w:rsidR="00724C31" w:rsidRDefault="00724C31" w:rsidP="00D76EC7">
      <w:pPr>
        <w:pStyle w:val="Heading1"/>
        <w:spacing w:line="360" w:lineRule="auto"/>
      </w:pPr>
      <w:r>
        <w:t>LINIA 102 B</w:t>
      </w:r>
    </w:p>
    <w:p w14:paraId="3C55176D" w14:textId="77777777" w:rsidR="00724C31" w:rsidRDefault="00724C31" w:rsidP="007E2181">
      <w:pPr>
        <w:pStyle w:val="Heading1"/>
        <w:spacing w:line="360" w:lineRule="auto"/>
        <w:rPr>
          <w:b w:val="0"/>
          <w:bCs w:val="0"/>
          <w:sz w:val="8"/>
        </w:rPr>
      </w:pPr>
      <w:r>
        <w:t>PÂRVU - BRADU RAFINĂRIE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4"/>
        <w:gridCol w:w="870"/>
        <w:gridCol w:w="753"/>
        <w:gridCol w:w="870"/>
        <w:gridCol w:w="756"/>
        <w:gridCol w:w="2490"/>
      </w:tblGrid>
      <w:tr w:rsidR="00724C31" w14:paraId="5B20FFBE" w14:textId="77777777">
        <w:trPr>
          <w:cantSplit/>
          <w:trHeight w:val="397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8CC3" w14:textId="77777777" w:rsidR="00724C31" w:rsidRDefault="00724C31" w:rsidP="00724C3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4D85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CC16C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5261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E62789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878C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</w:t>
            </w:r>
          </w:p>
          <w:p w14:paraId="09FED20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FCCE91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  <w:p w14:paraId="4316927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3FE804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21, 23,  27, 29, 29A, 31, 33, 33A, 37 şi 73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D015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014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2F41B" w14:textId="77777777" w:rsidR="00724C31" w:rsidRPr="002E38A0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B9EA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9152C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  - 14.</w:t>
            </w:r>
          </w:p>
        </w:tc>
      </w:tr>
      <w:tr w:rsidR="00724C31" w14:paraId="3149DB4B" w14:textId="77777777">
        <w:trPr>
          <w:cantSplit/>
          <w:trHeight w:val="113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0145C" w14:textId="77777777" w:rsidR="00724C31" w:rsidRDefault="00724C31" w:rsidP="00724C3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9DC5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619E4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C337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40E5A4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B3D8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19B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A773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D3420" w14:textId="77777777" w:rsidR="00724C31" w:rsidRPr="002E38A0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5AF1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1, 1 A, </w:t>
            </w:r>
          </w:p>
          <w:p w14:paraId="17DA6B0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 şi 3.</w:t>
            </w:r>
          </w:p>
        </w:tc>
      </w:tr>
      <w:tr w:rsidR="00724C31" w14:paraId="5D6C4EBB" w14:textId="77777777">
        <w:trPr>
          <w:cantSplit/>
          <w:trHeight w:val="35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EA99B" w14:textId="77777777" w:rsidR="00724C31" w:rsidRDefault="00724C31" w:rsidP="00724C3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859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AA31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F436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4C0AB4E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A782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6,  14, 16, 18, 20, 22, 26, 42, 42A </w:t>
            </w:r>
          </w:p>
          <w:p w14:paraId="5F713F0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68B998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48CB8E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B4B0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688F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090EB" w14:textId="77777777" w:rsidR="00724C31" w:rsidRPr="002E38A0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45B8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37B01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1A - 24.</w:t>
            </w:r>
          </w:p>
        </w:tc>
      </w:tr>
      <w:tr w:rsidR="00724C31" w14:paraId="3B25D2CC" w14:textId="77777777">
        <w:trPr>
          <w:cantSplit/>
          <w:trHeight w:val="2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54210" w14:textId="77777777" w:rsidR="00724C31" w:rsidRDefault="00724C31" w:rsidP="00724C3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296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4C968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F59B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7411D7D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liniile 1A şi  1</w:t>
            </w:r>
            <w:r w:rsidRPr="006F437A">
              <w:rPr>
                <w:b/>
                <w:bCs/>
                <w:sz w:val="18"/>
                <w:szCs w:val="18"/>
              </w:rPr>
              <w:t xml:space="preserve"> </w:t>
            </w:r>
          </w:p>
          <w:p w14:paraId="6B9301F7" w14:textId="77777777" w:rsidR="00724C31" w:rsidRPr="00473804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F421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 înce-</w:t>
            </w:r>
          </w:p>
          <w:p w14:paraId="215637D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pând </w:t>
            </w:r>
          </w:p>
          <w:p w14:paraId="03A9907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cu </w:t>
            </w:r>
          </w:p>
          <w:p w14:paraId="1B1745A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călcâiul</w:t>
            </w:r>
          </w:p>
          <w:p w14:paraId="66D6C74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85C9D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5E11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9C20" w14:textId="77777777" w:rsidR="00724C31" w:rsidRPr="002E38A0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773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3B93928B" w14:textId="77777777">
        <w:trPr>
          <w:cantSplit/>
          <w:trHeight w:val="18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4B713" w14:textId="77777777" w:rsidR="00724C31" w:rsidRDefault="00724C31" w:rsidP="00724C3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01B0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90407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C546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2EBE3D9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linia 2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534EC691" w14:textId="77777777" w:rsidR="00724C31" w:rsidRPr="00473804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7F4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25 </w:t>
            </w:r>
          </w:p>
          <w:p w14:paraId="6334392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582B13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6F7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1CB9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7C3B" w14:textId="77777777" w:rsidR="00724C31" w:rsidRPr="002E38A0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6C07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6BBDED0A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9A023" w14:textId="77777777" w:rsidR="00724C31" w:rsidRDefault="00724C31" w:rsidP="00724C3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116B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2BB6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9D3C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F9EAAB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linia 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450859D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823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736F748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axul stației până la călcâi sch. 22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59B3C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17F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0A63C" w14:textId="77777777" w:rsidR="00724C31" w:rsidRPr="002E38A0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274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6A500099" w14:textId="77777777">
        <w:trPr>
          <w:cantSplit/>
          <w:trHeight w:val="1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B8A72" w14:textId="77777777" w:rsidR="00724C31" w:rsidRDefault="00724C31" w:rsidP="00724C3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345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2FFD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D8A9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4A2B62C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şi 6 </w:t>
            </w:r>
          </w:p>
          <w:p w14:paraId="7D7A5465" w14:textId="77777777" w:rsidR="00724C31" w:rsidRPr="00473804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A58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21 </w:t>
            </w:r>
          </w:p>
          <w:p w14:paraId="224FB34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69D158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F2C5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3DE3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0C610" w14:textId="77777777" w:rsidR="00724C31" w:rsidRPr="002E38A0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B24C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030F100E" w14:textId="77777777">
        <w:trPr>
          <w:cantSplit/>
          <w:trHeight w:val="12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3E0E6" w14:textId="77777777" w:rsidR="00724C31" w:rsidRDefault="00724C31" w:rsidP="00724C3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79FE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F7F7E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B05A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AF49B5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</w:t>
            </w:r>
          </w:p>
          <w:p w14:paraId="44F7C02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4767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146DD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8568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CC633" w14:textId="77777777" w:rsidR="00724C31" w:rsidRPr="002E38A0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C52B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54F25E81" w14:textId="77777777">
        <w:trPr>
          <w:cantSplit/>
          <w:trHeight w:val="19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79212" w14:textId="77777777" w:rsidR="00724C31" w:rsidRDefault="00724C31" w:rsidP="00724C3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BA41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2F853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463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572AAEE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11 </w:t>
            </w:r>
          </w:p>
          <w:p w14:paraId="1B858DDF" w14:textId="77777777" w:rsidR="00724C31" w:rsidRPr="005B65A6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5B65A6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65A6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65A6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05A5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axa staţiei </w:t>
            </w:r>
          </w:p>
          <w:p w14:paraId="3BB6632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F073ED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340380B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EFEC6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0AE2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6A952" w14:textId="77777777" w:rsidR="00724C31" w:rsidRPr="002E38A0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A98B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1205E84" w14:textId="77777777" w:rsidR="00724C31" w:rsidRDefault="00724C31">
      <w:pPr>
        <w:spacing w:before="40" w:after="40" w:line="192" w:lineRule="auto"/>
        <w:ind w:right="57"/>
        <w:rPr>
          <w:sz w:val="20"/>
        </w:rPr>
      </w:pPr>
    </w:p>
    <w:p w14:paraId="37DFE796" w14:textId="77777777" w:rsidR="00724C31" w:rsidRDefault="00724C31" w:rsidP="00410133">
      <w:pPr>
        <w:pStyle w:val="Heading1"/>
        <w:spacing w:line="360" w:lineRule="auto"/>
      </w:pPr>
      <w:r>
        <w:lastRenderedPageBreak/>
        <w:t>LINIA 108</w:t>
      </w:r>
    </w:p>
    <w:p w14:paraId="23C428A1" w14:textId="77777777" w:rsidR="00724C31" w:rsidRDefault="00724C31" w:rsidP="00410133">
      <w:pPr>
        <w:pStyle w:val="Heading1"/>
        <w:spacing w:line="360" w:lineRule="auto"/>
      </w:pPr>
      <w:r>
        <w:t>GOLEŞTI - ARGEŞEL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24C31" w:rsidRPr="00F80ACE" w14:paraId="626FDE94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778BD" w14:textId="77777777" w:rsidR="00724C31" w:rsidRDefault="00724C31" w:rsidP="00724C3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FB2B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101+208</w:t>
            </w:r>
          </w:p>
          <w:p w14:paraId="2238F2D3" w14:textId="77777777" w:rsidR="00724C31" w:rsidRPr="001571B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168+242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84D4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D20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Goleşti -</w:t>
            </w:r>
          </w:p>
          <w:p w14:paraId="130BD8D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Argeşel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CE8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5BE07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8055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17235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73D6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F80ACE">
              <w:rPr>
                <w:b/>
                <w:bCs/>
                <w:iCs/>
                <w:sz w:val="20"/>
              </w:rPr>
              <w:t>*Interzis circulaţia trenurilor care au în componenţă mai mult de două locomotive cuplate.</w:t>
            </w:r>
          </w:p>
          <w:p w14:paraId="285BBD0A" w14:textId="77777777" w:rsidR="00724C31" w:rsidRPr="00F80ACE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F80ACE" w14:paraId="7C2F639C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CB93" w14:textId="77777777" w:rsidR="00724C31" w:rsidRDefault="00724C31" w:rsidP="00724C3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B14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BEF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7C87B" w14:textId="77777777" w:rsidR="00724C31" w:rsidRDefault="00724C31" w:rsidP="00584A4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I.C. Brătianu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2BEA0" w14:textId="77777777" w:rsidR="00724C31" w:rsidRDefault="00724C31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3A67AC7C" w14:textId="77777777" w:rsidR="00724C31" w:rsidRDefault="00724C31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sch.3 până la călcâi</w:t>
            </w:r>
          </w:p>
          <w:p w14:paraId="3650D8E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F72D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04A5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0F95F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B7E76" w14:textId="77777777" w:rsidR="00724C31" w:rsidRPr="00F80ACE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24C31" w14:paraId="7DD37F60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4358" w14:textId="77777777" w:rsidR="00724C31" w:rsidRDefault="00724C31" w:rsidP="00724C3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618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107+600</w:t>
            </w:r>
          </w:p>
          <w:p w14:paraId="2BF4759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F854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F9A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I.C. Brătianu - </w:t>
            </w:r>
          </w:p>
          <w:p w14:paraId="06AC0A6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735C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0DE0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2A8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798CA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560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F80ACE">
              <w:rPr>
                <w:b/>
                <w:bCs/>
                <w:iCs/>
                <w:sz w:val="20"/>
              </w:rPr>
              <w:t>*</w:t>
            </w:r>
            <w:r>
              <w:rPr>
                <w:b/>
                <w:bCs/>
                <w:iCs/>
                <w:sz w:val="20"/>
              </w:rPr>
              <w:t xml:space="preserve">Valabil pentru </w:t>
            </w:r>
            <w:r w:rsidRPr="00F80ACE">
              <w:rPr>
                <w:b/>
                <w:bCs/>
                <w:iCs/>
                <w:sz w:val="20"/>
              </w:rPr>
              <w:t>trenuril</w:t>
            </w:r>
            <w:r>
              <w:rPr>
                <w:b/>
                <w:bCs/>
                <w:iCs/>
                <w:sz w:val="20"/>
              </w:rPr>
              <w:t>e</w:t>
            </w:r>
            <w:r w:rsidRPr="00F80ACE">
              <w:rPr>
                <w:b/>
                <w:bCs/>
                <w:iCs/>
                <w:sz w:val="20"/>
              </w:rPr>
              <w:t xml:space="preserve"> care au în componenţă două locomotive cuplate.</w:t>
            </w:r>
          </w:p>
          <w:p w14:paraId="72A9F97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3F1ED3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3BE4CE93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A748C" w14:textId="77777777" w:rsidR="00724C31" w:rsidRDefault="00724C31" w:rsidP="00724C3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5DD47" w14:textId="77777777" w:rsidR="00724C31" w:rsidRPr="00346ED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6AC0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2946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276544E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731074E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2BEB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3C3ADD2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3941F76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</w:t>
            </w:r>
          </w:p>
          <w:p w14:paraId="32BC2D8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(de la km 113+</w:t>
            </w:r>
          </w:p>
          <w:p w14:paraId="782ADC4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160 până la km 113+</w:t>
            </w:r>
          </w:p>
          <w:p w14:paraId="1F52240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DFBD6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316E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BE24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5283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24C31" w14:paraId="69B7E2A2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BC43" w14:textId="77777777" w:rsidR="00724C31" w:rsidRDefault="00724C31" w:rsidP="00724C3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2E8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9E93B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53D6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2161380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29AFA42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897A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01E995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D76E0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21C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B98AD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D119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277837D6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3D76" w14:textId="77777777" w:rsidR="00724C31" w:rsidRDefault="00724C31" w:rsidP="00724C3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C53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19CCD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409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3ADE90D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F26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9CB593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B9B14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93C4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9A2B2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33DA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8162A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4 - 10 </w:t>
            </w:r>
          </w:p>
          <w:p w14:paraId="65B3380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direcția</w:t>
            </w:r>
            <w:r w:rsidRPr="00CD357C">
              <w:rPr>
                <w:b/>
                <w:bCs/>
                <w:i/>
                <w:iCs/>
                <w:sz w:val="20"/>
              </w:rPr>
              <w:t xml:space="preserve"> I.C. Brătianu.</w:t>
            </w:r>
          </w:p>
        </w:tc>
      </w:tr>
      <w:tr w:rsidR="00724C31" w14:paraId="67BB518E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2CC6E" w14:textId="77777777" w:rsidR="00724C31" w:rsidRDefault="00724C31" w:rsidP="00724C3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80E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3D06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5CDB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4352E59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A29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D93A6E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547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38C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8162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15FB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711A5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4 - 10 </w:t>
            </w:r>
          </w:p>
          <w:p w14:paraId="6F0D2E6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direcția Stâlpeni.</w:t>
            </w:r>
          </w:p>
        </w:tc>
      </w:tr>
      <w:tr w:rsidR="00724C31" w14:paraId="003691E3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4B0E5" w14:textId="77777777" w:rsidR="00724C31" w:rsidRDefault="00724C31" w:rsidP="00724C3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301C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81F2A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490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2DAD6E6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14 </w:t>
            </w:r>
          </w:p>
          <w:p w14:paraId="717214E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4097C7F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 IAP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380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7D1919D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47016C7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1R, 3R și 2R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6BA6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D854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F3462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7EF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D8FB8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Uzina de Autoturisme pentru toate convoaiele de manevră.</w:t>
            </w:r>
          </w:p>
        </w:tc>
      </w:tr>
      <w:tr w:rsidR="00724C31" w:rsidRPr="00884DD1" w14:paraId="2D3D8D45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76025" w14:textId="77777777" w:rsidR="00724C31" w:rsidRDefault="00724C31" w:rsidP="00724C3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04B81" w14:textId="77777777" w:rsidR="00724C31" w:rsidRPr="00E804A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E804A9">
              <w:rPr>
                <w:b/>
                <w:bCs/>
                <w:color w:val="000000"/>
                <w:sz w:val="20"/>
              </w:rPr>
              <w:t>115+600</w:t>
            </w:r>
          </w:p>
          <w:p w14:paraId="30DD507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804A9">
              <w:rPr>
                <w:b/>
                <w:bCs/>
                <w:color w:val="000000"/>
                <w:sz w:val="20"/>
              </w:rPr>
              <w:t>115+650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55680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441D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 -</w:t>
            </w:r>
          </w:p>
          <w:p w14:paraId="1D4ED10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630B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C722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C429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3492A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A8D79" w14:textId="77777777" w:rsidR="00724C31" w:rsidRPr="00E804A9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804A9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E804A9">
              <w:rPr>
                <w:b/>
                <w:bCs/>
                <w:iCs/>
                <w:sz w:val="20"/>
              </w:rPr>
              <w:t>două locomotive cuplate.</w:t>
            </w:r>
          </w:p>
          <w:p w14:paraId="74424427" w14:textId="77777777" w:rsidR="00724C31" w:rsidRPr="00884DD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84DD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054DFC" w14:paraId="5AE1F5F7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68B5" w14:textId="77777777" w:rsidR="00724C31" w:rsidRDefault="00724C31" w:rsidP="00724C3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ABD07" w14:textId="77777777" w:rsidR="00724C31" w:rsidRPr="00DD4D1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D4D10">
              <w:rPr>
                <w:b/>
                <w:bCs/>
                <w:color w:val="000000"/>
                <w:sz w:val="20"/>
              </w:rPr>
              <w:t>129+535</w:t>
            </w:r>
          </w:p>
          <w:p w14:paraId="0A325DC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DD4D10">
              <w:rPr>
                <w:b/>
                <w:bCs/>
                <w:color w:val="000000"/>
                <w:sz w:val="20"/>
              </w:rPr>
              <w:t>129+585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89E3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AA73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 -</w:t>
            </w:r>
          </w:p>
          <w:p w14:paraId="479D324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EDD6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1A6AC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3C29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C035B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62E5" w14:textId="77777777" w:rsidR="00724C31" w:rsidRPr="00DD4D10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DD4D10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DD4D10">
              <w:rPr>
                <w:b/>
                <w:bCs/>
                <w:iCs/>
                <w:sz w:val="20"/>
              </w:rPr>
              <w:t>două locomotive cuplate.</w:t>
            </w:r>
          </w:p>
          <w:p w14:paraId="7843C4CD" w14:textId="77777777" w:rsidR="00724C31" w:rsidRPr="00054DFC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54DF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054DFC" w14:paraId="6E0E8736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5EA8F" w14:textId="77777777" w:rsidR="00724C31" w:rsidRDefault="00724C31" w:rsidP="00724C3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4440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129+917</w:t>
            </w:r>
          </w:p>
          <w:p w14:paraId="53524603" w14:textId="77777777" w:rsidR="00724C31" w:rsidRPr="00DD4D1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155+311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4C4E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5CE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Stâlpeni -</w:t>
            </w:r>
          </w:p>
          <w:p w14:paraId="54840B3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E7D3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9115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88DE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87E07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7CBB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724C31" w:rsidRPr="00054DFC" w14:paraId="433C23EA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261E" w14:textId="77777777" w:rsidR="00724C31" w:rsidRDefault="00724C31" w:rsidP="00724C3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1E5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131+000</w:t>
            </w:r>
          </w:p>
          <w:p w14:paraId="448600D1" w14:textId="77777777" w:rsidR="00724C31" w:rsidRPr="00DD4D1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A2CA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04E53" w14:textId="77777777" w:rsidR="00724C31" w:rsidRDefault="00724C31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 -</w:t>
            </w:r>
          </w:p>
          <w:p w14:paraId="74F99473" w14:textId="77777777" w:rsidR="00724C31" w:rsidRDefault="00724C31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0F8D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7FE23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D8C5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9063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91B6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Semnalizată ca limitare de viteză.</w:t>
            </w:r>
          </w:p>
        </w:tc>
      </w:tr>
      <w:tr w:rsidR="00724C31" w:rsidRPr="00884DD1" w14:paraId="7689446A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AB361" w14:textId="77777777" w:rsidR="00724C31" w:rsidRDefault="00724C31" w:rsidP="00724C3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0753D" w14:textId="77777777" w:rsidR="00724C31" w:rsidRPr="00535AB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35AB9">
              <w:rPr>
                <w:b/>
                <w:bCs/>
                <w:color w:val="000000"/>
                <w:sz w:val="20"/>
              </w:rPr>
              <w:t>137+685</w:t>
            </w:r>
          </w:p>
          <w:p w14:paraId="749E9FA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35AB9">
              <w:rPr>
                <w:b/>
                <w:bCs/>
                <w:color w:val="000000"/>
                <w:sz w:val="20"/>
              </w:rPr>
              <w:t>137+735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03C4A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59C5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 -</w:t>
            </w:r>
          </w:p>
          <w:p w14:paraId="3B7C0EC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E9E8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3DB5C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3351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94119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33254" w14:textId="77777777" w:rsidR="00724C31" w:rsidRPr="00535AB9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35AB9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535AB9">
              <w:rPr>
                <w:b/>
                <w:bCs/>
                <w:iCs/>
                <w:sz w:val="20"/>
              </w:rPr>
              <w:t>două locomotive cuplate.</w:t>
            </w:r>
          </w:p>
          <w:p w14:paraId="292E769E" w14:textId="77777777" w:rsidR="00724C31" w:rsidRPr="00884DD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84DD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61DF169A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9F7B" w14:textId="77777777" w:rsidR="00724C31" w:rsidRDefault="00724C31" w:rsidP="00724C3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CE6A8" w14:textId="77777777" w:rsidR="00724C31" w:rsidRPr="00535AB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9A4F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B04E1" w14:textId="77777777" w:rsidR="00724C31" w:rsidRDefault="00724C31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Câmpulung</w:t>
            </w:r>
          </w:p>
          <w:p w14:paraId="6E67017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00AFB78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1722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E259C3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98AA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6B7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615BC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CA9E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24C31" w14:paraId="02BC0030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EC4F" w14:textId="77777777" w:rsidR="00724C31" w:rsidRDefault="00724C31" w:rsidP="00724C3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6EC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6F7EC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0FF2" w14:textId="77777777" w:rsidR="00724C31" w:rsidRDefault="00724C31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Câmpulung</w:t>
            </w:r>
          </w:p>
          <w:p w14:paraId="450A9061" w14:textId="77777777" w:rsidR="00724C31" w:rsidRDefault="00724C31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şi 3 </w:t>
            </w:r>
          </w:p>
          <w:p w14:paraId="4151AE6F" w14:textId="77777777" w:rsidR="00724C31" w:rsidRDefault="00724C31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D9FF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B0E465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DEE7F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450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BA437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8BD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4BBFD829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FDF73" w14:textId="77777777" w:rsidR="00724C31" w:rsidRDefault="00724C31" w:rsidP="00724C3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BE01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EF95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0E43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Argeşel</w:t>
            </w:r>
          </w:p>
          <w:p w14:paraId="28EF2D6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7AAE91B9" w14:textId="77777777" w:rsidR="00724C31" w:rsidRDefault="00724C31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9725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943A76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9FEAC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E7A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8D7F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1D1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C036D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1 - 4, peste TDJ </w:t>
            </w:r>
          </w:p>
          <w:p w14:paraId="1B05E21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19 / 21 și sch. 27, 18 și 16.</w:t>
            </w:r>
          </w:p>
        </w:tc>
      </w:tr>
      <w:tr w:rsidR="00724C31" w14:paraId="1AEC5257" w14:textId="77777777">
        <w:trPr>
          <w:cantSplit/>
          <w:trHeight w:val="26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7922" w14:textId="77777777" w:rsidR="00724C31" w:rsidRDefault="00724C31" w:rsidP="00724C3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7D7D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FCEFD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473C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Argeşel</w:t>
            </w:r>
          </w:p>
          <w:p w14:paraId="5C29CDF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6 şi 7 </w:t>
            </w:r>
          </w:p>
          <w:p w14:paraId="4AD04E0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658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4F78C5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CA31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97DA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9224" w14:textId="77777777" w:rsidR="00724C31" w:rsidRPr="00D16CE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E5AC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71F9E3B" w14:textId="77777777" w:rsidR="00724C31" w:rsidRPr="00FE25BC" w:rsidRDefault="00724C31" w:rsidP="00423AC0">
      <w:pPr>
        <w:spacing w:before="40" w:after="40" w:line="192" w:lineRule="auto"/>
        <w:ind w:right="57"/>
        <w:rPr>
          <w:b/>
          <w:sz w:val="20"/>
          <w:szCs w:val="20"/>
        </w:rPr>
      </w:pPr>
    </w:p>
    <w:p w14:paraId="5FEA3E5B" w14:textId="77777777" w:rsidR="00724C31" w:rsidRDefault="00724C31" w:rsidP="00815695">
      <w:pPr>
        <w:pStyle w:val="Heading1"/>
        <w:spacing w:line="360" w:lineRule="auto"/>
      </w:pPr>
      <w:r>
        <w:t>LINIA 109</w:t>
      </w:r>
    </w:p>
    <w:p w14:paraId="38670153" w14:textId="77777777" w:rsidR="00724C31" w:rsidRDefault="00724C31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PITEŞTI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724C31" w14:paraId="79AF9DA4" w14:textId="77777777">
        <w:trPr>
          <w:cantSplit/>
          <w:trHeight w:val="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AA5F1" w14:textId="77777777" w:rsidR="00724C31" w:rsidRDefault="00724C31" w:rsidP="00724C3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CF1C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365D5" w14:textId="77777777" w:rsidR="00724C31" w:rsidRPr="001B30CD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68BB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Piteşti Nord</w:t>
            </w:r>
          </w:p>
          <w:p w14:paraId="28CB0EE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76D8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50214C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3736" w14:textId="77777777" w:rsidR="00724C31" w:rsidRPr="001B30CD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0C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9D93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E576A" w14:textId="77777777" w:rsidR="00724C31" w:rsidRPr="001B30CD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C47E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164B0A3B" w14:textId="77777777">
        <w:trPr>
          <w:cantSplit/>
          <w:trHeight w:val="1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A146" w14:textId="77777777" w:rsidR="00724C31" w:rsidRDefault="00724C31" w:rsidP="00724C3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AEEA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1FF37" w14:textId="77777777" w:rsidR="00724C31" w:rsidRPr="001B30CD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8C19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Piteşti Nord</w:t>
            </w:r>
          </w:p>
          <w:p w14:paraId="6B56905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B7FE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F97240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E94C" w14:textId="77777777" w:rsidR="00724C31" w:rsidRPr="001B30CD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0C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BF0C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02EE6" w14:textId="77777777" w:rsidR="00724C31" w:rsidRPr="001B30CD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4011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07B966DD" w14:textId="77777777">
        <w:trPr>
          <w:cantSplit/>
          <w:trHeight w:val="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2D5C" w14:textId="77777777" w:rsidR="00724C31" w:rsidRDefault="00724C31" w:rsidP="00724C3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CF78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1502A" w14:textId="77777777" w:rsidR="00724C31" w:rsidRPr="001B30CD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D055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Bascov </w:t>
            </w:r>
          </w:p>
          <w:p w14:paraId="4403DB2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primiri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AE7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3385C" w14:textId="77777777" w:rsidR="00724C31" w:rsidRPr="001B30CD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5FF5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04408" w14:textId="77777777" w:rsidR="00724C31" w:rsidRPr="001B30CD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EA19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EABD352" w14:textId="77777777" w:rsidR="00724C31" w:rsidRDefault="00724C31">
      <w:pPr>
        <w:spacing w:before="40" w:after="40" w:line="192" w:lineRule="auto"/>
        <w:ind w:right="57"/>
        <w:rPr>
          <w:sz w:val="20"/>
        </w:rPr>
      </w:pPr>
    </w:p>
    <w:p w14:paraId="5718C963" w14:textId="77777777" w:rsidR="00724C31" w:rsidRDefault="00724C31" w:rsidP="00815695">
      <w:pPr>
        <w:pStyle w:val="Heading1"/>
        <w:spacing w:line="360" w:lineRule="auto"/>
      </w:pPr>
      <w:r>
        <w:t>LINIA 109 A</w:t>
      </w:r>
    </w:p>
    <w:p w14:paraId="6CF2BBB2" w14:textId="77777777" w:rsidR="00724C31" w:rsidRDefault="00724C31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VÂLCELE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724C31" w14:paraId="67C488D9" w14:textId="77777777">
        <w:trPr>
          <w:cantSplit/>
          <w:trHeight w:val="11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7889C" w14:textId="77777777" w:rsidR="00724C31" w:rsidRDefault="00724C31" w:rsidP="00724C31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0A6B6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131+243</w:t>
            </w:r>
          </w:p>
          <w:p w14:paraId="71684604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145+774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3069B" w14:textId="77777777" w:rsidR="00724C31" w:rsidRPr="001B30CD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14B97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Vâlcele Y -</w:t>
            </w:r>
          </w:p>
          <w:p w14:paraId="622DAD2E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Curtea de Argeș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9A8F0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2AFE4" w14:textId="77777777" w:rsidR="00724C31" w:rsidRPr="001B30CD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29A37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30866" w14:textId="77777777" w:rsidR="00724C31" w:rsidRPr="001B30CD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5F16C" w14:textId="77777777" w:rsidR="00724C31" w:rsidRPr="007126D7" w:rsidRDefault="00724C31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01B70D5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9C2D534" w14:textId="77777777" w:rsidR="00724C31" w:rsidRDefault="00724C31">
      <w:pPr>
        <w:spacing w:before="40" w:line="192" w:lineRule="auto"/>
        <w:ind w:right="57"/>
        <w:rPr>
          <w:sz w:val="20"/>
        </w:rPr>
      </w:pPr>
    </w:p>
    <w:p w14:paraId="23AB56CD" w14:textId="77777777" w:rsidR="00724C31" w:rsidRDefault="00724C31" w:rsidP="00864E90">
      <w:pPr>
        <w:pStyle w:val="Heading1"/>
        <w:spacing w:line="360" w:lineRule="auto"/>
      </w:pPr>
      <w:r>
        <w:lastRenderedPageBreak/>
        <w:t>LINIA 110</w:t>
      </w:r>
    </w:p>
    <w:p w14:paraId="7F2DC332" w14:textId="77777777" w:rsidR="00724C31" w:rsidRDefault="00724C31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COSTEŞTI - ROŞIORI NORD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4"/>
        <w:gridCol w:w="2202"/>
        <w:gridCol w:w="847"/>
        <w:gridCol w:w="21"/>
        <w:gridCol w:w="798"/>
        <w:gridCol w:w="825"/>
        <w:gridCol w:w="753"/>
        <w:gridCol w:w="2490"/>
      </w:tblGrid>
      <w:tr w:rsidR="00724C31" w:rsidRPr="006B23DF" w14:paraId="1FCC6928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6555E" w14:textId="77777777" w:rsidR="00724C31" w:rsidRPr="006B23DF" w:rsidRDefault="00724C31" w:rsidP="00724C3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C8E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8D98C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EC05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6B23DF">
              <w:rPr>
                <w:b/>
                <w:bCs/>
                <w:color w:val="000000"/>
                <w:sz w:val="20"/>
              </w:rPr>
              <w:t>Costeşti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2B8522A5" w14:textId="77777777" w:rsidR="00724C31" w:rsidRPr="006B23DF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Y, prim. - exped.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EDC66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12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A0155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1F047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B7177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CB960" w14:textId="77777777" w:rsidR="00724C31" w:rsidRPr="006A487D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A487D">
              <w:rPr>
                <w:b/>
                <w:bCs/>
                <w:i/>
                <w:color w:val="000000"/>
                <w:sz w:val="20"/>
              </w:rPr>
              <w:t xml:space="preserve">Afectează intrări - ieşiri </w:t>
            </w:r>
          </w:p>
          <w:p w14:paraId="4A90605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6A487D">
              <w:rPr>
                <w:b/>
                <w:bCs/>
                <w:i/>
                <w:color w:val="000000"/>
                <w:sz w:val="20"/>
              </w:rPr>
              <w:t xml:space="preserve">din Cap Y liniile 3 - 5 Costești din direcția Fâlfani L 101 și direcția </w:t>
            </w:r>
            <w:r w:rsidRPr="006A487D">
              <w:rPr>
                <w:b/>
                <w:bCs/>
                <w:i/>
                <w:sz w:val="20"/>
              </w:rPr>
              <w:t xml:space="preserve">Roşiori </w:t>
            </w:r>
            <w:r>
              <w:rPr>
                <w:b/>
                <w:bCs/>
                <w:i/>
                <w:sz w:val="20"/>
              </w:rPr>
              <w:t>Nord</w:t>
            </w:r>
            <w:r w:rsidRPr="006A487D">
              <w:rPr>
                <w:b/>
                <w:bCs/>
                <w:i/>
                <w:sz w:val="20"/>
              </w:rPr>
              <w:t xml:space="preserve"> L 110.</w:t>
            </w:r>
          </w:p>
        </w:tc>
      </w:tr>
      <w:tr w:rsidR="00724C31" w:rsidRPr="006B23DF" w14:paraId="5C3E999C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AF9EC" w14:textId="77777777" w:rsidR="00724C31" w:rsidRPr="006B23DF" w:rsidRDefault="00724C31" w:rsidP="00724C3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2BD2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130+867</w:t>
            </w:r>
          </w:p>
          <w:p w14:paraId="569E987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192+580</w:t>
            </w:r>
          </w:p>
          <w:p w14:paraId="1D4CFD3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(101+</w:t>
            </w:r>
          </w:p>
          <w:p w14:paraId="2D9A8F2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307 - pentru</w:t>
            </w:r>
          </w:p>
          <w:p w14:paraId="1D72AE27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100)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FBF9F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70C1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B23DF">
              <w:rPr>
                <w:b/>
                <w:bCs/>
                <w:color w:val="000000"/>
                <w:sz w:val="20"/>
              </w:rPr>
              <w:t>Costeşti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25583D61" w14:textId="77777777" w:rsidR="00724C31" w:rsidRPr="006B23DF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 xml:space="preserve">Roşiori 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77659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41270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45849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BBD44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89DE3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a mai mult de două locomotive cuplate.</w:t>
            </w:r>
          </w:p>
          <w:p w14:paraId="70ADF28A" w14:textId="77777777" w:rsidR="00724C31" w:rsidRPr="006B23DF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6B23DF" w14:paraId="288C05FB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7CAB7" w14:textId="77777777" w:rsidR="00724C31" w:rsidRPr="006B23DF" w:rsidRDefault="00724C31" w:rsidP="00724C3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8AE8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CB8BA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7942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Balaci</w:t>
            </w:r>
          </w:p>
          <w:p w14:paraId="6A6C960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liniile 2 și 3 </w:t>
            </w:r>
          </w:p>
          <w:p w14:paraId="62C48B45" w14:textId="77777777" w:rsidR="00724C31" w:rsidRPr="006B23DF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B228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6513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C5AC0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25137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2802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724C31" w:rsidRPr="006B23DF" w14:paraId="1EF99A1B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E3A8A" w14:textId="77777777" w:rsidR="00724C31" w:rsidRPr="006B23DF" w:rsidRDefault="00724C31" w:rsidP="00724C3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772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157+450</w:t>
            </w:r>
          </w:p>
          <w:p w14:paraId="21EF134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192+580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EF38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172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Miroși - </w:t>
            </w:r>
          </w:p>
          <w:p w14:paraId="7165FF7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Balaci,</w:t>
            </w:r>
          </w:p>
          <w:p w14:paraId="7106B4E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 directă Balaci</w:t>
            </w:r>
          </w:p>
          <w:p w14:paraId="2956C3C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 Balaci -</w:t>
            </w:r>
          </w:p>
          <w:p w14:paraId="00A19C9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D50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3F6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7EBAC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8E121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78F1" w14:textId="77777777" w:rsidR="00724C31" w:rsidRPr="006A487D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724C31" w:rsidRPr="006B23DF" w14:paraId="1C969219" w14:textId="77777777">
        <w:trPr>
          <w:cantSplit/>
          <w:trHeight w:val="22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9CE81" w14:textId="77777777" w:rsidR="00724C31" w:rsidRPr="006B23DF" w:rsidRDefault="00724C31" w:rsidP="00724C3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41CC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FF58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BE92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1ACD641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prim. - exped.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08FD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B4D2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386C7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3365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7EE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6B23DF" w14:paraId="14B092AC" w14:textId="77777777">
        <w:trPr>
          <w:cantSplit/>
          <w:trHeight w:val="22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956F" w14:textId="77777777" w:rsidR="00724C31" w:rsidRPr="006B23DF" w:rsidRDefault="00724C31" w:rsidP="00724C3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4A0A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53FD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F65C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3770B6D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783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176AE5B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diag. </w:t>
            </w:r>
          </w:p>
          <w:p w14:paraId="7AFAA01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12 - 16 și </w:t>
            </w:r>
          </w:p>
          <w:p w14:paraId="7BDDC9E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20 - 30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D06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699AC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3E89" w14:textId="77777777" w:rsidR="00724C31" w:rsidRPr="006B23DF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612E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14:paraId="24039D08" w14:textId="77777777">
        <w:trPr>
          <w:cantSplit/>
          <w:trHeight w:val="4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8708" w14:textId="77777777" w:rsidR="00724C31" w:rsidRDefault="00724C31" w:rsidP="00724C3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420B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8BC8A" w14:textId="77777777" w:rsidR="00724C31" w:rsidRPr="007B601C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5D7B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2E0182A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E7EE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057919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49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99C6F" w14:textId="77777777" w:rsidR="00724C31" w:rsidRPr="0031460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31FD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99349" w14:textId="77777777" w:rsidR="00724C31" w:rsidRPr="0031460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42DF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550DE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</w:tbl>
    <w:p w14:paraId="39ABF946" w14:textId="77777777" w:rsidR="00724C31" w:rsidRDefault="00724C31">
      <w:pPr>
        <w:spacing w:before="40" w:after="40" w:line="192" w:lineRule="auto"/>
        <w:ind w:right="57"/>
        <w:rPr>
          <w:sz w:val="20"/>
        </w:rPr>
      </w:pPr>
    </w:p>
    <w:p w14:paraId="1CD96BCD" w14:textId="77777777" w:rsidR="00724C31" w:rsidRDefault="00724C31" w:rsidP="00864E90">
      <w:pPr>
        <w:pStyle w:val="Heading1"/>
        <w:spacing w:line="360" w:lineRule="auto"/>
      </w:pPr>
      <w:r>
        <w:t>LINIA 110 A</w:t>
      </w:r>
    </w:p>
    <w:p w14:paraId="5C094E05" w14:textId="77777777" w:rsidR="00724C31" w:rsidRDefault="00724C31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ROŞIORI NORD - ROȘIORI 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724C31" w:rsidRPr="00762927" w14:paraId="188999E3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2F8A5" w14:textId="77777777" w:rsidR="00724C31" w:rsidRPr="00762927" w:rsidRDefault="00724C31" w:rsidP="00724C3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9C22F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B62D0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81F5" w14:textId="77777777" w:rsidR="00724C31" w:rsidRPr="0076292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7E1856E9" w14:textId="77777777" w:rsidR="00724C31" w:rsidRPr="0076292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B30B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3C18B0E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15 / 17 </w:t>
            </w:r>
          </w:p>
          <w:p w14:paraId="1A4842C6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67521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84C9B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F9313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A25A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123769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din fir I în fir II și invers.</w:t>
            </w:r>
          </w:p>
        </w:tc>
      </w:tr>
      <w:tr w:rsidR="00724C31" w:rsidRPr="00762927" w14:paraId="4C26A484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145D2" w14:textId="77777777" w:rsidR="00724C31" w:rsidRPr="00762927" w:rsidRDefault="00724C31" w:rsidP="00724C3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07782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5978F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420EB" w14:textId="77777777" w:rsidR="00724C31" w:rsidRPr="0076292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666F9449" w14:textId="77777777" w:rsidR="00724C31" w:rsidRPr="0076292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8A835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 xml:space="preserve">peste </w:t>
            </w:r>
            <w:r>
              <w:rPr>
                <w:b/>
                <w:bCs/>
                <w:color w:val="000000"/>
                <w:sz w:val="20"/>
              </w:rPr>
              <w:t>sch. 49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9E47A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6292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EF363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F95B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9CA1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07B7AE5" w14:textId="77777777" w:rsidR="00724C31" w:rsidRPr="0076292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 Cap X.</w:t>
            </w:r>
          </w:p>
        </w:tc>
      </w:tr>
      <w:tr w:rsidR="00724C31" w:rsidRPr="00762927" w14:paraId="5D819468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4994" w14:textId="77777777" w:rsidR="00724C31" w:rsidRPr="00762927" w:rsidRDefault="00724C31" w:rsidP="00724C3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D5C46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9DB65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A1B5" w14:textId="77777777" w:rsidR="00724C31" w:rsidRPr="0076292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3DC28BD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7 </w:t>
            </w:r>
          </w:p>
          <w:p w14:paraId="6B7CD229" w14:textId="77777777" w:rsidR="00724C31" w:rsidRPr="0076292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75B2B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1463A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1576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030B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992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62927" w14:paraId="05E19A3C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43CE" w14:textId="77777777" w:rsidR="00724C31" w:rsidRPr="00762927" w:rsidRDefault="00724C31" w:rsidP="00724C3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11080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D01A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62181" w14:textId="77777777" w:rsidR="00724C31" w:rsidRPr="0076292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Est</w:t>
            </w:r>
          </w:p>
          <w:p w14:paraId="48302436" w14:textId="77777777" w:rsidR="00724C31" w:rsidRPr="0076292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 xml:space="preserve">liniile 3 şi 4 </w:t>
            </w:r>
          </w:p>
          <w:p w14:paraId="79E9F6FE" w14:textId="77777777" w:rsidR="00724C31" w:rsidRPr="0076292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56423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F61EB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62927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C27A0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8E1E5" w14:textId="77777777" w:rsidR="00724C31" w:rsidRPr="0076292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ECD94" w14:textId="77777777" w:rsidR="00724C31" w:rsidRPr="0076292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3AE69FD4" w14:textId="77777777" w:rsidR="00724C31" w:rsidRDefault="00724C31">
      <w:pPr>
        <w:spacing w:before="40" w:after="40" w:line="192" w:lineRule="auto"/>
        <w:ind w:right="57"/>
        <w:rPr>
          <w:sz w:val="20"/>
        </w:rPr>
      </w:pPr>
    </w:p>
    <w:p w14:paraId="10DA902C" w14:textId="77777777" w:rsidR="00724C31" w:rsidRDefault="00724C31" w:rsidP="00864E90">
      <w:pPr>
        <w:pStyle w:val="Heading1"/>
        <w:spacing w:line="360" w:lineRule="auto"/>
      </w:pPr>
      <w:r>
        <w:t>LINIA 110 B</w:t>
      </w:r>
    </w:p>
    <w:p w14:paraId="2BD9A0DB" w14:textId="77777777" w:rsidR="00724C31" w:rsidRDefault="00724C31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ROȘIORI EST - TURNU MĂGURELE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724C31" w:rsidRPr="00D84313" w14:paraId="53E43D29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CC63A" w14:textId="77777777" w:rsidR="00724C31" w:rsidRDefault="00724C31" w:rsidP="00724C3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82A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195+466</w:t>
            </w:r>
          </w:p>
          <w:p w14:paraId="4A9A0381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240+783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469B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25A8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Roşiori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D84313">
              <w:rPr>
                <w:b/>
                <w:bCs/>
                <w:color w:val="000000"/>
                <w:sz w:val="20"/>
              </w:rPr>
              <w:t>Est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2C8721E4" w14:textId="77777777" w:rsidR="00724C31" w:rsidRPr="00D84313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BFA8C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7BB14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0CF85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618AE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D8C53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19D2013" w14:textId="77777777" w:rsidR="00724C31" w:rsidRPr="00D84313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D84313" w14:paraId="049F00F6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B39F0" w14:textId="77777777" w:rsidR="00724C31" w:rsidRDefault="00724C31" w:rsidP="00724C3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AA98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195+500</w:t>
            </w:r>
          </w:p>
          <w:p w14:paraId="3F070EF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242+100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6E36B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F3BBE" w14:textId="77777777" w:rsidR="00724C31" w:rsidRDefault="00724C31" w:rsidP="00F7787B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Roşiori Est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5103A08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</w:t>
            </w:r>
            <w:r>
              <w:rPr>
                <w:b/>
                <w:bCs/>
                <w:color w:val="000000"/>
                <w:sz w:val="20"/>
              </w:rPr>
              <w:t xml:space="preserve"> și  linia 2 directă</w:t>
            </w:r>
          </w:p>
          <w:p w14:paraId="1331E683" w14:textId="77777777" w:rsidR="00724C31" w:rsidRPr="00D84313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 Oraş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DB0B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442B0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F1FFF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B4D1C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EBF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724C31" w:rsidRPr="00D84313" w14:paraId="40F07126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48BBF" w14:textId="77777777" w:rsidR="00724C31" w:rsidRPr="00D84313" w:rsidRDefault="00724C31" w:rsidP="00724C3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208EF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D9DE8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F8207" w14:textId="77777777" w:rsidR="00724C31" w:rsidRPr="00D84313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St. Roşiori Est</w:t>
            </w:r>
          </w:p>
          <w:p w14:paraId="548C41F3" w14:textId="77777777" w:rsidR="00724C31" w:rsidRPr="00D84313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 xml:space="preserve">liniile 3 şi 4 </w:t>
            </w:r>
          </w:p>
          <w:p w14:paraId="23CAE76A" w14:textId="77777777" w:rsidR="00724C31" w:rsidRPr="00D84313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82B5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323E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D84313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76239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D530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59EB" w14:textId="77777777" w:rsidR="00724C31" w:rsidRPr="00D84313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D84313" w14:paraId="09144E6B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1A468" w14:textId="77777777" w:rsidR="00724C31" w:rsidRPr="00D84313" w:rsidRDefault="00724C31" w:rsidP="00724C3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D0F50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12843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4EA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St. Turnu Măgurele Oraş</w:t>
            </w:r>
          </w:p>
          <w:p w14:paraId="00007C58" w14:textId="77777777" w:rsidR="00724C31" w:rsidRPr="00D84313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 1 și  4</w:t>
            </w:r>
            <w:r w:rsidRPr="00D84313"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2DAEF25E" w14:textId="77777777" w:rsidR="00724C31" w:rsidRPr="00D84313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4D50C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toată</w:t>
            </w:r>
          </w:p>
          <w:p w14:paraId="07BDE6E8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018F1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D84313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940A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3034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31C60" w14:textId="77777777" w:rsidR="00724C31" w:rsidRPr="00D84313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D84313" w14:paraId="22D5A809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138B" w14:textId="77777777" w:rsidR="00724C31" w:rsidRPr="00D84313" w:rsidRDefault="00724C31" w:rsidP="00724C3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7AFF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242+100</w:t>
            </w:r>
          </w:p>
          <w:p w14:paraId="52954827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244+260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DE253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620A" w14:textId="77777777" w:rsidR="00724C31" w:rsidRPr="00D84313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 Oraş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  <w:r w:rsidRPr="00D84313">
              <w:rPr>
                <w:b/>
                <w:bCs/>
                <w:color w:val="000000"/>
                <w:sz w:val="20"/>
              </w:rPr>
              <w:t xml:space="preserve">Turnu Măgurele </w:t>
            </w:r>
            <w:r>
              <w:rPr>
                <w:b/>
                <w:bCs/>
                <w:color w:val="000000"/>
                <w:sz w:val="20"/>
              </w:rPr>
              <w:t>Port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E1C4F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0D426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7A4B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4378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4396" w14:textId="77777777" w:rsidR="00724C31" w:rsidRPr="00D84313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D84313" w14:paraId="7EB16081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333D" w14:textId="77777777" w:rsidR="00724C31" w:rsidRPr="00D84313" w:rsidRDefault="00724C31" w:rsidP="00724C3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6A06B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5336B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3DCD" w14:textId="77777777" w:rsidR="00724C31" w:rsidRPr="00D84313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D84313">
              <w:rPr>
                <w:b/>
                <w:bCs/>
                <w:color w:val="000000"/>
                <w:sz w:val="20"/>
              </w:rPr>
              <w:t xml:space="preserve">Turnu Măgurele </w:t>
            </w:r>
            <w:r>
              <w:rPr>
                <w:b/>
                <w:bCs/>
                <w:color w:val="000000"/>
                <w:sz w:val="20"/>
              </w:rPr>
              <w:t>Port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9C894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diag. 7-15 si TDJ 7/9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86D8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1E556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D80E" w14:textId="77777777" w:rsidR="00724C31" w:rsidRPr="00D8431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5352" w14:textId="77777777" w:rsidR="00724C31" w:rsidRPr="00D84313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75D02E78" w14:textId="77777777" w:rsidR="00724C31" w:rsidRDefault="00724C31">
      <w:pPr>
        <w:spacing w:before="40" w:after="40" w:line="192" w:lineRule="auto"/>
        <w:ind w:right="57"/>
        <w:rPr>
          <w:sz w:val="20"/>
        </w:rPr>
      </w:pPr>
    </w:p>
    <w:p w14:paraId="4A8A4AEC" w14:textId="77777777" w:rsidR="00724C31" w:rsidRDefault="00724C31" w:rsidP="000F4DAE">
      <w:pPr>
        <w:pStyle w:val="Heading1"/>
        <w:spacing w:line="360" w:lineRule="auto"/>
      </w:pPr>
      <w:r>
        <w:t>LINIA 111</w:t>
      </w:r>
    </w:p>
    <w:p w14:paraId="36692AA8" w14:textId="77777777" w:rsidR="00724C31" w:rsidRDefault="00724C31" w:rsidP="00FF1C05">
      <w:pPr>
        <w:pStyle w:val="Heading1"/>
        <w:spacing w:line="360" w:lineRule="auto"/>
        <w:rPr>
          <w:b w:val="0"/>
          <w:bCs w:val="0"/>
          <w:sz w:val="8"/>
        </w:rPr>
      </w:pPr>
      <w:r>
        <w:t>ROŞIORI EST - ALEXANDRIA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80"/>
        <w:gridCol w:w="750"/>
        <w:gridCol w:w="2189"/>
        <w:gridCol w:w="924"/>
        <w:gridCol w:w="750"/>
        <w:gridCol w:w="860"/>
        <w:gridCol w:w="745"/>
        <w:gridCol w:w="2477"/>
      </w:tblGrid>
      <w:tr w:rsidR="00724C31" w:rsidRPr="005564C7" w14:paraId="6C8AAD11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65096" w14:textId="77777777" w:rsidR="00724C31" w:rsidRPr="005564C7" w:rsidRDefault="00724C31" w:rsidP="00724C3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775D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01C6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04B7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Roşiori Est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496A8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30 în abatere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46B05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88CD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0AF3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3C41A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9C6D949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linia 2. </w:t>
            </w:r>
          </w:p>
        </w:tc>
      </w:tr>
      <w:tr w:rsidR="00724C31" w:rsidRPr="005564C7" w14:paraId="38D2E8D2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E666E" w14:textId="77777777" w:rsidR="00724C31" w:rsidRPr="005564C7" w:rsidRDefault="00724C31" w:rsidP="00724C3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C4A2C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66D60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ECB39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Roşiori Est</w:t>
            </w:r>
          </w:p>
          <w:p w14:paraId="17A73143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liniile 3 și 4 </w:t>
            </w:r>
          </w:p>
          <w:p w14:paraId="04198BDE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83C9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A272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F9C85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4817D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89D2F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5564C7" w14:paraId="0A45D499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847A" w14:textId="77777777" w:rsidR="00724C31" w:rsidRPr="005564C7" w:rsidRDefault="00724C31" w:rsidP="00724C3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8FB08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195+600</w:t>
            </w:r>
          </w:p>
          <w:p w14:paraId="6BC36361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197+500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87BA5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C4913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Roşiori Est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7ACC3976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562B9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91A9D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ED6D8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0631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B6B08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5564C7" w14:paraId="352F8284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99805" w14:textId="77777777" w:rsidR="00724C31" w:rsidRPr="005564C7" w:rsidRDefault="00724C31" w:rsidP="00724C3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D8A1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202+825</w:t>
            </w:r>
          </w:p>
          <w:p w14:paraId="71083FAC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202+875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A99C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B6E4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Roşiori -</w:t>
            </w:r>
          </w:p>
          <w:p w14:paraId="1A670DEA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D8F9D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706D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B8C5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16018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03C61" w14:textId="77777777" w:rsidR="00724C31" w:rsidRPr="005D2784" w:rsidRDefault="00724C31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5D2784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25792FE7" w14:textId="77777777" w:rsidR="00724C31" w:rsidRPr="00736DB4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36D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5564C7" w14:paraId="00CC2BAC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D45F" w14:textId="77777777" w:rsidR="00724C31" w:rsidRPr="005564C7" w:rsidRDefault="00724C31" w:rsidP="00724C3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63939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E0B2A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EFA5D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  <w:p w14:paraId="68778CC9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X +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F467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1B8CF726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3, 4 </w:t>
            </w:r>
          </w:p>
          <w:p w14:paraId="09F23D95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 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12943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8C8A7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9C4A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92C2" w14:textId="77777777" w:rsidR="00724C31" w:rsidRPr="00B43314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B4331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F58E815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B43314">
              <w:rPr>
                <w:b/>
                <w:bCs/>
                <w:i/>
                <w:iCs/>
                <w:color w:val="000000"/>
                <w:sz w:val="20"/>
              </w:rPr>
              <w:t>la liniile 2 și 3.</w:t>
            </w:r>
          </w:p>
        </w:tc>
      </w:tr>
      <w:tr w:rsidR="00724C31" w:rsidRPr="005564C7" w14:paraId="60850292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4283F" w14:textId="77777777" w:rsidR="00724C31" w:rsidRPr="005564C7" w:rsidRDefault="00724C31" w:rsidP="00724C3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CCA9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3138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0DEB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  <w:p w14:paraId="5D8BC706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linia 3 </w:t>
            </w:r>
          </w:p>
          <w:p w14:paraId="565F20D2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B0ADB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42FB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285B4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213C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7C248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5564C7" w14:paraId="5BB4652D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080A4" w14:textId="77777777" w:rsidR="00724C31" w:rsidRPr="005564C7" w:rsidRDefault="00724C31" w:rsidP="00724C3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F91C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5F5F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F7BD5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E5653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peste sch. 6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6D9F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1A77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83FCA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40C30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5564C7" w14:paraId="4EE5B0BA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A6416" w14:textId="77777777" w:rsidR="00724C31" w:rsidRPr="005564C7" w:rsidRDefault="00724C31" w:rsidP="00724C3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79AE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211+700</w:t>
            </w:r>
          </w:p>
          <w:p w14:paraId="288EF250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211+750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A256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A645C" w14:textId="77777777" w:rsidR="00724C31" w:rsidRPr="005564C7" w:rsidRDefault="00724C31" w:rsidP="006272F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8C9DA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4A562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97DBD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98D08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44FCA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5564C7" w14:paraId="41475882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C030" w14:textId="77777777" w:rsidR="00724C31" w:rsidRPr="005564C7" w:rsidRDefault="00724C31" w:rsidP="00724C3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ED6F7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212+000</w:t>
            </w:r>
          </w:p>
          <w:p w14:paraId="1D59A04B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214+500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71991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8B9F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5123A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0F24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6AA45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F233C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78C8B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5564C7" w14:paraId="66BA1E63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B4CEA" w14:textId="77777777" w:rsidR="00724C31" w:rsidRPr="005564C7" w:rsidRDefault="00724C31" w:rsidP="00724C3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2971B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219+000</w:t>
            </w:r>
          </w:p>
          <w:p w14:paraId="7C4BC870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223+000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56488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61FE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03AC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3C962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17DA9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73B2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92916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5564C7" w14:paraId="4A4BB18F" w14:textId="77777777">
        <w:trPr>
          <w:cantSplit/>
          <w:trHeight w:val="105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C9D4D" w14:textId="77777777" w:rsidR="00724C31" w:rsidRPr="005564C7" w:rsidRDefault="00724C31" w:rsidP="00724C3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4494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29EAE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E6CE6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49EC7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359C0F5C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10, 13 </w:t>
            </w:r>
          </w:p>
          <w:p w14:paraId="3F0618CF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67F2959D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T.D.J. </w:t>
            </w:r>
          </w:p>
          <w:p w14:paraId="60628EC3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15 / 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A9CE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0AF2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6A7D9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2A0B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5564C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AE3A55D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5564C7">
              <w:rPr>
                <w:b/>
                <w:bCs/>
                <w:i/>
                <w:iCs/>
                <w:color w:val="000000"/>
                <w:sz w:val="20"/>
              </w:rPr>
              <w:t>la liniile 2 și  3.</w:t>
            </w:r>
          </w:p>
        </w:tc>
      </w:tr>
      <w:tr w:rsidR="00724C31" w:rsidRPr="005564C7" w14:paraId="523657BC" w14:textId="77777777">
        <w:trPr>
          <w:cantSplit/>
          <w:trHeight w:val="81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78D72" w14:textId="77777777" w:rsidR="00724C31" w:rsidRPr="005564C7" w:rsidRDefault="00724C31" w:rsidP="00724C3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27BA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2F831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83FAD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  <w:p w14:paraId="02EF9B74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3D2B6F2F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primiri - expedieri 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20D6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99C84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64793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A128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72B56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5564C7" w14:paraId="4CD0981A" w14:textId="77777777">
        <w:trPr>
          <w:cantSplit/>
          <w:trHeight w:val="253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0AACE" w14:textId="77777777" w:rsidR="00724C31" w:rsidRPr="005564C7" w:rsidRDefault="00724C31" w:rsidP="00724C3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55CB5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4441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12371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  <w:p w14:paraId="696977DF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Cap X şi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8D57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peste T.D.J.</w:t>
            </w:r>
          </w:p>
          <w:p w14:paraId="44C30897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19 / 21, </w:t>
            </w:r>
          </w:p>
          <w:p w14:paraId="092D555C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12 / 14</w:t>
            </w:r>
          </w:p>
          <w:p w14:paraId="2B306F5C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şi</w:t>
            </w:r>
          </w:p>
          <w:p w14:paraId="7C2CD417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sch. 18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174FC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1C07D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24631" w14:textId="77777777" w:rsidR="00724C31" w:rsidRPr="005564C7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B83EA" w14:textId="77777777" w:rsidR="00724C31" w:rsidRPr="005564C7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7967ED17" w14:textId="77777777" w:rsidR="00724C31" w:rsidRDefault="00724C31">
      <w:pPr>
        <w:spacing w:before="40" w:after="40" w:line="192" w:lineRule="auto"/>
        <w:ind w:right="57"/>
        <w:rPr>
          <w:sz w:val="20"/>
        </w:rPr>
      </w:pPr>
    </w:p>
    <w:p w14:paraId="4F00E46D" w14:textId="77777777" w:rsidR="00724C31" w:rsidRDefault="00724C31" w:rsidP="00CB56C2">
      <w:pPr>
        <w:pStyle w:val="Heading1"/>
        <w:spacing w:line="360" w:lineRule="auto"/>
      </w:pPr>
      <w:r>
        <w:t>LINIA 111 A</w:t>
      </w:r>
    </w:p>
    <w:p w14:paraId="7047F63F" w14:textId="77777777" w:rsidR="00724C31" w:rsidRDefault="00724C31" w:rsidP="00CB56C2">
      <w:pPr>
        <w:pStyle w:val="Heading1"/>
        <w:spacing w:line="360" w:lineRule="auto"/>
        <w:rPr>
          <w:b w:val="0"/>
          <w:bCs w:val="0"/>
          <w:sz w:val="8"/>
        </w:rPr>
      </w:pPr>
      <w:r>
        <w:t>ALEXANDRIA - ZIMNICEA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80"/>
        <w:gridCol w:w="750"/>
        <w:gridCol w:w="2189"/>
        <w:gridCol w:w="924"/>
        <w:gridCol w:w="750"/>
        <w:gridCol w:w="860"/>
        <w:gridCol w:w="745"/>
        <w:gridCol w:w="2477"/>
      </w:tblGrid>
      <w:tr w:rsidR="00724C31" w14:paraId="335E0CAE" w14:textId="77777777">
        <w:trPr>
          <w:cantSplit/>
          <w:trHeight w:val="105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EC820" w14:textId="77777777" w:rsidR="00724C31" w:rsidRDefault="00724C31" w:rsidP="00724C31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2335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368D8" w14:textId="77777777" w:rsidR="00724C31" w:rsidRPr="0067415A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9EFF9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80491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DD3F1BD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10, 13 </w:t>
            </w:r>
          </w:p>
          <w:p w14:paraId="66EDA8F0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676F1C1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5C254889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C9E4B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53A7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EE2E" w14:textId="77777777" w:rsidR="00724C31" w:rsidRPr="0067415A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8439B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269CE7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 3.</w:t>
            </w:r>
          </w:p>
        </w:tc>
      </w:tr>
      <w:tr w:rsidR="00724C31" w14:paraId="21430A16" w14:textId="77777777">
        <w:trPr>
          <w:cantSplit/>
          <w:trHeight w:val="81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42FB" w14:textId="77777777" w:rsidR="00724C31" w:rsidRDefault="00724C31" w:rsidP="00724C31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B73DE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8FFEF" w14:textId="77777777" w:rsidR="00724C31" w:rsidRPr="0067415A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706F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  <w:p w14:paraId="02990880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43E7D67E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- expedieri 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C6645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3C0F" w14:textId="77777777" w:rsidR="00724C31" w:rsidRPr="0067415A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7415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E0DE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78130" w14:textId="77777777" w:rsidR="00724C31" w:rsidRPr="0067415A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CE6E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173E2A69" w14:textId="77777777">
        <w:trPr>
          <w:cantSplit/>
          <w:trHeight w:val="253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6A358" w14:textId="77777777" w:rsidR="00724C31" w:rsidRDefault="00724C31" w:rsidP="00724C31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2708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435C" w14:textId="77777777" w:rsidR="00724C31" w:rsidRPr="0067415A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FF803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  <w:p w14:paraId="0B4A71E5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019C2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8E910D4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19 / 21, </w:t>
            </w:r>
          </w:p>
          <w:p w14:paraId="40375754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  <w:p w14:paraId="261E01D7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8396427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41E35" w14:textId="77777777" w:rsidR="00724C31" w:rsidRPr="0067415A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7C2A1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25934" w14:textId="77777777" w:rsidR="00724C31" w:rsidRPr="0067415A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FB01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6EE4B602" w14:textId="77777777">
        <w:trPr>
          <w:cantSplit/>
          <w:trHeight w:val="13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B7D7" w14:textId="77777777" w:rsidR="00724C31" w:rsidRDefault="00724C31" w:rsidP="00724C31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287B4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226+444</w:t>
            </w:r>
          </w:p>
          <w:p w14:paraId="640CBAA3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273+200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EC89" w14:textId="77777777" w:rsidR="00724C31" w:rsidRPr="0067415A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1E22" w14:textId="77777777" w:rsidR="00724C31" w:rsidRPr="006F2DFE" w:rsidRDefault="00724C31">
            <w:pPr>
              <w:spacing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F2DFE">
              <w:rPr>
                <w:b/>
                <w:bCs/>
                <w:color w:val="000000"/>
                <w:sz w:val="20"/>
              </w:rPr>
              <w:t>Alexandria -</w:t>
            </w:r>
          </w:p>
          <w:p w14:paraId="2813DA71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 w:rsidRPr="006F2DFE">
              <w:rPr>
                <w:b/>
                <w:bCs/>
                <w:color w:val="000000"/>
                <w:sz w:val="20"/>
              </w:rPr>
              <w:t xml:space="preserve"> Zimnicea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FDD98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E112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B22A3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CC2C5" w14:textId="77777777" w:rsidR="00724C31" w:rsidRPr="0067415A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8EDA2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A028FC">
              <w:rPr>
                <w:b/>
                <w:bCs/>
                <w:iCs/>
                <w:sz w:val="20"/>
              </w:rPr>
              <w:t>*Interzis circulaţia trenurilor care au în componenţă mai mult de două locomotive cuplate.</w:t>
            </w:r>
          </w:p>
          <w:p w14:paraId="7F515988" w14:textId="77777777" w:rsidR="00724C31" w:rsidRPr="00CB56C2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B56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5BDF8528" w14:textId="77777777">
        <w:trPr>
          <w:cantSplit/>
          <w:trHeight w:val="452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5174" w14:textId="77777777" w:rsidR="00724C31" w:rsidRDefault="00724C31" w:rsidP="00724C31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CAA2E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74C9" w14:textId="77777777" w:rsidR="00724C31" w:rsidRPr="0067415A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2733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Zimnicea</w:t>
            </w:r>
          </w:p>
          <w:p w14:paraId="7DF6A3BE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2A,  2B şi 3 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4B684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C0AE7F4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15B2E" w14:textId="77777777" w:rsidR="00724C31" w:rsidRPr="0067415A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7415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9786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8E923" w14:textId="77777777" w:rsidR="00724C31" w:rsidRPr="0067415A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4CE6A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290448C4" w14:textId="77777777" w:rsidR="00724C31" w:rsidRDefault="00724C31" w:rsidP="00CB56C2">
      <w:pPr>
        <w:spacing w:line="360" w:lineRule="auto"/>
        <w:ind w:right="57"/>
        <w:rPr>
          <w:sz w:val="20"/>
        </w:rPr>
      </w:pPr>
    </w:p>
    <w:p w14:paraId="747D7CA4" w14:textId="77777777" w:rsidR="00724C31" w:rsidRDefault="00724C31" w:rsidP="00DB78D2">
      <w:pPr>
        <w:pStyle w:val="Heading1"/>
        <w:spacing w:line="360" w:lineRule="auto"/>
      </w:pPr>
      <w:r>
        <w:t>LINIA 112</w:t>
      </w:r>
    </w:p>
    <w:p w14:paraId="0D239538" w14:textId="77777777" w:rsidR="00724C31" w:rsidRDefault="00724C31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724C31" w14:paraId="5F7778A1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3FB7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9161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041B4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53A5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3F8C961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6D2D1" w14:textId="77777777" w:rsidR="00724C31" w:rsidRDefault="00724C31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6B242F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26, 32, 38 și 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FC98F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445E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A3EF5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DEBA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724C31" w14:paraId="6562DBB9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BB373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FF90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4880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30D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1E2A6A6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FA16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02056B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BAA4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16DE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1B1D2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FB80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333209B4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42E7D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228F" w14:textId="77777777" w:rsidR="00724C31" w:rsidRDefault="00724C3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47E2CE25" w14:textId="77777777" w:rsidR="00724C31" w:rsidRDefault="00724C3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B4791" w14:textId="77777777" w:rsidR="00724C31" w:rsidRPr="00483148" w:rsidRDefault="00724C3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5759E" w14:textId="77777777" w:rsidR="00724C31" w:rsidRDefault="00724C31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E167A" w14:textId="77777777" w:rsidR="00724C31" w:rsidRDefault="00724C3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0542" w14:textId="77777777" w:rsidR="00724C31" w:rsidRDefault="00724C3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A4FF" w14:textId="77777777" w:rsidR="00724C31" w:rsidRDefault="00724C3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D9351" w14:textId="77777777" w:rsidR="00724C31" w:rsidRPr="00483148" w:rsidRDefault="00724C3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96B9B" w14:textId="77777777" w:rsidR="00724C31" w:rsidRDefault="00724C31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6DBDF514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038D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404C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6D28F85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54CA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A20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6957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2B8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2B03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DD1D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55EA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14:paraId="4A322BA6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FDF34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286C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1088BB8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E4DF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80C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624C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E32B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C44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5F466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924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52B65949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686F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017BA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B3DA0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7E1B1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54CA107A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F59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5691A9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EFB09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167BA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5344B" w14:textId="77777777" w:rsidR="00724C31" w:rsidRPr="00483148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40666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203A221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C2461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C756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1CEC8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6B5F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20F04A8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3D68100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CE25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6C3399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4E225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4773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D4CCC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7F83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26D3BF2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B54A0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A70C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4E5BF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A25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5C87725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997E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384F97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484D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CB38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FF7C4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0FD3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8DCBE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724C31" w14:paraId="4BDE2119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D08E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9BB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0D3BD9C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E602A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FFE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18760AA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780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E3F1A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77AA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009C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90D09" w14:textId="77777777" w:rsidR="00724C31" w:rsidRPr="00EB0A86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2D55B3C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751AF467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8A416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97F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2CF1AC8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3BF88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7A91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746F75C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7497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AF861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7957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D527D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26CF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7CF320D6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F07DC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D40E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532F269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979A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CD7F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62689A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AD05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74DD5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1AF0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B644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4470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846198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744E5A8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724C31" w14:paraId="5B671610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FBC70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CD08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9B67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90B9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56F0B2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D85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B19617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DA585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A04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8B024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A219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724C31" w14:paraId="75CA33D5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641DA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FA1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69E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D734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48CD19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2950B94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0166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8702A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3FA0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551C11F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B3E9A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D610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111180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D3720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724C31" w14:paraId="42AB14E6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3628B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6B8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E02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D3F0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467149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D5E5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6768EAA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C13D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8205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CB77D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1E1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D800F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724C31" w14:paraId="18B2AE77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D825D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EF63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859F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F7B1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251396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50D4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FAB07E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4F5A073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BD3F04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65E3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A20B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56B5E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49DA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A226A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724C31" w14:paraId="287CCAAB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BC920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F857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F68C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3E95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8EAC3C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4C2B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18ECD21" w14:textId="77777777" w:rsidR="00724C31" w:rsidRPr="000A20AF" w:rsidRDefault="00724C31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6559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CD29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69FE0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02BB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CAE9E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724C31" w14:paraId="34BE446C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7C3FB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6676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A820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A768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261A67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9DA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D31D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DFB3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A6AD5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133B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7AA2A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724C31" w14:paraId="37F681C8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AAB8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9134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4B09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71A4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5728AB1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8E7F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7827378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9551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2055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36DA2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1E54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724C31" w14:paraId="7A4C79C6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DA217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FFAF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B887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EC94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565D257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2997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8C7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5216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E3FC8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1C8A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724C31" w14:paraId="571E43DC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89478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49D0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902CA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CD2C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04BEFC8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99D0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63A104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F3B80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A70E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9E165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8E89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0F96F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724C31" w14:paraId="4D402369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E447C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622A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C9086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14A6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0B1516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4D8D98E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02C7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F259FF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1043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A8BD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49FF6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971D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0CBAC8B9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4DBC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1EFE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E2DA4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BE8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ADFF61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0CF1E75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5E56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F7E7B9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8C553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B6B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CD28B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E83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45A09C8C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17E7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8E9B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0C19C6A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6B39B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3153" w14:textId="77777777" w:rsidR="00724C31" w:rsidRPr="002F2938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22C3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65B5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B2F5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4C7F1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75B9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38BEE55C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27CA7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4EBA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6A51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5AC2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25B9F81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6A6E318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206E552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61FA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2B8F2A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1D838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0B73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238F0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153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1811E537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BB63" w14:textId="77777777" w:rsidR="00724C31" w:rsidRDefault="00724C31" w:rsidP="00724C3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E8AF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558C7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B59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10F23FE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3889E618" w14:textId="77777777" w:rsidR="00724C31" w:rsidRPr="007D0C03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CFF8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DF3016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5E8AC5A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E938F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854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8D4B4" w14:textId="77777777" w:rsidR="00724C31" w:rsidRPr="0048314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4C40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01933531" w14:textId="77777777" w:rsidR="00724C31" w:rsidRDefault="00724C31">
      <w:pPr>
        <w:spacing w:before="40" w:after="40" w:line="192" w:lineRule="auto"/>
        <w:ind w:right="57"/>
        <w:rPr>
          <w:sz w:val="20"/>
        </w:rPr>
      </w:pPr>
    </w:p>
    <w:p w14:paraId="53FAA522" w14:textId="77777777" w:rsidR="00724C31" w:rsidRPr="00341E40" w:rsidRDefault="00724C31" w:rsidP="00341E40">
      <w:pPr>
        <w:pStyle w:val="Heading1"/>
        <w:spacing w:line="360" w:lineRule="auto"/>
        <w:rPr>
          <w:color w:val="000000"/>
        </w:rPr>
      </w:pPr>
      <w:r w:rsidRPr="00341E40">
        <w:rPr>
          <w:color w:val="000000"/>
        </w:rPr>
        <w:t>LINIA 112 A</w:t>
      </w:r>
    </w:p>
    <w:p w14:paraId="519DFB2B" w14:textId="77777777" w:rsidR="00724C31" w:rsidRPr="00341E40" w:rsidRDefault="00724C31" w:rsidP="00341E40">
      <w:pPr>
        <w:pStyle w:val="Heading1"/>
        <w:spacing w:line="360" w:lineRule="auto"/>
        <w:rPr>
          <w:color w:val="000000"/>
        </w:rPr>
      </w:pPr>
      <w:r w:rsidRPr="00341E40">
        <w:rPr>
          <w:color w:val="000000"/>
        </w:rPr>
        <w:t>GRUPA TEHNICA CARACAL – CORABIA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1"/>
        <w:gridCol w:w="869"/>
        <w:gridCol w:w="753"/>
        <w:gridCol w:w="869"/>
        <w:gridCol w:w="753"/>
        <w:gridCol w:w="2490"/>
      </w:tblGrid>
      <w:tr w:rsidR="00724C31" w:rsidRPr="00341E40" w14:paraId="3312A21D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97717" w14:textId="77777777" w:rsidR="00724C31" w:rsidRPr="00341E40" w:rsidRDefault="00724C31" w:rsidP="00724C3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785C" w14:textId="77777777" w:rsidR="00724C31" w:rsidRDefault="00724C31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74883471" w14:textId="77777777" w:rsidR="00724C31" w:rsidRPr="00341E40" w:rsidRDefault="00724C31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B6C8" w14:textId="77777777" w:rsidR="00724C31" w:rsidRPr="00341E40" w:rsidRDefault="00724C31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0E781" w14:textId="77777777" w:rsidR="00724C31" w:rsidRPr="00341E40" w:rsidRDefault="00724C31" w:rsidP="005D0F45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E1954" w14:textId="77777777" w:rsidR="00724C31" w:rsidRPr="00341E40" w:rsidRDefault="00724C31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80B5" w14:textId="77777777" w:rsidR="00724C31" w:rsidRPr="00341E40" w:rsidRDefault="00724C31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C8DBF" w14:textId="77777777" w:rsidR="00724C31" w:rsidRPr="00341E40" w:rsidRDefault="00724C31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6CB1A" w14:textId="77777777" w:rsidR="00724C31" w:rsidRPr="00341E40" w:rsidRDefault="00724C31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A81CE" w14:textId="77777777" w:rsidR="00724C31" w:rsidRPr="00341E40" w:rsidRDefault="00724C31" w:rsidP="005D0F4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:rsidRPr="00341E40" w14:paraId="6503D416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0A0D" w14:textId="77777777" w:rsidR="00724C31" w:rsidRPr="00341E40" w:rsidRDefault="00724C31" w:rsidP="00724C3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8748F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51B6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7A30F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54A75EAC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Caracal </w:t>
            </w:r>
          </w:p>
          <w:p w14:paraId="33E7DFBA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617EA3FB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5C3FA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toată</w:t>
            </w:r>
          </w:p>
          <w:p w14:paraId="251C27F6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5CF8D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10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81D20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24AB6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7C690C25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341E40" w14:paraId="7A134716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3884" w14:textId="77777777" w:rsidR="00724C31" w:rsidRPr="00341E40" w:rsidRDefault="00724C31" w:rsidP="00724C3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108B4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7B8B0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4DC8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543C0CE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1EC854DC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C4C5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3B8BBD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6109BBC1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C6DC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DC768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7A053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02E44D4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  <w:tr w:rsidR="00724C31" w:rsidRPr="00341E40" w14:paraId="1B7B9D84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B2189" w14:textId="77777777" w:rsidR="00724C31" w:rsidRPr="00341E40" w:rsidRDefault="00724C31" w:rsidP="00724C3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591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242+950</w:t>
            </w:r>
          </w:p>
          <w:p w14:paraId="59FFA1EA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282+229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6573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C5A5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65B60EC0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1460C45A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97A0C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C17E6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D777F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E0BAA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A92725E" w14:textId="77777777" w:rsidR="00724C31" w:rsidRDefault="00724C31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mai mult de două locomotive cuplate.</w:t>
            </w:r>
          </w:p>
          <w:p w14:paraId="1F3A527F" w14:textId="77777777" w:rsidR="00724C31" w:rsidRPr="002A0159" w:rsidRDefault="00724C31">
            <w:pPr>
              <w:spacing w:before="40" w:after="40" w:line="360" w:lineRule="auto"/>
              <w:ind w:left="82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341E40" w14:paraId="4791D5EF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6A073" w14:textId="77777777" w:rsidR="00724C31" w:rsidRPr="00341E40" w:rsidRDefault="00724C31" w:rsidP="00724C3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65144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252+690</w:t>
            </w:r>
          </w:p>
          <w:p w14:paraId="78787059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252+740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AED95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952A8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1CE4D598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11E2E48A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63E13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844BC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18E00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18E90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9D6E7C0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341E40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7485AEDA" w14:textId="77777777" w:rsidR="00724C31" w:rsidRPr="00083153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83153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341E40" w14:paraId="521D785C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90BAA" w14:textId="77777777" w:rsidR="00724C31" w:rsidRPr="00341E40" w:rsidRDefault="00724C31" w:rsidP="00724C3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4A6D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257+075</w:t>
            </w:r>
          </w:p>
          <w:p w14:paraId="2721375A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257+125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545FF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1A5C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01DF0348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638D9C0C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86FB9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2E440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B2F23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C1AEC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CC194F8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341E40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497CC1A3" w14:textId="77777777" w:rsidR="00724C31" w:rsidRPr="00083153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83153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341E40" w14:paraId="00B8E6DD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F3BB6" w14:textId="77777777" w:rsidR="00724C31" w:rsidRPr="00341E40" w:rsidRDefault="00724C31" w:rsidP="00724C3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28A3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267+875</w:t>
            </w:r>
          </w:p>
          <w:p w14:paraId="043E06D4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267+925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89D20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0B19D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003A977A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62D1C2B7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7C472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02BC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DBE69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EB35C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C33BBDE" w14:textId="77777777" w:rsidR="00724C31" w:rsidRPr="009B36D7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9B36D7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17BB1F9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:rsidRPr="00341E40" w14:paraId="63F005C7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D666E" w14:textId="77777777" w:rsidR="00724C31" w:rsidRPr="00341E40" w:rsidRDefault="00724C31" w:rsidP="00724C3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F6200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8FB7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920BF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St. Corabia</w:t>
            </w:r>
          </w:p>
          <w:p w14:paraId="2019FAE2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1FBA6C1F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A7B2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toată</w:t>
            </w:r>
          </w:p>
          <w:p w14:paraId="2578279D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849C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00E98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CA05B" w14:textId="77777777" w:rsidR="00724C31" w:rsidRPr="00341E40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110934F" w14:textId="77777777" w:rsidR="00724C31" w:rsidRPr="00341E40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0A1A9975" w14:textId="77777777" w:rsidR="00724C31" w:rsidRPr="00341E40" w:rsidRDefault="00724C31" w:rsidP="00341E40">
      <w:pPr>
        <w:rPr>
          <w:color w:val="000000"/>
        </w:rPr>
      </w:pPr>
    </w:p>
    <w:p w14:paraId="48A624CE" w14:textId="77777777" w:rsidR="00724C31" w:rsidRDefault="00724C31" w:rsidP="00671189">
      <w:pPr>
        <w:pStyle w:val="Heading1"/>
        <w:spacing w:line="360" w:lineRule="auto"/>
      </w:pPr>
      <w:r>
        <w:t>LINIA 113</w:t>
      </w:r>
    </w:p>
    <w:p w14:paraId="28DEC842" w14:textId="77777777" w:rsidR="00724C31" w:rsidRDefault="00724C31" w:rsidP="007D0571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CRAIOVA - CALAFAT</w:t>
      </w:r>
      <w:r>
        <w:rPr>
          <w:caps/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5"/>
        <w:gridCol w:w="880"/>
        <w:gridCol w:w="747"/>
        <w:gridCol w:w="2176"/>
        <w:gridCol w:w="981"/>
        <w:gridCol w:w="747"/>
        <w:gridCol w:w="850"/>
        <w:gridCol w:w="736"/>
        <w:gridCol w:w="2464"/>
      </w:tblGrid>
      <w:tr w:rsidR="00724C31" w14:paraId="6562B2F6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4227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79229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249+150</w:t>
            </w:r>
          </w:p>
          <w:p w14:paraId="3E6EE704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250+300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1602A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311B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3FA4C0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3A + 3B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38023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77F28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5DD19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F16E" w14:textId="77777777" w:rsidR="00724C31" w:rsidRPr="00CC12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F1C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trenuri de marfă în tranzit. Nesemnalizată pe teren.</w:t>
            </w:r>
          </w:p>
          <w:p w14:paraId="58418A4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Stația în paralelogram.</w:t>
            </w:r>
          </w:p>
        </w:tc>
      </w:tr>
      <w:tr w:rsidR="00724C31" w14:paraId="67858218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87A29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334DD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FBE14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BDD2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401023D8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BE6EA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31689DC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37126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88970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D54DF" w14:textId="77777777" w:rsidR="00724C31" w:rsidRPr="00CC12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B7E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 linia 2 A la liniile 26 și 27.</w:t>
            </w:r>
          </w:p>
        </w:tc>
      </w:tr>
      <w:tr w:rsidR="00724C31" w14:paraId="2C0ED75F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CB6C0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BAA09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6DD49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3EDF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D22A1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1E644AB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79 - 85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52738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E53AE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06DD" w14:textId="77777777" w:rsidR="00724C31" w:rsidRPr="00CC12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1F2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21175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28 A la liniile </w:t>
            </w:r>
          </w:p>
          <w:p w14:paraId="0388A42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1 - 4B.</w:t>
            </w:r>
          </w:p>
        </w:tc>
      </w:tr>
      <w:tr w:rsidR="00724C31" w14:paraId="4628FE2B" w14:textId="77777777">
        <w:trPr>
          <w:cantSplit/>
          <w:trHeight w:val="60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1181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1725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BF302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65C3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604B435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3AA1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04810F6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 / 79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863C4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3A6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95D1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4796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A2FFE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28A către liniile </w:t>
            </w:r>
          </w:p>
          <w:p w14:paraId="613EED7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1 - 4B, 26 și 27.</w:t>
            </w:r>
          </w:p>
        </w:tc>
      </w:tr>
      <w:tr w:rsidR="00724C31" w14:paraId="04A46354" w14:textId="77777777">
        <w:trPr>
          <w:cantSplit/>
          <w:trHeight w:val="45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8ED7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3921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665A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E4BC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2AF181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D218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4E3BD75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1F8C7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1DD0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87316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3F96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liniile 1A, 2A și 28A către liniile 26 și 27.</w:t>
            </w:r>
          </w:p>
        </w:tc>
      </w:tr>
      <w:tr w:rsidR="00724C31" w14:paraId="3C554F02" w14:textId="77777777">
        <w:trPr>
          <w:cantSplit/>
          <w:trHeight w:val="22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33EBF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AE5D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B196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C8A7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389530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1D10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5FD1C4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3A330A7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23, 33,  35, </w:t>
            </w:r>
          </w:p>
          <w:p w14:paraId="5324566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414C1C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43 / 49, 45 / 51, sch. </w:t>
            </w:r>
          </w:p>
          <w:p w14:paraId="1B5BE1BE" w14:textId="77777777" w:rsidR="00724C31" w:rsidRDefault="00724C31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55, 57, 59, 65, 67, 69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FEAB3" w14:textId="77777777" w:rsidR="00724C31" w:rsidRPr="000625F2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BA31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D009F" w14:textId="77777777" w:rsidR="00724C31" w:rsidRPr="000625F2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CE5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31E61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4A - 11.</w:t>
            </w:r>
          </w:p>
        </w:tc>
      </w:tr>
      <w:tr w:rsidR="00724C31" w14:paraId="09C5ACC9" w14:textId="77777777">
        <w:trPr>
          <w:cantSplit/>
          <w:trHeight w:val="22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4D838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A3A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FAB1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41FC8" w14:textId="77777777" w:rsidR="00724C31" w:rsidRDefault="00724C31" w:rsidP="00FD446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6EE4206F" w14:textId="77777777" w:rsidR="00724C31" w:rsidRDefault="00724C31" w:rsidP="00FD446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D2801" w14:textId="77777777" w:rsidR="00724C31" w:rsidRDefault="00724C31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3B47492" w14:textId="77777777" w:rsidR="00724C31" w:rsidRDefault="00724C31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2CE8E673" w14:textId="77777777" w:rsidR="00724C31" w:rsidRDefault="00724C31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145, 147, 149, 151 </w:t>
            </w:r>
          </w:p>
          <w:p w14:paraId="7DDD8258" w14:textId="77777777" w:rsidR="00724C31" w:rsidRDefault="00724C31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157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6F7E" w14:textId="77777777" w:rsidR="00724C31" w:rsidRPr="000625F2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802A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98365" w14:textId="77777777" w:rsidR="00724C31" w:rsidRPr="000625F2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2C0A2" w14:textId="77777777" w:rsidR="00724C31" w:rsidRDefault="00724C31" w:rsidP="00FD446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550C4C" w14:textId="77777777" w:rsidR="00724C31" w:rsidRDefault="00724C31" w:rsidP="00FD446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724C31" w14:paraId="7E71A4AA" w14:textId="77777777">
        <w:trPr>
          <w:cantSplit/>
          <w:trHeight w:val="108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24128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A86D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3510E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937F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2D5BDB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12-16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B5F4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6E4270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1367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74AC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CB7DE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697F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5B175B2C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71334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89F1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AF53D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F097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Jiu  H.M. Cap X + Y </w:t>
            </w:r>
          </w:p>
          <w:p w14:paraId="5E7BE2A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28C7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9C27CE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23, 10 și diag. </w:t>
            </w:r>
          </w:p>
          <w:p w14:paraId="453D958F" w14:textId="77777777" w:rsidR="00724C31" w:rsidRPr="00A91FA4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0"/>
              </w:rPr>
              <w:t xml:space="preserve">15-23 </w:t>
            </w:r>
            <w:r>
              <w:rPr>
                <w:b/>
                <w:bCs/>
                <w:sz w:val="20"/>
              </w:rPr>
              <w:br/>
              <w:t>și 10-8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764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947C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69CB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E7C0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Cu acces la linia 3 </w:t>
            </w:r>
          </w:p>
          <w:p w14:paraId="22F9900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sz w:val="20"/>
              </w:rPr>
              <w:t>Jiu  H.M.</w:t>
            </w:r>
          </w:p>
        </w:tc>
      </w:tr>
      <w:tr w:rsidR="00724C31" w14:paraId="3BF8A81C" w14:textId="77777777" w:rsidTr="00A16AF3">
        <w:trPr>
          <w:cantSplit/>
          <w:trHeight w:val="778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17FC7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B22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254+120</w:t>
            </w:r>
          </w:p>
          <w:p w14:paraId="7E41AF1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254+170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634F5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78BD" w14:textId="77777777" w:rsidR="00724C31" w:rsidRDefault="00724C31" w:rsidP="00347E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Jiu  H.M.  -  Podari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CD6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344E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84E1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92E02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6F88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64706EE3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10F0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4AE1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684B6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1F5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Podari</w:t>
            </w:r>
          </w:p>
          <w:p w14:paraId="1FC55C1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AD87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B00101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7, 9, 11, 13, 15 </w:t>
            </w:r>
          </w:p>
          <w:p w14:paraId="3C765D1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12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CBD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1CF7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282D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1FF1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531C4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liniile 2 - 4.</w:t>
            </w:r>
          </w:p>
        </w:tc>
      </w:tr>
      <w:tr w:rsidR="00724C31" w14:paraId="3D431933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E2EA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00CC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77CCC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B68A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Podari</w:t>
            </w:r>
          </w:p>
          <w:p w14:paraId="4B2B115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4BFF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E8581F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/ 8</w:t>
            </w:r>
          </w:p>
          <w:p w14:paraId="22D861D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10 și 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240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D0F7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73506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A1D7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EA3D6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și 4 Cap Y.</w:t>
            </w:r>
          </w:p>
        </w:tc>
      </w:tr>
      <w:tr w:rsidR="00724C31" w14:paraId="3F6B6F97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7F82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911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0AA7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E86B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Sălcuța Cap X +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27FA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peste sch. 3 și diag. 1-3 și Cap Y peste sch. 4 și diag 2-4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828D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2E37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E457F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CE21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2 Sălcuța</w:t>
            </w:r>
          </w:p>
        </w:tc>
      </w:tr>
      <w:tr w:rsidR="00724C31" w14:paraId="393F07A8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4D3D7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ACB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262AA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000B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Segarcea</w:t>
            </w:r>
          </w:p>
          <w:p w14:paraId="1B67D74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A893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TDJ</w:t>
            </w:r>
          </w:p>
          <w:p w14:paraId="042E2B2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9,</w:t>
            </w:r>
          </w:p>
          <w:p w14:paraId="7A3AC89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10, TDJ</w:t>
            </w:r>
          </w:p>
          <w:p w14:paraId="3C2E3CF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și diag. 1-3, 3-7/9,</w:t>
            </w:r>
          </w:p>
          <w:p w14:paraId="54E6CB1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4-10 și 10-12/14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A23F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3C40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42AF1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036B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2 și 3.</w:t>
            </w:r>
          </w:p>
        </w:tc>
      </w:tr>
      <w:tr w:rsidR="00724C31" w14:paraId="526FDDF3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58C53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5334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1C0D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D1DF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Segarcea</w:t>
            </w:r>
          </w:p>
          <w:p w14:paraId="6A82DD9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 </w:t>
            </w:r>
          </w:p>
          <w:p w14:paraId="397C2D1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BBF5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99CB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DEB5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6132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C922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799DD6ED" w14:textId="77777777">
        <w:trPr>
          <w:cantSplit/>
          <w:trHeight w:val="5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8FD1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404E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D637F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EB48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Portăreşti</w:t>
            </w:r>
          </w:p>
          <w:p w14:paraId="2531BF5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2 și 3</w:t>
            </w:r>
          </w:p>
          <w:p w14:paraId="0086744E" w14:textId="77777777" w:rsidR="00724C31" w:rsidRPr="001B3BD6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885F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2B78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736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659CF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0208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43B33693" w14:textId="77777777">
        <w:trPr>
          <w:cantSplit/>
          <w:trHeight w:val="5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B3F27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9B2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6F4CC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9F07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Portăreşti,</w:t>
            </w:r>
          </w:p>
          <w:p w14:paraId="217B6545" w14:textId="77777777" w:rsidR="00724C31" w:rsidRPr="002617B2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X + </w:t>
            </w:r>
            <w:r>
              <w:rPr>
                <w:b/>
                <w:bCs/>
                <w:sz w:val="20"/>
                <w:lang w:val="en-US"/>
              </w:rPr>
              <w:t>Cap Y</w:t>
            </w:r>
          </w:p>
          <w:p w14:paraId="15E8BF9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CE3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294C21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3, </w:t>
            </w:r>
          </w:p>
          <w:p w14:paraId="5FE7684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5 / 7, </w:t>
            </w:r>
          </w:p>
          <w:p w14:paraId="4B97C61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diagonala 1 - 3, </w:t>
            </w:r>
          </w:p>
          <w:p w14:paraId="1897C5A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/ 7, sch. 4,  TDJ 6 / 8, </w:t>
            </w:r>
          </w:p>
          <w:p w14:paraId="1185D12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2 - 4 și 4 - 6 / 8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5EEA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A577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177E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29138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9EE2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49AA29A2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17367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513A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EDFD4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DA7C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4C7A362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077CBDE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10A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67FA60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1F51A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498A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0E69A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B9B1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7AB887B8" w14:textId="77777777">
        <w:trPr>
          <w:cantSplit/>
          <w:trHeight w:val="367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C08FD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A34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1E50A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C68F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6AB42F6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1D8CB5C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56D5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  <w:p w14:paraId="48DFFC8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3E82FD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05906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3EFB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FB2E5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EC13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70B7519A" w14:textId="77777777">
        <w:trPr>
          <w:cantSplit/>
          <w:trHeight w:val="367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B852C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0AF0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80C77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3186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73CC2C3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8288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8471E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D360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E3BD9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F28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3, 7 și 8 Cap X.</w:t>
            </w:r>
          </w:p>
        </w:tc>
      </w:tr>
      <w:tr w:rsidR="00724C31" w14:paraId="1879C058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6713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90D8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9EFA1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AD4AC" w14:textId="77777777" w:rsidR="00724C31" w:rsidRDefault="00724C31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7C7D948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78B7511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923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9880E6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CA25D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D9EA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4B56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FD8B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peste sch. 3, 4, 5 şi 6.</w:t>
            </w:r>
          </w:p>
        </w:tc>
      </w:tr>
      <w:tr w:rsidR="00724C31" w14:paraId="43127D47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4BDF9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8B04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078AC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2649B" w14:textId="77777777" w:rsidR="00724C31" w:rsidRDefault="00724C31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3E5A6D8B" w14:textId="77777777" w:rsidR="00724C31" w:rsidRDefault="00724C31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Cap X +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9423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FDF08B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</w:t>
            </w:r>
          </w:p>
          <w:p w14:paraId="2A5DECD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053829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4D0B0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CBD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82559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D7A3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D629E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2.</w:t>
            </w:r>
          </w:p>
        </w:tc>
      </w:tr>
      <w:tr w:rsidR="00724C31" w14:paraId="42C95E81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D806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1FB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69364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13560" w14:textId="77777777" w:rsidR="00724C31" w:rsidRDefault="00724C31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7CB979BD" w14:textId="77777777" w:rsidR="00724C31" w:rsidRDefault="00724C31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linia 3,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04E0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200 m de la călcâi sch. 6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D706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EED6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454E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09B7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946C19" w14:paraId="37B1EC19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B43EB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96C0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24AB1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855C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 . Calafat</w:t>
            </w:r>
          </w:p>
          <w:p w14:paraId="159F4ED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1A</w:t>
            </w:r>
          </w:p>
          <w:p w14:paraId="1BA16E7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8BB6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B34C5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419D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F663B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1B036" w14:textId="77777777" w:rsidR="00724C31" w:rsidRPr="00946C19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724C31" w:rsidRPr="00946C19" w14:paraId="7D8FD23E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B44D0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AF3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D87AF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E89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29DAB70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46ACB29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CB21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8BE4D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94E5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E31B2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56351" w14:textId="77777777" w:rsidR="00724C31" w:rsidRPr="00946C19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724C31" w:rsidRPr="00946C19" w14:paraId="3725D682" w14:textId="77777777">
        <w:trPr>
          <w:cantSplit/>
          <w:trHeight w:val="108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A118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DBFE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E4DF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424B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37E0608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35E33CA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F1C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D8B2D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1316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170D8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F74C" w14:textId="77777777" w:rsidR="00724C31" w:rsidRPr="00946C19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Afectează intrări - ieşiri peste sch. 5, 9, 16 şi 18. </w:t>
            </w:r>
          </w:p>
        </w:tc>
      </w:tr>
      <w:tr w:rsidR="00724C31" w:rsidRPr="00946C19" w14:paraId="749FEE9B" w14:textId="77777777">
        <w:trPr>
          <w:cantSplit/>
          <w:trHeight w:val="114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0009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525B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401FE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4F6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Calafat </w:t>
            </w:r>
          </w:p>
          <w:p w14:paraId="422D06D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7a</w:t>
            </w:r>
          </w:p>
          <w:p w14:paraId="546CB58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C0DA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56A55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197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6DB38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4F040" w14:textId="77777777" w:rsidR="00724C31" w:rsidRPr="00946C19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946C19">
              <w:rPr>
                <w:b/>
                <w:bCs/>
                <w:i/>
                <w:sz w:val="20"/>
              </w:rPr>
              <w:t>Şi peste schimbătorii</w:t>
            </w:r>
          </w:p>
          <w:p w14:paraId="49419939" w14:textId="77777777" w:rsidR="00724C31" w:rsidRPr="00946C19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946C19">
              <w:rPr>
                <w:b/>
                <w:bCs/>
                <w:i/>
                <w:sz w:val="20"/>
              </w:rPr>
              <w:t>25</w:t>
            </w:r>
            <w:r>
              <w:rPr>
                <w:b/>
                <w:bCs/>
                <w:i/>
                <w:sz w:val="20"/>
              </w:rPr>
              <w:t xml:space="preserve"> și </w:t>
            </w:r>
            <w:r w:rsidRPr="00946C19">
              <w:rPr>
                <w:b/>
                <w:bCs/>
                <w:i/>
                <w:sz w:val="20"/>
              </w:rPr>
              <w:t xml:space="preserve"> 10.</w:t>
            </w:r>
          </w:p>
        </w:tc>
      </w:tr>
      <w:tr w:rsidR="00724C31" w:rsidRPr="00946C19" w14:paraId="3198F3B6" w14:textId="77777777">
        <w:trPr>
          <w:cantSplit/>
          <w:trHeight w:val="181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1946A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773C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0BDBA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8A2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2F8EA35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6 </w:t>
            </w:r>
          </w:p>
          <w:p w14:paraId="0E1D703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A503" w14:textId="77777777" w:rsidR="00724C31" w:rsidRDefault="00724C31">
            <w:pPr>
              <w:spacing w:before="12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5321732" w14:textId="77777777" w:rsidR="00724C31" w:rsidRDefault="00724C31">
            <w:pPr>
              <w:spacing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087FF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E094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686C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0AE3B" w14:textId="77777777" w:rsidR="00724C31" w:rsidRPr="00946C19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5B83AD76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64A2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37AB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671A0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1F01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7BA4DB4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5b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D17B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  <w:p w14:paraId="2003E17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FED29D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 13,  17</w:t>
            </w:r>
          </w:p>
          <w:p w14:paraId="586AB28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19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009AA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74B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D1534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3306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705BC38B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278DB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3667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EB535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A5AC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9DB7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  <w:p w14:paraId="75E617A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Pa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92BA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7A57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2988D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0B0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peste sch. 21 și 23.</w:t>
            </w:r>
          </w:p>
        </w:tc>
      </w:tr>
      <w:tr w:rsidR="00724C31" w14:paraId="2A422FE8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992D3" w14:textId="77777777" w:rsidR="00724C31" w:rsidRDefault="00724C31" w:rsidP="00724C3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6EB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351+000</w:t>
            </w:r>
          </w:p>
          <w:p w14:paraId="65CE0F9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351+100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8D4D2" w14:textId="77777777" w:rsidR="00724C31" w:rsidRPr="00073CD9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4245" w14:textId="77777777" w:rsidR="00724C31" w:rsidRPr="00C94BCD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Ramificație Golenți – Pod Vidin, peste sch 4R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043E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AECD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8C6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25FBF" w14:textId="77777777" w:rsidR="00724C31" w:rsidRPr="00CC12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FFB8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4834AF66" w14:textId="77777777" w:rsidR="00724C31" w:rsidRDefault="00724C31">
      <w:pPr>
        <w:spacing w:before="40" w:after="40" w:line="192" w:lineRule="auto"/>
        <w:ind w:right="57"/>
        <w:rPr>
          <w:sz w:val="20"/>
        </w:rPr>
      </w:pPr>
    </w:p>
    <w:p w14:paraId="19376B21" w14:textId="77777777" w:rsidR="00724C31" w:rsidRPr="005905D7" w:rsidRDefault="00724C31" w:rsidP="006B4CB8">
      <w:pPr>
        <w:pStyle w:val="Heading1"/>
        <w:spacing w:line="360" w:lineRule="auto"/>
      </w:pPr>
      <w:r w:rsidRPr="005905D7">
        <w:lastRenderedPageBreak/>
        <w:t>LINIA 116</w:t>
      </w:r>
    </w:p>
    <w:p w14:paraId="7E1595C5" w14:textId="77777777" w:rsidR="00724C31" w:rsidRPr="005905D7" w:rsidRDefault="00724C31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724C31" w:rsidRPr="00743905" w14:paraId="259C693A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F9D08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7F62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08A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A14F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7BA5590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AE2EB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</w:t>
            </w:r>
          </w:p>
          <w:p w14:paraId="23A0106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17696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436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1B1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21AE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E120D7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>1.</w:t>
            </w:r>
          </w:p>
        </w:tc>
      </w:tr>
      <w:tr w:rsidR="00724C31" w:rsidRPr="00743905" w14:paraId="208FB2BB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D905C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825C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8BE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DADB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261EC65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B9E3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de la</w:t>
            </w:r>
          </w:p>
          <w:p w14:paraId="23E0AC8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3C2A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9182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FBA6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CF8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Restul liniei este închisă.</w:t>
            </w:r>
          </w:p>
        </w:tc>
      </w:tr>
      <w:tr w:rsidR="00724C31" w:rsidRPr="00743905" w14:paraId="78577BEF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8825B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DAF6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EF42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988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420DE98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3</w:t>
            </w:r>
          </w:p>
          <w:p w14:paraId="2AC5DD5B" w14:textId="77777777" w:rsidR="00724C31" w:rsidRPr="00743905" w:rsidRDefault="00724C31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9ADB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63FF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E21C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97C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46D0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29D77D05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6A39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E3D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6DF3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D08BC" w14:textId="77777777" w:rsidR="00724C31" w:rsidRPr="00743905" w:rsidRDefault="00724C31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Gilort</w:t>
            </w:r>
          </w:p>
          <w:p w14:paraId="7C24D508" w14:textId="77777777" w:rsidR="00724C31" w:rsidRPr="00743905" w:rsidRDefault="00724C31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</w:t>
            </w:r>
            <w:r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D91B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BCC0F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0263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7638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2E1F3" w14:textId="77777777" w:rsidR="00724C31" w:rsidRPr="00743905" w:rsidRDefault="00724C31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Cu acces la linia 2 </w:t>
            </w:r>
          </w:p>
          <w:p w14:paraId="5F931D4A" w14:textId="77777777" w:rsidR="00724C31" w:rsidRPr="00743905" w:rsidRDefault="00724C31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724C31" w:rsidRPr="00743905" w14:paraId="0026B595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3FA30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E75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ED2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D21F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Gilort</w:t>
            </w:r>
          </w:p>
          <w:p w14:paraId="7D8D012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2421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F946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DC8B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2AD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66F4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Cu acces la linia 2 </w:t>
            </w:r>
          </w:p>
          <w:p w14:paraId="6767474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724C31" w:rsidRPr="00743905" w14:paraId="2D768503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0C47B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E9B1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17+830</w:t>
            </w:r>
          </w:p>
          <w:p w14:paraId="70A0CBF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DEAA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980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Gilort -</w:t>
            </w:r>
          </w:p>
          <w:p w14:paraId="27D8277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E37A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8CE96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A4C0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565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1AD6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36567295" w14:textId="77777777" w:rsidR="00724C31" w:rsidRPr="0007721B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43905" w14:paraId="51101598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977C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5041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18+190</w:t>
            </w:r>
          </w:p>
          <w:p w14:paraId="7F34B02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64FD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0A66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Gilort -</w:t>
            </w:r>
          </w:p>
          <w:p w14:paraId="683D382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1AF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B1CF2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2633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596D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7953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00F4F964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43905" w14:paraId="11BE5336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93EC2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99C46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20+645</w:t>
            </w:r>
          </w:p>
          <w:p w14:paraId="6A3D16BF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E9E30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77A7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-</w:t>
            </w:r>
          </w:p>
          <w:p w14:paraId="4993128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Bibe</w:t>
            </w:r>
            <w:r>
              <w:rPr>
                <w:b/>
                <w:bCs/>
                <w:color w:val="000000"/>
                <w:sz w:val="20"/>
              </w:rPr>
              <w:t>ș</w:t>
            </w:r>
            <w:r w:rsidRPr="00743905">
              <w:rPr>
                <w:b/>
                <w:bCs/>
                <w:color w:val="000000"/>
                <w:sz w:val="20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C92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172ED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D50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1D3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21B2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402976C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43905" w14:paraId="5130982B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B0AD2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AE9B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21+600</w:t>
            </w:r>
          </w:p>
          <w:p w14:paraId="0B54D9A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E18F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13C0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-</w:t>
            </w:r>
          </w:p>
          <w:p w14:paraId="28E9F45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Bibe</w:t>
            </w:r>
            <w:r>
              <w:rPr>
                <w:b/>
                <w:bCs/>
                <w:color w:val="000000"/>
                <w:sz w:val="20"/>
              </w:rPr>
              <w:t>ș</w:t>
            </w:r>
            <w:r w:rsidRPr="00743905">
              <w:rPr>
                <w:b/>
                <w:bCs/>
                <w:color w:val="000000"/>
                <w:sz w:val="20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FDF9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05A00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97EC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25F4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E1AB4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6FB36B84" w14:textId="77777777" w:rsidR="00724C31" w:rsidRPr="00537749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43905" w14:paraId="32F75DD1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9524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8790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25+470</w:t>
            </w:r>
          </w:p>
          <w:p w14:paraId="6F5780B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1ECC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4A71D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Bibesti</w:t>
            </w:r>
          </w:p>
          <w:p w14:paraId="795BFF2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E35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789C1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C8D9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01FC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044A1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</w:rPr>
              <w:t>pentru trenurile care au în componență două locomotive cuplate.</w:t>
            </w:r>
          </w:p>
          <w:p w14:paraId="19858977" w14:textId="77777777" w:rsidR="00724C31" w:rsidRPr="005A7670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43905" w14:paraId="6AC86E07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6EE9F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D1F7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D83B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372C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Bibeşti</w:t>
            </w:r>
          </w:p>
          <w:p w14:paraId="3D48027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0E93102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EA2B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0A1559C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27844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CB96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138B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9F3B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7B4E502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1F09D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88A6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7E2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C1A2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Musculeşti</w:t>
            </w:r>
          </w:p>
          <w:p w14:paraId="4CE41E8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5BD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41A6E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A0D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186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5AEA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Cu acces la linia 1</w:t>
            </w:r>
          </w:p>
          <w:p w14:paraId="3F7B613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724C31" w:rsidRPr="00743905" w14:paraId="2AEB8ECB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DC35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0850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CBBC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CB7C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Bărbăteşti</w:t>
            </w:r>
          </w:p>
          <w:p w14:paraId="52C2479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3 </w:t>
            </w:r>
          </w:p>
          <w:p w14:paraId="024276C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80B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toată linia </w:t>
            </w:r>
          </w:p>
          <w:p w14:paraId="555B026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şi </w:t>
            </w:r>
          </w:p>
          <w:p w14:paraId="1F7878BF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6BBD01DD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5, 7 </w:t>
            </w:r>
          </w:p>
          <w:p w14:paraId="4CFD6A4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şi </w:t>
            </w:r>
          </w:p>
          <w:p w14:paraId="30E219E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6D08880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7A84B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03C2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0AE8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590AC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3EBDF8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la liniile 3 şi 4.</w:t>
            </w:r>
          </w:p>
        </w:tc>
      </w:tr>
      <w:tr w:rsidR="00724C31" w:rsidRPr="00743905" w14:paraId="2024FB96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DD89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97C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874C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5DAE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 Bărbăteşti</w:t>
            </w:r>
          </w:p>
          <w:p w14:paraId="2E1AADA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50839C7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6EDD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de la Cap X la </w:t>
            </w:r>
          </w:p>
          <w:p w14:paraId="5EAFB5D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0A7D2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2D02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8FA4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57A6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Restul liniei este închisă.</w:t>
            </w:r>
          </w:p>
        </w:tc>
      </w:tr>
      <w:tr w:rsidR="00724C31" w:rsidRPr="00743905" w14:paraId="6F91334D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4783E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5B8B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B33C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ED64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Jupâneşti</w:t>
            </w:r>
          </w:p>
          <w:p w14:paraId="5BCE4E8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8A0B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A3B03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6B43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C587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A360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Afectează intrări - ieşiri</w:t>
            </w:r>
          </w:p>
          <w:p w14:paraId="6236A97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la linia 2</w:t>
            </w:r>
          </w:p>
          <w:p w14:paraId="660F2F2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724C31" w:rsidRPr="00743905" w14:paraId="1199486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9F108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094A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45+660</w:t>
            </w:r>
          </w:p>
          <w:p w14:paraId="0D638ED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C266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AE64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44314B5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3699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6E023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1521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139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4D87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7C20CE5A" w14:textId="77777777" w:rsidR="00724C31" w:rsidRPr="001D7D9E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43905" w14:paraId="5573C0C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BA568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568A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179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20F0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6E36DC6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22E1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539E032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 / 7,</w:t>
            </w:r>
          </w:p>
          <w:p w14:paraId="6FEB420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sch. 11, 17, 24, 26, 30 şi TDJ </w:t>
            </w:r>
          </w:p>
          <w:p w14:paraId="2F522C5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AE46E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A5B5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79A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E218F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4DA4AC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la liniile 3 - 8.</w:t>
            </w:r>
          </w:p>
        </w:tc>
      </w:tr>
      <w:tr w:rsidR="00724C31" w:rsidRPr="00743905" w14:paraId="5E5DD12B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A899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DDA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35B5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3BBE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40DC2F3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CF1F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3DABF43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A725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DCA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9E4E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7ED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05EEC887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5622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255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3CC3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E963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</w:t>
            </w:r>
            <w:r>
              <w:rPr>
                <w:b/>
                <w:bCs/>
                <w:color w:val="000000"/>
                <w:sz w:val="20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072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5E006132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 / 5</w:t>
            </w:r>
          </w:p>
          <w:p w14:paraId="4F9DA8EF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</w:t>
            </w:r>
          </w:p>
          <w:p w14:paraId="6E66B6A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94E93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42A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1039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471C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acces la linia 2.</w:t>
            </w:r>
          </w:p>
        </w:tc>
      </w:tr>
      <w:tr w:rsidR="00724C31" w:rsidRPr="00743905" w14:paraId="64C5488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F8AAE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126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51+565</w:t>
            </w:r>
          </w:p>
          <w:p w14:paraId="7377919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8942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8DF0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 -</w:t>
            </w:r>
          </w:p>
          <w:p w14:paraId="6092071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6992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E55EB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2EFA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117B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686F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6B9596C1" w14:textId="77777777" w:rsidR="00724C31" w:rsidRPr="0007721B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43905" w14:paraId="6F6DCA5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2575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EA5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53+270</w:t>
            </w:r>
          </w:p>
          <w:p w14:paraId="13B5211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43905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32</w:t>
            </w:r>
            <w:r w:rsidRPr="00743905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3313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FE3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 -</w:t>
            </w:r>
          </w:p>
          <w:p w14:paraId="307C921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78B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F870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FCE3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9CD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934DC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7D6D9158" w14:textId="77777777" w:rsidR="00724C31" w:rsidRPr="00951746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951746">
              <w:rPr>
                <w:b/>
                <w:bCs/>
                <w:i/>
                <w:color w:val="000000"/>
                <w:sz w:val="20"/>
              </w:rPr>
              <w:t>Nesemnalizată pe teren.</w:t>
            </w:r>
          </w:p>
        </w:tc>
      </w:tr>
      <w:tr w:rsidR="00724C31" w:rsidRPr="00743905" w14:paraId="6210CB21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9331E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ADDF1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63+600</w:t>
            </w:r>
          </w:p>
          <w:p w14:paraId="77912A6F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5D3E5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BD80" w14:textId="77777777" w:rsidR="00724C31" w:rsidRDefault="00724C31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Lunca Budieni -</w:t>
            </w:r>
          </w:p>
          <w:p w14:paraId="2268B204" w14:textId="77777777" w:rsidR="00724C31" w:rsidRDefault="00724C31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2071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BE34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7C2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AA0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E60B5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724C31" w:rsidRPr="00743905" w14:paraId="3C2DD55B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A6DA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6C851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68+900</w:t>
            </w:r>
          </w:p>
          <w:p w14:paraId="663FC46F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BDA7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B75A6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Lunca Budieni -</w:t>
            </w:r>
          </w:p>
          <w:p w14:paraId="3FDD542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2E0F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E5548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A58F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2C85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D0462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43905" w14:paraId="6A8500E0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CEE9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AC17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ADA54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69889" w14:textId="77777777" w:rsidR="00724C31" w:rsidRPr="00743905" w:rsidRDefault="00724C3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0026BFAD" w14:textId="77777777" w:rsidR="00724C31" w:rsidRDefault="00724C3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405A5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3</w:t>
            </w:r>
          </w:p>
          <w:p w14:paraId="6EA974D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35109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8C1A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AE9F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F1DBF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linia 3 tehnică în abatere</w:t>
            </w:r>
          </w:p>
        </w:tc>
      </w:tr>
      <w:tr w:rsidR="00724C31" w:rsidRPr="00743905" w14:paraId="3EC06460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F7F13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AAC62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3F316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5168" w14:textId="77777777" w:rsidR="00724C31" w:rsidRPr="00743905" w:rsidRDefault="00724C3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4E5CE862" w14:textId="77777777" w:rsidR="00724C31" w:rsidRDefault="00724C3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DD21" w14:textId="77777777" w:rsidR="00724C31" w:rsidRDefault="00724C3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13</w:t>
            </w:r>
          </w:p>
          <w:p w14:paraId="426F198C" w14:textId="77777777" w:rsidR="00724C31" w:rsidRPr="00743905" w:rsidRDefault="00724C3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3F28A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C7A7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2008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A9C07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4, 5 și 6  ân abatere</w:t>
            </w:r>
          </w:p>
        </w:tc>
      </w:tr>
      <w:tr w:rsidR="00724C31" w:rsidRPr="00743905" w14:paraId="165A8C9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9AAD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5DCF3" w14:textId="77777777" w:rsidR="00724C31" w:rsidRDefault="00724C3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4B17" w14:textId="77777777" w:rsidR="00724C31" w:rsidRDefault="00724C3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F9217" w14:textId="77777777" w:rsidR="00724C31" w:rsidRPr="00743905" w:rsidRDefault="00724C3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0AC442F1" w14:textId="77777777" w:rsidR="00724C31" w:rsidRDefault="00724C3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</w:t>
            </w:r>
            <w:r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8CF13" w14:textId="77777777" w:rsidR="00724C31" w:rsidRDefault="00724C3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14</w:t>
            </w:r>
          </w:p>
          <w:p w14:paraId="523CD63B" w14:textId="77777777" w:rsidR="00724C31" w:rsidRPr="00743905" w:rsidRDefault="00724C3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37678" w14:textId="77777777" w:rsidR="00724C31" w:rsidRPr="00743905" w:rsidRDefault="00724C31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495AF" w14:textId="77777777" w:rsidR="00724C31" w:rsidRPr="00743905" w:rsidRDefault="00724C3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F4E58" w14:textId="77777777" w:rsidR="00724C31" w:rsidRPr="00743905" w:rsidRDefault="00724C3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426F" w14:textId="77777777" w:rsidR="00724C31" w:rsidRDefault="00724C31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linia 1</w:t>
            </w:r>
          </w:p>
        </w:tc>
      </w:tr>
      <w:tr w:rsidR="00724C31" w:rsidRPr="00743905" w14:paraId="1BE3F0B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F7443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C032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2070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386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07E136C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X </w:t>
            </w:r>
            <w:r>
              <w:rPr>
                <w:b/>
                <w:bCs/>
                <w:color w:val="000000"/>
                <w:sz w:val="20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F8A6B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27,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22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176E1D1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DC1C1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F0C3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5553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8BF2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9BFBDE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- 10.</w:t>
            </w:r>
          </w:p>
        </w:tc>
      </w:tr>
      <w:tr w:rsidR="00724C31" w:rsidRPr="00743905" w14:paraId="4F876078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D0F5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DF6E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5189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C2BB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Ec. Teodoroiu</w:t>
            </w:r>
          </w:p>
          <w:p w14:paraId="55652E4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25ACE86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CA15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7DA766D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4244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DD6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69DA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BD21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152A3494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CA91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D08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77+685</w:t>
            </w:r>
          </w:p>
          <w:p w14:paraId="37A3993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D7F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556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Ec. Teodoroiu -</w:t>
            </w:r>
          </w:p>
          <w:p w14:paraId="40F5246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19BA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CCCD3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AAA3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11F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A1E18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3A316CDD" w14:textId="77777777" w:rsidR="00724C31" w:rsidRPr="00351657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43905" w14:paraId="2915CED8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FC086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99558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90+300</w:t>
            </w:r>
          </w:p>
          <w:p w14:paraId="42E3217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6C90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B4812" w14:textId="77777777" w:rsidR="00724C31" w:rsidRPr="00743905" w:rsidRDefault="00724C31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Valea Sadului</w:t>
            </w:r>
          </w:p>
          <w:p w14:paraId="7E68A04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A619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DEF7C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952E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F5E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08407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43905" w14:paraId="3FE54CB9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D0731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AAA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4D04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77E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Valea Sadului</w:t>
            </w:r>
          </w:p>
          <w:p w14:paraId="360EDA2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72D3640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4F4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573B8F5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E50F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E2BD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5BF1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F935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692C84DB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D2B73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8B73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A7E8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57D1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St. </w:t>
            </w:r>
            <w:r>
              <w:rPr>
                <w:b/>
                <w:bCs/>
                <w:color w:val="000000"/>
                <w:sz w:val="20"/>
              </w:rPr>
              <w:t>Meri</w:t>
            </w:r>
          </w:p>
          <w:p w14:paraId="1C0D29C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8C79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2BDE590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5116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64A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16B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34A7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0E88E150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1A64A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51D4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95+700</w:t>
            </w:r>
          </w:p>
          <w:p w14:paraId="05A1100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9AF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3B4B3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05C81A3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3362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16583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294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C8F1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45D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43905" w14:paraId="1337340D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860E0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4EA8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96+250</w:t>
            </w:r>
          </w:p>
          <w:p w14:paraId="1E7B88B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83D0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A1500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58548A9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500B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87797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0CE4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614E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D4BC5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55009A95" w14:textId="77777777" w:rsidR="00724C31" w:rsidRPr="003B409E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43905" w14:paraId="64E1B8B4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49C1B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5994A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100+420</w:t>
            </w:r>
          </w:p>
          <w:p w14:paraId="348691C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3A70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CB887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6BBFD0D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C5C2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7B136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6402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8FD3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7B39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7B22108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43905" w14:paraId="13AE7F7B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B652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34F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EC50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909C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Lainici</w:t>
            </w:r>
          </w:p>
          <w:p w14:paraId="6BC8597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001D7CD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BA7D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1F71B0A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1DF12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7B39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21F6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C2B1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0863B901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D4EE7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8B6C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43905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930</w:t>
            </w:r>
          </w:p>
          <w:p w14:paraId="4977E4D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104+</w:t>
            </w:r>
            <w:r>
              <w:rPr>
                <w:b/>
                <w:bCs/>
                <w:color w:val="000000"/>
                <w:sz w:val="20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357C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A22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 –</w:t>
            </w:r>
          </w:p>
          <w:p w14:paraId="694B11C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6AD5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450C6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8D1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0073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29A3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724C31" w:rsidRPr="00743905" w14:paraId="388D73E8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D2098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8612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2F6D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9DBA" w14:textId="77777777" w:rsidR="00724C31" w:rsidRPr="00743905" w:rsidRDefault="00724C31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7F33B9B7" w14:textId="77777777" w:rsidR="00724C31" w:rsidRPr="00743905" w:rsidRDefault="00724C31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96D1" w14:textId="77777777" w:rsidR="00724C31" w:rsidRPr="00743905" w:rsidRDefault="00724C31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0D6EBB27" w14:textId="77777777" w:rsidR="00724C31" w:rsidRPr="00743905" w:rsidRDefault="00724C31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E77F2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624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C58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00145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0DB6D3A2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5BD5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3B7F9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58AC5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99410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</w:p>
          <w:p w14:paraId="65B20440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</w:t>
            </w:r>
          </w:p>
          <w:p w14:paraId="7959EE4D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8052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5689478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B15DC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27BC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651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21BC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18365757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1B961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19BAD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113+700</w:t>
            </w:r>
          </w:p>
          <w:p w14:paraId="240E02BB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B9354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FDDBA" w14:textId="77777777" w:rsidR="00724C31" w:rsidRPr="00743905" w:rsidRDefault="00724C31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Strâmbuţa</w:t>
            </w:r>
          </w:p>
          <w:p w14:paraId="6909E4BC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8FB0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3299C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03F5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B5F4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CD43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43905" w14:paraId="269CDAD3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54EE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434B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7D6F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337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Strâmbuţa</w:t>
            </w:r>
          </w:p>
          <w:p w14:paraId="1E5A555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0A88F26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72BC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6DE8835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2E20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A430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A01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5FF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49A301B4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3998E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D2A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F48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D323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Livezeni</w:t>
            </w:r>
          </w:p>
          <w:p w14:paraId="142D105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028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</w:t>
            </w:r>
          </w:p>
          <w:p w14:paraId="3CE63F6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C0386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01E1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669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BF7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Între km 84+000 şi călcâiul schimbătorului numărul 12 este porţiune închisă.</w:t>
            </w:r>
          </w:p>
        </w:tc>
      </w:tr>
      <w:tr w:rsidR="00724C31" w:rsidRPr="00743905" w14:paraId="2ED541AF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4450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A767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ED4E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3B1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Livezeni</w:t>
            </w:r>
          </w:p>
          <w:p w14:paraId="5DB9E2C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CFA8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4D767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85EA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3735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F8E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Inclusiv peste schimbătorul numărul 22.</w:t>
            </w:r>
          </w:p>
        </w:tc>
      </w:tr>
      <w:tr w:rsidR="00724C31" w:rsidRPr="00743905" w14:paraId="1E377D63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59DE8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7A41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0271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91BB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EED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6507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C9CDB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79+510</w:t>
            </w:r>
          </w:p>
          <w:p w14:paraId="6F3A32D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F4D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99F7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 Stație paralelogram. Afectează intrări - ieşiri la liniile 1 - 3 Cap X.</w:t>
            </w:r>
          </w:p>
        </w:tc>
      </w:tr>
      <w:tr w:rsidR="00724C31" w:rsidRPr="00743905" w14:paraId="22F8190B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1FAAF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ADC7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D49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B62F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61E6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98D5E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12638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3E85E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3690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1-12 Cap X.</w:t>
            </w:r>
          </w:p>
        </w:tc>
      </w:tr>
      <w:tr w:rsidR="00724C31" w:rsidRPr="00743905" w14:paraId="320F997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56F99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707B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ED33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A9F0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St. Petroşani </w:t>
            </w:r>
          </w:p>
          <w:p w14:paraId="3422CD0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</w:t>
            </w:r>
            <w:r w:rsidRPr="00743905">
              <w:rPr>
                <w:b/>
                <w:bCs/>
                <w:color w:val="000000"/>
                <w:sz w:val="20"/>
              </w:rPr>
              <w:t xml:space="preserve"> 2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 xml:space="preserve">B, </w:t>
            </w:r>
            <w:r>
              <w:rPr>
                <w:b/>
                <w:bCs/>
                <w:color w:val="000000"/>
                <w:sz w:val="20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</w:rPr>
              <w:t>9, 12</w:t>
            </w:r>
            <w:r>
              <w:rPr>
                <w:b/>
                <w:bCs/>
                <w:color w:val="000000"/>
                <w:sz w:val="20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0029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0511646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4B62F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DCD7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118E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4ACA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242254E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F6989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778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71A5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455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 Călători</w:t>
            </w:r>
          </w:p>
          <w:p w14:paraId="7502DAE4" w14:textId="77777777" w:rsidR="00724C31" w:rsidRPr="00D73778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</w:t>
            </w:r>
            <w:r>
              <w:rPr>
                <w:b/>
                <w:bCs/>
                <w:color w:val="000000"/>
                <w:sz w:val="20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5731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1AE197B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71C8D" w14:textId="77777777" w:rsidR="00724C31" w:rsidRPr="00D73778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F46D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D2BA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06A1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7A976E6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F5737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AF2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91A4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B91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6FC4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9111" w14:textId="77777777" w:rsidR="00724C31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9EB0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573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28D6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1-3 Cap Y.</w:t>
            </w:r>
          </w:p>
        </w:tc>
      </w:tr>
      <w:tr w:rsidR="00724C31" w:rsidRPr="00743905" w14:paraId="5DAF2BE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31EC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EEFB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0310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5ADB0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7B95121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44F22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diag. </w:t>
            </w:r>
          </w:p>
          <w:p w14:paraId="71BC7D2D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10 - 16,</w:t>
            </w:r>
          </w:p>
          <w:p w14:paraId="671B1F88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20 - 24</w:t>
            </w:r>
          </w:p>
          <w:p w14:paraId="16958BBC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</w:t>
            </w:r>
          </w:p>
          <w:p w14:paraId="021E7149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CA3A8" w14:textId="77777777" w:rsidR="00724C31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F4F5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33E8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9CC9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AC2A4A2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liniile 1 - 12 abătute </w:t>
            </w:r>
          </w:p>
          <w:p w14:paraId="4832BDF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Cap Y.</w:t>
            </w:r>
          </w:p>
        </w:tc>
      </w:tr>
      <w:tr w:rsidR="00724C31" w:rsidRPr="00743905" w14:paraId="65E070CB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5634A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EE43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5BF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5A144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759890A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36163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C0EAC" w14:textId="77777777" w:rsidR="00724C31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B221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77+830</w:t>
            </w:r>
          </w:p>
          <w:p w14:paraId="67ED671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D12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017D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Stație paralelogram. </w:t>
            </w:r>
          </w:p>
        </w:tc>
      </w:tr>
      <w:tr w:rsidR="00724C31" w:rsidRPr="00743905" w14:paraId="3A0291BD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1128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31D93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5590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941E4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Petroşani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6C3193B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D46D9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CB79" w14:textId="77777777" w:rsidR="00724C31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1B63A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74+500</w:t>
            </w:r>
          </w:p>
          <w:p w14:paraId="2EE89DAC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97B7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A2537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43905" w14:paraId="7E69B52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DC293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E3CBF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68+600</w:t>
            </w:r>
          </w:p>
          <w:p w14:paraId="18AD3FD5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69D0E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3F14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08FC572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7967B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4D26F" w14:textId="77777777" w:rsidR="00724C31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9DFC9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68+600</w:t>
            </w:r>
          </w:p>
          <w:p w14:paraId="231B1EB4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59C75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00FC4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43905" w14:paraId="6FDC391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A3E4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4372C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5688E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8D3B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3ABE31C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8582A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diag. </w:t>
            </w:r>
          </w:p>
          <w:p w14:paraId="62AB17ED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1 - 5 / 7</w:t>
            </w:r>
          </w:p>
          <w:p w14:paraId="58C1C2AD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1C56500D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B719" w14:textId="77777777" w:rsidR="00724C31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212A6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2389A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6508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23AABC4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din fir I în fir II și invers.</w:t>
            </w:r>
          </w:p>
        </w:tc>
      </w:tr>
      <w:tr w:rsidR="00724C31" w:rsidRPr="00743905" w14:paraId="43C6F02F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74514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1F7B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A080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2730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041454E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AB91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BEC59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6B3E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066C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D38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2BBEB8A4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90481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A301" w14:textId="77777777" w:rsidR="00724C31" w:rsidRDefault="00724C3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62+850</w:t>
            </w:r>
          </w:p>
          <w:p w14:paraId="5D30248B" w14:textId="77777777" w:rsidR="00724C31" w:rsidRPr="00743905" w:rsidRDefault="00724C3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6D7C4" w14:textId="77777777" w:rsidR="00724C31" w:rsidRPr="00743905" w:rsidRDefault="00724C3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049EE" w14:textId="77777777" w:rsidR="00724C31" w:rsidRDefault="00724C31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Bănița -</w:t>
            </w:r>
          </w:p>
          <w:p w14:paraId="0DE0ED21" w14:textId="77777777" w:rsidR="00724C31" w:rsidRPr="00743905" w:rsidRDefault="00724C31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5D146" w14:textId="77777777" w:rsidR="00724C31" w:rsidRPr="00743905" w:rsidRDefault="00724C3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2C71" w14:textId="77777777" w:rsidR="00724C31" w:rsidRPr="00743905" w:rsidRDefault="00724C31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7C5DD" w14:textId="77777777" w:rsidR="00724C31" w:rsidRDefault="00724C3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62+850</w:t>
            </w:r>
          </w:p>
          <w:p w14:paraId="4BAE8ED1" w14:textId="77777777" w:rsidR="00724C31" w:rsidRPr="00743905" w:rsidRDefault="00724C3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9D879" w14:textId="77777777" w:rsidR="00724C31" w:rsidRPr="00743905" w:rsidRDefault="00724C3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246B0" w14:textId="77777777" w:rsidR="00724C31" w:rsidRPr="00743905" w:rsidRDefault="00724C31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43905" w14:paraId="799582F6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E28DE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2BCD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748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D16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Baru Mare</w:t>
            </w:r>
          </w:p>
          <w:p w14:paraId="0518807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539B6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 xml:space="preserve">între </w:t>
            </w:r>
          </w:p>
          <w:p w14:paraId="1B83C4D9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 xml:space="preserve">ax stație și </w:t>
            </w:r>
          </w:p>
          <w:p w14:paraId="2923887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B3BE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70C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EDD6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FD6F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329742B2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E0608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A6C0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EE0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BBC4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Pui -</w:t>
            </w:r>
          </w:p>
          <w:p w14:paraId="28DF28A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6FEA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6BA3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51D71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38+600</w:t>
            </w:r>
          </w:p>
          <w:p w14:paraId="0B8727A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8327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3E28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43905" w14:paraId="37F6D74C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669B9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2CDD9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36+100</w:t>
            </w:r>
          </w:p>
          <w:p w14:paraId="504FF08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084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7127E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Băiești -</w:t>
            </w:r>
          </w:p>
          <w:p w14:paraId="503D3F2B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D34D4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8B8D" w14:textId="77777777" w:rsidR="00724C31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4E3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3F52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03967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43905" w14:paraId="75DE4CF6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E3EE7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DD04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30+050</w:t>
            </w:r>
          </w:p>
          <w:p w14:paraId="5BBEA5AA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641FA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DD7C9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Subcetate</w:t>
            </w:r>
          </w:p>
          <w:p w14:paraId="75CBE3D4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0237E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E6CC4" w14:textId="77777777" w:rsidR="00724C31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F8CC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2FA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6B0ED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43905" w14:paraId="069FE6EE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B638A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68DC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0E9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D99A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Subcetate</w:t>
            </w:r>
          </w:p>
          <w:p w14:paraId="6AE7B080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0A3F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4F486" w14:textId="77777777" w:rsidR="00724C31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5FC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8C18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5C051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60D739E1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AE38C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83659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12+450</w:t>
            </w:r>
          </w:p>
          <w:p w14:paraId="0A39A89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409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E5B4C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Călan - </w:t>
            </w:r>
          </w:p>
          <w:p w14:paraId="3C7178F5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Călan Băi și </w:t>
            </w:r>
          </w:p>
          <w:p w14:paraId="683A1CB4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Călan Băi </w:t>
            </w:r>
          </w:p>
          <w:p w14:paraId="186C0D1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F142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606FA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6454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0E22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7035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419D11D7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44574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4F6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706B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9897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Călan Băi</w:t>
            </w:r>
          </w:p>
          <w:p w14:paraId="7A1ADAF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0106C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</w:t>
            </w:r>
          </w:p>
          <w:p w14:paraId="6192EA74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ax staţie şi </w:t>
            </w:r>
          </w:p>
          <w:p w14:paraId="5C3961A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DA4C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A69E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DAA0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0594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închisă.</w:t>
            </w:r>
          </w:p>
        </w:tc>
      </w:tr>
      <w:tr w:rsidR="00724C31" w:rsidRPr="00743905" w14:paraId="225BDB57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4F47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83F6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4CF0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7D287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Băcia linia 2 directă </w:t>
            </w:r>
          </w:p>
          <w:p w14:paraId="237476DC" w14:textId="77777777" w:rsidR="00724C31" w:rsidRPr="00CD295A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0AC6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24355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E6E6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6+270</w:t>
            </w:r>
          </w:p>
          <w:p w14:paraId="2ACFE949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5664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21DBD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43905" w14:paraId="37DF3840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5FDD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C7128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DFD7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2D59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3449D82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3D </w:t>
            </w:r>
          </w:p>
          <w:p w14:paraId="0FF539A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FF4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1A3E113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137 -</w:t>
            </w:r>
          </w:p>
          <w:p w14:paraId="5A26932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89098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FE4FF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D2F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94C41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20006A01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B28A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70FF5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BE9D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6D40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0730817C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5D, </w:t>
            </w:r>
          </w:p>
          <w:p w14:paraId="6AE4385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1D6E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6EADC3B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A29FC" w14:textId="77777777" w:rsidR="00724C31" w:rsidRPr="00743905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96E9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503C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ED077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3DFBBE30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F7D1B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5F5B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A0B23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A18D4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Simeria Triaj</w:t>
            </w:r>
          </w:p>
          <w:p w14:paraId="29075210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3E983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1F4D1" w14:textId="77777777" w:rsidR="00724C31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9F8E6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7CE0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77BD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02B369C0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37ECA74B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0CDAB919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724C31" w:rsidRPr="00743905" w14:paraId="19D1FC45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C0390" w14:textId="77777777" w:rsidR="00724C31" w:rsidRPr="00743905" w:rsidRDefault="00724C31" w:rsidP="00724C3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19A22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2D6B4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394C0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Simeria Triaj</w:t>
            </w:r>
          </w:p>
          <w:p w14:paraId="177E7008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9422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între sch. 13 </w:t>
            </w:r>
          </w:p>
          <w:p w14:paraId="59EBC327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44AA9119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5E8D556E" w14:textId="77777777" w:rsidR="00724C31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345A2" w14:textId="77777777" w:rsidR="00724C31" w:rsidRDefault="00724C3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34E8A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8D32E" w14:textId="77777777" w:rsidR="00724C31" w:rsidRPr="00743905" w:rsidRDefault="00724C3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A7DC0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22971A20" w14:textId="77777777" w:rsidR="00724C31" w:rsidRDefault="00724C3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27C790D9" w14:textId="77777777" w:rsidR="00724C31" w:rsidRPr="005905D7" w:rsidRDefault="00724C31" w:rsidP="00B773E9">
      <w:pPr>
        <w:spacing w:before="40" w:after="40" w:line="192" w:lineRule="auto"/>
        <w:ind w:right="57"/>
        <w:rPr>
          <w:b/>
          <w:sz w:val="20"/>
        </w:rPr>
      </w:pPr>
    </w:p>
    <w:p w14:paraId="0270CF8B" w14:textId="77777777" w:rsidR="00724C31" w:rsidRDefault="00724C31" w:rsidP="00740BAB">
      <w:pPr>
        <w:pStyle w:val="Heading1"/>
        <w:spacing w:line="360" w:lineRule="auto"/>
      </w:pPr>
      <w:r>
        <w:t>LINIA 136</w:t>
      </w:r>
    </w:p>
    <w:p w14:paraId="3CD6C311" w14:textId="77777777" w:rsidR="00724C31" w:rsidRDefault="00724C31" w:rsidP="00CF5ED3">
      <w:pPr>
        <w:pStyle w:val="Heading1"/>
        <w:spacing w:line="360" w:lineRule="auto"/>
        <w:rPr>
          <w:sz w:val="8"/>
        </w:rPr>
      </w:pPr>
      <w:r>
        <w:t>STREHAIA - MOTRU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724C31" w14:paraId="115552C3" w14:textId="77777777">
        <w:trPr>
          <w:cantSplit/>
          <w:trHeight w:val="4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6262B" w14:textId="77777777" w:rsidR="00724C31" w:rsidRDefault="00724C31" w:rsidP="00724C3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F294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B8A8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8FB44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2F5C51D2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B158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28F3E75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12 </w:t>
            </w:r>
          </w:p>
          <w:p w14:paraId="5C5BDEE7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319EF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6D3BE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0BC5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E6633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938013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2 - 5 către staţia Jirov.</w:t>
            </w:r>
          </w:p>
        </w:tc>
      </w:tr>
      <w:tr w:rsidR="00724C31" w14:paraId="4EAAAC05" w14:textId="77777777">
        <w:trPr>
          <w:cantSplit/>
          <w:trHeight w:val="4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4C800" w14:textId="77777777" w:rsidR="00724C31" w:rsidRDefault="00724C31" w:rsidP="00724C3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97493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A1DAB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1031B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02C128C9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51CE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FBD1ACF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7946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B58DB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CAF03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2DDAE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0AF4304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linia 1.</w:t>
            </w:r>
          </w:p>
        </w:tc>
      </w:tr>
      <w:tr w:rsidR="00724C31" w14:paraId="31B7D531" w14:textId="77777777">
        <w:trPr>
          <w:cantSplit/>
          <w:trHeight w:val="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6252B" w14:textId="77777777" w:rsidR="00724C31" w:rsidRDefault="00724C31" w:rsidP="00724C3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CA4F0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03525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3C1DB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66A0BA3C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7B2B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62305A0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/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9F44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F33C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FE45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B5CC1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DF24116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4 și 5 direcţia Jirov.</w:t>
            </w:r>
          </w:p>
        </w:tc>
      </w:tr>
      <w:tr w:rsidR="00724C31" w14:paraId="1E97C450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A775D" w14:textId="77777777" w:rsidR="00724C31" w:rsidRDefault="00724C31" w:rsidP="00724C3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21E54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23397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EEBD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Jirov</w:t>
            </w:r>
          </w:p>
          <w:p w14:paraId="7FC09C0D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1B2FA54C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510C8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27C176AA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21F77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DEB8D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25976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EEA85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35B8B514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2FC4A" w14:textId="77777777" w:rsidR="00724C31" w:rsidRDefault="00724C31" w:rsidP="00724C3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58ACE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27+250</w:t>
            </w:r>
          </w:p>
          <w:p w14:paraId="02CAFE92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4D2B9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4D914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3FE8A4E4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A8363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4E86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43131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FD55B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8D282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 și 11.</w:t>
            </w:r>
          </w:p>
          <w:p w14:paraId="4C10A5E2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5431C10D" w14:textId="77777777">
        <w:trPr>
          <w:cantSplit/>
          <w:trHeight w:val="64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7A247" w14:textId="77777777" w:rsidR="00724C31" w:rsidRDefault="00724C31" w:rsidP="00724C3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92162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9128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77C3B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0AE5AEF7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F0CE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FA3D5B8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C73D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A4F5E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3ABAF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E0695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C7F49D5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7 şi 8 </w:t>
            </w:r>
          </w:p>
          <w:p w14:paraId="3A406A10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724C31" w14:paraId="013F364A" w14:textId="77777777">
        <w:trPr>
          <w:cantSplit/>
          <w:trHeight w:val="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7F661" w14:textId="77777777" w:rsidR="00724C31" w:rsidRDefault="00724C31" w:rsidP="00724C3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394DE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2FA3E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DE16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1CF2C95C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3A052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29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31B8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4812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3A76A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A7549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9223B07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– 13, Cap X.</w:t>
            </w:r>
          </w:p>
        </w:tc>
      </w:tr>
      <w:tr w:rsidR="00724C31" w14:paraId="698E216C" w14:textId="77777777">
        <w:trPr>
          <w:cantSplit/>
          <w:trHeight w:val="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277F1" w14:textId="77777777" w:rsidR="00724C31" w:rsidRDefault="00724C31" w:rsidP="00724C3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04831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E7DE7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FBBB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6AE615AA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  <w:p w14:paraId="17DA07C8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4239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B1E51E2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82864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23D47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8212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A5A2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35D7A3EE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529E4" w14:textId="77777777" w:rsidR="00724C31" w:rsidRDefault="00724C31" w:rsidP="00724C3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4DAC2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91087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BF2E6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4CB20B97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75DF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97DD9EF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E6B36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3B1BD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65F33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F0291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5242C0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724C31" w14:paraId="0B9A7723" w14:textId="77777777">
        <w:trPr>
          <w:cantSplit/>
          <w:trHeight w:val="1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B5C2" w14:textId="77777777" w:rsidR="00724C31" w:rsidRDefault="00724C31" w:rsidP="00724C3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9437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FD96C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4DD1A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5422F241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49036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22 / 26 şi </w:t>
            </w:r>
          </w:p>
          <w:p w14:paraId="390D5756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FDC5169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30, 38, 40 </w:t>
            </w:r>
          </w:p>
          <w:p w14:paraId="522C1ACF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D6619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279F6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CB01" w14:textId="77777777" w:rsidR="00724C31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1B550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5590A2" w14:textId="77777777" w:rsidR="00724C31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1 - 13.</w:t>
            </w:r>
          </w:p>
        </w:tc>
      </w:tr>
    </w:tbl>
    <w:p w14:paraId="3FD93CDA" w14:textId="77777777" w:rsidR="00724C31" w:rsidRDefault="00724C31">
      <w:pPr>
        <w:spacing w:line="192" w:lineRule="auto"/>
        <w:ind w:right="57"/>
        <w:rPr>
          <w:sz w:val="20"/>
        </w:rPr>
      </w:pPr>
    </w:p>
    <w:p w14:paraId="7417B3B7" w14:textId="77777777" w:rsidR="00724C31" w:rsidRDefault="00724C31" w:rsidP="002A3C7A">
      <w:pPr>
        <w:pStyle w:val="Heading1"/>
        <w:spacing w:line="360" w:lineRule="auto"/>
      </w:pPr>
      <w:r>
        <w:t>LINIA 138</w:t>
      </w:r>
    </w:p>
    <w:p w14:paraId="4C5660BA" w14:textId="77777777" w:rsidR="00724C31" w:rsidRDefault="00724C31" w:rsidP="00FE4C1D">
      <w:pPr>
        <w:pStyle w:val="Heading1"/>
        <w:spacing w:line="360" w:lineRule="auto"/>
        <w:rPr>
          <w:b w:val="0"/>
          <w:bCs w:val="0"/>
          <w:sz w:val="8"/>
        </w:rPr>
      </w:pPr>
      <w:r>
        <w:t>AMARADIA - BÂRSEŞTI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6"/>
        <w:gridCol w:w="2200"/>
        <w:gridCol w:w="869"/>
        <w:gridCol w:w="756"/>
        <w:gridCol w:w="869"/>
        <w:gridCol w:w="756"/>
        <w:gridCol w:w="2494"/>
      </w:tblGrid>
      <w:tr w:rsidR="00724C31" w14:paraId="47DAF335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931E" w14:textId="77777777" w:rsidR="00724C31" w:rsidRDefault="00724C31" w:rsidP="00724C3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DADAE" w14:textId="77777777" w:rsidR="00724C31" w:rsidRDefault="00724C3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0+840</w:t>
            </w:r>
          </w:p>
          <w:p w14:paraId="059CC681" w14:textId="77777777" w:rsidR="00724C31" w:rsidRDefault="00724C3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F19E" w14:textId="77777777" w:rsidR="00724C31" w:rsidRPr="008B4C96" w:rsidRDefault="00724C3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D216D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Amaradia -</w:t>
            </w:r>
          </w:p>
          <w:p w14:paraId="59782312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Bârseşti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64686" w14:textId="77777777" w:rsidR="00724C31" w:rsidRDefault="00724C31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C6C7A" w14:textId="77777777" w:rsidR="00724C31" w:rsidRPr="008B4C96" w:rsidRDefault="00724C3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3C4A7071" w14:textId="77777777" w:rsidR="00724C31" w:rsidRDefault="00724C3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EC87D04" w14:textId="77777777" w:rsidR="00724C31" w:rsidRPr="008B4C96" w:rsidRDefault="00724C3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0AD63" w14:textId="77777777" w:rsidR="00724C31" w:rsidRPr="007126D7" w:rsidRDefault="00724C31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9B88BE0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00AE7D2B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10222" w14:textId="77777777" w:rsidR="00724C31" w:rsidRDefault="00724C31" w:rsidP="00724C3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AFEF" w14:textId="77777777" w:rsidR="00724C31" w:rsidRDefault="00724C3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1+600</w:t>
            </w:r>
          </w:p>
          <w:p w14:paraId="6F895F01" w14:textId="77777777" w:rsidR="00724C31" w:rsidRDefault="00724C3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9AE2" w14:textId="77777777" w:rsidR="00724C31" w:rsidRPr="008B4C96" w:rsidRDefault="00724C3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88AC5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Amaradia -</w:t>
            </w:r>
          </w:p>
          <w:p w14:paraId="42D08A06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Bârseşti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D594" w14:textId="77777777" w:rsidR="00724C31" w:rsidRDefault="00724C31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D80F5" w14:textId="77777777" w:rsidR="00724C31" w:rsidRPr="008B4C96" w:rsidRDefault="00724C3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0D5909F4" w14:textId="77777777" w:rsidR="00724C31" w:rsidRDefault="00724C3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BDF8C0A" w14:textId="77777777" w:rsidR="00724C31" w:rsidRPr="008B4C96" w:rsidRDefault="00724C3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C3087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724C31" w14:paraId="1F289223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9118" w14:textId="77777777" w:rsidR="00724C31" w:rsidRDefault="00724C31" w:rsidP="00724C3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2194" w14:textId="77777777" w:rsidR="00724C31" w:rsidRDefault="00724C3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2A97" w14:textId="77777777" w:rsidR="00724C31" w:rsidRPr="008B4C96" w:rsidRDefault="00724C3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6DE69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Bârseşti </w:t>
            </w:r>
          </w:p>
          <w:p w14:paraId="230F5037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1D852161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E4016" w14:textId="77777777" w:rsidR="00724C31" w:rsidRDefault="00724C31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5CD482A" w14:textId="77777777" w:rsidR="00724C31" w:rsidRDefault="00724C31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62143" w14:textId="77777777" w:rsidR="00724C31" w:rsidRPr="008B4C96" w:rsidRDefault="00724C3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8B4C9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2646F569" w14:textId="77777777" w:rsidR="00724C31" w:rsidRDefault="00724C3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B41908B" w14:textId="77777777" w:rsidR="00724C31" w:rsidRPr="008B4C96" w:rsidRDefault="00724C3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2DE57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sch. nr. 31, 30.</w:t>
            </w:r>
          </w:p>
        </w:tc>
      </w:tr>
      <w:tr w:rsidR="00724C31" w14:paraId="7F7323F5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B1D28" w14:textId="77777777" w:rsidR="00724C31" w:rsidRDefault="00724C31" w:rsidP="00724C3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A7C91" w14:textId="77777777" w:rsidR="00724C31" w:rsidRDefault="00724C3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9BC64" w14:textId="77777777" w:rsidR="00724C31" w:rsidRPr="008B4C96" w:rsidRDefault="00724C3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0996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Bârseşti </w:t>
            </w:r>
          </w:p>
          <w:p w14:paraId="09D5C7B7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695B73A5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 și</w:t>
            </w:r>
          </w:p>
          <w:p w14:paraId="74707BAC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30, 31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5638F" w14:textId="77777777" w:rsidR="00724C31" w:rsidRDefault="00724C31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30911FA" w14:textId="77777777" w:rsidR="00724C31" w:rsidRDefault="00724C31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3AA64" w14:textId="77777777" w:rsidR="00724C31" w:rsidRPr="008B4C96" w:rsidRDefault="00724C3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8B4C9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2DACA0DC" w14:textId="77777777" w:rsidR="00724C31" w:rsidRDefault="00724C3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2A3EC4A" w14:textId="77777777" w:rsidR="00724C31" w:rsidRPr="008B4C96" w:rsidRDefault="00724C3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CC0F3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sch. nr. 17, 31, 30, 26.</w:t>
            </w:r>
          </w:p>
        </w:tc>
      </w:tr>
    </w:tbl>
    <w:p w14:paraId="7F376D9A" w14:textId="77777777" w:rsidR="00724C31" w:rsidRDefault="00724C31">
      <w:pPr>
        <w:tabs>
          <w:tab w:val="left" w:pos="4320"/>
        </w:tabs>
        <w:rPr>
          <w:sz w:val="20"/>
        </w:rPr>
      </w:pPr>
    </w:p>
    <w:p w14:paraId="5D5BB094" w14:textId="77777777" w:rsidR="00724C31" w:rsidRDefault="00724C31" w:rsidP="00C83010">
      <w:pPr>
        <w:pStyle w:val="Heading1"/>
        <w:spacing w:line="360" w:lineRule="auto"/>
      </w:pPr>
      <w:r>
        <w:t>LINIA 143</w:t>
      </w:r>
    </w:p>
    <w:p w14:paraId="2192070B" w14:textId="77777777" w:rsidR="00724C31" w:rsidRDefault="00724C31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724C31" w14:paraId="2802E882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EC56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B9A0C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07A1B37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FF33" w14:textId="77777777" w:rsidR="00724C31" w:rsidRPr="00984839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123F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00E804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9FED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02967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13A3F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45708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BA713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31653D39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13EA8BD3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538F5C13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E8850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02AAB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D88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CCC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3B9B575E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374A8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F441F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3319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45B63E1E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9DE49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18B1D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C527CEE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724C31" w14:paraId="5FF5A3C7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C25C9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2648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D7C7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DB85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A26EE81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3298842F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3D731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33DA8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11B1E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6D0A1381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3240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39AC9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B6138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4C18A585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6892B9FA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6FF13F83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0213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8B9D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5D17D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27EE2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28A48BD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5740B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811ADB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896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EA756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6370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18751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D12125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724C31" w14:paraId="45AC80D5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E71D7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1F249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8C8AB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6FC0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6302D7B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9F5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9E7071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4E41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FD57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9B178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A31A4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2F53BF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724C31" w14:paraId="10D6B459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738EF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DC3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067C5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F471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5E360E7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94D31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2E3316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0EA5B9C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55CC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D630E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DD1F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C2427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B3D3F1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724C31" w14:paraId="454721BD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16E1C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9EF5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03EF6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C5975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9609B2B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DAD45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55CF23B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9C583D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E695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0AD0E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BE480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9EA5A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E04F17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724C31" w14:paraId="1F36B641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61737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584BB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1B50D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99A0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9A16A2A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29B56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7BDF00F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0CAF43AC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3AC3D741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0625B42E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6F7DFAD6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F0CD170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9CB8C88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04E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5D3D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F921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22628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FE84BA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724C31" w14:paraId="01DEF5AB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A978F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0869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9E95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0661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FDA31EA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9AD8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6E422359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30657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2A78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528F8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170B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5EB071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76A3B836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724C31" w14:paraId="5D294497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52F2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2061B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0EB68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3FE6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7D468FF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CF0E7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342A7E9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04EE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51F9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B2DF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E0C4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358B2E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724C31" w14:paraId="2ECCE157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4FD1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7BB2D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744E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EAEB3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4C0E51E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26C71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EA6FBE7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A8006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E150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8DBB9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2148F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9B8F50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66D5AFF9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724C31" w14:paraId="0969BD50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D8014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73EF5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6FF9D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9163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9B6BA5E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4EF6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99A10A7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DB5F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B1374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64EF6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1D18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18E082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724C31" w14:paraId="5D4B28D5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0509F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1C43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833D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832A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3AFD174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17E5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0B89458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041FBA08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0720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C44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0431D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B8447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2E8257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724C31" w14:paraId="6D6E182E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5C6E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8B4C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B7DA5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016D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7B9A952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19FDC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B7E721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EA6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CD9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6DAE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672CB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EEB3A1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724C31" w14:paraId="7B1C61F3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27DBF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EC48D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4FF4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31D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56CA62D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003B5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210B1E3B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4293915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C145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45379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1FF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D82B1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1BC334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724C31" w14:paraId="26802D23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6B319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17776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0B83E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8FC36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2E08DB8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871D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41B1310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212E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5D4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6BD06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3A31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DB2751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724C31" w14:paraId="7FC76703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061F9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B4129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F821B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F3932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3C228E1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700EC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3DB5EFD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31D7D00D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548C8" w14:textId="77777777" w:rsidR="00724C31" w:rsidRPr="00B53EFA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5F420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356CD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5D4E1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64B6D9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724C31" w14:paraId="722833BB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7E989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E198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9603B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D935F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95B787B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9DFC6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27A87A5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2A12E" w14:textId="77777777" w:rsidR="00724C31" w:rsidRPr="00B53EFA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E2C30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21C67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89C12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0A291909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57AEF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9C8D0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9B0ED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53403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0292E9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D024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C56DB2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1785A" w14:textId="77777777" w:rsidR="00724C31" w:rsidRPr="00B53EFA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D5BB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E5A3F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911B5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07981697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21E4C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13401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507DE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BB314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0D1E188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5DB06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7704CFE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6A7FB" w14:textId="77777777" w:rsidR="00724C31" w:rsidRPr="00B53EFA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71DD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01917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87DB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4BCA2E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724C31" w14:paraId="4A16D3A2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4418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C311F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55B64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FB8BD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CCEE0FB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9F179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7D1853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4BEFD1FD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4A57B64B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21F93DDB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6AF88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DE5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1CE6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CADA5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4E8A26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724C31" w14:paraId="64BADC99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1C331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A2ABB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3FF63268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9DF7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0F2EE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49048B5F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39F8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5DC7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683AB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611EF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ADD5B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095346B8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D330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BD11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60E08A76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B280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8A5FA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0E943A9F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98E39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1FDD9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418D7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9D3FD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64942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D5333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221B3880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54A9B341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CA781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2F59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3EFF4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93EAE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13D6674A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53FB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98A3F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97305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2A2E6261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0FBB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5FC43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EB938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7A88296A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7B79BC12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EA640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C8C5D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19E95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D88F4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391BD5C7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7BE504A9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D1A4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00A73901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8639" w14:textId="77777777" w:rsidR="00724C31" w:rsidRPr="00B53EFA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40EA6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2E8C1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3297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54AA18EB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0EA11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03477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98C1A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973E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6B76D82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49500818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6127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2E63D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7A087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64A51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DAEDD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4514CC57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AD7E6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954F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78D7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4C166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297C321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B1DA9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DACCC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ABDC4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1FFECFC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5313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E3930" w14:textId="77777777" w:rsidR="00724C31" w:rsidRPr="006611B7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724C31" w14:paraId="564629FA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000A5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58805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474FE5A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94C12" w14:textId="77777777" w:rsidR="00724C31" w:rsidRPr="00984839" w:rsidRDefault="00724C3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82EA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2803580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9CD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1E87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2F7E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86F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1D6B2" w14:textId="77777777" w:rsidR="00724C31" w:rsidRPr="003B25AA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14:paraId="162EF69C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54851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425DE" w14:textId="77777777" w:rsidR="00724C31" w:rsidRPr="00CB3DC4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5DDD7257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85265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978E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60ABD22A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A7C36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BED1F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49F5E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2C29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4AC1" w14:textId="77777777" w:rsidR="00724C31" w:rsidRPr="00CB3DC4" w:rsidRDefault="00724C31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0A3C7A6" w14:textId="77777777" w:rsidR="00724C31" w:rsidRPr="00F11CE2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053BC5B9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78734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AA92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775FC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62F78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7557F039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49A7AE8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003CE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CFED298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20C7B" w14:textId="77777777" w:rsidR="00724C31" w:rsidRPr="00B53EFA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57685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089C2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1AF38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1953C8C0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CFD88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7348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61A7E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479D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7B2F24D4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4CE34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F877E06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BFAA3EB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296F2C0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8F941EB" w14:textId="77777777" w:rsidR="00724C31" w:rsidRPr="00260477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29661" w14:textId="77777777" w:rsidR="00724C31" w:rsidRPr="00B53EFA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0086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FAA0B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B322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F0BB71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724C31" w14:paraId="17CAED33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3A67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2544B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870AD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775DD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4DC17108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A2044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49ACF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3C35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5B2935F8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85DCF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3AB8F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62D97339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4B264FA9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724C31" w14:paraId="12A67CD3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7918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47711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8AFDA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0E84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72BCD35D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588E6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C61D1F8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FEF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15A51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28515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83E30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724C31" w14:paraId="50577AD2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F65C6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1C79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621102A1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ECEED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3E48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20E2FE04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3F379939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52FDFB45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D5E8E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15B48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7AFFF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B77B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CE76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FB6A78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7930631E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724C31" w14:paraId="34FC3B71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AD1F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4824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77E96AA9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DD09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788EB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02BC8055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3F20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7E1E4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1A3EC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622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A48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1228639A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13AD0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1275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7862E49F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AAF7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07B4F" w14:textId="77777777" w:rsidR="00724C31" w:rsidRDefault="00724C31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1197344F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6D6C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8C750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3244D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6874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F2C0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155A5BEE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1D919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258DE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80CBF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DDBE5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6B09B83B" w14:textId="77777777" w:rsidR="00724C31" w:rsidRDefault="00724C31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6EED99AE" w14:textId="77777777" w:rsidR="00724C31" w:rsidRDefault="00724C31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D97EE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C2A58B4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EA07" w14:textId="77777777" w:rsidR="00724C31" w:rsidRPr="00B53EFA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3D31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66E01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6E2DF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51C643B0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87E9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BD64E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40192DF3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4A549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5AB79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258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BE349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597C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CE74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0FAE8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3F3719BF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93A0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F2F0D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CDBF7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F6F31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2B998A30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3C570FAE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7301618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821D0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E05D60C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147A7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69B79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74794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1AB57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064E9F62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39904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2061F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46619AAB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6FEF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DE72F" w14:textId="77777777" w:rsidR="00724C31" w:rsidRDefault="00724C31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ADB3A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2227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00317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69CA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3B87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05F2A06A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53750" w14:textId="77777777" w:rsidR="00724C31" w:rsidRDefault="00724C31" w:rsidP="00724C3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C13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B596E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A8A0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2D1BEFE5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F0214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78F8398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37B83F40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F5CB5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45928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1F5B" w14:textId="77777777" w:rsidR="00724C31" w:rsidRPr="00984839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8DF5F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9DF5FC" w14:textId="77777777" w:rsidR="00724C31" w:rsidRDefault="00724C3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4800AA25" w14:textId="77777777" w:rsidR="00724C31" w:rsidRDefault="00724C31">
      <w:pPr>
        <w:spacing w:after="40" w:line="192" w:lineRule="auto"/>
        <w:ind w:right="57"/>
        <w:rPr>
          <w:sz w:val="20"/>
        </w:rPr>
      </w:pPr>
    </w:p>
    <w:p w14:paraId="14112B36" w14:textId="77777777" w:rsidR="00724C31" w:rsidRDefault="00724C31" w:rsidP="00EF6A64">
      <w:pPr>
        <w:pStyle w:val="Heading1"/>
        <w:spacing w:line="360" w:lineRule="auto"/>
      </w:pPr>
      <w:r>
        <w:t>LINIA 144</w:t>
      </w:r>
    </w:p>
    <w:p w14:paraId="71B3618C" w14:textId="77777777" w:rsidR="00724C31" w:rsidRDefault="00724C31" w:rsidP="00DF2A65">
      <w:pPr>
        <w:pStyle w:val="Heading1"/>
        <w:spacing w:line="360" w:lineRule="auto"/>
        <w:rPr>
          <w:b w:val="0"/>
          <w:bCs w:val="0"/>
          <w:sz w:val="8"/>
        </w:rPr>
      </w:pPr>
      <w:r>
        <w:t>TURCENI - DRĂGOTEŞTI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724C31" w14:paraId="13954F30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3B23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6A2F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535D56F4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DAC3A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501E3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BC652FA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A4825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E68B7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413F1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DDEC3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7D35B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03340ED9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 47.</w:t>
            </w:r>
          </w:p>
          <w:p w14:paraId="7F2A4490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724C31" w14:paraId="13CF8121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BAD31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018F3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0E8D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CFCD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129C4768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C13F6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67A2B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98722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5551F014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4091B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227B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8CDA213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724C31" w14:paraId="75CC99A7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99ABE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23701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DBE2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441A0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1164668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Y,</w:t>
            </w:r>
          </w:p>
          <w:p w14:paraId="3E97CEDC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şi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7A7E9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17541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0FC3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26157AD1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568A3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BFE58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28, 18, 14, 12, 6 </w:t>
            </w:r>
          </w:p>
          <w:p w14:paraId="5D395A99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7C55773F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64C28854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9FEB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C4C6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7C7EE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D3CB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08306E4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BFAEC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9C5FC04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1E0F3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F864C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FD80B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FEDF2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782F7B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 direcția Borăscu.</w:t>
            </w:r>
          </w:p>
        </w:tc>
      </w:tr>
      <w:tr w:rsidR="00724C31" w14:paraId="4EBCEBA7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4E818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9192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785C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75808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119196D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1415D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46573AA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3035F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1958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29E6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629BB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7BC838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724C31" w14:paraId="037A0997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414E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B2CCC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5152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68E02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362A6B1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17E1C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47</w:t>
            </w:r>
          </w:p>
          <w:p w14:paraId="206FDFA6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3B74C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BD034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1C74" w14:textId="77777777" w:rsidR="00724C31" w:rsidRPr="00984839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36582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linia 4 până la axa staţiei Turceni. </w:t>
            </w:r>
          </w:p>
        </w:tc>
      </w:tr>
      <w:tr w:rsidR="00724C31" w14:paraId="13B0ACB3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EA5C4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A4E15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25B77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BA3EC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D1C5758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FB72A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432AB2F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E1DB1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CD32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DABFC" w14:textId="77777777" w:rsidR="00724C31" w:rsidRPr="00984839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BE4EC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8A24C1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724C31" w14:paraId="6A61F579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E056C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2FB7F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6E2F9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E27E6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CFD7A4C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983FD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659343D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37 / 41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CBE6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F1D2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8F920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A39C9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E7A2EB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724C31" w14:paraId="4691FF0B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31692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5C34B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1EF70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B5155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62C2C2F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7B5C1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7F48D2C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55 /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8A594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4FB62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C7F32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87B88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D7D1A1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724C31" w14:paraId="397C89A5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21A37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4AC4A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25378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1276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68619F9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4EE2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7A1FD62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3C8264CE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71620242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57FD8C7F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503BAFB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53 / 59 și </w:t>
            </w:r>
          </w:p>
          <w:p w14:paraId="6B28F6AA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D8BBC8A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B973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336EA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E6315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BFFB0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0CBB5C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724C31" w14:paraId="09850430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954E2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A490D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67BD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5ACB4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43F56B9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ECF2D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08EAE45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și 24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03407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8DBC5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3C544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3C475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346EA2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724C31" w14:paraId="08C2DCB4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55EA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2DFDB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292F9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D400F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CDF64FA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1A961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D111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0696C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90B9C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F1C10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147B17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724C31" w14:paraId="0C270C03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99379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B57A2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DB10C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1956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DBEDB5E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2B144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2874AF5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B5356E6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6A61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FE41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D67D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28D8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48991F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 Cap Y.</w:t>
            </w:r>
          </w:p>
        </w:tc>
      </w:tr>
      <w:tr w:rsidR="00724C31" w14:paraId="26EF14DC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8915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BDB19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11A35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75212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8D46F42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EE0C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3052F9A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20B4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37998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CC51D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2BDFB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216EA67C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0B1F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77DE0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4DD82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2839D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AD01180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7 și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31D2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F50025C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3852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884C6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A5162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0F1F3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0E5D56AC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A728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A87A4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27DCF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1693B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79EE02B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A7C07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E451167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75CF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546D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8A55A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C39AD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CD5C5F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 Cap Y.</w:t>
            </w:r>
          </w:p>
        </w:tc>
      </w:tr>
      <w:tr w:rsidR="00724C31" w14:paraId="28B3908B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B3C4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73149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A7125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3780D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7F15BDE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E48FD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922D6A0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8905AE5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74FBC174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79397D2B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3C88B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41F5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C1618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85223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E3E421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724C31" w14:paraId="43242C7A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CF413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2CA1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18+150</w:t>
            </w:r>
          </w:p>
          <w:p w14:paraId="01791161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23+750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C7781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14B5C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7BD4CFF0" w14:textId="77777777" w:rsidR="00724C31" w:rsidRPr="00B61351" w:rsidRDefault="00724C31">
            <w:pPr>
              <w:spacing w:before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Borăscu și linia 2 directă St. Borăscu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25AC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3F827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39A48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72C7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A2619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723B6057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2248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F0C75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DB859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611FD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7EFCE0DC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B62D7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  <w:p w14:paraId="551BA2F4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7441B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C9500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0EFF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518FD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CC7F45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724C31" w14:paraId="3944AB8E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BE77C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5FE1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20DE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4AE4E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002FAF05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405A0DA3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9F03F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312746F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8E1B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D7C1A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A034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16ED7573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63710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B176F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  <w:p w14:paraId="442EE71F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57C62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19991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514CFA9C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70F96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85DA9F7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0C40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AA79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0B8C6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498BAD98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7773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632E0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26+750</w:t>
            </w:r>
          </w:p>
          <w:p w14:paraId="3FEA626A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E4857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9F532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32002C7F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7D9DB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72D789A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A82D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A654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D882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14:paraId="79645F18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F8D2B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76225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28+350</w:t>
            </w:r>
          </w:p>
          <w:p w14:paraId="65ECEFC5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73999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9850B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18E19E09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88B19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57D1108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3164E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B833B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6408E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1C7646D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interzice circulația cu două locomotive cuplate.</w:t>
            </w:r>
          </w:p>
        </w:tc>
      </w:tr>
      <w:tr w:rsidR="00724C31" w14:paraId="04A34957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11016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D2EA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40+000</w:t>
            </w:r>
          </w:p>
          <w:p w14:paraId="11923A52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1110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7246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12EFAAA5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22CCC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A2D5212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24CB7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5C997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3A023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7F956A91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1545E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E51BE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2DDB0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F5F90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  <w:p w14:paraId="64A1DABF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1BD82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AE00230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11, 15 17, 19 </w:t>
            </w:r>
          </w:p>
          <w:p w14:paraId="0EC0BCBD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5536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2B516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D6DF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50699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6AF066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și 7.</w:t>
            </w:r>
          </w:p>
        </w:tc>
      </w:tr>
      <w:tr w:rsidR="00724C31" w14:paraId="7A961A18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64413" w14:textId="77777777" w:rsidR="00724C31" w:rsidRDefault="00724C31" w:rsidP="00724C3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4912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60BE9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3B15A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9D05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</w:t>
            </w:r>
          </w:p>
          <w:p w14:paraId="3E5F7BB1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</w:t>
            </w:r>
          </w:p>
          <w:p w14:paraId="70191BF3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diag. </w:t>
            </w:r>
          </w:p>
          <w:p w14:paraId="0E5233A3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4 - 8 </w:t>
            </w:r>
          </w:p>
          <w:p w14:paraId="0293BF86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92719D8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6C176D14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0818A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6CEA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D286C" w14:textId="77777777" w:rsidR="00724C31" w:rsidRPr="00DA0087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481C9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F3F1F6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 3 - 5 și 7.</w:t>
            </w:r>
          </w:p>
        </w:tc>
      </w:tr>
    </w:tbl>
    <w:p w14:paraId="6B73FF9B" w14:textId="77777777" w:rsidR="00724C31" w:rsidRDefault="00724C31">
      <w:pPr>
        <w:spacing w:before="40" w:line="192" w:lineRule="auto"/>
        <w:ind w:right="57"/>
        <w:rPr>
          <w:sz w:val="20"/>
        </w:rPr>
      </w:pPr>
    </w:p>
    <w:p w14:paraId="266AC8EE" w14:textId="77777777" w:rsidR="00724C31" w:rsidRDefault="00724C31" w:rsidP="00E56A6A">
      <w:pPr>
        <w:pStyle w:val="Heading1"/>
        <w:spacing w:line="360" w:lineRule="auto"/>
      </w:pPr>
      <w:r>
        <w:t>LINIA 200</w:t>
      </w:r>
    </w:p>
    <w:p w14:paraId="69AB0DCD" w14:textId="77777777" w:rsidR="00724C31" w:rsidRDefault="00724C31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24C31" w14:paraId="11C1D2A5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D6C47" w14:textId="77777777" w:rsidR="00724C31" w:rsidRDefault="00724C31" w:rsidP="00B6547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D4D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449+507</w:t>
            </w:r>
          </w:p>
          <w:p w14:paraId="0244BE9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0D62" w14:textId="77777777" w:rsidR="00724C31" w:rsidRPr="00032DF2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255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Orăştie -</w:t>
            </w:r>
          </w:p>
          <w:p w14:paraId="438C83E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1F6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A1D7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30E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449+507</w:t>
            </w:r>
          </w:p>
          <w:p w14:paraId="2B29ADE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16925" w14:textId="77777777" w:rsidR="00724C31" w:rsidRPr="00032DF2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B9A0E" w14:textId="77777777" w:rsidR="00724C31" w:rsidRPr="00F716C0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Semnalizate ca limitare de viteză.</w:t>
            </w:r>
          </w:p>
        </w:tc>
      </w:tr>
      <w:tr w:rsidR="00724C31" w14:paraId="7B04218E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AC953" w14:textId="77777777" w:rsidR="00724C31" w:rsidRDefault="00724C31" w:rsidP="00B6547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56A2" w14:textId="77777777" w:rsidR="00724C31" w:rsidRDefault="00724C3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503+983</w:t>
            </w:r>
          </w:p>
          <w:p w14:paraId="506A6AC1" w14:textId="77777777" w:rsidR="00724C31" w:rsidRDefault="00724C3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E4927" w14:textId="77777777" w:rsidR="00724C31" w:rsidRDefault="00724C31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92B3E" w14:textId="77777777" w:rsidR="00724C31" w:rsidRDefault="00724C31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Ilia –</w:t>
            </w:r>
          </w:p>
          <w:p w14:paraId="6D1CCDB3" w14:textId="77777777" w:rsidR="00724C31" w:rsidRDefault="00724C31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C46B0" w14:textId="77777777" w:rsidR="00724C31" w:rsidRDefault="00724C3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08EC0" w14:textId="77777777" w:rsidR="00724C31" w:rsidRDefault="00724C31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13A2A" w14:textId="77777777" w:rsidR="00724C31" w:rsidRDefault="00724C3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503+983</w:t>
            </w:r>
          </w:p>
          <w:p w14:paraId="1DD10BA4" w14:textId="77777777" w:rsidR="00724C31" w:rsidRDefault="00724C3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56C3" w14:textId="77777777" w:rsidR="00724C31" w:rsidRDefault="00724C31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55BEA" w14:textId="77777777" w:rsidR="00724C31" w:rsidRDefault="00724C31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724C31" w14:paraId="1315BC06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84709" w14:textId="77777777" w:rsidR="00724C31" w:rsidRDefault="00724C31" w:rsidP="00B6547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074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504+800</w:t>
            </w:r>
          </w:p>
          <w:p w14:paraId="3494FA1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338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74AE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0AA9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CA784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2BD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1253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CCE5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24C31" w14:paraId="7D08E103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AFDEF" w14:textId="77777777" w:rsidR="00724C31" w:rsidRDefault="00724C31" w:rsidP="00B6547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C85C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5EA5A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C799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0F86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69F39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3EB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504+800</w:t>
            </w:r>
          </w:p>
          <w:p w14:paraId="370D2F9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C604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72FF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24C31" w14:paraId="4A2A17F9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D23B4" w14:textId="77777777" w:rsidR="00724C31" w:rsidRDefault="00724C31" w:rsidP="00B6547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94B9" w14:textId="77777777" w:rsidR="00724C31" w:rsidRDefault="00724C3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508+350</w:t>
            </w:r>
          </w:p>
          <w:p w14:paraId="733938FF" w14:textId="77777777" w:rsidR="00724C31" w:rsidRDefault="00724C3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8CE3" w14:textId="77777777" w:rsidR="00724C31" w:rsidRDefault="00724C3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5E338" w14:textId="77777777" w:rsidR="00724C31" w:rsidRDefault="00724C31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A8D79" w14:textId="77777777" w:rsidR="00724C31" w:rsidRDefault="00724C3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2224A" w14:textId="77777777" w:rsidR="00724C31" w:rsidRDefault="00724C3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A47B9" w14:textId="77777777" w:rsidR="00724C31" w:rsidRDefault="00724C3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508+350</w:t>
            </w:r>
          </w:p>
          <w:p w14:paraId="0ACE720E" w14:textId="77777777" w:rsidR="00724C31" w:rsidRDefault="00724C3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A4181" w14:textId="77777777" w:rsidR="00724C31" w:rsidRDefault="00724C3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FB11B" w14:textId="77777777" w:rsidR="00724C31" w:rsidRDefault="00724C31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24C31" w14:paraId="037986D4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68A04" w14:textId="77777777" w:rsidR="00724C31" w:rsidRDefault="00724C31" w:rsidP="00B6547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99E22" w14:textId="77777777" w:rsidR="00724C31" w:rsidRDefault="00724C3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460A9" w14:textId="77777777" w:rsidR="00724C31" w:rsidRDefault="00724C3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CF2DC" w14:textId="77777777" w:rsidR="00724C31" w:rsidRDefault="00724C31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Zam</w:t>
            </w:r>
          </w:p>
          <w:p w14:paraId="683DB5FD" w14:textId="77777777" w:rsidR="00724C31" w:rsidRDefault="00724C31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BA379" w14:textId="77777777" w:rsidR="00724C31" w:rsidRDefault="00724C3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B1665" w14:textId="77777777" w:rsidR="00724C31" w:rsidRDefault="00724C3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71ECD" w14:textId="77777777" w:rsidR="00724C31" w:rsidRDefault="00724C3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527+400</w:t>
            </w:r>
          </w:p>
          <w:p w14:paraId="34C5468F" w14:textId="77777777" w:rsidR="00724C31" w:rsidRDefault="00724C3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0BC9D" w14:textId="77777777" w:rsidR="00724C31" w:rsidRDefault="00724C3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834A" w14:textId="77777777" w:rsidR="00724C31" w:rsidRDefault="00724C31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24C31" w14:paraId="3F66C4CB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176E" w14:textId="77777777" w:rsidR="00724C31" w:rsidRDefault="00724C31" w:rsidP="00B6547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DBB7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A7C8" w14:textId="77777777" w:rsidR="00724C31" w:rsidRPr="00032DF2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D734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Zam</w:t>
            </w:r>
          </w:p>
          <w:p w14:paraId="287D546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B977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C8E4B8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7233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0DC4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64A5" w14:textId="77777777" w:rsidR="00724C31" w:rsidRPr="00032DF2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1CC49" w14:textId="77777777" w:rsidR="00724C31" w:rsidRPr="00F716C0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24C31" w14:paraId="0F93875C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86308" w14:textId="77777777" w:rsidR="00724C31" w:rsidRDefault="00724C31" w:rsidP="00B6547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C0817" w14:textId="77777777" w:rsidR="00724C31" w:rsidRDefault="00724C3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548+595</w:t>
            </w:r>
          </w:p>
          <w:p w14:paraId="5F6F408E" w14:textId="77777777" w:rsidR="00724C31" w:rsidRDefault="00724C3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7E7F" w14:textId="77777777" w:rsidR="00724C31" w:rsidRDefault="00724C31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B217" w14:textId="77777777" w:rsidR="00724C31" w:rsidRDefault="00724C31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Săvîrșin -</w:t>
            </w:r>
          </w:p>
          <w:p w14:paraId="11860209" w14:textId="77777777" w:rsidR="00724C31" w:rsidRDefault="00724C31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8D967" w14:textId="77777777" w:rsidR="00724C31" w:rsidRDefault="00724C3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91EDB" w14:textId="77777777" w:rsidR="00724C31" w:rsidRDefault="00724C31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19A9E" w14:textId="77777777" w:rsidR="00724C31" w:rsidRDefault="00724C3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548+595</w:t>
            </w:r>
          </w:p>
          <w:p w14:paraId="7B4557D1" w14:textId="77777777" w:rsidR="00724C31" w:rsidRDefault="00724C3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6E483" w14:textId="77777777" w:rsidR="00724C31" w:rsidRDefault="00724C31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94B88" w14:textId="77777777" w:rsidR="00724C31" w:rsidRDefault="00724C31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29BC9E14" w14:textId="77777777" w:rsidR="00724C31" w:rsidRDefault="00724C31" w:rsidP="00623FF6">
      <w:pPr>
        <w:spacing w:before="40" w:after="40" w:line="192" w:lineRule="auto"/>
        <w:ind w:right="57"/>
      </w:pPr>
    </w:p>
    <w:p w14:paraId="15A4AC0E" w14:textId="77777777" w:rsidR="00724C31" w:rsidRDefault="00724C31" w:rsidP="006D4098">
      <w:pPr>
        <w:pStyle w:val="Heading1"/>
        <w:spacing w:line="360" w:lineRule="auto"/>
      </w:pPr>
      <w:r>
        <w:t>LINIA 201</w:t>
      </w:r>
    </w:p>
    <w:p w14:paraId="69695FF0" w14:textId="77777777" w:rsidR="00724C31" w:rsidRDefault="00724C31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724C31" w14:paraId="0B872A1C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265A3" w14:textId="77777777" w:rsidR="00724C31" w:rsidRDefault="00724C31" w:rsidP="00724C31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E3D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E5AD" w14:textId="77777777" w:rsidR="00724C31" w:rsidRPr="00C937B4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0F76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639F6D2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4EA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axa staţiei </w:t>
            </w:r>
          </w:p>
          <w:p w14:paraId="501810F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maca-</w:t>
            </w:r>
          </w:p>
          <w:p w14:paraId="464FCBD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zul extrem</w:t>
            </w:r>
          </w:p>
          <w:p w14:paraId="7E4BD77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5BA56" w14:textId="77777777" w:rsidR="00724C31" w:rsidRPr="00C937B4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937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A417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D81D7" w14:textId="77777777" w:rsidR="00724C31" w:rsidRPr="00C937B4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ADD4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3BF70FE0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734AF" w14:textId="77777777" w:rsidR="00724C31" w:rsidRDefault="00724C31" w:rsidP="00724C31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D067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E3530" w14:textId="77777777" w:rsidR="00724C31" w:rsidRPr="00C937B4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B351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1991D96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F0B6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275625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30A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8F4C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3FB31" w14:textId="77777777" w:rsidR="00724C31" w:rsidRPr="00C937B4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872C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77E5F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BD9B2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şi 10.</w:t>
            </w:r>
          </w:p>
        </w:tc>
      </w:tr>
      <w:tr w:rsidR="00724C31" w14:paraId="543FE365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8C7E3" w14:textId="77777777" w:rsidR="00724C31" w:rsidRDefault="00724C31" w:rsidP="00724C31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91C3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5DA4" w14:textId="77777777" w:rsidR="00724C31" w:rsidRPr="00C937B4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42E3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163F26A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A2FE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4CB9D7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47FB9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BD8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82F1A" w14:textId="77777777" w:rsidR="00724C31" w:rsidRPr="00C937B4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3B55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20B17E1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</w:tbl>
    <w:p w14:paraId="320370C2" w14:textId="77777777" w:rsidR="00724C31" w:rsidRPr="003012FC" w:rsidRDefault="00724C31">
      <w:pPr>
        <w:spacing w:before="40" w:after="40" w:line="192" w:lineRule="auto"/>
        <w:ind w:right="57"/>
      </w:pPr>
    </w:p>
    <w:p w14:paraId="394F2C32" w14:textId="77777777" w:rsidR="00724C31" w:rsidRDefault="00724C31" w:rsidP="00C53936">
      <w:pPr>
        <w:pStyle w:val="Heading1"/>
        <w:spacing w:line="360" w:lineRule="auto"/>
      </w:pPr>
      <w:r>
        <w:t>LINIA 202 A</w:t>
      </w:r>
    </w:p>
    <w:p w14:paraId="2D5F5461" w14:textId="77777777" w:rsidR="00724C31" w:rsidRDefault="00724C31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724C31" w14:paraId="4B43D13B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4DB64" w14:textId="77777777" w:rsidR="00724C31" w:rsidRDefault="00724C31" w:rsidP="00724C3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501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B38A3" w14:textId="77777777" w:rsidR="00724C31" w:rsidRPr="00874940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87F5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AC47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64FCD1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C11B" w14:textId="77777777" w:rsidR="00724C31" w:rsidRPr="0048429E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429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8EE0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0EF8A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26F4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1D, 2D şi 3D.</w:t>
            </w:r>
          </w:p>
        </w:tc>
      </w:tr>
      <w:tr w:rsidR="00724C31" w14:paraId="2A002BFD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EA77E" w14:textId="77777777" w:rsidR="00724C31" w:rsidRDefault="00724C31" w:rsidP="00724C3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C453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76062" w14:textId="77777777" w:rsidR="00724C31" w:rsidRPr="00874940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98BE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92A5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8E92B" w14:textId="77777777" w:rsidR="00724C31" w:rsidRPr="0048429E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19F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28F7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7EE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 abătută Cap Y.</w:t>
            </w:r>
          </w:p>
          <w:p w14:paraId="38F7F80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F1E58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724C31" w:rsidRPr="00743905" w14:paraId="155E164F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4539D" w14:textId="77777777" w:rsidR="00724C31" w:rsidRPr="00743905" w:rsidRDefault="00724C31" w:rsidP="00724C3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88B8C" w14:textId="77777777" w:rsidR="00724C31" w:rsidRPr="00743905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3+200</w:t>
            </w:r>
          </w:p>
          <w:p w14:paraId="587E47B5" w14:textId="77777777" w:rsidR="00724C31" w:rsidRPr="00743905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1E063" w14:textId="77777777" w:rsidR="00724C31" w:rsidRPr="00743905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A3CEA" w14:textId="77777777" w:rsidR="00724C31" w:rsidRPr="00743905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12DF95BB" w14:textId="77777777" w:rsidR="00724C31" w:rsidRPr="00743905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</w:t>
            </w:r>
          </w:p>
          <w:p w14:paraId="267FEDAB" w14:textId="77777777" w:rsidR="00724C31" w:rsidRPr="00743905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5D directă, cuprinsă între </w:t>
            </w:r>
          </w:p>
          <w:p w14:paraId="14CD7E95" w14:textId="77777777" w:rsidR="00724C31" w:rsidRPr="00743905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T.D.J. 64 / 72 şi </w:t>
            </w:r>
          </w:p>
          <w:p w14:paraId="2A7DDC38" w14:textId="77777777" w:rsidR="00724C31" w:rsidRPr="00743905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0BC3" w14:textId="77777777" w:rsidR="00724C31" w:rsidRPr="00743905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E1342" w14:textId="77777777" w:rsidR="00724C31" w:rsidRPr="00743905" w:rsidRDefault="00724C3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6F2B" w14:textId="77777777" w:rsidR="00724C31" w:rsidRPr="00743905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69433" w14:textId="77777777" w:rsidR="00724C31" w:rsidRPr="00743905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023C2" w14:textId="77777777" w:rsidR="00724C31" w:rsidRPr="00743905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2138A6A7" w14:textId="77777777" w:rsidR="00724C31" w:rsidRPr="00743905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Staţie paralelogram.</w:t>
            </w:r>
          </w:p>
        </w:tc>
      </w:tr>
      <w:tr w:rsidR="00724C31" w:rsidRPr="00743905" w14:paraId="2A46DE7C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A8CAB" w14:textId="77777777" w:rsidR="00724C31" w:rsidRPr="00743905" w:rsidRDefault="00724C31" w:rsidP="00724C3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37043" w14:textId="77777777" w:rsidR="00724C31" w:rsidRPr="00743905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682A6" w14:textId="77777777" w:rsidR="00724C31" w:rsidRPr="00743905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ED8A5" w14:textId="77777777" w:rsidR="00724C31" w:rsidRPr="00743905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150A1094" w14:textId="77777777" w:rsidR="00724C31" w:rsidRPr="00743905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3D </w:t>
            </w:r>
          </w:p>
          <w:p w14:paraId="3E2AC10D" w14:textId="77777777" w:rsidR="00724C31" w:rsidRPr="00743905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EDE9" w14:textId="77777777" w:rsidR="00724C31" w:rsidRPr="00743905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017FC37D" w14:textId="77777777" w:rsidR="00724C31" w:rsidRPr="00743905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B3C99" w14:textId="77777777" w:rsidR="00724C31" w:rsidRPr="00743905" w:rsidRDefault="00724C3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0772D" w14:textId="77777777" w:rsidR="00724C31" w:rsidRPr="00743905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8C42A" w14:textId="77777777" w:rsidR="00724C31" w:rsidRPr="00743905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A540A" w14:textId="77777777" w:rsidR="00724C31" w:rsidRPr="00743905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43905" w14:paraId="4B3C34C7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20AEB" w14:textId="77777777" w:rsidR="00724C31" w:rsidRPr="00743905" w:rsidRDefault="00724C31" w:rsidP="00724C3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9CB56" w14:textId="77777777" w:rsidR="00724C31" w:rsidRPr="00743905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A86B8" w14:textId="77777777" w:rsidR="00724C31" w:rsidRPr="00743905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F30F1" w14:textId="77777777" w:rsidR="00724C31" w:rsidRPr="00743905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0FD536D7" w14:textId="77777777" w:rsidR="00724C31" w:rsidRPr="00743905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5D, </w:t>
            </w:r>
          </w:p>
          <w:p w14:paraId="01A58CCF" w14:textId="77777777" w:rsidR="00724C31" w:rsidRPr="00743905" w:rsidRDefault="00724C3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7853D" w14:textId="77777777" w:rsidR="00724C31" w:rsidRPr="00743905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6C5F5D29" w14:textId="77777777" w:rsidR="00724C31" w:rsidRPr="00743905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5D7B2" w14:textId="77777777" w:rsidR="00724C31" w:rsidRPr="00743905" w:rsidRDefault="00724C3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08D6D" w14:textId="77777777" w:rsidR="00724C31" w:rsidRPr="00743905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4631" w14:textId="77777777" w:rsidR="00724C31" w:rsidRPr="00743905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7BD76" w14:textId="77777777" w:rsidR="00724C31" w:rsidRPr="00743905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5FC1991F" w14:textId="77777777" w:rsidR="00724C31" w:rsidRDefault="00724C31">
      <w:pPr>
        <w:spacing w:before="40" w:after="40" w:line="192" w:lineRule="auto"/>
        <w:ind w:right="57"/>
        <w:rPr>
          <w:sz w:val="20"/>
        </w:rPr>
      </w:pPr>
    </w:p>
    <w:p w14:paraId="3E9C4FE1" w14:textId="77777777" w:rsidR="00724C31" w:rsidRDefault="00724C31" w:rsidP="002A4CB1">
      <w:pPr>
        <w:pStyle w:val="Heading1"/>
        <w:spacing w:line="360" w:lineRule="auto"/>
      </w:pPr>
      <w:r>
        <w:t>LINIA 203</w:t>
      </w:r>
    </w:p>
    <w:p w14:paraId="0DB14914" w14:textId="77777777" w:rsidR="00724C31" w:rsidRDefault="00724C31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724C31" w:rsidRPr="007126D7" w14:paraId="7A06BA8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2BAD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7A84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5FEA8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751A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6164D068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C041D" w14:textId="77777777" w:rsidR="00724C31" w:rsidRDefault="00724C31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4356C0AD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A754D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2FD9C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84693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86DBE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724C31" w:rsidRPr="007126D7" w14:paraId="56B726A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FE40D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BA57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5992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A183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2F9F0E0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B0B6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6B21198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C2E58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AE711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762F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5980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126D7" w14:paraId="1517D859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2BF24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BA630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62A35EAB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3C128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5D8BF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38190096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8553B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A9100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97B4D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C0BB1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9738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50196A7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8FD3646" w14:textId="77777777" w:rsidR="00724C31" w:rsidRPr="00744E1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126D7" w14:paraId="27FFCC4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39BA8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76741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6210FFAE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9299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DD00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0601505E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DABF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8BEDB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BFEE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0EA4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C62C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46529EE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806628E" w14:textId="77777777" w:rsidR="00724C31" w:rsidRPr="00744E1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126D7" w14:paraId="6A6A2BE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D92C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43FDA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65828A59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77C9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A32B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33393289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47C40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6BDB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8AC6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D9C15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9966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C4C309B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1F18AE4" w14:textId="77777777" w:rsidR="00724C31" w:rsidRPr="008F5A6B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126D7" w14:paraId="66AEED9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376BE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1C7C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22448323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9122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A0C3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521F49C2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670E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733D1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BA774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3CE68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2274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B698AD0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AFF13FF" w14:textId="77777777" w:rsidR="00724C31" w:rsidRPr="00744E1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126D7" w14:paraId="2DE2C65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D6610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5418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07240639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F6298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294D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2FAB3EC6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3F690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DAD6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62C7F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5B510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0181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5E98FDD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C40D2C7" w14:textId="77777777" w:rsidR="00724C31" w:rsidRPr="00744E1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126D7" w14:paraId="3E082C3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5A88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10153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49BCB8F9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110E8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2760F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4C381F39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2BEA0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CFB4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DC1F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45FCA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B89A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9DC60CC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67A547E" w14:textId="77777777" w:rsidR="00724C31" w:rsidRPr="00744E1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126D7" w14:paraId="71C7B3C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4BD33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B467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248+500</w:t>
            </w:r>
          </w:p>
          <w:p w14:paraId="723AFD26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249+300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E844D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67496" w14:textId="77777777" w:rsidR="00724C31" w:rsidRPr="007126D7" w:rsidRDefault="00724C31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10E36694" w14:textId="77777777" w:rsidR="00724C31" w:rsidRPr="007126D7" w:rsidRDefault="00724C31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2E533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FC086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BD34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5CA3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AD70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126D7" w14:paraId="0A8D5B6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E442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C763F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33210031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1F36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2911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121F51D6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33E81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1CACE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E28EA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57F3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ECEE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8156F81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963890C" w14:textId="77777777" w:rsidR="00724C31" w:rsidRPr="00744E1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126D7" w14:paraId="3C7A81C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7D07C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617FD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0DD310F7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E9537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F55BD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04B9301F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BD7F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D9FBB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5A6AC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D0E0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50AA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8367B03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D1A13E9" w14:textId="77777777" w:rsidR="00724C31" w:rsidRPr="00744E1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126D7" w14:paraId="2B7CB32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06DC1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F5822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54B4F415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49A67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433E9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5A687152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04468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D4005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DCB92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76C04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7B65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74AD5C4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CF76F7C" w14:textId="77777777" w:rsidR="00724C31" w:rsidRPr="00744E1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126D7" w14:paraId="365AE89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0AC9D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E2A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0F75A518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B3255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6AB96" w14:textId="77777777" w:rsidR="00724C31" w:rsidRPr="007126D7" w:rsidRDefault="00724C31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308188FD" w14:textId="77777777" w:rsidR="00724C31" w:rsidRPr="007126D7" w:rsidRDefault="00724C31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1102C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66604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46F03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38B79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A827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126D7" w14:paraId="5FA32FFC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9C3E4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CF645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0C8072E3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41C52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55ED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5C101A4C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DAE19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E2C8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4C323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EDD31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8ABF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499223B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1C2F7A4" w14:textId="77777777" w:rsidR="00724C31" w:rsidRPr="00744E1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126D7" w14:paraId="42FBE35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4B57C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30ED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4D3D422B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05352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9599C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665FBA4B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ABC92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0E10A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18B9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F3936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2BBD0" w14:textId="77777777" w:rsidR="00724C31" w:rsidRPr="00F13EC0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126D7" w14:paraId="3ACAE5B7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8293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A2DAD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50F70B61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C77A8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745B1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5C097316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10063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8B74B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CB6A6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E88D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58C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FC828FB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CD8F8BA" w14:textId="77777777" w:rsidR="00724C31" w:rsidRPr="00744E1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126D7" w14:paraId="30DA8B92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B77C6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95AF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73114199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E816A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C301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650F52C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A83D6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5D1E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12077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74388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8B2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44438D9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84597BA" w14:textId="77777777" w:rsidR="00724C31" w:rsidRPr="00744E1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126D7" w14:paraId="6CE9A700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92114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6C939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47C231B9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71E0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F9F40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4BD4447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10C18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9C651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E3D8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CE2D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0861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A14F002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048336E" w14:textId="77777777" w:rsidR="00724C31" w:rsidRPr="00744E1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126D7" w14:paraId="487FD30B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9300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C53B8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0654A931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B6D47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C2AA2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058C9426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C1CB0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5968E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A0ED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67B0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D784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92BC4C9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F292510" w14:textId="77777777" w:rsidR="00724C31" w:rsidRPr="00744E1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126D7" w14:paraId="63C97E4B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02CFA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66C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5A26F3EE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8DE69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919AC" w14:textId="77777777" w:rsidR="00724C31" w:rsidRPr="007126D7" w:rsidRDefault="00724C31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08CA7F74" w14:textId="77777777" w:rsidR="00724C31" w:rsidRPr="007126D7" w:rsidRDefault="00724C31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83FCF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CAA8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F5C6E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9DA26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DD1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126D7" w14:paraId="107D63D4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EFE81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66CFD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DC62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7777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7851DE3A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77C75AA4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D4448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6A615DFD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345F98F7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527BFE57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79D93BCC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80C67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098AC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DBC61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8A10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126D7" w14:paraId="6CA362F2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B7197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182D2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B1BE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9ECF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2F4074C5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C6FEC" w14:textId="77777777" w:rsidR="00724C31" w:rsidRPr="007126D7" w:rsidRDefault="00724C31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7BEEA013" w14:textId="77777777" w:rsidR="00724C31" w:rsidRPr="007126D7" w:rsidRDefault="00724C31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0C7FF5F6" w14:textId="77777777" w:rsidR="00724C31" w:rsidRPr="007126D7" w:rsidRDefault="00724C31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240B97FD" w14:textId="77777777" w:rsidR="00724C31" w:rsidRPr="007126D7" w:rsidRDefault="00724C31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29289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C7281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18585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242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53047257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724C31" w:rsidRPr="007126D7" w14:paraId="1486E528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DAF8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83C13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598E4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7438F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20D7B1E6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7C3B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123A955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6C7FDD0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004F5F1E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0A1E6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F972D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580E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9BF9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D28E285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724C31" w:rsidRPr="007126D7" w14:paraId="7A7B6DC8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1E508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C31E8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6E7D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B01D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1B7B284C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5A45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5F3E179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6C1CA77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2252753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5067EDA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3E146F9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3108CFF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3A1FED3C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CE5D8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A8183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43C0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EE95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E7A076C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724C31" w:rsidRPr="007126D7" w14:paraId="29C5215C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90A8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D78BC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DC04E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3B7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67E20B5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65DAF0A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E6EB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2AFB141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F7300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BB85F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CC13E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523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126D7" w14:paraId="2FCBAD8C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994C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EA80A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160A5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920D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3FF0DD15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E38BC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3506D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12E0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14F09B5E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1553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0097D" w14:textId="77777777" w:rsidR="00724C31" w:rsidRDefault="00724C31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21C8CF76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126D7" w14:paraId="6E6E00A1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D98DF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E61A6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517D0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5FC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515B222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3038F9A0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2AF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1DF7312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2F24BD8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2F884F52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7BDC1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75B1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E9A95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D316E" w14:textId="77777777" w:rsidR="00724C31" w:rsidRDefault="00724C31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724C31" w:rsidRPr="007126D7" w14:paraId="78C27359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B1F1F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59AD6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7491F4E2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C6695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82BEF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31AA4671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35FD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1C0D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A0359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F6B5D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69657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126D7" w14:paraId="3B41F673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0252D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F155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4B51F328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A35DA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AA6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4D3568A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Valea Mărului – </w:t>
            </w:r>
          </w:p>
          <w:p w14:paraId="14FD0D4A" w14:textId="77777777" w:rsidR="00724C31" w:rsidRPr="00F87E98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86F4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D2BE2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976DB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B635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7D277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724C31" w:rsidRPr="007126D7" w14:paraId="4C146B78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85DBC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EBD6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43201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3237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7F2670B9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00BF5615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61442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4C53FD65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CF3B1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ABA3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E59FD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2D94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126D7" w14:paraId="2427C420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BB93A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DCFB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0006A408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F86BF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11DF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13964B70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C163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FA133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7D7C7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DB441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8D59D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126D7" w14:paraId="2036803F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BBC2B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E8E79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C6B0F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3F3A5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2AC6C893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7BC2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787A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3A03D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F550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DDE5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24C31" w:rsidRPr="007126D7" w14:paraId="495C1718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B37F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CFB5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1E12D0CF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16260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7DA2A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3635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14487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CE80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EE13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2631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126D7" w14:paraId="504EFDDF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EBFC5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D06B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B696C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811D3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0B155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FD004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BDD88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E6719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608DE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126D7" w14:paraId="1FC2A007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E29F5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C5C97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8FCB9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431EE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610C4070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05BF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629EE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7C7C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04DB5F8A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CF757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A604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126D7" w14:paraId="6331286E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E558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8084E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3800A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C218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2539F0F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3ADE93FE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43B4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0E5B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D9B38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257864E0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9B54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D9099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126D7" w14:paraId="1FAFAE71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8DE8C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E91D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2EBC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3DAA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491747E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1D2E34AC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7677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6DC1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334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1B16B3B6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91832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2102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58D287C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724C31" w:rsidRPr="007126D7" w14:paraId="1887C2F2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F407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7541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007BE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5E8A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0A4B265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000A78A7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3561E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B8042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56C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6F818188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32090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50C5A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126D7" w14:paraId="72CFB9D6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E871F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757E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5CAF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A6D6E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4BB4F638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6935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2C5F5802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11AD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30897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D7487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C398F" w14:textId="77777777" w:rsidR="00724C31" w:rsidRPr="007126D7" w:rsidRDefault="00724C31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2808E69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883C955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724C31" w:rsidRPr="007126D7" w14:paraId="3B3CD3F8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93F9A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9D056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A4177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6458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677C764F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39595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E49A6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C3AF3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475B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4480C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126D7" w14:paraId="0EE87C18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CA23E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8F38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392+200</w:t>
            </w:r>
          </w:p>
          <w:p w14:paraId="55723A35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402+292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FF2C0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80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06E04" w14:textId="77777777" w:rsidR="00724C31" w:rsidRPr="007126D7" w:rsidRDefault="00724C31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Ax. </w:t>
            </w:r>
            <w:r w:rsidRPr="007126D7">
              <w:rPr>
                <w:b/>
                <w:bCs/>
                <w:color w:val="000000"/>
                <w:sz w:val="20"/>
              </w:rPr>
              <w:t>St. Sibiu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2609671F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Ax. St Ocna Sibiului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5D7AB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F98EF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ACC2F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80C3B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9EF26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24C31" w:rsidRPr="007126D7" w14:paraId="7D0A85E2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D5ECB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A3C7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78CE1C82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8966C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75FE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E5310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552B9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348BE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A6A14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45EED" w14:textId="77777777" w:rsidR="00724C31" w:rsidRPr="007126D7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724C31" w:rsidRPr="007126D7" w14:paraId="16A918FF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1C80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157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5305748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5753B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F25C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86EB3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A018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9951B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053A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7427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7CEC774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24C31" w:rsidRPr="007126D7" w14:paraId="769B64F1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A136" w14:textId="77777777" w:rsidR="00724C31" w:rsidRPr="007126D7" w:rsidRDefault="00724C31" w:rsidP="00724C3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585C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2D09481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00B79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50EB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1FF2D362" w14:textId="77777777" w:rsidR="00724C31" w:rsidRPr="00037854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41A419F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4D785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EB66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F78FA" w14:textId="77777777" w:rsidR="00724C31" w:rsidRPr="007126D7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EF40" w14:textId="77777777" w:rsidR="00724C31" w:rsidRPr="007126D7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761A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427C60D2" w14:textId="77777777" w:rsidR="00724C31" w:rsidRDefault="00724C31" w:rsidP="000039F1">
      <w:pPr>
        <w:spacing w:before="40" w:after="40" w:line="192" w:lineRule="auto"/>
        <w:ind w:right="57"/>
        <w:rPr>
          <w:sz w:val="20"/>
        </w:rPr>
      </w:pPr>
    </w:p>
    <w:p w14:paraId="68D27A34" w14:textId="77777777" w:rsidR="00724C31" w:rsidRDefault="00724C31" w:rsidP="00D0730E">
      <w:pPr>
        <w:pStyle w:val="Heading1"/>
        <w:spacing w:line="360" w:lineRule="auto"/>
      </w:pPr>
      <w:r>
        <w:t xml:space="preserve">LINIA 204 </w:t>
      </w:r>
    </w:p>
    <w:p w14:paraId="6DA704F7" w14:textId="77777777" w:rsidR="00724C31" w:rsidRDefault="00724C31" w:rsidP="0055419D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BĂBENI - ALUNU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724C31" w14:paraId="4D2C8D97" w14:textId="77777777">
        <w:trPr>
          <w:cantSplit/>
          <w:trHeight w:val="17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5D09" w14:textId="77777777" w:rsidR="00724C31" w:rsidRDefault="00724C31" w:rsidP="00724C3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BEBED" w14:textId="77777777" w:rsidR="00724C31" w:rsidRDefault="00724C3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1+150</w:t>
            </w:r>
          </w:p>
          <w:p w14:paraId="7DF6ABC6" w14:textId="77777777" w:rsidR="00724C31" w:rsidRDefault="00724C3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40+125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8D279" w14:textId="77777777" w:rsidR="00724C31" w:rsidRPr="004467F9" w:rsidRDefault="00724C3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F5C6C" w14:textId="77777777" w:rsidR="00724C31" w:rsidRDefault="00724C31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Băbeni -</w:t>
            </w:r>
          </w:p>
          <w:p w14:paraId="16298DCD" w14:textId="77777777" w:rsidR="00724C31" w:rsidRDefault="00724C31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Alunu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1C0E5" w14:textId="77777777" w:rsidR="00724C31" w:rsidRDefault="00724C3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FFB6" w14:textId="77777777" w:rsidR="00724C31" w:rsidRPr="00D2006A" w:rsidRDefault="00724C3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BBFE2" w14:textId="77777777" w:rsidR="00724C31" w:rsidRDefault="00724C3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D27FA" w14:textId="77777777" w:rsidR="00724C31" w:rsidRPr="004467F9" w:rsidRDefault="00724C3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38AB9" w14:textId="77777777" w:rsidR="00724C31" w:rsidRPr="007126D7" w:rsidRDefault="00724C31">
            <w:pPr>
              <w:spacing w:before="40" w:after="40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49D9A13" w14:textId="77777777" w:rsidR="00724C31" w:rsidRDefault="00724C31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2512CAFE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0A6A8" w14:textId="77777777" w:rsidR="00724C31" w:rsidRDefault="00724C31" w:rsidP="00724C3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65BD6" w14:textId="77777777" w:rsidR="00724C31" w:rsidRDefault="00724C3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14A7" w14:textId="77777777" w:rsidR="00724C31" w:rsidRPr="004467F9" w:rsidRDefault="00724C3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4ACB" w14:textId="77777777" w:rsidR="00724C31" w:rsidRDefault="00724C31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Băbeni</w:t>
            </w:r>
          </w:p>
          <w:p w14:paraId="6C613EF6" w14:textId="77777777" w:rsidR="00724C31" w:rsidRDefault="00724C31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4 - 6 </w:t>
            </w:r>
          </w:p>
          <w:p w14:paraId="69B94ED0" w14:textId="77777777" w:rsidR="00724C31" w:rsidRDefault="00724C31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16DB0" w14:textId="77777777" w:rsidR="00724C31" w:rsidRDefault="00724C3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axa staţiei </w:t>
            </w:r>
          </w:p>
          <w:p w14:paraId="08A9B08A" w14:textId="77777777" w:rsidR="00724C31" w:rsidRDefault="00724C3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marca de siguran-ţă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64910" w14:textId="77777777" w:rsidR="00724C31" w:rsidRPr="00D2006A" w:rsidRDefault="00724C3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2006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DEE16" w14:textId="77777777" w:rsidR="00724C31" w:rsidRDefault="00724C3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3A4D2" w14:textId="77777777" w:rsidR="00724C31" w:rsidRPr="004467F9" w:rsidRDefault="00724C3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6FC89" w14:textId="77777777" w:rsidR="00724C31" w:rsidRDefault="00724C31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</w:p>
        </w:tc>
      </w:tr>
      <w:tr w:rsidR="00724C31" w14:paraId="23E40228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4717" w14:textId="77777777" w:rsidR="00724C31" w:rsidRDefault="00724C31" w:rsidP="00724C3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2EDF" w14:textId="77777777" w:rsidR="00724C31" w:rsidRDefault="00724C3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  <w:p w14:paraId="0D0901F9" w14:textId="77777777" w:rsidR="00724C31" w:rsidRDefault="00724C3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D6295" w14:textId="77777777" w:rsidR="00724C31" w:rsidRPr="004467F9" w:rsidRDefault="00724C3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BBFA8" w14:textId="77777777" w:rsidR="00724C31" w:rsidRDefault="00724C31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Popești -</w:t>
            </w:r>
          </w:p>
          <w:p w14:paraId="4E54351F" w14:textId="77777777" w:rsidR="00724C31" w:rsidRDefault="00724C31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Berbeşti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6BCBB" w14:textId="77777777" w:rsidR="00724C31" w:rsidRDefault="00724C3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31CF0" w14:textId="77777777" w:rsidR="00724C31" w:rsidRPr="00D2006A" w:rsidRDefault="00724C3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9F635" w14:textId="77777777" w:rsidR="00724C31" w:rsidRDefault="00724C3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732FB" w14:textId="77777777" w:rsidR="00724C31" w:rsidRPr="004467F9" w:rsidRDefault="00724C3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BBE65" w14:textId="77777777" w:rsidR="00724C31" w:rsidRDefault="00724C31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Trenurile circulă numai la lumina zilei.</w:t>
            </w:r>
          </w:p>
        </w:tc>
      </w:tr>
      <w:tr w:rsidR="00724C31" w14:paraId="7DB2F26B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38DB9" w14:textId="77777777" w:rsidR="00724C31" w:rsidRDefault="00724C31" w:rsidP="00724C3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E034" w14:textId="77777777" w:rsidR="00724C31" w:rsidRDefault="00724C3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5F73F" w14:textId="77777777" w:rsidR="00724C31" w:rsidRDefault="00724C3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AE2E2" w14:textId="77777777" w:rsidR="00724C31" w:rsidRPr="00BF74BF" w:rsidRDefault="00724C31">
            <w:pPr>
              <w:spacing w:before="40" w:after="40"/>
              <w:ind w:left="5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St. Berbeşti linia 1 primiri – expedieri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DE61" w14:textId="77777777" w:rsidR="00724C31" w:rsidRDefault="00724C3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386606C1" w14:textId="77777777" w:rsidR="00724C31" w:rsidRDefault="00724C31" w:rsidP="00BF74BF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DF9F2" w14:textId="77777777" w:rsidR="00724C31" w:rsidRPr="00D2006A" w:rsidRDefault="00724C3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A9EF7" w14:textId="77777777" w:rsidR="00724C31" w:rsidRDefault="00724C3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152B5" w14:textId="77777777" w:rsidR="00724C31" w:rsidRPr="004467F9" w:rsidRDefault="00724C3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AF95" w14:textId="77777777" w:rsidR="00724C31" w:rsidRDefault="00724C31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</w:p>
        </w:tc>
      </w:tr>
    </w:tbl>
    <w:p w14:paraId="550AE67C" w14:textId="77777777" w:rsidR="00724C31" w:rsidRDefault="00724C31">
      <w:pPr>
        <w:spacing w:before="40" w:after="40" w:line="192" w:lineRule="auto"/>
        <w:ind w:right="57"/>
        <w:rPr>
          <w:sz w:val="20"/>
        </w:rPr>
      </w:pPr>
    </w:p>
    <w:p w14:paraId="32B2B628" w14:textId="77777777" w:rsidR="00724C31" w:rsidRDefault="00724C31" w:rsidP="005B00A7">
      <w:pPr>
        <w:pStyle w:val="Heading1"/>
        <w:spacing w:line="360" w:lineRule="auto"/>
      </w:pPr>
      <w:r>
        <w:t>LINIA 218</w:t>
      </w:r>
    </w:p>
    <w:p w14:paraId="0D02FA45" w14:textId="77777777" w:rsidR="00724C31" w:rsidRDefault="00724C31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724C31" w14:paraId="6864316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7E575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A2C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38E01" w14:textId="77777777" w:rsidR="00724C31" w:rsidRPr="00CF787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B6A7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Timişoara Nord</w:t>
            </w:r>
          </w:p>
          <w:p w14:paraId="5E5F661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C4F8F" w14:textId="77777777" w:rsidR="00724C31" w:rsidRPr="00465A9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toată</w:t>
            </w:r>
          </w:p>
          <w:p w14:paraId="7AE4D432" w14:textId="77777777" w:rsidR="00724C31" w:rsidRPr="00465A9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D8BA9" w14:textId="77777777" w:rsidR="00724C31" w:rsidRPr="00CF787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F787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391D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78FE" w14:textId="77777777" w:rsidR="00724C31" w:rsidRPr="00984D7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17A7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:rsidRPr="00A8307A" w14:paraId="32D60042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7EDCB" w14:textId="77777777" w:rsidR="00724C31" w:rsidRPr="00A75A00" w:rsidRDefault="00724C31" w:rsidP="00724C3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A797D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363BD" w14:textId="77777777" w:rsidR="00724C31" w:rsidRPr="00A8307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0D66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289CBD53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7E6A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>peste sch. 11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</w:rPr>
              <w:t>51</w:t>
            </w:r>
            <w:r>
              <w:rPr>
                <w:b/>
                <w:bCs/>
                <w:sz w:val="20"/>
                <w:szCs w:val="20"/>
              </w:rPr>
              <w:t xml:space="preserve">, 97 </w:t>
            </w:r>
          </w:p>
          <w:p w14:paraId="4FF78149" w14:textId="77777777" w:rsidR="00724C31" w:rsidRPr="00664FA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79C58" w14:textId="77777777" w:rsidR="00724C31" w:rsidRPr="00A8307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8307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B91B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B122E" w14:textId="77777777" w:rsidR="00724C31" w:rsidRPr="00A8307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5298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2E499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</w:rPr>
              <w:t xml:space="preserve">Peron, </w:t>
            </w:r>
          </w:p>
          <w:p w14:paraId="2BC909E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5A8EC986" w14:textId="77777777" w:rsidR="00724C31" w:rsidRPr="00664FA3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</w:rPr>
              <w:t>Lugoj.</w:t>
            </w:r>
          </w:p>
        </w:tc>
      </w:tr>
      <w:tr w:rsidR="00724C31" w:rsidRPr="00A8307A" w14:paraId="6AB98FB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4B100" w14:textId="77777777" w:rsidR="00724C31" w:rsidRPr="00A75A00" w:rsidRDefault="00724C31" w:rsidP="00724C3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742B7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727AC" w14:textId="77777777" w:rsidR="00724C31" w:rsidRPr="00A8307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9A602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992813A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47A7E" w14:textId="77777777" w:rsidR="00724C31" w:rsidRPr="00664FA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 xml:space="preserve">peste sch. </w:t>
            </w:r>
          </w:p>
          <w:p w14:paraId="738C073E" w14:textId="77777777" w:rsidR="00724C31" w:rsidRPr="00664FA3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EBCB3" w14:textId="77777777" w:rsidR="00724C31" w:rsidRPr="00A8307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8307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9FD84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F664C" w14:textId="77777777" w:rsidR="00724C31" w:rsidRPr="00A8307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47E66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11F495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16E0D6B1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4A99009E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724C31" w:rsidRPr="00A8307A" w14:paraId="23ED370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D237" w14:textId="77777777" w:rsidR="00724C31" w:rsidRPr="00A75A00" w:rsidRDefault="00724C31" w:rsidP="00724C3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F8269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AEEDB" w14:textId="77777777" w:rsidR="00724C31" w:rsidRPr="003F40D2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A12F1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249550B0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3F11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peste sch. 13, 17, 29, 43, 59, 63, 69, 73, 75</w:t>
            </w:r>
            <w:r>
              <w:rPr>
                <w:b/>
                <w:bCs/>
                <w:sz w:val="20"/>
              </w:rPr>
              <w:t xml:space="preserve">, </w:t>
            </w:r>
            <w:r w:rsidRPr="00A8307A">
              <w:rPr>
                <w:b/>
                <w:bCs/>
                <w:sz w:val="20"/>
              </w:rPr>
              <w:t>79</w:t>
            </w:r>
            <w:r>
              <w:rPr>
                <w:b/>
                <w:bCs/>
                <w:sz w:val="20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11B75" w14:textId="77777777" w:rsidR="00724C31" w:rsidRPr="003F40D2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3F40D2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73EC1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F57A5" w14:textId="77777777" w:rsidR="00724C31" w:rsidRPr="003F40D2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20D24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5EDA64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724C31" w:rsidRPr="00A8307A" w14:paraId="2EB93BD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3BA76" w14:textId="77777777" w:rsidR="00724C31" w:rsidRPr="00A75A00" w:rsidRDefault="00724C31" w:rsidP="00724C3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53B4D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0CB2C" w14:textId="77777777" w:rsidR="00724C31" w:rsidRPr="003F40D2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F146D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BAF7156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BE4F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</w:p>
          <w:p w14:paraId="2BAC4B06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6F6DB" w14:textId="77777777" w:rsidR="00724C31" w:rsidRPr="003F40D2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3F40D2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8E295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962B7" w14:textId="77777777" w:rsidR="00724C31" w:rsidRPr="003F40D2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CF89A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09D18F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5 - 12, Cap X.</w:t>
            </w:r>
          </w:p>
        </w:tc>
      </w:tr>
      <w:tr w:rsidR="00724C31" w:rsidRPr="00A8307A" w14:paraId="49D59F0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2EE7" w14:textId="77777777" w:rsidR="00724C31" w:rsidRPr="00A75A00" w:rsidRDefault="00724C31" w:rsidP="00724C3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90333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C869C" w14:textId="77777777" w:rsidR="00724C31" w:rsidRPr="00732832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4C24D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26EBD37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DDE7E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D56C0" w14:textId="77777777" w:rsidR="00724C31" w:rsidRPr="007B4F6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7B4F6A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5C875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81FFF" w14:textId="77777777" w:rsidR="00724C31" w:rsidRPr="00732832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05E4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AD2E7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și de la st. Timișoara Sud, Timișoara Vest și Ronaț Triaj.</w:t>
            </w:r>
          </w:p>
          <w:p w14:paraId="4FDB99D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AA93F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48FA6A87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724C31" w:rsidRPr="00A8307A" w14:paraId="5C65B22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7FAE" w14:textId="77777777" w:rsidR="00724C31" w:rsidRPr="00A75A00" w:rsidRDefault="00724C31" w:rsidP="00724C3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5F466" w14:textId="77777777" w:rsidR="00724C31" w:rsidRPr="00A8307A" w:rsidRDefault="00724C31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DE41F" w14:textId="77777777" w:rsidR="00724C31" w:rsidRPr="00732832" w:rsidRDefault="00724C31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1E81" w14:textId="77777777" w:rsidR="00724C31" w:rsidRPr="00A8307A" w:rsidRDefault="00724C31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560FF8E7" w14:textId="77777777" w:rsidR="00724C31" w:rsidRPr="00A8307A" w:rsidRDefault="00724C31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CAA8B" w14:textId="77777777" w:rsidR="00724C31" w:rsidRDefault="00724C31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FB778F3" w14:textId="77777777" w:rsidR="00724C31" w:rsidRDefault="00724C31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CA7F60A" w14:textId="77777777" w:rsidR="00724C31" w:rsidRDefault="00724C31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F4F92">
              <w:rPr>
                <w:b/>
                <w:bCs/>
                <w:sz w:val="18"/>
                <w:szCs w:val="18"/>
              </w:rPr>
              <w:t>13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2F4F92">
              <w:rPr>
                <w:b/>
                <w:bCs/>
                <w:sz w:val="18"/>
                <w:szCs w:val="18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CFE7" w14:textId="77777777" w:rsidR="00724C31" w:rsidRPr="007B4F6A" w:rsidRDefault="00724C31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2848B" w14:textId="77777777" w:rsidR="00724C31" w:rsidRPr="00A8307A" w:rsidRDefault="00724C31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3A81B" w14:textId="77777777" w:rsidR="00724C31" w:rsidRPr="00732832" w:rsidRDefault="00724C31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4FC09" w14:textId="77777777" w:rsidR="00724C31" w:rsidRDefault="00724C31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724C31" w:rsidRPr="00A8307A" w14:paraId="3040D9A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01D38" w14:textId="77777777" w:rsidR="00724C31" w:rsidRPr="00A75A00" w:rsidRDefault="00724C31" w:rsidP="00724C3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DB6C7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9A412" w14:textId="77777777" w:rsidR="00724C31" w:rsidRPr="00B2699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80DB9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33D33B1D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F9742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peste sch. 1</w:t>
            </w:r>
            <w:r>
              <w:rPr>
                <w:b/>
                <w:bCs/>
                <w:sz w:val="20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AA302" w14:textId="77777777" w:rsidR="00724C31" w:rsidRPr="00B2699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B26991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4A02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0171A" w14:textId="77777777" w:rsidR="00724C31" w:rsidRPr="00B2699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31B42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29928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</w:rPr>
              <w:t>5</w:t>
            </w:r>
            <w:r>
              <w:rPr>
                <w:b/>
                <w:bCs/>
                <w:i/>
                <w:iCs/>
                <w:sz w:val="20"/>
              </w:rPr>
              <w:t xml:space="preserve"> Reșița și </w:t>
            </w:r>
          </w:p>
          <w:p w14:paraId="7CE675C4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8307A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24C31" w:rsidRPr="00A8307A" w14:paraId="3CB394D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B132B" w14:textId="77777777" w:rsidR="00724C31" w:rsidRPr="00A75A00" w:rsidRDefault="00724C31" w:rsidP="00724C3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B2C3E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D1547" w14:textId="77777777" w:rsidR="00724C31" w:rsidRPr="00B2699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5F499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5671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1A0276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4814A303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E88F3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8AA77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08F6B" w14:textId="77777777" w:rsidR="00724C31" w:rsidRPr="00B2699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BCD6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5DCB23B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</w:rPr>
              <w:t xml:space="preserve">Vest și liniile 1 - 6 Reșița, liniile </w:t>
            </w:r>
          </w:p>
          <w:p w14:paraId="55266312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24C31" w:rsidRPr="00A8307A" w14:paraId="1E87319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1B3C7" w14:textId="77777777" w:rsidR="00724C31" w:rsidRPr="00A75A00" w:rsidRDefault="00724C31" w:rsidP="00724C3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B18F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A93BE" w14:textId="77777777" w:rsidR="00724C31" w:rsidRPr="00B2699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29CDE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</w:t>
            </w:r>
            <w:r w:rsidRPr="00A8307A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8B702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76190B6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44F94672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06353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F2DCF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D430E" w14:textId="77777777" w:rsidR="00724C31" w:rsidRPr="00B2699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2364B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06B9BCA8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724C31" w:rsidRPr="00A8307A" w14:paraId="3CCDC0F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C01B" w14:textId="77777777" w:rsidR="00724C31" w:rsidRPr="00A75A00" w:rsidRDefault="00724C31" w:rsidP="00724C3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49983" w14:textId="77777777" w:rsidR="00724C31" w:rsidRPr="00A8307A" w:rsidRDefault="00724C31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F7EE" w14:textId="77777777" w:rsidR="00724C31" w:rsidRPr="00B26991" w:rsidRDefault="00724C31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127EC" w14:textId="77777777" w:rsidR="00724C31" w:rsidRPr="00A8307A" w:rsidRDefault="00724C31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</w:t>
            </w:r>
            <w:r w:rsidRPr="00A8307A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566FE" w14:textId="77777777" w:rsidR="00724C31" w:rsidRDefault="00724C31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43D0B71" w14:textId="77777777" w:rsidR="00724C31" w:rsidRDefault="00724C31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14ECE0D8" w14:textId="77777777" w:rsidR="00724C31" w:rsidRDefault="00724C31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A7C6F" w14:textId="77777777" w:rsidR="00724C31" w:rsidRDefault="00724C31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4907C" w14:textId="77777777" w:rsidR="00724C31" w:rsidRPr="00A8307A" w:rsidRDefault="00724C31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9692" w14:textId="77777777" w:rsidR="00724C31" w:rsidRPr="00B26991" w:rsidRDefault="00724C31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861B6" w14:textId="77777777" w:rsidR="00724C31" w:rsidRPr="00FD3B28" w:rsidRDefault="00724C31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D3B28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0D597AEE" w14:textId="77777777" w:rsidR="00724C31" w:rsidRDefault="00724C31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D3B28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724C31" w:rsidRPr="00A8307A" w14:paraId="540930A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FDE81" w14:textId="77777777" w:rsidR="00724C31" w:rsidRPr="00A75A00" w:rsidRDefault="00724C31" w:rsidP="00724C3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7C57E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04950" w14:textId="77777777" w:rsidR="00724C31" w:rsidRPr="00B2699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97A65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69F4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299C0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101A3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8AE79" w14:textId="77777777" w:rsidR="00724C31" w:rsidRPr="00B2699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A0CC8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24C31" w:rsidRPr="00A8307A" w14:paraId="5B2D314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CEC0E" w14:textId="77777777" w:rsidR="00724C31" w:rsidRPr="00A75A00" w:rsidRDefault="00724C31" w:rsidP="00724C3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D06B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721C" w14:textId="77777777" w:rsidR="00724C31" w:rsidRPr="000D3BBC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682D3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5175ACA5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D278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</w:p>
          <w:p w14:paraId="38927455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5B83E" w14:textId="77777777" w:rsidR="00724C31" w:rsidRPr="000D3BBC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0D3BBC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A1AC8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258F3" w14:textId="77777777" w:rsidR="00724C31" w:rsidRPr="000D3BBC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4A80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E603D0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724C31" w:rsidRPr="00A8307A" w14:paraId="64E10D5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6901" w14:textId="77777777" w:rsidR="00724C31" w:rsidRPr="00A75A00" w:rsidRDefault="00724C31" w:rsidP="00724C3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E4C3E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FAA2F" w14:textId="77777777" w:rsidR="00724C31" w:rsidRPr="009658E6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0A7BC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436FCF42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EE966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CC067" w14:textId="77777777" w:rsidR="00724C31" w:rsidRPr="009658E6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9658E6">
              <w:rPr>
                <w:b/>
                <w:bCs/>
                <w:sz w:val="36"/>
              </w:rPr>
              <w:t>1</w:t>
            </w: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DFACC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339D" w14:textId="77777777" w:rsidR="00724C31" w:rsidRPr="009658E6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B6CC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6C82C2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724C31" w:rsidRPr="00A8307A" w14:paraId="4357657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A8E2A" w14:textId="77777777" w:rsidR="00724C31" w:rsidRPr="00A75A00" w:rsidRDefault="00724C31" w:rsidP="00724C3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CB1E1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EFA9" w14:textId="77777777" w:rsidR="00724C31" w:rsidRPr="00472E19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70806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08FBC206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F0CC3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32, 76, 78, </w:t>
            </w:r>
            <w:r>
              <w:rPr>
                <w:b/>
                <w:bCs/>
                <w:sz w:val="20"/>
              </w:rPr>
              <w:t xml:space="preserve">și </w:t>
            </w:r>
            <w:r w:rsidRPr="00A8307A">
              <w:rPr>
                <w:b/>
                <w:bCs/>
                <w:sz w:val="20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719B" w14:textId="77777777" w:rsidR="00724C31" w:rsidRPr="00472E19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472E19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F5D7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F0B3A" w14:textId="77777777" w:rsidR="00724C31" w:rsidRPr="00472E19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E8CE9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707C25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724C31" w:rsidRPr="00A8307A" w14:paraId="0F1BA89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B7D44" w14:textId="77777777" w:rsidR="00724C31" w:rsidRPr="00A75A00" w:rsidRDefault="00724C31" w:rsidP="00724C3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4BAF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131F9" w14:textId="77777777" w:rsidR="00724C31" w:rsidRPr="00530A8D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6D62E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04536972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0FFE0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4F676" w14:textId="77777777" w:rsidR="00724C31" w:rsidRPr="00530A8D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530A8D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FEEA7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331B8" w14:textId="77777777" w:rsidR="00724C31" w:rsidRPr="00530A8D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72A67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C25AA0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724C31" w14:paraId="521C0567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F2AA8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4304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D8F1B" w14:textId="77777777" w:rsidR="00724C31" w:rsidRPr="00CF787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7BAD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7DA71D7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 </w:t>
            </w:r>
          </w:p>
          <w:p w14:paraId="0F2194B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37638" w14:textId="77777777" w:rsidR="00724C31" w:rsidRPr="00447EF5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 w:rsidRPr="00447EF5">
              <w:rPr>
                <w:b/>
                <w:bCs/>
                <w:sz w:val="18"/>
                <w:szCs w:val="18"/>
              </w:rPr>
              <w:t>peste toate apara-tele de cale din stația Ronaţ Triaj</w:t>
            </w:r>
          </w:p>
          <w:p w14:paraId="1AEB033C" w14:textId="77777777" w:rsidR="00724C31" w:rsidRPr="00465A9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47EF5">
              <w:rPr>
                <w:b/>
                <w:bCs/>
                <w:sz w:val="18"/>
                <w:szCs w:val="18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7D3D0" w14:textId="77777777" w:rsidR="00724C31" w:rsidRPr="00CF787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5A33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2D00" w14:textId="77777777" w:rsidR="00724C31" w:rsidRPr="00984D7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5143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A488A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3 - 8 abătute.</w:t>
            </w:r>
          </w:p>
        </w:tc>
      </w:tr>
      <w:tr w:rsidR="00724C31" w14:paraId="699186B4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0EDF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F3B4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0551" w14:textId="77777777" w:rsidR="00724C31" w:rsidRPr="00CF787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B01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2B426C7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2E49025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B2137" w14:textId="77777777" w:rsidR="00724C31" w:rsidRPr="00465A9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6068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486A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EEB6" w14:textId="77777777" w:rsidR="00724C31" w:rsidRPr="00984D7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8BCD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diagonala 2 - 4 Ronaţ Triaj Grupa A.</w:t>
            </w:r>
          </w:p>
        </w:tc>
      </w:tr>
      <w:tr w:rsidR="00724C31" w14:paraId="66DFB92F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9983C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1FE6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98FA2" w14:textId="77777777" w:rsidR="00724C31" w:rsidRPr="00CF787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8080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7FB7D32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C28E7" w14:textId="77777777" w:rsidR="00724C31" w:rsidRPr="00465A9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068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83B8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D05B" w14:textId="77777777" w:rsidR="00724C31" w:rsidRPr="00984D7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8FCA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50E14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3, Cap Y.</w:t>
            </w:r>
          </w:p>
        </w:tc>
      </w:tr>
      <w:tr w:rsidR="00724C31" w14:paraId="2DC2EE4A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3018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1D16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173C" w14:textId="77777777" w:rsidR="00724C31" w:rsidRPr="00CF787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7493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2FDFA1F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52705" w14:textId="77777777" w:rsidR="00724C31" w:rsidRPr="00465A9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6BDB0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DEB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884F3" w14:textId="77777777" w:rsidR="00724C31" w:rsidRPr="00984D7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1300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4C368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linia 4 abătută și </w:t>
            </w:r>
          </w:p>
          <w:p w14:paraId="74D5163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Ronaț Triaj Grupa A. </w:t>
            </w:r>
          </w:p>
        </w:tc>
      </w:tr>
      <w:tr w:rsidR="00724C31" w14:paraId="39B86142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C5557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2B6E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10+400</w:t>
            </w:r>
          </w:p>
          <w:p w14:paraId="684ED27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E162C" w14:textId="77777777" w:rsidR="00724C31" w:rsidRPr="00CF787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56D2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00C847F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E3CA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8BB29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14F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E361" w14:textId="77777777" w:rsidR="00724C31" w:rsidRPr="00984D7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8DB0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52AD8718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7EB27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530A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754E6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0CF2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Sânandrei</w:t>
            </w:r>
          </w:p>
          <w:p w14:paraId="68C8C01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E553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94DBF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8559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DE26" w14:textId="77777777" w:rsidR="00724C31" w:rsidRPr="00984D7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0C2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C3194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Cap X.</w:t>
            </w:r>
          </w:p>
        </w:tc>
      </w:tr>
      <w:tr w:rsidR="00724C31" w14:paraId="05D8199F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47670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094E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D698B" w14:textId="77777777" w:rsidR="00724C31" w:rsidRPr="00CF787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6A42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Sânandrei</w:t>
            </w:r>
          </w:p>
          <w:p w14:paraId="1E536D6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86249" w14:textId="77777777" w:rsidR="00724C31" w:rsidRPr="00465A9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diag. </w:t>
            </w:r>
          </w:p>
          <w:p w14:paraId="4DFF2C89" w14:textId="77777777" w:rsidR="00724C31" w:rsidRPr="00465A9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C6F7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C280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8768C" w14:textId="77777777" w:rsidR="00724C31" w:rsidRPr="00984D7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8C92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0AA7E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linia 4 abătută. </w:t>
            </w:r>
          </w:p>
        </w:tc>
      </w:tr>
      <w:tr w:rsidR="00724C31" w14:paraId="698544E2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B8E00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37A6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16+050</w:t>
            </w:r>
          </w:p>
          <w:p w14:paraId="685BAA8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A6A4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8F6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Sânandrei -</w:t>
            </w:r>
          </w:p>
          <w:p w14:paraId="2178BD4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13CDB" w14:textId="77777777" w:rsidR="00724C31" w:rsidRPr="00465A9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87A0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F13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B1422" w14:textId="77777777" w:rsidR="00724C31" w:rsidRPr="00984D7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037B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724C31" w14:paraId="49CCD453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08C29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DD69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19+700</w:t>
            </w:r>
          </w:p>
          <w:p w14:paraId="101F171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55680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4261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Băile Calacea, </w:t>
            </w:r>
            <w:r>
              <w:rPr>
                <w:b/>
                <w:bCs/>
                <w:sz w:val="20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740E4" w14:textId="77777777" w:rsidR="00724C31" w:rsidRPr="00465A9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12532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DC1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4FC0F" w14:textId="77777777" w:rsidR="00724C31" w:rsidRPr="00984D7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695C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de viteză semnalizată în trepte</w:t>
            </w:r>
          </w:p>
        </w:tc>
      </w:tr>
      <w:tr w:rsidR="00724C31" w14:paraId="11365DCD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A569B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6C14" w14:textId="77777777" w:rsidR="00724C31" w:rsidRDefault="00724C31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20+600</w:t>
            </w:r>
          </w:p>
          <w:p w14:paraId="2F13E0BB" w14:textId="77777777" w:rsidR="00724C31" w:rsidRDefault="00724C31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138E2" w14:textId="77777777" w:rsidR="00724C31" w:rsidRDefault="00724C31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FEC80" w14:textId="77777777" w:rsidR="00724C31" w:rsidRDefault="00724C31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0BF65" w14:textId="77777777" w:rsidR="00724C31" w:rsidRPr="00465A98" w:rsidRDefault="00724C31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B57D0" w14:textId="77777777" w:rsidR="00724C31" w:rsidRDefault="00724C31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4A366" w14:textId="77777777" w:rsidR="00724C31" w:rsidRDefault="00724C31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D5BEA" w14:textId="77777777" w:rsidR="00724C31" w:rsidRPr="00984D71" w:rsidRDefault="00724C31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C145F" w14:textId="77777777" w:rsidR="00724C31" w:rsidRDefault="00724C31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67D6770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93A6A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2F68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7B8C2" w14:textId="77777777" w:rsidR="00724C31" w:rsidRPr="00CF787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7DB1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D01C8" w14:textId="77777777" w:rsidR="00724C31" w:rsidRPr="00465A9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A3C3C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596E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CBE0" w14:textId="77777777" w:rsidR="00724C31" w:rsidRPr="00984D7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C0D7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CC835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abătută Cap X.</w:t>
            </w:r>
          </w:p>
        </w:tc>
      </w:tr>
      <w:tr w:rsidR="00724C31" w14:paraId="1F69F93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1B8D0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BD8E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D11D9" w14:textId="77777777" w:rsidR="00724C31" w:rsidRPr="00CF787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29C4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 Calacea</w:t>
            </w:r>
          </w:p>
          <w:p w14:paraId="52533A7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606A5" w14:textId="77777777" w:rsidR="00724C31" w:rsidRPr="00465A9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diag. </w:t>
            </w:r>
          </w:p>
          <w:p w14:paraId="4269E2F9" w14:textId="77777777" w:rsidR="00724C31" w:rsidRPr="00465A9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54E09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F987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90E56" w14:textId="77777777" w:rsidR="00724C31" w:rsidRPr="00984D7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AB7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7902B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724C31" w14:paraId="016CD075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07BF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80BA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25+100</w:t>
            </w:r>
          </w:p>
          <w:p w14:paraId="25C389F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FA396" w14:textId="77777777" w:rsidR="00724C31" w:rsidRPr="00CF787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3A4C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Băile Calacea -Orțișoara și </w:t>
            </w:r>
          </w:p>
          <w:p w14:paraId="3356619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13EA569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8A0F2" w14:textId="77777777" w:rsidR="00724C31" w:rsidRPr="00465A9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31F56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DB4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A96CD" w14:textId="77777777" w:rsidR="00724C31" w:rsidRPr="00984D7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8060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</w:rPr>
              <w:br/>
              <w:t>Podețe provizorii.</w:t>
            </w:r>
          </w:p>
        </w:tc>
      </w:tr>
      <w:tr w:rsidR="00724C31" w14:paraId="4067BD75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C0AA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D216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699ED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CD19" w14:textId="77777777" w:rsidR="00724C31" w:rsidRDefault="00724C31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0CB8142C" w14:textId="77777777" w:rsidR="00724C31" w:rsidRDefault="00724C31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9888" w14:textId="77777777" w:rsidR="00724C31" w:rsidRDefault="00724C31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între</w:t>
            </w:r>
          </w:p>
          <w:p w14:paraId="1EEA43E5" w14:textId="77777777" w:rsidR="00724C31" w:rsidRPr="0017470F" w:rsidRDefault="00724C31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sch. 11 și Ax </w:t>
            </w: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5B4C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A217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1B3AE" w14:textId="77777777" w:rsidR="00724C31" w:rsidRPr="00984D7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70CE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60504B0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C17C7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2B2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A16D1" w14:textId="77777777" w:rsidR="00724C31" w:rsidRPr="00CF787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A35F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45D5A0C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77F2" w14:textId="77777777" w:rsidR="00724C31" w:rsidRPr="00465A9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sch. </w:t>
            </w:r>
          </w:p>
          <w:p w14:paraId="54B43D7A" w14:textId="77777777" w:rsidR="00724C31" w:rsidRPr="00465A9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764DD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5293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AB590" w14:textId="77777777" w:rsidR="00724C31" w:rsidRPr="00984D7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30F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46B9B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Cap X.</w:t>
            </w:r>
          </w:p>
        </w:tc>
      </w:tr>
      <w:tr w:rsidR="00724C31" w14:paraId="26395BF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E3F9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832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D2646" w14:textId="77777777" w:rsidR="00724C31" w:rsidRPr="00CF787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2058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7C89D09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37669" w14:textId="77777777" w:rsidR="00724C31" w:rsidRPr="00465A98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peste sch. 10</w:t>
            </w:r>
            <w:r>
              <w:rPr>
                <w:b/>
                <w:bCs/>
                <w:sz w:val="20"/>
                <w:szCs w:val="20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2804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C70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27FCE" w14:textId="77777777" w:rsidR="00724C31" w:rsidRPr="00984D7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DC0C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și 4 abătute, Cap Y.</w:t>
            </w:r>
          </w:p>
        </w:tc>
      </w:tr>
      <w:tr w:rsidR="00724C31" w14:paraId="24E4C42A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941F6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43531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31+250</w:t>
            </w:r>
          </w:p>
          <w:p w14:paraId="61693C77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19842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AD0DF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Orțișoara - </w:t>
            </w:r>
          </w:p>
          <w:p w14:paraId="1AAC045C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Vinga, St. Vinga</w:t>
            </w:r>
          </w:p>
          <w:p w14:paraId="542FEEF3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</w:t>
            </w:r>
            <w:r>
              <w:rPr>
                <w:b/>
                <w:bCs/>
                <w:sz w:val="20"/>
              </w:rPr>
              <w:br/>
              <w:t>și Vinga - Șag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EBC97" w14:textId="77777777" w:rsidR="00724C31" w:rsidRPr="00465A98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5BE4D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7AD1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A4E1" w14:textId="77777777" w:rsidR="00724C31" w:rsidRPr="00984D7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81671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47A1CA90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617B058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64E87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F97FD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6A3FF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E345E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BE5F9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2438A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60D46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3848" w14:textId="77777777" w:rsidR="00724C31" w:rsidRPr="00984D7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F3C0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X.</w:t>
            </w:r>
          </w:p>
        </w:tc>
      </w:tr>
      <w:tr w:rsidR="00724C31" w14:paraId="5E89C7F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02B1E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E948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184B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CC460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64E9F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08FF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CF34E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DAEB" w14:textId="77777777" w:rsidR="00724C31" w:rsidRPr="00984D7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2C36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Cap X.</w:t>
            </w:r>
          </w:p>
        </w:tc>
      </w:tr>
      <w:tr w:rsidR="00724C31" w14:paraId="1FC9E7C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A33D6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38D67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4A181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99B8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A0919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FB72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0575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00017" w14:textId="77777777" w:rsidR="00724C31" w:rsidRPr="00984D7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611A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Y.</w:t>
            </w:r>
          </w:p>
        </w:tc>
      </w:tr>
      <w:tr w:rsidR="00724C31" w14:paraId="113D9BF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CB1A1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73127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5979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62231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Valea Viilor </w:t>
            </w:r>
          </w:p>
          <w:p w14:paraId="25CA8439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510D" w14:textId="77777777" w:rsidR="00724C31" w:rsidRPr="00465A98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55177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311BB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C0210" w14:textId="77777777" w:rsidR="00724C31" w:rsidRPr="00984D7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7CC19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0F6D2F5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5E7A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1895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9D0B0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D17F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Valea Viilor</w:t>
            </w:r>
          </w:p>
          <w:p w14:paraId="5BBCBBA5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77FDB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0E95F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5C23F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9B18C" w14:textId="77777777" w:rsidR="00724C31" w:rsidRPr="00984D7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D065A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F970E8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3 Cap Y.</w:t>
            </w:r>
          </w:p>
        </w:tc>
      </w:tr>
      <w:tr w:rsidR="00724C31" w14:paraId="44C3BD6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D6216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C526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036DF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5CA6C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26D38107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9C3AF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4D7C1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5F662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9DD54" w14:textId="77777777" w:rsidR="00724C31" w:rsidRPr="00984D7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9D2F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16DA5B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724C31" w14:paraId="2F4F5EE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72624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EEC3F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1D6D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7D80E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5EC87BDB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7A8B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DF53E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480D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16BC" w14:textId="77777777" w:rsidR="00724C31" w:rsidRPr="00984D7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FCF04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458014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6 abătută Cap X.</w:t>
            </w:r>
          </w:p>
        </w:tc>
      </w:tr>
      <w:tr w:rsidR="00724C31" w14:paraId="71CE9C7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78887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D4BA8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30BD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B227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215D66CD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77C7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D4B3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4B4D7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A5F77" w14:textId="77777777" w:rsidR="00724C31" w:rsidRPr="00984D7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D3D63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68BAAE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Y.</w:t>
            </w:r>
          </w:p>
        </w:tc>
      </w:tr>
      <w:tr w:rsidR="00724C31" w14:paraId="7D925F0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69492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E762F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DE69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4D5E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2EF9E637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A85E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4F691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D909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A2F98" w14:textId="77777777" w:rsidR="00724C31" w:rsidRPr="00984D7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0C7B1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F9933D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Y.</w:t>
            </w:r>
          </w:p>
        </w:tc>
      </w:tr>
      <w:tr w:rsidR="00724C31" w14:paraId="0D43514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38D04" w14:textId="77777777" w:rsidR="00724C31" w:rsidRDefault="00724C31" w:rsidP="00724C3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5C2C5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DE432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29D4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1AF997CA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0D7E7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7A99B" w14:textId="77777777" w:rsidR="00724C3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2A6B5" w14:textId="77777777" w:rsidR="00724C31" w:rsidRDefault="00724C3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29EB" w14:textId="77777777" w:rsidR="00724C31" w:rsidRPr="00984D71" w:rsidRDefault="00724C3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171B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562E84" w14:textId="77777777" w:rsidR="00724C31" w:rsidRDefault="00724C3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Cap Y.</w:t>
            </w:r>
          </w:p>
        </w:tc>
      </w:tr>
    </w:tbl>
    <w:p w14:paraId="6A91C3AB" w14:textId="77777777" w:rsidR="00724C31" w:rsidRDefault="00724C31">
      <w:pPr>
        <w:spacing w:before="40" w:after="40" w:line="192" w:lineRule="auto"/>
        <w:ind w:right="57"/>
        <w:rPr>
          <w:sz w:val="20"/>
        </w:rPr>
      </w:pPr>
    </w:p>
    <w:p w14:paraId="65D48883" w14:textId="77777777" w:rsidR="00724C31" w:rsidRDefault="00724C31" w:rsidP="001D4EEA">
      <w:pPr>
        <w:pStyle w:val="Heading1"/>
        <w:spacing w:line="360" w:lineRule="auto"/>
      </w:pPr>
      <w:r>
        <w:lastRenderedPageBreak/>
        <w:t>LINIA 301 Eb</w:t>
      </w:r>
    </w:p>
    <w:p w14:paraId="25860692" w14:textId="77777777" w:rsidR="00724C31" w:rsidRDefault="00724C31" w:rsidP="00FF6DB8">
      <w:pPr>
        <w:pStyle w:val="Heading1"/>
        <w:spacing w:line="360" w:lineRule="auto"/>
        <w:rPr>
          <w:b w:val="0"/>
          <w:bCs w:val="0"/>
          <w:sz w:val="8"/>
        </w:rPr>
      </w:pPr>
      <w:r>
        <w:t>CHIAJNA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24C31" w14:paraId="48C7437A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6E7FB" w14:textId="77777777" w:rsidR="00724C31" w:rsidRDefault="00724C31" w:rsidP="00724C3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E52F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18BD8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ECD9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1370E86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24</w:t>
            </w:r>
          </w:p>
          <w:p w14:paraId="6D9172A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7DDA2" w14:textId="77777777" w:rsidR="00724C31" w:rsidRDefault="00724C3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E8AF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5C3A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72+528</w:t>
            </w:r>
          </w:p>
          <w:p w14:paraId="757EBD3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EF7ED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F11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D245A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724C31" w14:paraId="5EDF1F6E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48C6B" w14:textId="77777777" w:rsidR="00724C31" w:rsidRDefault="00724C31" w:rsidP="00724C3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BAA5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240F7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258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Chiajna -</w:t>
            </w:r>
          </w:p>
          <w:p w14:paraId="6442EE1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46C9" w14:textId="77777777" w:rsidR="00724C31" w:rsidRDefault="00724C3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C7ED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AAE4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71+900</w:t>
            </w:r>
          </w:p>
          <w:p w14:paraId="0EACF89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A88C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6BC7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A9885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pod metalic Km. 71+350 și sch. 2 Cap. Y Chiajna Km. 71+900.</w:t>
            </w:r>
          </w:p>
        </w:tc>
      </w:tr>
      <w:tr w:rsidR="00724C31" w14:paraId="403B9031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5ABE8" w14:textId="77777777" w:rsidR="00724C31" w:rsidRDefault="00724C31" w:rsidP="00724C3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0C12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68+850</w:t>
            </w:r>
          </w:p>
          <w:p w14:paraId="5CDF58F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434E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102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Chiajna -</w:t>
            </w:r>
          </w:p>
          <w:p w14:paraId="26B39C1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AB64" w14:textId="77777777" w:rsidR="00724C31" w:rsidRDefault="00724C3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70C6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35C3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504BD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3BC4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2621005E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786CF" w14:textId="77777777" w:rsidR="00724C31" w:rsidRDefault="00724C31" w:rsidP="00724C3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B995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5F518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81C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20882E2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E5240" w14:textId="77777777" w:rsidR="00724C31" w:rsidRDefault="00724C3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48625CE" w14:textId="77777777" w:rsidR="00724C31" w:rsidRDefault="00724C3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57C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4742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8213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B47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CDF44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4 - 6 Cap X.</w:t>
            </w:r>
          </w:p>
        </w:tc>
      </w:tr>
      <w:tr w:rsidR="00724C31" w14:paraId="616ED618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7CEF1" w14:textId="77777777" w:rsidR="00724C31" w:rsidRDefault="00724C31" w:rsidP="00724C3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E79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459BD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36A1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6B7B058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AC7C" w14:textId="77777777" w:rsidR="00724C31" w:rsidRDefault="00724C3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7D903E9" w14:textId="77777777" w:rsidR="00724C31" w:rsidRDefault="00724C3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7ECF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B79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4CDD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9443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AAB1A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7 - 10.</w:t>
            </w:r>
          </w:p>
        </w:tc>
      </w:tr>
      <w:tr w:rsidR="00724C31" w14:paraId="50E16439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842EA" w14:textId="77777777" w:rsidR="00724C31" w:rsidRDefault="00724C31" w:rsidP="00724C3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EFE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09770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E87F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2B3203B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645A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BB36C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F0B3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A2FB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24FE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1006C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  linia 7 abătută.</w:t>
            </w:r>
          </w:p>
        </w:tc>
      </w:tr>
      <w:tr w:rsidR="00724C31" w14:paraId="43EF370E" w14:textId="77777777">
        <w:trPr>
          <w:cantSplit/>
          <w:trHeight w:val="19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ECDAC" w14:textId="77777777" w:rsidR="00724C31" w:rsidRDefault="00724C31" w:rsidP="00724C3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5401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73F7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88F8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7B068B0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1523B" w14:textId="77777777" w:rsidR="00724C31" w:rsidRDefault="00724C3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448C7979" w14:textId="77777777" w:rsidR="00724C31" w:rsidRDefault="00724C3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D0134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4177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4CF1B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9EBF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1EF3484D" w14:textId="77777777">
        <w:trPr>
          <w:cantSplit/>
          <w:trHeight w:val="62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FF9E0" w14:textId="77777777" w:rsidR="00724C31" w:rsidRDefault="00724C31" w:rsidP="00724C3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1EA2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1BE74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368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1D1C3FA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260C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68E5A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DC0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B1E5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A69A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223B56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şi 7 abătute.</w:t>
            </w:r>
          </w:p>
        </w:tc>
      </w:tr>
      <w:tr w:rsidR="00724C31" w14:paraId="05B18F97" w14:textId="77777777">
        <w:trPr>
          <w:cantSplit/>
          <w:trHeight w:val="6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96C90" w14:textId="77777777" w:rsidR="00724C31" w:rsidRDefault="00724C31" w:rsidP="00724C3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D22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966DC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BB1F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53C7BC8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878C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45E868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B6B72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5A0B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B3EB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FD6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49F4D953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E586B" w14:textId="77777777" w:rsidR="00724C31" w:rsidRDefault="00724C31" w:rsidP="00724C3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BC1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59EAF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5769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6FE26E1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6B4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D830A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8FC1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AFBB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18DA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568E0333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216E6" w14:textId="77777777" w:rsidR="00724C31" w:rsidRDefault="00724C31" w:rsidP="00724C3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555E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59+280</w:t>
            </w:r>
          </w:p>
          <w:p w14:paraId="036DBC1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59+330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670BD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FD21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Vârteju</w:t>
            </w:r>
          </w:p>
          <w:p w14:paraId="181B5E2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6CF7AEA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3DDC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04CF3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4D38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3C64D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2CC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626A1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1, 2 și III.</w:t>
            </w:r>
          </w:p>
        </w:tc>
      </w:tr>
      <w:tr w:rsidR="00724C31" w14:paraId="3368D581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D9080" w14:textId="77777777" w:rsidR="00724C31" w:rsidRDefault="00724C31" w:rsidP="00724C3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D313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60+300</w:t>
            </w:r>
          </w:p>
          <w:p w14:paraId="749656C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C3942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D638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Vârteju</w:t>
            </w:r>
          </w:p>
          <w:p w14:paraId="416027F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5, 9, 13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A9E4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6D851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5830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16B93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8EF2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AB4B5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1, 2 și 3 directă </w:t>
            </w:r>
          </w:p>
          <w:p w14:paraId="7175130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724C31" w14:paraId="5E0E23C9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39266" w14:textId="77777777" w:rsidR="00724C31" w:rsidRDefault="00724C31" w:rsidP="00724C3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4396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53+300</w:t>
            </w:r>
          </w:p>
          <w:p w14:paraId="393B294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F16B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55F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1879974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D566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7D468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C555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320AE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99BE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2910A54F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CB6E" w14:textId="77777777" w:rsidR="00724C31" w:rsidRDefault="00724C31" w:rsidP="00724C3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C2D0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74460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6D583" w14:textId="77777777" w:rsidR="00724C31" w:rsidRDefault="00724C31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0809FD1A" w14:textId="77777777" w:rsidR="00724C31" w:rsidRDefault="00724C31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F815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10D71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7C0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53+400</w:t>
            </w:r>
          </w:p>
          <w:p w14:paraId="0A0CBA9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11B7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71A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547014EB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88A9" w14:textId="77777777" w:rsidR="00724C31" w:rsidRDefault="00724C31" w:rsidP="00724C3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1A7B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CF0AE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9EFB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1C4E3BA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2B53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6A2D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9471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0748560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9383C" w14:textId="77777777" w:rsidR="00724C31" w:rsidRPr="00521173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F530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ADF671E" w14:textId="77777777" w:rsidR="00724C31" w:rsidRPr="007972D9" w:rsidRDefault="00724C31">
      <w:pPr>
        <w:spacing w:before="40" w:after="40" w:line="192" w:lineRule="auto"/>
        <w:ind w:right="57"/>
        <w:rPr>
          <w:sz w:val="20"/>
          <w:szCs w:val="20"/>
        </w:rPr>
      </w:pPr>
    </w:p>
    <w:p w14:paraId="7F0B235A" w14:textId="77777777" w:rsidR="00724C31" w:rsidRDefault="00724C31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6958273C" w14:textId="77777777" w:rsidR="00724C31" w:rsidRPr="005D215B" w:rsidRDefault="00724C31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24C31" w14:paraId="092A685E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063B" w14:textId="77777777" w:rsidR="00724C31" w:rsidRDefault="00724C31" w:rsidP="00724C31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F2A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FD0C2" w14:textId="77777777" w:rsidR="00724C31" w:rsidRPr="00B3607C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86A4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1404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B45D3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705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10DBA3E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B8BB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AD6A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teren, numai cu palete cu diagonală.</w:t>
            </w:r>
          </w:p>
        </w:tc>
      </w:tr>
      <w:tr w:rsidR="00724C31" w14:paraId="367DB322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2967F" w14:textId="77777777" w:rsidR="00724C31" w:rsidRDefault="00724C31" w:rsidP="00724C31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4676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02AC" w14:textId="77777777" w:rsidR="00724C31" w:rsidRPr="00B3607C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68C2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B7DD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3066D05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32E0F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E5D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054A0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B711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5D653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I  -  V şi firele 1 şi 2 Chitila - Chiajna şi </w:t>
            </w:r>
          </w:p>
          <w:p w14:paraId="720149E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Chiajna - Jilava.</w:t>
            </w:r>
          </w:p>
        </w:tc>
      </w:tr>
      <w:tr w:rsidR="00724C31" w14:paraId="3EAA9A08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DF573" w14:textId="77777777" w:rsidR="00724C31" w:rsidRDefault="00724C31" w:rsidP="00724C31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E4F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4B2D0" w14:textId="77777777" w:rsidR="00724C31" w:rsidRPr="00B3607C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CB76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Chiajna</w:t>
            </w:r>
          </w:p>
          <w:p w14:paraId="0975664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920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7D4FA64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BF758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CD24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73AA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3A9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directă.</w:t>
            </w:r>
          </w:p>
        </w:tc>
      </w:tr>
      <w:tr w:rsidR="00724C31" w14:paraId="2C8AC121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40364" w14:textId="77777777" w:rsidR="00724C31" w:rsidRDefault="00724C31" w:rsidP="00724C31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2EF0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9390F" w14:textId="77777777" w:rsidR="00724C31" w:rsidRPr="00B3607C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D9E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514A4A8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directă, </w:t>
            </w:r>
          </w:p>
          <w:p w14:paraId="2A19440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A27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CE54E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5CA0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4+617</w:t>
            </w:r>
          </w:p>
          <w:p w14:paraId="2163A57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0826F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87D8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641CB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  <w:p w14:paraId="5FADE08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3F52BBE" w14:textId="77777777" w:rsidR="00724C31" w:rsidRDefault="00724C31" w:rsidP="00F14E3C">
      <w:pPr>
        <w:pStyle w:val="Heading1"/>
        <w:spacing w:line="360" w:lineRule="auto"/>
      </w:pPr>
      <w:r>
        <w:lastRenderedPageBreak/>
        <w:t>LINIA 301 F1</w:t>
      </w:r>
    </w:p>
    <w:p w14:paraId="6F9BDAEF" w14:textId="77777777" w:rsidR="00724C31" w:rsidRDefault="00724C31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724C31" w14:paraId="344B0C5B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AE488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E09D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CBEDF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403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D53313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4879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1851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AAA6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8FBDA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B58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6B2910AB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5D2C1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30BD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9BC6E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777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7B9F03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3B9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88A0B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48E9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EA1A6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4DF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4527B764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15294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9C55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38E3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B88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D2D0A6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3D2B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F8D8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2570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26CBC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2280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253D16E2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5F8E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5977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71A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4905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2E366A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5DBE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pacing w:val="-10"/>
                <w:sz w:val="20"/>
              </w:rPr>
              <w:t>diag.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3532E2F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4 - 16,</w:t>
            </w:r>
          </w:p>
          <w:p w14:paraId="7C3A360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8C1DA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1B15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C6A8F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CCC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554A01B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3AA1A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184A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AF960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D914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E8AE32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915F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CE43F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D293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0522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8E79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029D0E8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FE228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3DFD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FF82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ED17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046CD5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19B3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6CEF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EE74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AD86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C797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5940377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3C070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6FA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9C716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76F0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52B702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A77B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B5052E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8EEBE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908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3F937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C5D9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4AA98E75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A7A5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B244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ABE1C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C129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5F2CDB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B375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5176F4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/ 48, 24 / 34, 26 / 36</w:t>
            </w:r>
          </w:p>
          <w:p w14:paraId="1F14F31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01BEED1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B1BA6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065E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335E6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79B9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00A3488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EFCD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E686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75A70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51E3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8548E7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ACA2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AF87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FAFD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90D10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70FB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50E10D14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17952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80D5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A93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E86F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E6BAE5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C3F8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4EEAA4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</w:t>
            </w:r>
          </w:p>
          <w:p w14:paraId="430796D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2E4FE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795C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AB5C8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B17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1BEF52FA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F92DA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A63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155FB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502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FABDD6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A91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4BE6D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3FD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0696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B09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0BCC8E6D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EEF6D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01B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95A7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703E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CBDA5C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F29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995F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F976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0CFC4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F819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6E58FBB9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A12C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3E9F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0EBB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8F4B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7D1406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E8D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255A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D82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13C9F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666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17556C58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DD4C7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8B7C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0CD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C226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E3130F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F981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100 şi </w:t>
            </w:r>
          </w:p>
          <w:p w14:paraId="3CEAA4F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66B53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12B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B05B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968C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1793E9F6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A1B79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CD0F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7B2E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A4E1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052423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2EF8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între T.D.J.</w:t>
            </w:r>
          </w:p>
          <w:p w14:paraId="276AF23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44 / 60 şi </w:t>
            </w:r>
          </w:p>
          <w:p w14:paraId="4CDA22D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727D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0A2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F944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49F0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6512E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23B2 – 28B2.</w:t>
            </w:r>
          </w:p>
        </w:tc>
      </w:tr>
      <w:tr w:rsidR="00724C31" w14:paraId="4CA25532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3505F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F035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0B8C4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CF09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786FCA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7F2D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64 </w:t>
            </w:r>
          </w:p>
          <w:p w14:paraId="404C810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1FE5EE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BA5B4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09F7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7C9B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615E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14B2 – 16B2.</w:t>
            </w:r>
          </w:p>
        </w:tc>
      </w:tr>
      <w:tr w:rsidR="00724C31" w14:paraId="34481F52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B2DB1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4A09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0962C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DD20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9CE36C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9000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41206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42A1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FEA9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7266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0891EF41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5C96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AD17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390F0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099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12823B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E2E9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E4946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DC3F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4BEA4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26B7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03784CAC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45279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DF3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68F0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AEF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0C6AD5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4105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37C26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E8D8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6393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0D35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17E1B8E0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203C1" w14:textId="77777777" w:rsidR="00724C31" w:rsidRDefault="00724C31" w:rsidP="00724C3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CF7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1E597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B82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B11C7D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D6F7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AA7D0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A03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4D06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EC05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100 ml de la călcâi </w:t>
            </w:r>
          </w:p>
          <w:p w14:paraId="5EB679D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sch. nr. 9 Post Giulești </w:t>
            </w:r>
          </w:p>
          <w:p w14:paraId="196C0C1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Post 23.</w:t>
            </w:r>
          </w:p>
          <w:p w14:paraId="6118749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pe teren </w:t>
            </w:r>
          </w:p>
          <w:p w14:paraId="023CD0F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Post 23 cu palete galbene </w:t>
            </w:r>
          </w:p>
          <w:p w14:paraId="7228877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diagonală.</w:t>
            </w:r>
          </w:p>
        </w:tc>
      </w:tr>
    </w:tbl>
    <w:p w14:paraId="497E2F48" w14:textId="77777777" w:rsidR="00724C31" w:rsidRDefault="00724C31">
      <w:pPr>
        <w:spacing w:before="40" w:after="40" w:line="192" w:lineRule="auto"/>
        <w:ind w:right="57"/>
        <w:rPr>
          <w:sz w:val="20"/>
        </w:rPr>
      </w:pPr>
    </w:p>
    <w:p w14:paraId="771B4141" w14:textId="77777777" w:rsidR="00724C31" w:rsidRDefault="00724C31" w:rsidP="007E3B63">
      <w:pPr>
        <w:pStyle w:val="Heading1"/>
        <w:spacing w:line="360" w:lineRule="auto"/>
      </w:pPr>
      <w:r>
        <w:t>LINIA 301 G</w:t>
      </w:r>
    </w:p>
    <w:p w14:paraId="6BA3587E" w14:textId="77777777" w:rsidR="00724C31" w:rsidRDefault="00724C31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724C31" w14:paraId="0D4D175B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6B99B" w14:textId="77777777" w:rsidR="00724C31" w:rsidRDefault="00724C31" w:rsidP="00724C3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B556F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97357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ABFBA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28A045B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60355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344A997D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F206F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C1BDC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5C973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E0470" w14:textId="77777777" w:rsidR="00724C31" w:rsidRDefault="00724C31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2CC9D21F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5A94A" w14:textId="77777777" w:rsidR="00724C31" w:rsidRDefault="00724C31" w:rsidP="00724C3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C74AA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49677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D44FA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D6BD3F4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F2D21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7631DA2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074B71B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145D2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08047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5E85A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FA640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6FFB4F2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EC62D" w14:textId="77777777" w:rsidR="00724C31" w:rsidRDefault="00724C31" w:rsidP="00724C3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5A129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4828E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14134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A8F238A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308BA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285C2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25A8A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82BBD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2AFB4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67ACFC0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85EF1" w14:textId="77777777" w:rsidR="00724C31" w:rsidRDefault="00724C31" w:rsidP="00724C3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EFA07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A940A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E3800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AD70EED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4530B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2BFA0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E4ABE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65142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842F1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21B3816F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D88B5" w14:textId="77777777" w:rsidR="00724C31" w:rsidRDefault="00724C31" w:rsidP="00724C3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84BD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AF93C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863F0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F0ED2AA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B3D9" w14:textId="77777777" w:rsidR="00724C31" w:rsidRDefault="00724C3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D6481D9" w14:textId="77777777" w:rsidR="00724C31" w:rsidRDefault="00724C3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6189A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AC3AF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1CE18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2710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4B2F6E82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3305" w14:textId="77777777" w:rsidR="00724C31" w:rsidRDefault="00724C31" w:rsidP="00724C3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753C3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50694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3216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F003310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A1B6" w14:textId="77777777" w:rsidR="00724C31" w:rsidRDefault="00724C3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74FBD1A" w14:textId="77777777" w:rsidR="00724C31" w:rsidRDefault="00724C3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09165D33" w14:textId="77777777" w:rsidR="00724C31" w:rsidRDefault="00724C3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21D55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1B5E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2EF03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84EAF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3C4213DF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F5062" w14:textId="77777777" w:rsidR="00724C31" w:rsidRDefault="00724C31" w:rsidP="00724C3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BB3AA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86889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F1933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32693AC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BCE4D" w14:textId="77777777" w:rsidR="00724C31" w:rsidRDefault="00724C3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C264F3E" w14:textId="77777777" w:rsidR="00724C31" w:rsidRDefault="00724C3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AE43F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34637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9733E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BB09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1CCA3FD4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366A" w14:textId="77777777" w:rsidR="00724C31" w:rsidRDefault="00724C31" w:rsidP="00724C3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169A2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E3FA0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9372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6C470B4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47FA1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8414651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26 - 20 </w:t>
            </w:r>
          </w:p>
          <w:p w14:paraId="4B334A99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199C4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A0EF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EDB85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7055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7AB53E8D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F5E6B" w14:textId="77777777" w:rsidR="00724C31" w:rsidRDefault="00724C31" w:rsidP="00724C3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DD68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B8A8B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EACF9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4DE8D75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59E26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11BD5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6FF5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4B89C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11C4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0BBFEC11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A9D3" w14:textId="77777777" w:rsidR="00724C31" w:rsidRDefault="00724C31" w:rsidP="00724C3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8CE34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96D4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1942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D83D570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00912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788DA24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98C7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F451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A217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1DF4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3FB8C53D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FF428" w14:textId="77777777" w:rsidR="00724C31" w:rsidRDefault="00724C31" w:rsidP="00724C3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69446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310EE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D4997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DECD223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6FF8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23C41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E8E89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F0099" w14:textId="77777777" w:rsidR="00724C31" w:rsidRDefault="00724C3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6DDD3" w14:textId="77777777" w:rsidR="00724C31" w:rsidRDefault="00724C3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E7389FB" w14:textId="77777777" w:rsidR="00724C31" w:rsidRDefault="00724C31">
      <w:pPr>
        <w:spacing w:before="40" w:line="192" w:lineRule="auto"/>
        <w:ind w:right="57"/>
        <w:rPr>
          <w:sz w:val="20"/>
        </w:rPr>
      </w:pPr>
    </w:p>
    <w:p w14:paraId="3040024D" w14:textId="77777777" w:rsidR="00724C31" w:rsidRDefault="00724C31" w:rsidP="00956F37">
      <w:pPr>
        <w:pStyle w:val="Heading1"/>
        <w:spacing w:line="360" w:lineRule="auto"/>
      </w:pPr>
      <w:r>
        <w:t>LINIA 301 N</w:t>
      </w:r>
    </w:p>
    <w:p w14:paraId="22A500D1" w14:textId="77777777" w:rsidR="00724C31" w:rsidRDefault="00724C31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724C31" w14:paraId="70C52789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D1849" w14:textId="77777777" w:rsidR="00724C31" w:rsidRDefault="00724C31" w:rsidP="00724C3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9718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123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C1B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2E629C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D75D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F4619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0A5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79775" w14:textId="77777777" w:rsidR="00724C31" w:rsidRPr="0022092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A3F2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79F08C99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A9C7E" w14:textId="77777777" w:rsidR="00724C31" w:rsidRDefault="00724C31" w:rsidP="00724C3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2730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2B00C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8AF8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802887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AF0F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AE722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CE0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CC9A" w14:textId="77777777" w:rsidR="00724C31" w:rsidRPr="0022092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7D76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7E787542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EB7CE" w14:textId="77777777" w:rsidR="00724C31" w:rsidRDefault="00724C31" w:rsidP="00724C3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14C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0FACD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26DC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1F9527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C7DE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72AB6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E648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28148" w14:textId="77777777" w:rsidR="00724C31" w:rsidRPr="0022092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6678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8E3448" w14:textId="77777777" w:rsidR="00724C31" w:rsidRPr="00474FB0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724C31" w14:paraId="1E56487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773A3" w14:textId="77777777" w:rsidR="00724C31" w:rsidRDefault="00724C31" w:rsidP="00724C3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2E6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DC8F7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37C81" w14:textId="77777777" w:rsidR="00724C31" w:rsidRDefault="00724C31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F8C335C" w14:textId="77777777" w:rsidR="00724C31" w:rsidRDefault="00724C31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29B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CFEEA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C4D3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C35A4" w14:textId="77777777" w:rsidR="00724C31" w:rsidRPr="0022092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2A08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6832CED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6F81C" w14:textId="77777777" w:rsidR="00724C31" w:rsidRDefault="00724C31" w:rsidP="00724C3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9462E" w14:textId="77777777" w:rsidR="00724C31" w:rsidRDefault="00724C31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61DDE" w14:textId="77777777" w:rsidR="00724C31" w:rsidRDefault="00724C31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4883F" w14:textId="77777777" w:rsidR="00724C31" w:rsidRDefault="00724C31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8E02" w14:textId="77777777" w:rsidR="00724C31" w:rsidRPr="00E4222D" w:rsidRDefault="00724C31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45F3DA9D" w14:textId="77777777" w:rsidR="00724C31" w:rsidRPr="00E4222D" w:rsidRDefault="00724C31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3716847D" w14:textId="77777777" w:rsidR="00724C31" w:rsidRPr="00E4222D" w:rsidRDefault="00724C31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75E585E0" w14:textId="77777777" w:rsidR="00724C31" w:rsidRDefault="00724C31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DD3BF" w14:textId="77777777" w:rsidR="00724C31" w:rsidRDefault="00724C31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F31F" w14:textId="77777777" w:rsidR="00724C31" w:rsidRDefault="00724C31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BB09A" w14:textId="77777777" w:rsidR="00724C31" w:rsidRPr="0022092F" w:rsidRDefault="00724C31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2B5BC" w14:textId="77777777" w:rsidR="00724C31" w:rsidRDefault="00724C31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75539AB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151A" w14:textId="77777777" w:rsidR="00724C31" w:rsidRDefault="00724C31" w:rsidP="00724C3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2C8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5B8E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C471C" w14:textId="77777777" w:rsidR="00724C31" w:rsidRDefault="00724C31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D822" w14:textId="77777777" w:rsidR="00724C31" w:rsidRDefault="00724C31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7DD3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C99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D79B3" w14:textId="77777777" w:rsidR="00724C31" w:rsidRPr="0022092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C2A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312001A2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963D" w14:textId="77777777" w:rsidR="00724C31" w:rsidRDefault="00724C31" w:rsidP="00724C3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4579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2700DC8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8E202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3650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5768AD5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FBC7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E592D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010C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07ED5" w14:textId="77777777" w:rsidR="00724C31" w:rsidRPr="0022092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E715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3B7BBA62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B7F91" w14:textId="77777777" w:rsidR="00724C31" w:rsidRDefault="00724C31" w:rsidP="00724C3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99DB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5411C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FCD4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0F82EB3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78A2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6CCECB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FDF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AF6D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8734" w14:textId="77777777" w:rsidR="00724C31" w:rsidRPr="0022092F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8A69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4AA1F0A" w14:textId="77777777" w:rsidR="00724C31" w:rsidRDefault="00724C31">
      <w:pPr>
        <w:spacing w:before="40" w:after="40" w:line="192" w:lineRule="auto"/>
        <w:ind w:right="57"/>
        <w:rPr>
          <w:sz w:val="20"/>
        </w:rPr>
      </w:pPr>
    </w:p>
    <w:p w14:paraId="05FB23C3" w14:textId="77777777" w:rsidR="00724C31" w:rsidRDefault="00724C31" w:rsidP="007F72A5">
      <w:pPr>
        <w:pStyle w:val="Heading1"/>
        <w:spacing w:line="360" w:lineRule="auto"/>
      </w:pPr>
      <w:r>
        <w:t>LINIA 301 O</w:t>
      </w:r>
    </w:p>
    <w:p w14:paraId="0E97A63E" w14:textId="77777777" w:rsidR="00724C31" w:rsidRDefault="00724C31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24C31" w14:paraId="2286F183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1470D" w14:textId="77777777" w:rsidR="00724C31" w:rsidRDefault="00724C31" w:rsidP="00724C3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FB63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DEC16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0A4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5552B44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5AF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CA425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FC0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F6C0B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0BC5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709CA27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EB22" w14:textId="77777777" w:rsidR="00724C31" w:rsidRDefault="00724C31" w:rsidP="00724C3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8483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6A5FE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AD67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0A82813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45A6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BE97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5B37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3E6BB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546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3BEFD9A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0BDE7" w14:textId="77777777" w:rsidR="00724C31" w:rsidRDefault="00724C31" w:rsidP="00724C3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17E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C5368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8B01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918777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BD58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D2BE9A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48F7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F066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224B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1434E" w14:textId="77777777" w:rsidR="00724C31" w:rsidRDefault="00724C31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472886F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ED9F3" w14:textId="77777777" w:rsidR="00724C31" w:rsidRDefault="00724C31" w:rsidP="00724C3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C352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F7547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2FE6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3B6BEE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D67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B1EB40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D42BD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307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E1CFA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A4AE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39CE8002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D8B29" w14:textId="77777777" w:rsidR="00724C31" w:rsidRDefault="00724C31" w:rsidP="00724C3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0AC4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D76A9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DEF9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C5D2C8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3388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E1D417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4DCE0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A603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99B22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144F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393F174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97E1" w14:textId="77777777" w:rsidR="00724C31" w:rsidRDefault="00724C31" w:rsidP="00724C3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C73B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F4F26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5CB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4A3CBDC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86BA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056DE0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F9B44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43D7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60BAA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A5D0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66C31420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CDACE" w14:textId="77777777" w:rsidR="00724C31" w:rsidRDefault="00724C31" w:rsidP="00724C3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2ECC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23CE6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71CA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1DD2BEA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0F4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FFB948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E8777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FBA7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07591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B008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805ED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Acces la linia 11 D.</w:t>
            </w:r>
          </w:p>
        </w:tc>
      </w:tr>
      <w:tr w:rsidR="00724C31" w14:paraId="1F790076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80E67" w14:textId="77777777" w:rsidR="00724C31" w:rsidRDefault="00724C31" w:rsidP="00724C3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D6C2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AA268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36E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78AC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A53550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29104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1043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68A99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FC22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FE869A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2ACFF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1A, 2A și 1D.</w:t>
            </w:r>
          </w:p>
        </w:tc>
      </w:tr>
      <w:tr w:rsidR="00724C31" w14:paraId="1E83337B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7E85" w14:textId="77777777" w:rsidR="00724C31" w:rsidRDefault="00724C31" w:rsidP="00724C3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96B0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42DC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C13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133B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porți-unea cuprin-</w:t>
            </w:r>
          </w:p>
          <w:p w14:paraId="33290FE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să între sch. 106 și TDJ </w:t>
            </w:r>
          </w:p>
          <w:p w14:paraId="4953F26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718F5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54A0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65612" w14:textId="77777777" w:rsidR="00724C31" w:rsidRPr="00F1029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0D4B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B0D6B1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de la linia 2D la liniile 11D </w:t>
            </w:r>
          </w:p>
          <w:p w14:paraId="1CD124F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2 Centură st. București Basarab.</w:t>
            </w:r>
          </w:p>
        </w:tc>
      </w:tr>
    </w:tbl>
    <w:p w14:paraId="2A5AA7D0" w14:textId="77777777" w:rsidR="00724C31" w:rsidRDefault="00724C31">
      <w:pPr>
        <w:spacing w:before="40" w:after="40" w:line="192" w:lineRule="auto"/>
        <w:ind w:right="57"/>
        <w:rPr>
          <w:sz w:val="20"/>
        </w:rPr>
      </w:pPr>
    </w:p>
    <w:p w14:paraId="627B293D" w14:textId="77777777" w:rsidR="00724C31" w:rsidRDefault="00724C31" w:rsidP="003260D9">
      <w:pPr>
        <w:pStyle w:val="Heading1"/>
        <w:spacing w:line="360" w:lineRule="auto"/>
      </w:pPr>
      <w:r>
        <w:t>LINIA 301 P</w:t>
      </w:r>
    </w:p>
    <w:p w14:paraId="29E9E938" w14:textId="77777777" w:rsidR="00724C31" w:rsidRDefault="00724C31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24C31" w14:paraId="062E0298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DDF1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31CCD" w14:textId="77777777" w:rsidR="00724C31" w:rsidRDefault="00724C3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4AB6F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755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0BECD3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4802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4BCE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728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C757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118B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1C74E64A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63A17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F5907" w14:textId="77777777" w:rsidR="00724C31" w:rsidRDefault="00724C3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1EC3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E1A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935849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471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ED8C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E107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AB9D0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741D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17FFCAC3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365EC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9DBB0" w14:textId="77777777" w:rsidR="00724C31" w:rsidRDefault="00724C3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DB751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E8A1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4BB9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DA03E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9453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01408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D6FB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82ABA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724C31" w:rsidRPr="00A8307A" w14:paraId="05A267F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24AF2" w14:textId="77777777" w:rsidR="00724C31" w:rsidRPr="00A75A00" w:rsidRDefault="00724C31" w:rsidP="00724C31">
            <w:pPr>
              <w:numPr>
                <w:ilvl w:val="0"/>
                <w:numId w:val="25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1F0EC" w14:textId="77777777" w:rsidR="00724C31" w:rsidRPr="00A8307A" w:rsidRDefault="00724C3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43A64" w14:textId="77777777" w:rsidR="00724C31" w:rsidRPr="00A8307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0F20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2822FA4C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0F1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42118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683B7" w14:textId="77777777" w:rsidR="00724C31" w:rsidRPr="00A8307A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CFD5" w14:textId="77777777" w:rsidR="00724C31" w:rsidRPr="00A8307A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FBBD" w14:textId="77777777" w:rsidR="00724C31" w:rsidRPr="00A8307A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20EA16CE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A39B4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8E39" w14:textId="77777777" w:rsidR="00724C31" w:rsidRDefault="00724C3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06C2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297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732C0CF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A916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56A8503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A3250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E2D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3C372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DEF1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0DF8CA5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A152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EA162" w14:textId="77777777" w:rsidR="00724C31" w:rsidRDefault="00724C3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1D0DD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6AB3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E4248D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182C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F32CCF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A37A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5C7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C5E1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C064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724C31" w14:paraId="6C85A53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69C69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B1BD9" w14:textId="77777777" w:rsidR="00724C31" w:rsidRDefault="00724C3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8140B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5DD6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87AEE5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5A9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14213E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2B4F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1691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966B4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5EEF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DC6E7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724C31" w14:paraId="064956C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0EDB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9E177" w14:textId="77777777" w:rsidR="00724C31" w:rsidRDefault="00724C3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B8061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BD2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29DC96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4EE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336C46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90D50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9FD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1A70B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22F0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8231E2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724C31" w14:paraId="29E35A4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2CD22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7E14" w14:textId="77777777" w:rsidR="00724C31" w:rsidRDefault="00724C3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67E2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F1FC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A938EA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489B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9B309C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B76F5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F500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EBB4B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40B7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29425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724C31" w14:paraId="16D8061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B18A2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CB33A" w14:textId="77777777" w:rsidR="00724C31" w:rsidRDefault="00724C31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90A3" w14:textId="77777777" w:rsidR="00724C31" w:rsidRPr="001B37B8" w:rsidRDefault="00724C31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D8B84" w14:textId="77777777" w:rsidR="00724C31" w:rsidRDefault="00724C31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DFE19AC" w14:textId="77777777" w:rsidR="00724C31" w:rsidRDefault="00724C31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BC9B3" w14:textId="77777777" w:rsidR="00724C31" w:rsidRDefault="00724C31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2E5DFA6" w14:textId="77777777" w:rsidR="00724C31" w:rsidRDefault="00724C31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1B475" w14:textId="77777777" w:rsidR="00724C31" w:rsidRDefault="00724C31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951E" w14:textId="77777777" w:rsidR="00724C31" w:rsidRDefault="00724C31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9649B" w14:textId="77777777" w:rsidR="00724C31" w:rsidRPr="001B37B8" w:rsidRDefault="00724C31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57DCC" w14:textId="77777777" w:rsidR="00724C31" w:rsidRDefault="00724C31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7D39340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EEB2F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5ED0" w14:textId="77777777" w:rsidR="00724C31" w:rsidRDefault="00724C3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F2B67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0E01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CF1ABB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68CB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9600EA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F314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458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45D39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93B1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9D6E1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968A0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724C31" w14:paraId="7AF07FA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17DC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1DA0" w14:textId="77777777" w:rsidR="00724C31" w:rsidRDefault="00724C3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B60A4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1B1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CB62A7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5E5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B3BCE6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006B381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393F0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F1FE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7AB5B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5C0B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7CF68B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724C31" w14:paraId="4B581BE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27B2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5C595" w14:textId="77777777" w:rsidR="00724C31" w:rsidRDefault="00724C3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D0F4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1E2C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F16BB3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50F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44537E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F7184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2968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51D52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2A4B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74BBD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724C31" w14:paraId="3420E5C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22D41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D807" w14:textId="77777777" w:rsidR="00724C31" w:rsidRDefault="00724C31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24DFA" w14:textId="77777777" w:rsidR="00724C31" w:rsidRPr="001B37B8" w:rsidRDefault="00724C31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62399" w14:textId="77777777" w:rsidR="00724C31" w:rsidRDefault="00724C31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C706BC3" w14:textId="77777777" w:rsidR="00724C31" w:rsidRDefault="00724C31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071B" w14:textId="77777777" w:rsidR="00724C31" w:rsidRDefault="00724C31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3948CF8" w14:textId="77777777" w:rsidR="00724C31" w:rsidRDefault="00724C31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0F12B" w14:textId="77777777" w:rsidR="00724C31" w:rsidRDefault="00724C31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0C7C1" w14:textId="77777777" w:rsidR="00724C31" w:rsidRDefault="00724C31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BF562" w14:textId="77777777" w:rsidR="00724C31" w:rsidRPr="001B37B8" w:rsidRDefault="00724C31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161E7" w14:textId="77777777" w:rsidR="00724C31" w:rsidRDefault="00724C31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4F5C8B1" w14:textId="77777777" w:rsidR="00724C31" w:rsidRDefault="00724C31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8D, 9D, 10D.</w:t>
            </w:r>
          </w:p>
        </w:tc>
      </w:tr>
      <w:tr w:rsidR="00724C31" w14:paraId="03C5FB9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ABA1C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A953" w14:textId="77777777" w:rsidR="00724C31" w:rsidRDefault="00724C3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6B763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097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B95CC0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2D4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204F976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C3AD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905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891A0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7AB8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DC0C0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724C31" w14:paraId="3DC41D4D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1157C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2325" w14:textId="77777777" w:rsidR="00724C31" w:rsidRDefault="00724C3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B07E6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EB0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3C6674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5919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F5CE6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8D8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0D001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8990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102E17FD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4F8CD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9A48A" w14:textId="77777777" w:rsidR="00724C31" w:rsidRDefault="00724C3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A3AB1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7C2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FCACF6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2C7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3AB918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9568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F7FA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252A8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A016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F578F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724C31" w14:paraId="4E8A5D4A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AF53D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F0511" w14:textId="77777777" w:rsidR="00724C31" w:rsidRDefault="00724C3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24A33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450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705970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A29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78D336C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ABBD4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4AF1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F22E2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243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3C7CB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724C31" w14:paraId="49D0D6CA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9B8D3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4416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EFD71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A1C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534454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39E66" w14:textId="77777777" w:rsidR="00724C31" w:rsidRDefault="00724C31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1FF07976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67706581" w14:textId="77777777" w:rsidR="00724C31" w:rsidRDefault="00724C3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2E432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9464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AE6A5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F064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7BF12AC1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CED08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411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412DB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42CED" w14:textId="77777777" w:rsidR="00724C31" w:rsidRDefault="00724C31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164C8A5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11640A6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F6F8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D974A2B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51437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5251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F75F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C87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67A78C6C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2258C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5A6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31215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9771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8BB51F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BCE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2B1E94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EB444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6510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F0F20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3FE1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3D65E42D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303CC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5668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C06F7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001B" w14:textId="77777777" w:rsidR="00724C31" w:rsidRDefault="00724C31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C14E580" w14:textId="77777777" w:rsidR="00724C31" w:rsidRDefault="00724C31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5233C" w14:textId="77777777" w:rsidR="00724C31" w:rsidRDefault="00724C31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815966E" w14:textId="77777777" w:rsidR="00724C31" w:rsidRDefault="00724C31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C771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E67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1F1DF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8D52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23D370A7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763B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76DC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5BE8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D3B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683AD7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322A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175016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40173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8464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C35A3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51A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3050C28B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8040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D8F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13AAB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AD9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D34D3F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4C7ED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866D29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A0908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93C65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EA2EA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DBF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396993E9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2078" w14:textId="77777777" w:rsidR="00724C31" w:rsidRDefault="00724C31" w:rsidP="00724C3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E6A7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847E0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A4FFD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6FB813E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9E35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FB2725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69D1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028F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E58B" w14:textId="77777777" w:rsidR="00724C31" w:rsidRPr="001B37B8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306D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225C2185" w14:textId="77777777" w:rsidR="00724C31" w:rsidRDefault="00724C31">
      <w:pPr>
        <w:spacing w:before="40" w:after="40" w:line="192" w:lineRule="auto"/>
        <w:ind w:right="57"/>
        <w:rPr>
          <w:sz w:val="20"/>
        </w:rPr>
      </w:pPr>
    </w:p>
    <w:p w14:paraId="7EEE272A" w14:textId="77777777" w:rsidR="00724C31" w:rsidRDefault="00724C31" w:rsidP="00100E16">
      <w:pPr>
        <w:pStyle w:val="Heading1"/>
        <w:spacing w:line="360" w:lineRule="auto"/>
      </w:pPr>
      <w:r>
        <w:lastRenderedPageBreak/>
        <w:t>LINIA 301 Z2</w:t>
      </w:r>
    </w:p>
    <w:p w14:paraId="116179E9" w14:textId="77777777" w:rsidR="00724C31" w:rsidRDefault="00724C31" w:rsidP="00F61D15">
      <w:pPr>
        <w:pStyle w:val="Heading1"/>
        <w:spacing w:line="360" w:lineRule="auto"/>
        <w:rPr>
          <w:b w:val="0"/>
          <w:bCs w:val="0"/>
          <w:sz w:val="8"/>
        </w:rPr>
      </w:pPr>
      <w:r>
        <w:t>POST RUDENI - TRANSCONTAINERE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724C31" w14:paraId="141249D7" w14:textId="77777777">
        <w:trPr>
          <w:cantSplit/>
          <w:trHeight w:val="10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E98AA" w14:textId="77777777" w:rsidR="00724C31" w:rsidRDefault="00724C31" w:rsidP="00724C3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3945C" w14:textId="77777777" w:rsidR="00724C31" w:rsidRDefault="00724C3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F8F20" w14:textId="77777777" w:rsidR="00724C31" w:rsidRPr="00353356" w:rsidRDefault="00724C3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8249" w14:textId="77777777" w:rsidR="00724C31" w:rsidRDefault="00724C31">
            <w:pPr>
              <w:spacing w:before="40" w:line="281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Bucureştii Noi</w:t>
            </w:r>
          </w:p>
          <w:p w14:paraId="0ACD0530" w14:textId="77777777" w:rsidR="00724C31" w:rsidRDefault="00724C31">
            <w:pPr>
              <w:spacing w:before="40" w:line="281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CC4AC" w14:textId="77777777" w:rsidR="00724C31" w:rsidRDefault="00724C3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A21EA33" w14:textId="77777777" w:rsidR="00724C31" w:rsidRDefault="00724C3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 / 22</w:t>
            </w:r>
          </w:p>
          <w:p w14:paraId="0222A024" w14:textId="77777777" w:rsidR="00724C31" w:rsidRDefault="00724C3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5663111" w14:textId="77777777" w:rsidR="00724C31" w:rsidRDefault="00724C3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FE31" w14:textId="77777777" w:rsidR="00724C31" w:rsidRPr="00353356" w:rsidRDefault="00724C3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844A" w14:textId="77777777" w:rsidR="00724C31" w:rsidRDefault="00724C3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0E62" w14:textId="77777777" w:rsidR="00724C31" w:rsidRPr="00353356" w:rsidRDefault="00724C3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C970C" w14:textId="77777777" w:rsidR="00724C31" w:rsidRDefault="00724C3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DB9236" w14:textId="77777777" w:rsidR="00724C31" w:rsidRDefault="00724C3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84D5FE" w14:textId="77777777" w:rsidR="00724C31" w:rsidRDefault="00724C3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Grupa C Bucureștii Noi în direcția Post Rudeni.</w:t>
            </w:r>
          </w:p>
        </w:tc>
      </w:tr>
    </w:tbl>
    <w:p w14:paraId="1CA78B68" w14:textId="77777777" w:rsidR="00724C31" w:rsidRDefault="00724C31">
      <w:pPr>
        <w:spacing w:before="40" w:line="192" w:lineRule="auto"/>
        <w:ind w:right="57"/>
        <w:rPr>
          <w:sz w:val="20"/>
        </w:rPr>
      </w:pPr>
    </w:p>
    <w:p w14:paraId="1092EBB7" w14:textId="77777777" w:rsidR="00724C31" w:rsidRDefault="00724C31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304</w:t>
      </w:r>
    </w:p>
    <w:p w14:paraId="6F6984B9" w14:textId="77777777" w:rsidR="00724C31" w:rsidRDefault="00724C31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724C31" w14:paraId="0DE80A14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5A4B8" w14:textId="77777777" w:rsidR="00724C31" w:rsidRDefault="00724C31" w:rsidP="00724C3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CF5E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21DDF" w14:textId="77777777" w:rsidR="00724C31" w:rsidRPr="00594E5B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B90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44D6D9D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016F217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2787E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1FB5331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83 A </w:t>
            </w:r>
          </w:p>
          <w:p w14:paraId="05760357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B6AD3BF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0BE1" w14:textId="77777777" w:rsidR="00724C31" w:rsidRPr="00594E5B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94E5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B5D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B5F36" w14:textId="77777777" w:rsidR="00724C31" w:rsidRPr="00594E5B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6D9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47817EF6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4FCC" w14:textId="77777777" w:rsidR="00724C31" w:rsidRDefault="00724C31" w:rsidP="00724C3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D173A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10F46" w14:textId="77777777" w:rsidR="00724C31" w:rsidRPr="00594E5B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3A600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6D844954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06FE1B1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334A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6B917" w14:textId="77777777" w:rsidR="00724C31" w:rsidRPr="00594E5B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76E7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8D2A" w14:textId="77777777" w:rsidR="00724C31" w:rsidRPr="00594E5B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7E7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6CFA3F39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07424" w14:textId="77777777" w:rsidR="00724C31" w:rsidRDefault="00724C31" w:rsidP="00724C3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45B9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EFB7" w14:textId="77777777" w:rsidR="00724C31" w:rsidRPr="00594E5B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E2D19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1B250E52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77A32B63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 - 5 </w:t>
            </w:r>
          </w:p>
          <w:p w14:paraId="49C47FB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5121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29D38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4A08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E2D5" w14:textId="77777777" w:rsidR="00724C31" w:rsidRPr="00594E5B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4DB9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0D72BEDD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4D17" w14:textId="77777777" w:rsidR="00724C31" w:rsidRDefault="00724C31" w:rsidP="00724C3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24E09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89194" w14:textId="77777777" w:rsidR="00724C31" w:rsidRPr="00594E5B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9A3A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397A9D8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Cap X + </w:t>
            </w:r>
          </w:p>
          <w:p w14:paraId="2FF93036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B530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7E6BD02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C9DD8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013C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29401" w14:textId="77777777" w:rsidR="00724C31" w:rsidRPr="00594E5B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4A961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0970078B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0E8D9" w14:textId="77777777" w:rsidR="00724C31" w:rsidRDefault="00724C31" w:rsidP="00724C3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880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C3B0E" w14:textId="77777777" w:rsidR="00724C31" w:rsidRPr="00594E5B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238A5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6403BA07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47F3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liniile 1, 3, 4, 5, 6 și sch. 101, 15, 21, 25, 37/41, 23, 29, 31, 43, 63, 67, 73, 53, 75, 85, 87, 51, 65, 83, 69, 89 </w:t>
            </w:r>
          </w:p>
          <w:p w14:paraId="0D90AD8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0FF3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87D6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CFD2E" w14:textId="77777777" w:rsidR="00724C31" w:rsidRPr="00594E5B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98F6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03C5E5F0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E02CA" w14:textId="77777777" w:rsidR="00724C31" w:rsidRDefault="00724C31" w:rsidP="00724C3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DC810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EEFF" w14:textId="77777777" w:rsidR="00724C31" w:rsidRPr="00594E5B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76AB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442E4348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D, Cap X + </w:t>
            </w:r>
          </w:p>
          <w:p w14:paraId="3DD7EDBC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1134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5948AB71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5E6B1" w14:textId="77777777" w:rsidR="00724C31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FE992" w14:textId="77777777" w:rsidR="00724C31" w:rsidRDefault="00724C3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054A5" w14:textId="77777777" w:rsidR="00724C31" w:rsidRPr="00594E5B" w:rsidRDefault="00724C3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BDFCF" w14:textId="77777777" w:rsidR="00724C31" w:rsidRDefault="00724C3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A12E494" w14:textId="77777777" w:rsidR="00724C31" w:rsidRDefault="00724C31">
      <w:pPr>
        <w:spacing w:before="40" w:after="40" w:line="192" w:lineRule="auto"/>
        <w:ind w:right="57"/>
        <w:rPr>
          <w:sz w:val="20"/>
          <w:lang w:val="en-US"/>
        </w:rPr>
      </w:pPr>
    </w:p>
    <w:p w14:paraId="5E7870D8" w14:textId="77777777" w:rsidR="00724C31" w:rsidRDefault="00724C31" w:rsidP="00F0370D">
      <w:pPr>
        <w:pStyle w:val="Heading1"/>
        <w:spacing w:line="360" w:lineRule="auto"/>
      </w:pPr>
      <w:r>
        <w:t>LINIA 800</w:t>
      </w:r>
    </w:p>
    <w:p w14:paraId="4D8DEB4E" w14:textId="77777777" w:rsidR="00724C31" w:rsidRDefault="00724C31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24C31" w14:paraId="6243087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8EB32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3D188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A0540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866F5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5027E67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7EE23" w14:textId="77777777" w:rsidR="00724C31" w:rsidRDefault="00724C3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7A1D0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76E06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49E44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8787C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1EA8A9BB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8616C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E3BD0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94A4B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3EDC5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0258631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9E7BB" w14:textId="77777777" w:rsidR="00724C31" w:rsidRDefault="00724C3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BDA49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1E4D5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48FB3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9BB70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3DDE17D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42FF1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0158E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7BCBC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02B18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4123DC5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86065" w14:textId="77777777" w:rsidR="00724C31" w:rsidRDefault="00724C3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6D483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38CEB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1D96D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F246E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A5774A" w14:textId="77777777" w:rsidR="00724C31" w:rsidRDefault="00724C31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724C31" w:rsidRPr="00A8307A" w14:paraId="2863A6D3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66C27" w14:textId="77777777" w:rsidR="00724C31" w:rsidRPr="00A75A00" w:rsidRDefault="00724C31" w:rsidP="00724C31">
            <w:pPr>
              <w:numPr>
                <w:ilvl w:val="0"/>
                <w:numId w:val="28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FD91B" w14:textId="77777777" w:rsidR="00724C31" w:rsidRPr="00A8307A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8987A" w14:textId="77777777" w:rsidR="00724C31" w:rsidRPr="00A8307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E7EF3" w14:textId="77777777" w:rsidR="00724C31" w:rsidRPr="00A8307A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90912" w14:textId="77777777" w:rsidR="00724C31" w:rsidRDefault="00724C3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4ADB461" w14:textId="77777777" w:rsidR="00724C31" w:rsidRDefault="00724C3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46EDD9F6" w14:textId="77777777" w:rsidR="00724C31" w:rsidRDefault="00724C3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DCF7B6C" w14:textId="77777777" w:rsidR="00724C31" w:rsidRDefault="00724C3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EBBE6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B1BFB" w14:textId="77777777" w:rsidR="00724C31" w:rsidRPr="00A8307A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D3338" w14:textId="77777777" w:rsidR="00724C31" w:rsidRPr="00A8307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2A650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032308" w14:textId="77777777" w:rsidR="00724C31" w:rsidRPr="00A8307A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724C31" w14:paraId="323AB41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3B9FB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2970B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95810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43A32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66198EF1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9A46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3C6470C2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689BB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EC12B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580BD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89EA3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777A1FE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BF79B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6A496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FFEF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B4DF7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AC3EA" w14:textId="77777777" w:rsidR="00724C31" w:rsidRDefault="00724C31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E9AB0E9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1D0BB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79F6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0BF17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F9E56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7E7A461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7F3BC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E39F4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22A7E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51059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0E173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DEAE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C943F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02953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E3955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61FF4C0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00D37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D29E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7D6DB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A7922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E4A5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58DE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B2F11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60AA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E2A27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A4168D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01E6C8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724C31" w14:paraId="5613091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FD1E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2770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8CEBA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83A6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351F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BA7B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2E0D1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78D7C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BCCE7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A08153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8E2AF6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724C31" w14:paraId="4E57C96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09C82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1094F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EEC9E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87032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4FF50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36F0A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79757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5D419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6A7B7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5CC8C9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8F8E6C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724C31" w14:paraId="52A50B4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8482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2E03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3189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925C5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AB79A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8242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C0CCC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3BA64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23E5C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8F1375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EA46A5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724C31" w14:paraId="310508F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36E8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A2304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E4E42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D12EB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B8C26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9DC7249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2453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35AC6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1081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C1601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24C31" w14:paraId="71D5484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6CFF1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417F5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01A7EFD1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7E84A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71DAD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A3D11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594C0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84431" w14:textId="77777777" w:rsidR="00724C31" w:rsidRDefault="00724C31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219CFFB8" w14:textId="77777777" w:rsidR="00724C31" w:rsidRDefault="00724C31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AE952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5C077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14:paraId="08A3C8C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1DA35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CD42E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4DA02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C246A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0ABDDE5D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83FF9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AF10D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E3F0B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31D528C4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9C1A4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69F23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14:paraId="2B6D984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928B9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BF2D0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ED27A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D8603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7E8AE5F2" w14:textId="77777777" w:rsidR="00724C31" w:rsidRPr="008B2519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47258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CC37682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61937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23178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7DF1" w14:textId="77777777" w:rsidR="00724C31" w:rsidRPr="008D08DE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6CFA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724C31" w14:paraId="3F26227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78D06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9DF9E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49255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89DD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Perișoru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CBF5" w14:textId="77777777" w:rsidR="00724C31" w:rsidRDefault="00724C31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C6CC4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57139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5F44" w14:textId="77777777" w:rsidR="00724C31" w:rsidRPr="008D08DE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47916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</w:rPr>
              <w:br/>
              <w:t>la liniile 3, 4 și 5</w:t>
            </w:r>
          </w:p>
        </w:tc>
      </w:tr>
      <w:tr w:rsidR="00724C31" w14:paraId="4D5C731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561DC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80FF6" w14:textId="77777777" w:rsidR="00724C31" w:rsidRDefault="00724C3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91E71" w14:textId="77777777" w:rsidR="00724C31" w:rsidRPr="001161EA" w:rsidRDefault="00724C3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1B93A" w14:textId="77777777" w:rsidR="00724C31" w:rsidRDefault="00724C31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79DBE0A6" w14:textId="77777777" w:rsidR="00724C31" w:rsidRDefault="00724C31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646CE" w14:textId="77777777" w:rsidR="00724C31" w:rsidRDefault="00724C3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3A17021C" w14:textId="77777777" w:rsidR="00724C31" w:rsidRDefault="00724C3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8CBA3" w14:textId="77777777" w:rsidR="00724C31" w:rsidRPr="001161EA" w:rsidRDefault="00724C3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E012" w14:textId="77777777" w:rsidR="00724C31" w:rsidRDefault="00724C3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8BA53" w14:textId="77777777" w:rsidR="00724C31" w:rsidRPr="008D08DE" w:rsidRDefault="00724C3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0ED4C" w14:textId="77777777" w:rsidR="00724C31" w:rsidRDefault="00724C31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724C31" w14:paraId="7ECED02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75A0B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65667" w14:textId="77777777" w:rsidR="00724C31" w:rsidRDefault="00724C3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D7162" w14:textId="77777777" w:rsidR="00724C31" w:rsidRPr="001161EA" w:rsidRDefault="00724C3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3666A" w14:textId="77777777" w:rsidR="00724C31" w:rsidRDefault="00724C31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B19F" w14:textId="77777777" w:rsidR="00724C31" w:rsidRDefault="00724C31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6F4AE" w14:textId="77777777" w:rsidR="00724C31" w:rsidRDefault="00724C3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5A1D5" w14:textId="77777777" w:rsidR="00724C31" w:rsidRDefault="00724C3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E5481" w14:textId="77777777" w:rsidR="00724C31" w:rsidRPr="008D08DE" w:rsidRDefault="00724C3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C9075" w14:textId="77777777" w:rsidR="00724C31" w:rsidRDefault="00724C31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</w:rPr>
              <w:br/>
              <w:t>la liniile 1 și 2</w:t>
            </w:r>
          </w:p>
        </w:tc>
      </w:tr>
      <w:tr w:rsidR="00724C31" w14:paraId="7A89C42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4B83E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D0C66" w14:textId="77777777" w:rsidR="00724C31" w:rsidRDefault="00724C31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171C7" w14:textId="77777777" w:rsidR="00724C31" w:rsidRPr="001161EA" w:rsidRDefault="00724C31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6DF7F" w14:textId="77777777" w:rsidR="00724C31" w:rsidRDefault="00724C31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8DCE2" w14:textId="77777777" w:rsidR="00724C31" w:rsidRDefault="00724C31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EAA75" w14:textId="77777777" w:rsidR="00724C31" w:rsidRPr="001161EA" w:rsidRDefault="00724C31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E3AF9" w14:textId="77777777" w:rsidR="00724C31" w:rsidRDefault="00724C31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92EA8" w14:textId="77777777" w:rsidR="00724C31" w:rsidRDefault="00724C31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FD8D3" w14:textId="77777777" w:rsidR="00724C31" w:rsidRDefault="00724C31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43ADB872" w14:textId="77777777" w:rsidR="00724C31" w:rsidRDefault="00724C31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724C31" w14:paraId="60CE907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0B0E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CD2C2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E1893" w14:textId="77777777" w:rsidR="00724C31" w:rsidRPr="001161EA" w:rsidRDefault="00724C3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16672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50C3C8E1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32B0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0FEB4E33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5123C036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1C59C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E463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8754" w14:textId="77777777" w:rsidR="00724C31" w:rsidRPr="001161EA" w:rsidRDefault="00724C3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8616E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24C31" w14:paraId="16D0714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97827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35639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F8B78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64E5C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1CE92279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49F5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3C0E1937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03EA2B53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CC88C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681F2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3E7A5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A90C4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6A82D15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705AA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1262C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2308A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CEDB5" w14:textId="77777777" w:rsidR="00724C31" w:rsidRDefault="00724C31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AE80ED8" w14:textId="77777777" w:rsidR="00724C31" w:rsidRDefault="00724C31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E695B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AFAF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CAE6F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C9457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3BA66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724C31" w14:paraId="4956FD6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6D5B8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1D421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B920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1D0E0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5A6E976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6FD4D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05DF8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1DB9E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32538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7DA0A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E4A5D9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BB451B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724C31" w14:paraId="3EE315D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C457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FFD5F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7EF17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2D6F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EC7BA56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46C3B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D7FE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30CD4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00E09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75420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73C77D7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6DCA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96F4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EDCC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B9F2D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55642B0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91C66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35351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113D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1F739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2A09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166E184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6765C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77FC4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D3B99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43BAA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F61D5DA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5F805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99FA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7F492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E5C54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8F3CF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378BFE6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5371A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B0D9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0247C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496F8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0906D7A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4C2CE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21860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DF5E9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E016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69CF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265CF03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C2F02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414ED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3A097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48830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FC97048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5DE541A3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3EEFE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46BDF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B55E7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B5D8E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D3DF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6A376A9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7945D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3AAB2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8529F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65D14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DED8E66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B97F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4F9D5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18CC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41B2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21F9C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736444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36DA27D8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724C31" w14:paraId="7EABEA2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072D3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1F84D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F47F5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885BB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F16FF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41721A17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BBF2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19B7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96369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79C7E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6B7672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724C31" w14:paraId="2C499C6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3965E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C5BB4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F423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0C433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7A839810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9F37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CF21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41024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451BDEF7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571CF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085C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24C31" w14:paraId="5AB4D7E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29D66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1471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60A59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9CE6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DBAEF9B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F529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2F77F64B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07144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60542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A0B8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6BAB0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687DDE4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0E03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27968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6F56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06F1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55B1713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37B4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5812BB59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1AA1FB2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68ECBC0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3F2B67A8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68E0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85935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F53D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6D45E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3747F7C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6816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9F339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4CCBE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F5264" w14:textId="77777777" w:rsidR="00724C31" w:rsidRDefault="00724C31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848971B" w14:textId="77777777" w:rsidR="00724C31" w:rsidRDefault="00724C31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9A155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EE809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876EB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6BA16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DB7FC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din fir I în fir II în liniile 3-7 Grupa Tranzit St. Palas </w:t>
            </w:r>
          </w:p>
        </w:tc>
      </w:tr>
      <w:tr w:rsidR="00724C31" w14:paraId="6F8795C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9F7E4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7DB2B" w14:textId="77777777" w:rsidR="00724C31" w:rsidRDefault="00724C31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FC554" w14:textId="77777777" w:rsidR="00724C31" w:rsidRPr="001161EA" w:rsidRDefault="00724C31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21703" w14:textId="77777777" w:rsidR="00724C31" w:rsidRDefault="00724C31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D898C5B" w14:textId="77777777" w:rsidR="00724C31" w:rsidRDefault="00724C31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56BA" w14:textId="77777777" w:rsidR="00724C31" w:rsidRDefault="00724C31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DE4FB" w14:textId="77777777" w:rsidR="00724C31" w:rsidRDefault="00724C31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28A2" w14:textId="77777777" w:rsidR="00724C31" w:rsidRDefault="00724C31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9236" w14:textId="77777777" w:rsidR="00724C31" w:rsidRPr="008D08DE" w:rsidRDefault="00724C31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06C6" w14:textId="77777777" w:rsidR="00724C31" w:rsidRDefault="00724C31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724C31" w14:paraId="4AC3747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91F8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AF6F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D1515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A5B7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1B82436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21770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185A0C24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7CA5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AAF4B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3928F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A4845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6A860EB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5E5C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8DACC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E82C0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D3E6" w14:textId="77777777" w:rsidR="00724C31" w:rsidRDefault="00724C31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22FD15A" w14:textId="77777777" w:rsidR="00724C31" w:rsidRDefault="00724C31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F6FBE" w14:textId="77777777" w:rsidR="00724C31" w:rsidRPr="00F565BC" w:rsidRDefault="00724C31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46EEA437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EA3CD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D6CC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33C74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32101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724C31" w14:paraId="715CE0B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0274D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0891F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91D10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CCE7F" w14:textId="77777777" w:rsidR="00724C31" w:rsidRDefault="00724C31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C2AB640" w14:textId="77777777" w:rsidR="00724C31" w:rsidRDefault="00724C31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A677" w14:textId="77777777" w:rsidR="00724C31" w:rsidRDefault="00724C31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A650EAD" w14:textId="77777777" w:rsidR="00724C31" w:rsidRDefault="00724C31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0EEF9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C7E20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F9040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DE668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724C31" w14:paraId="0E9EC0B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5005B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B67EC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7970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59A14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194A352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A4127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1B25021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8EF75" w14:textId="77777777" w:rsidR="00724C31" w:rsidRPr="001161EA" w:rsidRDefault="00724C31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743E1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3E98D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3A5C2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81ACDA9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07507921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3543AB53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00105BCF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724C31" w14:paraId="713CBC9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3B58B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8A287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0079C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0BB19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436763D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D8ED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328E2F9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8535C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2AF4A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B6C91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E9D7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35E7BDFD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70676F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724C31" w14:paraId="5DFEAC6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5163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B1D1A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85BFD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DE82E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8C0FC70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125B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4449F357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38FB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CFFF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492C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EE72A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3907095B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724C31" w14:paraId="02976C9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6B59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AE1D7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6CAE7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B292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E495CC8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5F796B60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327E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71B2E5D6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82951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5FBE4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D3038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FBEBE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915562A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724C31" w14:paraId="3D089E9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E9755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0589F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493D6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3942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FA95B83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895D1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85BFA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529F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77E92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F7497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55C8980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A0478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A26BF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D14DF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6A4A6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97754E2" w14:textId="77777777" w:rsidR="00724C31" w:rsidRDefault="00724C3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06779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E7316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DCA6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A94FC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268BA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24C31" w14:paraId="1D5D3BC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D83C3" w14:textId="77777777" w:rsidR="00724C31" w:rsidRDefault="00724C31" w:rsidP="00724C3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4984B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367E3" w14:textId="77777777" w:rsidR="00724C31" w:rsidRPr="001161EA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545DB" w14:textId="77777777" w:rsidR="00724C31" w:rsidRDefault="00724C31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E05CCF6" w14:textId="77777777" w:rsidR="00724C31" w:rsidRDefault="00724C31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4AA26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030CC" w14:textId="77777777" w:rsidR="00724C31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CD668" w14:textId="77777777" w:rsidR="00724C31" w:rsidRDefault="00724C3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A1484" w14:textId="77777777" w:rsidR="00724C31" w:rsidRPr="008D08DE" w:rsidRDefault="00724C3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209C3" w14:textId="77777777" w:rsidR="00724C31" w:rsidRDefault="00724C3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CCC2FFF" w14:textId="77777777" w:rsidR="00724C31" w:rsidRDefault="00724C31">
      <w:pPr>
        <w:spacing w:before="40" w:after="40" w:line="192" w:lineRule="auto"/>
        <w:ind w:right="57"/>
        <w:rPr>
          <w:sz w:val="20"/>
        </w:rPr>
      </w:pPr>
    </w:p>
    <w:p w14:paraId="2970CA42" w14:textId="77777777" w:rsidR="00724C31" w:rsidRPr="00C21F42" w:rsidRDefault="00724C3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70C14A6" w14:textId="77777777" w:rsidR="00724C31" w:rsidRPr="00C21F42" w:rsidRDefault="00724C3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558119DE" w14:textId="77777777" w:rsidR="00724C31" w:rsidRPr="00C21F42" w:rsidRDefault="00724C3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54CA3343" w14:textId="77777777" w:rsidR="00724C31" w:rsidRPr="00C21F42" w:rsidRDefault="00724C31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6C1D7478" w14:textId="77777777" w:rsidR="00724C31" w:rsidRDefault="00724C31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410A0559" w14:textId="77777777" w:rsidR="00724C31" w:rsidRPr="00C21F42" w:rsidRDefault="00724C31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387BF495" w14:textId="77777777" w:rsidR="00724C31" w:rsidRPr="00C21F42" w:rsidRDefault="00724C31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0662DC63" w14:textId="77777777" w:rsidR="00724C31" w:rsidRPr="00C21F42" w:rsidRDefault="00724C31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19AD76CB" w14:textId="77777777" w:rsidR="00724C31" w:rsidRPr="00C21F42" w:rsidRDefault="00724C31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D2D3D3D" w14:textId="77777777" w:rsidR="001513BB" w:rsidRPr="00672832" w:rsidRDefault="001513BB" w:rsidP="00672832"/>
    <w:sectPr w:rsidR="001513BB" w:rsidRPr="00672832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58E94" w14:textId="77777777" w:rsidR="00A06BD3" w:rsidRDefault="00A06BD3">
      <w:r>
        <w:separator/>
      </w:r>
    </w:p>
  </w:endnote>
  <w:endnote w:type="continuationSeparator" w:id="0">
    <w:p w14:paraId="16875C5F" w14:textId="77777777" w:rsidR="00A06BD3" w:rsidRDefault="00A06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EF8D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DA7D1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C031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C8A5E" w14:textId="77777777" w:rsidR="00A06BD3" w:rsidRDefault="00A06BD3">
      <w:r>
        <w:separator/>
      </w:r>
    </w:p>
  </w:footnote>
  <w:footnote w:type="continuationSeparator" w:id="0">
    <w:p w14:paraId="65415DB7" w14:textId="77777777" w:rsidR="00A06BD3" w:rsidRDefault="00A06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BC33D" w14:textId="77777777" w:rsidR="00615117" w:rsidRDefault="008D3BB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54423">
      <w:rPr>
        <w:rStyle w:val="PageNumber"/>
      </w:rPr>
      <w:t>2</w:t>
    </w:r>
    <w:r>
      <w:rPr>
        <w:rStyle w:val="PageNumber"/>
      </w:rPr>
      <w:fldChar w:fldCharType="end"/>
    </w:r>
  </w:p>
  <w:p w14:paraId="11BDE99C" w14:textId="251AA60F" w:rsidR="00615117" w:rsidRDefault="005D1033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2518A8">
      <w:rPr>
        <w:b/>
        <w:bCs/>
        <w:i/>
        <w:iCs/>
        <w:sz w:val="22"/>
      </w:rPr>
      <w:t>decada 1-10 noiembrie 2026</w:t>
    </w:r>
  </w:p>
  <w:p w14:paraId="3DB7AF1C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65247B">
      <w:rPr>
        <w:rStyle w:val="PageNumber"/>
        <w:b/>
        <w:bCs/>
      </w:rPr>
      <w:t>CRAIOVA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0C321935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4AC589CE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7448C5D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3BC98E2C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3E600547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04B73FBA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5146843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7AF093D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7A63FC6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68D7449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256F968C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4EF411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29A0ED1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1DB46E1D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2DF11173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1437242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2718DB5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956276D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79337628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4648DC95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74432A4D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4FBAB49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8AE34C2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5E2AC9A5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A86B09C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25EFA2CF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78FDB322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7CE17FD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87B0977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23272227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2F55F8D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0379B8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055906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D92D3B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4D18BD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7545AD0C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3095F" w14:textId="77777777" w:rsidR="00615117" w:rsidRDefault="008D3BB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4FC3">
      <w:rPr>
        <w:rStyle w:val="PageNumber"/>
      </w:rPr>
      <w:t>3</w:t>
    </w:r>
    <w:r>
      <w:rPr>
        <w:rStyle w:val="PageNumber"/>
      </w:rPr>
      <w:fldChar w:fldCharType="end"/>
    </w:r>
  </w:p>
  <w:p w14:paraId="04AB4819" w14:textId="51C50198" w:rsidR="00D66BBF" w:rsidRPr="00A048AC" w:rsidRDefault="005D1033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2518A8">
      <w:rPr>
        <w:b/>
        <w:bCs/>
        <w:i/>
        <w:iCs/>
        <w:sz w:val="22"/>
      </w:rPr>
      <w:t>decada 1-10 noiembrie 2026</w:t>
    </w:r>
  </w:p>
  <w:p w14:paraId="39F99E9B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8466AA3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0075D040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42C2E358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4998745F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78B537CD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5B2AA4C3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65247B">
      <w:rPr>
        <w:rStyle w:val="PageNumber"/>
        <w:b/>
        <w:bCs/>
      </w:rPr>
      <w:t>CRAIOVA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1E282237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DFFBF42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27590877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1DA68DA2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9942F82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64EF55C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CBAC567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3433E1E7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456E1A7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2BF9D58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2A820393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58CFDC3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3940249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6CC78871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3DCA58FA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16C4477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02F64F24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3E46C051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3B4CABA9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076240C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F5B9F41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58F96AB6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737FA9BF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039FF83B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B029C04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01C7B836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04B56CE1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F1E9F7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4D9A7FA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7D0DD751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70A32C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D4B4CAA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CC91B6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A2E269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378B9B0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65F2A078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C84D7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34A"/>
    <w:multiLevelType w:val="hybridMultilevel"/>
    <w:tmpl w:val="914EEC8C"/>
    <w:lvl w:ilvl="0" w:tplc="A8A2DA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876CD"/>
    <w:multiLevelType w:val="hybridMultilevel"/>
    <w:tmpl w:val="8854935C"/>
    <w:lvl w:ilvl="0" w:tplc="A6D4BBA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2B4DD0"/>
    <w:multiLevelType w:val="hybridMultilevel"/>
    <w:tmpl w:val="F1E0D21E"/>
    <w:lvl w:ilvl="0" w:tplc="145AFE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B878BE"/>
    <w:multiLevelType w:val="hybridMultilevel"/>
    <w:tmpl w:val="6ED455AE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0D81428A"/>
    <w:multiLevelType w:val="hybridMultilevel"/>
    <w:tmpl w:val="83D61018"/>
    <w:lvl w:ilvl="0" w:tplc="F742337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9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D51D96"/>
    <w:multiLevelType w:val="hybridMultilevel"/>
    <w:tmpl w:val="150A7C58"/>
    <w:lvl w:ilvl="0" w:tplc="2B3C13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29223C"/>
    <w:multiLevelType w:val="hybridMultilevel"/>
    <w:tmpl w:val="A97A1A8A"/>
    <w:lvl w:ilvl="0" w:tplc="082E405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4" w15:restartNumberingAfterBreak="0">
    <w:nsid w:val="28BC7E02"/>
    <w:multiLevelType w:val="hybridMultilevel"/>
    <w:tmpl w:val="63E6CBEA"/>
    <w:lvl w:ilvl="0" w:tplc="E1DE9424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554FF"/>
    <w:multiLevelType w:val="hybridMultilevel"/>
    <w:tmpl w:val="43DCCE3A"/>
    <w:lvl w:ilvl="0" w:tplc="F61C5308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D584C"/>
    <w:multiLevelType w:val="hybridMultilevel"/>
    <w:tmpl w:val="62F02A9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 w15:restartNumberingAfterBreak="0">
    <w:nsid w:val="2B7A1D6E"/>
    <w:multiLevelType w:val="hybridMultilevel"/>
    <w:tmpl w:val="05DC0D3E"/>
    <w:lvl w:ilvl="0" w:tplc="22E62D8A">
      <w:start w:val="1"/>
      <w:numFmt w:val="decimal"/>
      <w:lvlRestart w:val="0"/>
      <w:suff w:val="nothing"/>
      <w:lvlText w:val="%1"/>
      <w:lvlJc w:val="right"/>
      <w:pPr>
        <w:ind w:left="89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0730EC"/>
    <w:multiLevelType w:val="hybridMultilevel"/>
    <w:tmpl w:val="F2449FE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0" w15:restartNumberingAfterBreak="0">
    <w:nsid w:val="30B83224"/>
    <w:multiLevelType w:val="hybridMultilevel"/>
    <w:tmpl w:val="AEF80C88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2A4BE4"/>
    <w:multiLevelType w:val="hybridMultilevel"/>
    <w:tmpl w:val="46EE7772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5F6E85"/>
    <w:multiLevelType w:val="hybridMultilevel"/>
    <w:tmpl w:val="E1A4FE52"/>
    <w:lvl w:ilvl="0" w:tplc="6AA0054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3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4" w15:restartNumberingAfterBreak="0">
    <w:nsid w:val="43234AD8"/>
    <w:multiLevelType w:val="multilevel"/>
    <w:tmpl w:val="26B41A02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9354ED"/>
    <w:multiLevelType w:val="hybridMultilevel"/>
    <w:tmpl w:val="290E5CC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8" w15:restartNumberingAfterBreak="0">
    <w:nsid w:val="576162D3"/>
    <w:multiLevelType w:val="hybridMultilevel"/>
    <w:tmpl w:val="E3CED892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2C203F"/>
    <w:multiLevelType w:val="hybridMultilevel"/>
    <w:tmpl w:val="E09E9124"/>
    <w:lvl w:ilvl="0" w:tplc="A5FAE938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3" w15:restartNumberingAfterBreak="0">
    <w:nsid w:val="6DDD77BC"/>
    <w:multiLevelType w:val="hybridMultilevel"/>
    <w:tmpl w:val="39D404BA"/>
    <w:lvl w:ilvl="0" w:tplc="8BAE189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5" w15:restartNumberingAfterBreak="0">
    <w:nsid w:val="7ED173F0"/>
    <w:multiLevelType w:val="hybridMultilevel"/>
    <w:tmpl w:val="18B8A2CC"/>
    <w:lvl w:ilvl="0" w:tplc="373A3346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749352202">
    <w:abstractNumId w:val="29"/>
  </w:num>
  <w:num w:numId="2" w16cid:durableId="277107865">
    <w:abstractNumId w:val="26"/>
  </w:num>
  <w:num w:numId="3" w16cid:durableId="765229852">
    <w:abstractNumId w:val="24"/>
  </w:num>
  <w:num w:numId="4" w16cid:durableId="1379433946">
    <w:abstractNumId w:val="5"/>
  </w:num>
  <w:num w:numId="5" w16cid:durableId="1537279061">
    <w:abstractNumId w:val="20"/>
  </w:num>
  <w:num w:numId="6" w16cid:durableId="698431999">
    <w:abstractNumId w:val="28"/>
  </w:num>
  <w:num w:numId="7" w16cid:durableId="635840581">
    <w:abstractNumId w:val="10"/>
  </w:num>
  <w:num w:numId="8" w16cid:durableId="777484799">
    <w:abstractNumId w:val="7"/>
  </w:num>
  <w:num w:numId="9" w16cid:durableId="1782987979">
    <w:abstractNumId w:val="14"/>
  </w:num>
  <w:num w:numId="10" w16cid:durableId="1139684058">
    <w:abstractNumId w:val="15"/>
  </w:num>
  <w:num w:numId="11" w16cid:durableId="1039742535">
    <w:abstractNumId w:val="18"/>
  </w:num>
  <w:num w:numId="12" w16cid:durableId="567109309">
    <w:abstractNumId w:val="35"/>
  </w:num>
  <w:num w:numId="13" w16cid:durableId="694968736">
    <w:abstractNumId w:val="12"/>
  </w:num>
  <w:num w:numId="14" w16cid:durableId="759913594">
    <w:abstractNumId w:val="23"/>
  </w:num>
  <w:num w:numId="15" w16cid:durableId="911308363">
    <w:abstractNumId w:val="33"/>
  </w:num>
  <w:num w:numId="16" w16cid:durableId="188035861">
    <w:abstractNumId w:val="1"/>
  </w:num>
  <w:num w:numId="17" w16cid:durableId="1352027240">
    <w:abstractNumId w:val="11"/>
  </w:num>
  <w:num w:numId="18" w16cid:durableId="1646230504">
    <w:abstractNumId w:val="0"/>
  </w:num>
  <w:num w:numId="19" w16cid:durableId="528417192">
    <w:abstractNumId w:val="32"/>
  </w:num>
  <w:num w:numId="20" w16cid:durableId="1853566201">
    <w:abstractNumId w:val="9"/>
  </w:num>
  <w:num w:numId="21" w16cid:durableId="665937118">
    <w:abstractNumId w:val="2"/>
  </w:num>
  <w:num w:numId="22" w16cid:durableId="1599749297">
    <w:abstractNumId w:val="27"/>
  </w:num>
  <w:num w:numId="23" w16cid:durableId="353460626">
    <w:abstractNumId w:val="31"/>
  </w:num>
  <w:num w:numId="24" w16cid:durableId="274218594">
    <w:abstractNumId w:val="36"/>
  </w:num>
  <w:num w:numId="25" w16cid:durableId="1814326426">
    <w:abstractNumId w:val="17"/>
  </w:num>
  <w:num w:numId="26" w16cid:durableId="73864117">
    <w:abstractNumId w:val="22"/>
  </w:num>
  <w:num w:numId="27" w16cid:durableId="750153080">
    <w:abstractNumId w:val="30"/>
  </w:num>
  <w:num w:numId="28" w16cid:durableId="1129013899">
    <w:abstractNumId w:val="4"/>
  </w:num>
  <w:num w:numId="29" w16cid:durableId="447510042">
    <w:abstractNumId w:val="25"/>
  </w:num>
  <w:num w:numId="30" w16cid:durableId="1168718250">
    <w:abstractNumId w:val="19"/>
  </w:num>
  <w:num w:numId="31" w16cid:durableId="195432704">
    <w:abstractNumId w:val="6"/>
  </w:num>
  <w:num w:numId="32" w16cid:durableId="1506092145">
    <w:abstractNumId w:val="8"/>
  </w:num>
  <w:num w:numId="33" w16cid:durableId="824778644">
    <w:abstractNumId w:val="16"/>
  </w:num>
  <w:num w:numId="34" w16cid:durableId="22753295">
    <w:abstractNumId w:val="21"/>
  </w:num>
  <w:num w:numId="35" w16cid:durableId="350959171">
    <w:abstractNumId w:val="3"/>
  </w:num>
  <w:num w:numId="36" w16cid:durableId="1511992630">
    <w:abstractNumId w:val="34"/>
  </w:num>
  <w:num w:numId="37" w16cid:durableId="1319454252">
    <w:abstractNumId w:val="1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jZQEzyWeCt0x8eHtaIV097aqlHOUaHnyKfHmEoSogDdxFwJe2uRUXg8QReSvDnvSlbH3PuLFsSUSkonDFMdZsQ==" w:salt="nV+NiCAcAh8crVPkYWbq4Q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91B"/>
    <w:rsid w:val="00001DCD"/>
    <w:rsid w:val="000025B3"/>
    <w:rsid w:val="0000269E"/>
    <w:rsid w:val="0000296F"/>
    <w:rsid w:val="00002C0A"/>
    <w:rsid w:val="000037A8"/>
    <w:rsid w:val="0000465F"/>
    <w:rsid w:val="000057DB"/>
    <w:rsid w:val="00005D44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89D"/>
    <w:rsid w:val="00010C5C"/>
    <w:rsid w:val="0001134F"/>
    <w:rsid w:val="00011595"/>
    <w:rsid w:val="00011823"/>
    <w:rsid w:val="00012024"/>
    <w:rsid w:val="00012230"/>
    <w:rsid w:val="0001296A"/>
    <w:rsid w:val="000137F5"/>
    <w:rsid w:val="000149E5"/>
    <w:rsid w:val="00014F1F"/>
    <w:rsid w:val="000153EE"/>
    <w:rsid w:val="00015D58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BEF"/>
    <w:rsid w:val="00021D57"/>
    <w:rsid w:val="000227F7"/>
    <w:rsid w:val="00022E94"/>
    <w:rsid w:val="00023468"/>
    <w:rsid w:val="00023D7E"/>
    <w:rsid w:val="00023F40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69D"/>
    <w:rsid w:val="000266DD"/>
    <w:rsid w:val="000267D5"/>
    <w:rsid w:val="0002742F"/>
    <w:rsid w:val="0002788D"/>
    <w:rsid w:val="00027964"/>
    <w:rsid w:val="00030335"/>
    <w:rsid w:val="00030AA4"/>
    <w:rsid w:val="000313A4"/>
    <w:rsid w:val="00032300"/>
    <w:rsid w:val="0003241C"/>
    <w:rsid w:val="0003277C"/>
    <w:rsid w:val="00032AD7"/>
    <w:rsid w:val="00032D77"/>
    <w:rsid w:val="00033E96"/>
    <w:rsid w:val="00034059"/>
    <w:rsid w:val="0003485B"/>
    <w:rsid w:val="00034A51"/>
    <w:rsid w:val="0003592A"/>
    <w:rsid w:val="000366E9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B2A"/>
    <w:rsid w:val="000422F8"/>
    <w:rsid w:val="00042615"/>
    <w:rsid w:val="00042783"/>
    <w:rsid w:val="00042BA8"/>
    <w:rsid w:val="00042CB7"/>
    <w:rsid w:val="00042E36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77C"/>
    <w:rsid w:val="00045E9C"/>
    <w:rsid w:val="000460CE"/>
    <w:rsid w:val="00046458"/>
    <w:rsid w:val="00046709"/>
    <w:rsid w:val="00046B0E"/>
    <w:rsid w:val="000471A0"/>
    <w:rsid w:val="00047B23"/>
    <w:rsid w:val="00050F92"/>
    <w:rsid w:val="00050FE4"/>
    <w:rsid w:val="000518B0"/>
    <w:rsid w:val="0005202C"/>
    <w:rsid w:val="00052549"/>
    <w:rsid w:val="000527F0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6180"/>
    <w:rsid w:val="00056AEC"/>
    <w:rsid w:val="00056E3F"/>
    <w:rsid w:val="00057482"/>
    <w:rsid w:val="0006002F"/>
    <w:rsid w:val="000604F3"/>
    <w:rsid w:val="00060537"/>
    <w:rsid w:val="00060EDF"/>
    <w:rsid w:val="00061969"/>
    <w:rsid w:val="00061BF9"/>
    <w:rsid w:val="00061C95"/>
    <w:rsid w:val="0006211E"/>
    <w:rsid w:val="000627C1"/>
    <w:rsid w:val="00062EEF"/>
    <w:rsid w:val="0006363B"/>
    <w:rsid w:val="0006421E"/>
    <w:rsid w:val="0006443E"/>
    <w:rsid w:val="00065908"/>
    <w:rsid w:val="00065F7E"/>
    <w:rsid w:val="000662C8"/>
    <w:rsid w:val="000663D8"/>
    <w:rsid w:val="00066442"/>
    <w:rsid w:val="00066855"/>
    <w:rsid w:val="00067039"/>
    <w:rsid w:val="000673D3"/>
    <w:rsid w:val="0006768A"/>
    <w:rsid w:val="00067F77"/>
    <w:rsid w:val="000701D5"/>
    <w:rsid w:val="00070208"/>
    <w:rsid w:val="000705EB"/>
    <w:rsid w:val="0007118C"/>
    <w:rsid w:val="00071A41"/>
    <w:rsid w:val="00071B0C"/>
    <w:rsid w:val="00072302"/>
    <w:rsid w:val="000728F0"/>
    <w:rsid w:val="000728F2"/>
    <w:rsid w:val="00073391"/>
    <w:rsid w:val="00073AFB"/>
    <w:rsid w:val="00074596"/>
    <w:rsid w:val="000746B6"/>
    <w:rsid w:val="00074E4B"/>
    <w:rsid w:val="00075256"/>
    <w:rsid w:val="00075816"/>
    <w:rsid w:val="00075A7F"/>
    <w:rsid w:val="00075AF9"/>
    <w:rsid w:val="00075EDB"/>
    <w:rsid w:val="0007604B"/>
    <w:rsid w:val="0007605B"/>
    <w:rsid w:val="000766EC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C3E"/>
    <w:rsid w:val="00083DFF"/>
    <w:rsid w:val="000840EA"/>
    <w:rsid w:val="000844C7"/>
    <w:rsid w:val="00084F88"/>
    <w:rsid w:val="000851D8"/>
    <w:rsid w:val="0008522F"/>
    <w:rsid w:val="000854FF"/>
    <w:rsid w:val="00085784"/>
    <w:rsid w:val="00085C7A"/>
    <w:rsid w:val="00085FCC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9F9"/>
    <w:rsid w:val="00095C84"/>
    <w:rsid w:val="00095D0F"/>
    <w:rsid w:val="00096999"/>
    <w:rsid w:val="00096DDA"/>
    <w:rsid w:val="0009720C"/>
    <w:rsid w:val="000973C0"/>
    <w:rsid w:val="00097607"/>
    <w:rsid w:val="0009769E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A39"/>
    <w:rsid w:val="000A3FDD"/>
    <w:rsid w:val="000A40E3"/>
    <w:rsid w:val="000A4299"/>
    <w:rsid w:val="000A4FAD"/>
    <w:rsid w:val="000A511E"/>
    <w:rsid w:val="000A6286"/>
    <w:rsid w:val="000A649B"/>
    <w:rsid w:val="000A6815"/>
    <w:rsid w:val="000A6870"/>
    <w:rsid w:val="000A7618"/>
    <w:rsid w:val="000A7EF6"/>
    <w:rsid w:val="000B02C4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48C6"/>
    <w:rsid w:val="000B5649"/>
    <w:rsid w:val="000B5731"/>
    <w:rsid w:val="000B5AEF"/>
    <w:rsid w:val="000B628B"/>
    <w:rsid w:val="000B64CD"/>
    <w:rsid w:val="000B6B47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0CC"/>
    <w:rsid w:val="000D158F"/>
    <w:rsid w:val="000D1869"/>
    <w:rsid w:val="000D1968"/>
    <w:rsid w:val="000D1B9E"/>
    <w:rsid w:val="000D1CD5"/>
    <w:rsid w:val="000D1D8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4D9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94A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92A"/>
    <w:rsid w:val="000E7A4B"/>
    <w:rsid w:val="000E7A59"/>
    <w:rsid w:val="000F0185"/>
    <w:rsid w:val="000F03A4"/>
    <w:rsid w:val="000F05C6"/>
    <w:rsid w:val="000F0DFD"/>
    <w:rsid w:val="000F1098"/>
    <w:rsid w:val="000F12DB"/>
    <w:rsid w:val="000F1517"/>
    <w:rsid w:val="000F15A8"/>
    <w:rsid w:val="000F2324"/>
    <w:rsid w:val="000F29E5"/>
    <w:rsid w:val="000F3620"/>
    <w:rsid w:val="000F386E"/>
    <w:rsid w:val="000F3DB5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195"/>
    <w:rsid w:val="00100270"/>
    <w:rsid w:val="00100BA6"/>
    <w:rsid w:val="00100BCC"/>
    <w:rsid w:val="001014A7"/>
    <w:rsid w:val="001015B2"/>
    <w:rsid w:val="00101B24"/>
    <w:rsid w:val="00102272"/>
    <w:rsid w:val="00102807"/>
    <w:rsid w:val="00102E15"/>
    <w:rsid w:val="001031D9"/>
    <w:rsid w:val="0010330B"/>
    <w:rsid w:val="001033FE"/>
    <w:rsid w:val="001043C0"/>
    <w:rsid w:val="0010479D"/>
    <w:rsid w:val="0010482C"/>
    <w:rsid w:val="001048A7"/>
    <w:rsid w:val="00105434"/>
    <w:rsid w:val="001055AB"/>
    <w:rsid w:val="001055F3"/>
    <w:rsid w:val="00105E5C"/>
    <w:rsid w:val="001067EF"/>
    <w:rsid w:val="001068F6"/>
    <w:rsid w:val="00106DA3"/>
    <w:rsid w:val="00106E43"/>
    <w:rsid w:val="001071AB"/>
    <w:rsid w:val="00107EF7"/>
    <w:rsid w:val="00110206"/>
    <w:rsid w:val="00110A1E"/>
    <w:rsid w:val="00110C5B"/>
    <w:rsid w:val="00111602"/>
    <w:rsid w:val="00111A07"/>
    <w:rsid w:val="00111CEC"/>
    <w:rsid w:val="00111D3F"/>
    <w:rsid w:val="0011229F"/>
    <w:rsid w:val="001126F5"/>
    <w:rsid w:val="0011433D"/>
    <w:rsid w:val="001144FC"/>
    <w:rsid w:val="001153D6"/>
    <w:rsid w:val="00115ABC"/>
    <w:rsid w:val="00116037"/>
    <w:rsid w:val="001161C5"/>
    <w:rsid w:val="00116C77"/>
    <w:rsid w:val="00116F61"/>
    <w:rsid w:val="001171D7"/>
    <w:rsid w:val="00117342"/>
    <w:rsid w:val="00117468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4380"/>
    <w:rsid w:val="00135957"/>
    <w:rsid w:val="0013615A"/>
    <w:rsid w:val="00136D6A"/>
    <w:rsid w:val="00136EC7"/>
    <w:rsid w:val="001375EC"/>
    <w:rsid w:val="0013767B"/>
    <w:rsid w:val="0014066F"/>
    <w:rsid w:val="00140A9F"/>
    <w:rsid w:val="001413DB"/>
    <w:rsid w:val="00141761"/>
    <w:rsid w:val="0014199A"/>
    <w:rsid w:val="00141E4A"/>
    <w:rsid w:val="0014214D"/>
    <w:rsid w:val="001427BF"/>
    <w:rsid w:val="00142C7C"/>
    <w:rsid w:val="00142D64"/>
    <w:rsid w:val="00143804"/>
    <w:rsid w:val="00143BDF"/>
    <w:rsid w:val="00143C07"/>
    <w:rsid w:val="00143CB7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D5F"/>
    <w:rsid w:val="00150579"/>
    <w:rsid w:val="001511F4"/>
    <w:rsid w:val="0015139D"/>
    <w:rsid w:val="001513BB"/>
    <w:rsid w:val="0015195A"/>
    <w:rsid w:val="00151C5A"/>
    <w:rsid w:val="00151D94"/>
    <w:rsid w:val="001526AC"/>
    <w:rsid w:val="00153832"/>
    <w:rsid w:val="00153B2C"/>
    <w:rsid w:val="00154A4B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C61"/>
    <w:rsid w:val="001620FE"/>
    <w:rsid w:val="00162C15"/>
    <w:rsid w:val="00162EC4"/>
    <w:rsid w:val="001639B7"/>
    <w:rsid w:val="001645D7"/>
    <w:rsid w:val="0016468A"/>
    <w:rsid w:val="00165065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662"/>
    <w:rsid w:val="00167E3D"/>
    <w:rsid w:val="0017031D"/>
    <w:rsid w:val="00170C42"/>
    <w:rsid w:val="00170E42"/>
    <w:rsid w:val="001717FD"/>
    <w:rsid w:val="001718F2"/>
    <w:rsid w:val="00171956"/>
    <w:rsid w:val="00171B37"/>
    <w:rsid w:val="00171B6A"/>
    <w:rsid w:val="00171D43"/>
    <w:rsid w:val="00171FE0"/>
    <w:rsid w:val="00172A3B"/>
    <w:rsid w:val="00172B91"/>
    <w:rsid w:val="001736E7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0F49"/>
    <w:rsid w:val="00181BE8"/>
    <w:rsid w:val="00182422"/>
    <w:rsid w:val="00182758"/>
    <w:rsid w:val="00182917"/>
    <w:rsid w:val="0018439E"/>
    <w:rsid w:val="0018549B"/>
    <w:rsid w:val="00185757"/>
    <w:rsid w:val="00185948"/>
    <w:rsid w:val="001860D7"/>
    <w:rsid w:val="00186ABE"/>
    <w:rsid w:val="00186BB0"/>
    <w:rsid w:val="00187A58"/>
    <w:rsid w:val="00187D9A"/>
    <w:rsid w:val="00187D9D"/>
    <w:rsid w:val="00187DD1"/>
    <w:rsid w:val="00190C1E"/>
    <w:rsid w:val="00191273"/>
    <w:rsid w:val="00191A63"/>
    <w:rsid w:val="00192072"/>
    <w:rsid w:val="00192328"/>
    <w:rsid w:val="00192375"/>
    <w:rsid w:val="00192F7A"/>
    <w:rsid w:val="001930C4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C8B"/>
    <w:rsid w:val="00195E57"/>
    <w:rsid w:val="00195F73"/>
    <w:rsid w:val="001968A9"/>
    <w:rsid w:val="00197AD7"/>
    <w:rsid w:val="00197C6B"/>
    <w:rsid w:val="00197E12"/>
    <w:rsid w:val="001A011D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24"/>
    <w:rsid w:val="001A7324"/>
    <w:rsid w:val="001A79F1"/>
    <w:rsid w:val="001B0067"/>
    <w:rsid w:val="001B0803"/>
    <w:rsid w:val="001B0BE6"/>
    <w:rsid w:val="001B13AA"/>
    <w:rsid w:val="001B18FC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5B5B"/>
    <w:rsid w:val="001B5D12"/>
    <w:rsid w:val="001B5DA7"/>
    <w:rsid w:val="001B6246"/>
    <w:rsid w:val="001B62BA"/>
    <w:rsid w:val="001B636E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9A8"/>
    <w:rsid w:val="001C5A0A"/>
    <w:rsid w:val="001C63C6"/>
    <w:rsid w:val="001C65A4"/>
    <w:rsid w:val="001C6EA6"/>
    <w:rsid w:val="001C6EF5"/>
    <w:rsid w:val="001C6FBC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3084"/>
    <w:rsid w:val="001D371E"/>
    <w:rsid w:val="001D3BA4"/>
    <w:rsid w:val="001D4226"/>
    <w:rsid w:val="001D437D"/>
    <w:rsid w:val="001D4421"/>
    <w:rsid w:val="001D4BA8"/>
    <w:rsid w:val="001D4D08"/>
    <w:rsid w:val="001D5473"/>
    <w:rsid w:val="001D6BAB"/>
    <w:rsid w:val="001D6D12"/>
    <w:rsid w:val="001D75F9"/>
    <w:rsid w:val="001D7B82"/>
    <w:rsid w:val="001D7D90"/>
    <w:rsid w:val="001E0281"/>
    <w:rsid w:val="001E044F"/>
    <w:rsid w:val="001E0A2D"/>
    <w:rsid w:val="001E18FE"/>
    <w:rsid w:val="001E19FB"/>
    <w:rsid w:val="001E1CE9"/>
    <w:rsid w:val="001E27CD"/>
    <w:rsid w:val="001E2A11"/>
    <w:rsid w:val="001E2A22"/>
    <w:rsid w:val="001E2D93"/>
    <w:rsid w:val="001E354A"/>
    <w:rsid w:val="001E3AC4"/>
    <w:rsid w:val="001E3F1C"/>
    <w:rsid w:val="001E450A"/>
    <w:rsid w:val="001E484B"/>
    <w:rsid w:val="001E577D"/>
    <w:rsid w:val="001E6407"/>
    <w:rsid w:val="001E64FB"/>
    <w:rsid w:val="001E73A4"/>
    <w:rsid w:val="001F0579"/>
    <w:rsid w:val="001F1061"/>
    <w:rsid w:val="001F279F"/>
    <w:rsid w:val="001F2B93"/>
    <w:rsid w:val="001F2D22"/>
    <w:rsid w:val="001F36A8"/>
    <w:rsid w:val="001F3943"/>
    <w:rsid w:val="001F4057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7CA0"/>
    <w:rsid w:val="001F7EC9"/>
    <w:rsid w:val="001F7F90"/>
    <w:rsid w:val="00200124"/>
    <w:rsid w:val="002003E3"/>
    <w:rsid w:val="0020130A"/>
    <w:rsid w:val="0020161B"/>
    <w:rsid w:val="0020233A"/>
    <w:rsid w:val="002036D6"/>
    <w:rsid w:val="002037F1"/>
    <w:rsid w:val="00203DEA"/>
    <w:rsid w:val="00203E77"/>
    <w:rsid w:val="0020420B"/>
    <w:rsid w:val="002042CB"/>
    <w:rsid w:val="00204F84"/>
    <w:rsid w:val="0020527E"/>
    <w:rsid w:val="00205368"/>
    <w:rsid w:val="00205517"/>
    <w:rsid w:val="00205A50"/>
    <w:rsid w:val="00205FE4"/>
    <w:rsid w:val="00206973"/>
    <w:rsid w:val="00206BCC"/>
    <w:rsid w:val="00207EFA"/>
    <w:rsid w:val="002102ED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A"/>
    <w:rsid w:val="0021503F"/>
    <w:rsid w:val="0021573F"/>
    <w:rsid w:val="0021614B"/>
    <w:rsid w:val="00216431"/>
    <w:rsid w:val="002168A6"/>
    <w:rsid w:val="00216CDB"/>
    <w:rsid w:val="0021782F"/>
    <w:rsid w:val="00217850"/>
    <w:rsid w:val="00217935"/>
    <w:rsid w:val="00217EFC"/>
    <w:rsid w:val="00220312"/>
    <w:rsid w:val="0022062E"/>
    <w:rsid w:val="002219C9"/>
    <w:rsid w:val="00221B23"/>
    <w:rsid w:val="0022256E"/>
    <w:rsid w:val="00222F51"/>
    <w:rsid w:val="0022395B"/>
    <w:rsid w:val="00224170"/>
    <w:rsid w:val="002249B1"/>
    <w:rsid w:val="00225479"/>
    <w:rsid w:val="002258AF"/>
    <w:rsid w:val="00225B96"/>
    <w:rsid w:val="00225CC6"/>
    <w:rsid w:val="00226F34"/>
    <w:rsid w:val="002278C9"/>
    <w:rsid w:val="00230044"/>
    <w:rsid w:val="00230625"/>
    <w:rsid w:val="00230914"/>
    <w:rsid w:val="00230BDE"/>
    <w:rsid w:val="0023107A"/>
    <w:rsid w:val="00231483"/>
    <w:rsid w:val="00231AC6"/>
    <w:rsid w:val="00231D6F"/>
    <w:rsid w:val="002320EC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3AB5"/>
    <w:rsid w:val="00234439"/>
    <w:rsid w:val="00234D25"/>
    <w:rsid w:val="00234EA8"/>
    <w:rsid w:val="00234FC0"/>
    <w:rsid w:val="0023540D"/>
    <w:rsid w:val="002354FE"/>
    <w:rsid w:val="00235695"/>
    <w:rsid w:val="00235CFF"/>
    <w:rsid w:val="002361E8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3E79"/>
    <w:rsid w:val="00244051"/>
    <w:rsid w:val="00244373"/>
    <w:rsid w:val="00244401"/>
    <w:rsid w:val="002445E9"/>
    <w:rsid w:val="00244815"/>
    <w:rsid w:val="00244862"/>
    <w:rsid w:val="00244FC3"/>
    <w:rsid w:val="00245253"/>
    <w:rsid w:val="00245EAB"/>
    <w:rsid w:val="00246817"/>
    <w:rsid w:val="00246C28"/>
    <w:rsid w:val="0024738E"/>
    <w:rsid w:val="00247A22"/>
    <w:rsid w:val="00247A7E"/>
    <w:rsid w:val="002500AC"/>
    <w:rsid w:val="002505F4"/>
    <w:rsid w:val="00250758"/>
    <w:rsid w:val="0025075E"/>
    <w:rsid w:val="00250A05"/>
    <w:rsid w:val="00250F32"/>
    <w:rsid w:val="002510B6"/>
    <w:rsid w:val="00251192"/>
    <w:rsid w:val="002512DC"/>
    <w:rsid w:val="0025137D"/>
    <w:rsid w:val="00251404"/>
    <w:rsid w:val="0025142A"/>
    <w:rsid w:val="00251636"/>
    <w:rsid w:val="002518A8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A8"/>
    <w:rsid w:val="00257ADB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5826"/>
    <w:rsid w:val="00265836"/>
    <w:rsid w:val="00265F1A"/>
    <w:rsid w:val="002660AD"/>
    <w:rsid w:val="0026659E"/>
    <w:rsid w:val="0026663C"/>
    <w:rsid w:val="00266D60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DA3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3D0"/>
    <w:rsid w:val="00276AC6"/>
    <w:rsid w:val="00276B3B"/>
    <w:rsid w:val="0027740B"/>
    <w:rsid w:val="0027759A"/>
    <w:rsid w:val="002777F4"/>
    <w:rsid w:val="00277E16"/>
    <w:rsid w:val="002804FE"/>
    <w:rsid w:val="00280A0B"/>
    <w:rsid w:val="00280B1B"/>
    <w:rsid w:val="00280C23"/>
    <w:rsid w:val="00280C7D"/>
    <w:rsid w:val="00280EB0"/>
    <w:rsid w:val="0028198C"/>
    <w:rsid w:val="002819C5"/>
    <w:rsid w:val="00282112"/>
    <w:rsid w:val="002826CE"/>
    <w:rsid w:val="00283633"/>
    <w:rsid w:val="00283844"/>
    <w:rsid w:val="002844A8"/>
    <w:rsid w:val="0028453F"/>
    <w:rsid w:val="0028496F"/>
    <w:rsid w:val="00285469"/>
    <w:rsid w:val="00285601"/>
    <w:rsid w:val="00285919"/>
    <w:rsid w:val="00285F2D"/>
    <w:rsid w:val="00286325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87CDA"/>
    <w:rsid w:val="00290496"/>
    <w:rsid w:val="00290620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F4A"/>
    <w:rsid w:val="002933A6"/>
    <w:rsid w:val="0029386E"/>
    <w:rsid w:val="00293BC0"/>
    <w:rsid w:val="00293D2B"/>
    <w:rsid w:val="00293F1F"/>
    <w:rsid w:val="00294975"/>
    <w:rsid w:val="00294A61"/>
    <w:rsid w:val="002959C1"/>
    <w:rsid w:val="00295DAD"/>
    <w:rsid w:val="00295F3E"/>
    <w:rsid w:val="00296010"/>
    <w:rsid w:val="00296629"/>
    <w:rsid w:val="0029674F"/>
    <w:rsid w:val="002977DF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73D9"/>
    <w:rsid w:val="002A746C"/>
    <w:rsid w:val="002A76B5"/>
    <w:rsid w:val="002B0312"/>
    <w:rsid w:val="002B0408"/>
    <w:rsid w:val="002B0C4A"/>
    <w:rsid w:val="002B0C68"/>
    <w:rsid w:val="002B174B"/>
    <w:rsid w:val="002B1BD6"/>
    <w:rsid w:val="002B2520"/>
    <w:rsid w:val="002B26CD"/>
    <w:rsid w:val="002B272A"/>
    <w:rsid w:val="002B2A1E"/>
    <w:rsid w:val="002B38AC"/>
    <w:rsid w:val="002B4244"/>
    <w:rsid w:val="002B4665"/>
    <w:rsid w:val="002B486A"/>
    <w:rsid w:val="002B4C07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903"/>
    <w:rsid w:val="002C5AA1"/>
    <w:rsid w:val="002C5E4B"/>
    <w:rsid w:val="002C639A"/>
    <w:rsid w:val="002C669E"/>
    <w:rsid w:val="002C6E11"/>
    <w:rsid w:val="002C6EA8"/>
    <w:rsid w:val="002C70A3"/>
    <w:rsid w:val="002C713A"/>
    <w:rsid w:val="002C7162"/>
    <w:rsid w:val="002C72DF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480"/>
    <w:rsid w:val="002D5533"/>
    <w:rsid w:val="002D55B2"/>
    <w:rsid w:val="002D56FC"/>
    <w:rsid w:val="002D6252"/>
    <w:rsid w:val="002D7E9B"/>
    <w:rsid w:val="002D7F8D"/>
    <w:rsid w:val="002E0F68"/>
    <w:rsid w:val="002E175F"/>
    <w:rsid w:val="002E1995"/>
    <w:rsid w:val="002E1A6F"/>
    <w:rsid w:val="002E1EB8"/>
    <w:rsid w:val="002E2406"/>
    <w:rsid w:val="002E25A1"/>
    <w:rsid w:val="002E25E8"/>
    <w:rsid w:val="002E2674"/>
    <w:rsid w:val="002E26C0"/>
    <w:rsid w:val="002E2808"/>
    <w:rsid w:val="002E3817"/>
    <w:rsid w:val="002E398C"/>
    <w:rsid w:val="002E3CDB"/>
    <w:rsid w:val="002E4255"/>
    <w:rsid w:val="002E4A9E"/>
    <w:rsid w:val="002E5077"/>
    <w:rsid w:val="002E51C4"/>
    <w:rsid w:val="002E544D"/>
    <w:rsid w:val="002E5479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205"/>
    <w:rsid w:val="002F0EFC"/>
    <w:rsid w:val="002F11B7"/>
    <w:rsid w:val="002F1368"/>
    <w:rsid w:val="002F18B4"/>
    <w:rsid w:val="002F21E4"/>
    <w:rsid w:val="002F22CB"/>
    <w:rsid w:val="002F2C12"/>
    <w:rsid w:val="002F3B02"/>
    <w:rsid w:val="002F3D1A"/>
    <w:rsid w:val="002F429B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8D0"/>
    <w:rsid w:val="002F7D73"/>
    <w:rsid w:val="00300A21"/>
    <w:rsid w:val="00300E84"/>
    <w:rsid w:val="003017E1"/>
    <w:rsid w:val="003028CA"/>
    <w:rsid w:val="00302F78"/>
    <w:rsid w:val="00303053"/>
    <w:rsid w:val="00303744"/>
    <w:rsid w:val="00303A69"/>
    <w:rsid w:val="00303FC3"/>
    <w:rsid w:val="00303FCE"/>
    <w:rsid w:val="00304018"/>
    <w:rsid w:val="00304099"/>
    <w:rsid w:val="003041E8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2976"/>
    <w:rsid w:val="003232A5"/>
    <w:rsid w:val="0032357E"/>
    <w:rsid w:val="00323BEA"/>
    <w:rsid w:val="00324352"/>
    <w:rsid w:val="00324A26"/>
    <w:rsid w:val="00324ADE"/>
    <w:rsid w:val="003250F4"/>
    <w:rsid w:val="0032589B"/>
    <w:rsid w:val="003258F1"/>
    <w:rsid w:val="003264C4"/>
    <w:rsid w:val="003265A3"/>
    <w:rsid w:val="00326762"/>
    <w:rsid w:val="00326B72"/>
    <w:rsid w:val="00326F2D"/>
    <w:rsid w:val="0032711C"/>
    <w:rsid w:val="003271B7"/>
    <w:rsid w:val="00327934"/>
    <w:rsid w:val="00327C30"/>
    <w:rsid w:val="00330E6A"/>
    <w:rsid w:val="00331069"/>
    <w:rsid w:val="0033147C"/>
    <w:rsid w:val="00331497"/>
    <w:rsid w:val="00331FAD"/>
    <w:rsid w:val="0033214A"/>
    <w:rsid w:val="003321BF"/>
    <w:rsid w:val="003323A6"/>
    <w:rsid w:val="003327DF"/>
    <w:rsid w:val="00332B6E"/>
    <w:rsid w:val="00332F6F"/>
    <w:rsid w:val="003334BC"/>
    <w:rsid w:val="003338EA"/>
    <w:rsid w:val="003341B0"/>
    <w:rsid w:val="003351DA"/>
    <w:rsid w:val="003352B1"/>
    <w:rsid w:val="00335E3A"/>
    <w:rsid w:val="00336143"/>
    <w:rsid w:val="003362C8"/>
    <w:rsid w:val="0033693D"/>
    <w:rsid w:val="0033695F"/>
    <w:rsid w:val="00336A66"/>
    <w:rsid w:val="00336DCF"/>
    <w:rsid w:val="00336FD2"/>
    <w:rsid w:val="003370A0"/>
    <w:rsid w:val="003377E7"/>
    <w:rsid w:val="0033782A"/>
    <w:rsid w:val="00337974"/>
    <w:rsid w:val="00340302"/>
    <w:rsid w:val="003417E3"/>
    <w:rsid w:val="00341BA1"/>
    <w:rsid w:val="00341D83"/>
    <w:rsid w:val="003425B7"/>
    <w:rsid w:val="003430F2"/>
    <w:rsid w:val="00343190"/>
    <w:rsid w:val="0034336F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D62"/>
    <w:rsid w:val="00355E0F"/>
    <w:rsid w:val="00355E97"/>
    <w:rsid w:val="00356038"/>
    <w:rsid w:val="003561A2"/>
    <w:rsid w:val="00356290"/>
    <w:rsid w:val="00357451"/>
    <w:rsid w:val="00357539"/>
    <w:rsid w:val="003607AB"/>
    <w:rsid w:val="00360813"/>
    <w:rsid w:val="00361477"/>
    <w:rsid w:val="00361828"/>
    <w:rsid w:val="00362B71"/>
    <w:rsid w:val="00362E57"/>
    <w:rsid w:val="00362F22"/>
    <w:rsid w:val="00363308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05E"/>
    <w:rsid w:val="00370AB7"/>
    <w:rsid w:val="00370CCA"/>
    <w:rsid w:val="0037127A"/>
    <w:rsid w:val="0037144F"/>
    <w:rsid w:val="00371573"/>
    <w:rsid w:val="00371756"/>
    <w:rsid w:val="003719B0"/>
    <w:rsid w:val="00371C41"/>
    <w:rsid w:val="00372908"/>
    <w:rsid w:val="00373139"/>
    <w:rsid w:val="003735AE"/>
    <w:rsid w:val="0037456F"/>
    <w:rsid w:val="00374D5F"/>
    <w:rsid w:val="00374E60"/>
    <w:rsid w:val="00375049"/>
    <w:rsid w:val="003756D6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8AE"/>
    <w:rsid w:val="0038321A"/>
    <w:rsid w:val="00383732"/>
    <w:rsid w:val="00383A83"/>
    <w:rsid w:val="0038462C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90883"/>
    <w:rsid w:val="00390BD9"/>
    <w:rsid w:val="00390C7A"/>
    <w:rsid w:val="00390CF2"/>
    <w:rsid w:val="00390EDE"/>
    <w:rsid w:val="00391B24"/>
    <w:rsid w:val="003924C8"/>
    <w:rsid w:val="00392FAD"/>
    <w:rsid w:val="00393CC0"/>
    <w:rsid w:val="00394863"/>
    <w:rsid w:val="00394909"/>
    <w:rsid w:val="0039490A"/>
    <w:rsid w:val="00394B81"/>
    <w:rsid w:val="00394C36"/>
    <w:rsid w:val="00394D42"/>
    <w:rsid w:val="00394F0B"/>
    <w:rsid w:val="00395454"/>
    <w:rsid w:val="00395C29"/>
    <w:rsid w:val="00396A88"/>
    <w:rsid w:val="00396C79"/>
    <w:rsid w:val="00396D1C"/>
    <w:rsid w:val="003970F2"/>
    <w:rsid w:val="0039722A"/>
    <w:rsid w:val="00397295"/>
    <w:rsid w:val="00397307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71D7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36"/>
    <w:rsid w:val="003B5DB3"/>
    <w:rsid w:val="003B6CFD"/>
    <w:rsid w:val="003B6D00"/>
    <w:rsid w:val="003B6EAA"/>
    <w:rsid w:val="003B715E"/>
    <w:rsid w:val="003B79F2"/>
    <w:rsid w:val="003B7D55"/>
    <w:rsid w:val="003B7DE1"/>
    <w:rsid w:val="003B7EE7"/>
    <w:rsid w:val="003C0381"/>
    <w:rsid w:val="003C075A"/>
    <w:rsid w:val="003C0C97"/>
    <w:rsid w:val="003C2086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611"/>
    <w:rsid w:val="003C7661"/>
    <w:rsid w:val="003C7710"/>
    <w:rsid w:val="003C775A"/>
    <w:rsid w:val="003C7C8C"/>
    <w:rsid w:val="003D0447"/>
    <w:rsid w:val="003D04FA"/>
    <w:rsid w:val="003D058E"/>
    <w:rsid w:val="003D0B88"/>
    <w:rsid w:val="003D170E"/>
    <w:rsid w:val="003D17C9"/>
    <w:rsid w:val="003D1823"/>
    <w:rsid w:val="003D1B0A"/>
    <w:rsid w:val="003D1CDA"/>
    <w:rsid w:val="003D2814"/>
    <w:rsid w:val="003D2B5E"/>
    <w:rsid w:val="003D351A"/>
    <w:rsid w:val="003D3966"/>
    <w:rsid w:val="003D3A26"/>
    <w:rsid w:val="003D4D8F"/>
    <w:rsid w:val="003D5006"/>
    <w:rsid w:val="003D5A42"/>
    <w:rsid w:val="003D62FC"/>
    <w:rsid w:val="003D6377"/>
    <w:rsid w:val="003D653B"/>
    <w:rsid w:val="003D682D"/>
    <w:rsid w:val="003D6FA4"/>
    <w:rsid w:val="003D6FAE"/>
    <w:rsid w:val="003D7B03"/>
    <w:rsid w:val="003E031C"/>
    <w:rsid w:val="003E045D"/>
    <w:rsid w:val="003E04AF"/>
    <w:rsid w:val="003E083D"/>
    <w:rsid w:val="003E0B79"/>
    <w:rsid w:val="003E0E71"/>
    <w:rsid w:val="003E0EC2"/>
    <w:rsid w:val="003E1634"/>
    <w:rsid w:val="003E188E"/>
    <w:rsid w:val="003E1C23"/>
    <w:rsid w:val="003E1D64"/>
    <w:rsid w:val="003E1F11"/>
    <w:rsid w:val="003E29B4"/>
    <w:rsid w:val="003E2ACB"/>
    <w:rsid w:val="003E2BDF"/>
    <w:rsid w:val="003E2EB1"/>
    <w:rsid w:val="003E32B8"/>
    <w:rsid w:val="003E3FDB"/>
    <w:rsid w:val="003E4072"/>
    <w:rsid w:val="003E42DB"/>
    <w:rsid w:val="003E55A6"/>
    <w:rsid w:val="003E59C7"/>
    <w:rsid w:val="003E661F"/>
    <w:rsid w:val="003E68CC"/>
    <w:rsid w:val="003E6D91"/>
    <w:rsid w:val="003E6F75"/>
    <w:rsid w:val="003E7665"/>
    <w:rsid w:val="003E7CB6"/>
    <w:rsid w:val="003F03B1"/>
    <w:rsid w:val="003F0514"/>
    <w:rsid w:val="003F0EC6"/>
    <w:rsid w:val="003F187F"/>
    <w:rsid w:val="003F19CD"/>
    <w:rsid w:val="003F1A3F"/>
    <w:rsid w:val="003F1B97"/>
    <w:rsid w:val="003F1DF4"/>
    <w:rsid w:val="003F269A"/>
    <w:rsid w:val="003F3016"/>
    <w:rsid w:val="003F32A5"/>
    <w:rsid w:val="003F3592"/>
    <w:rsid w:val="003F3FD4"/>
    <w:rsid w:val="003F423C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67E"/>
    <w:rsid w:val="003F7D45"/>
    <w:rsid w:val="00400164"/>
    <w:rsid w:val="00400DAA"/>
    <w:rsid w:val="00401031"/>
    <w:rsid w:val="0040135E"/>
    <w:rsid w:val="00401DB8"/>
    <w:rsid w:val="00402642"/>
    <w:rsid w:val="004030E5"/>
    <w:rsid w:val="0040427F"/>
    <w:rsid w:val="004049AB"/>
    <w:rsid w:val="004049AE"/>
    <w:rsid w:val="004049BC"/>
    <w:rsid w:val="00404E26"/>
    <w:rsid w:val="00404E8A"/>
    <w:rsid w:val="00405A07"/>
    <w:rsid w:val="00406F11"/>
    <w:rsid w:val="004076FE"/>
    <w:rsid w:val="00407725"/>
    <w:rsid w:val="00407791"/>
    <w:rsid w:val="004079E9"/>
    <w:rsid w:val="00407C63"/>
    <w:rsid w:val="00407DA7"/>
    <w:rsid w:val="00407DF2"/>
    <w:rsid w:val="00407E57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7DF"/>
    <w:rsid w:val="0041380C"/>
    <w:rsid w:val="0041381D"/>
    <w:rsid w:val="00413887"/>
    <w:rsid w:val="00414492"/>
    <w:rsid w:val="0041481C"/>
    <w:rsid w:val="004148FD"/>
    <w:rsid w:val="004150DA"/>
    <w:rsid w:val="00415426"/>
    <w:rsid w:val="00415976"/>
    <w:rsid w:val="00415B4C"/>
    <w:rsid w:val="00415B54"/>
    <w:rsid w:val="00415FFA"/>
    <w:rsid w:val="00416343"/>
    <w:rsid w:val="0041723B"/>
    <w:rsid w:val="00417315"/>
    <w:rsid w:val="00417628"/>
    <w:rsid w:val="00417B33"/>
    <w:rsid w:val="0042037A"/>
    <w:rsid w:val="0042094D"/>
    <w:rsid w:val="00421B72"/>
    <w:rsid w:val="00421D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27A2B"/>
    <w:rsid w:val="004307FD"/>
    <w:rsid w:val="00430BBE"/>
    <w:rsid w:val="00430C22"/>
    <w:rsid w:val="00430EEF"/>
    <w:rsid w:val="00431790"/>
    <w:rsid w:val="00431D22"/>
    <w:rsid w:val="00431F86"/>
    <w:rsid w:val="0043254C"/>
    <w:rsid w:val="00432A20"/>
    <w:rsid w:val="00432D35"/>
    <w:rsid w:val="004333E6"/>
    <w:rsid w:val="00433B23"/>
    <w:rsid w:val="00434A7A"/>
    <w:rsid w:val="00434FDE"/>
    <w:rsid w:val="00435265"/>
    <w:rsid w:val="0043536B"/>
    <w:rsid w:val="00435619"/>
    <w:rsid w:val="00435EBD"/>
    <w:rsid w:val="004365B5"/>
    <w:rsid w:val="00437399"/>
    <w:rsid w:val="00437A54"/>
    <w:rsid w:val="0044045C"/>
    <w:rsid w:val="00440588"/>
    <w:rsid w:val="00440D10"/>
    <w:rsid w:val="00441098"/>
    <w:rsid w:val="004418F2"/>
    <w:rsid w:val="00441DE4"/>
    <w:rsid w:val="00441F0C"/>
    <w:rsid w:val="004422D8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922"/>
    <w:rsid w:val="00444B49"/>
    <w:rsid w:val="004456EF"/>
    <w:rsid w:val="00446153"/>
    <w:rsid w:val="004463E0"/>
    <w:rsid w:val="00446C7C"/>
    <w:rsid w:val="004471F4"/>
    <w:rsid w:val="00447643"/>
    <w:rsid w:val="004501DF"/>
    <w:rsid w:val="0045026F"/>
    <w:rsid w:val="00450657"/>
    <w:rsid w:val="00450A2C"/>
    <w:rsid w:val="004510C1"/>
    <w:rsid w:val="004516D2"/>
    <w:rsid w:val="0045179C"/>
    <w:rsid w:val="00451C94"/>
    <w:rsid w:val="0045203B"/>
    <w:rsid w:val="004526B0"/>
    <w:rsid w:val="0045333D"/>
    <w:rsid w:val="0045340A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C0E"/>
    <w:rsid w:val="00456F3B"/>
    <w:rsid w:val="0045756F"/>
    <w:rsid w:val="00457684"/>
    <w:rsid w:val="004578F5"/>
    <w:rsid w:val="004579F5"/>
    <w:rsid w:val="0046103F"/>
    <w:rsid w:val="00461170"/>
    <w:rsid w:val="00461828"/>
    <w:rsid w:val="00461FAD"/>
    <w:rsid w:val="0046220F"/>
    <w:rsid w:val="004622E7"/>
    <w:rsid w:val="004623E7"/>
    <w:rsid w:val="00462591"/>
    <w:rsid w:val="0046297B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A94"/>
    <w:rsid w:val="00470130"/>
    <w:rsid w:val="00470BC1"/>
    <w:rsid w:val="00470EDA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454E"/>
    <w:rsid w:val="00475C7D"/>
    <w:rsid w:val="0047604C"/>
    <w:rsid w:val="00476B5D"/>
    <w:rsid w:val="004771ED"/>
    <w:rsid w:val="004774BA"/>
    <w:rsid w:val="00477A18"/>
    <w:rsid w:val="00480968"/>
    <w:rsid w:val="00481454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FF7"/>
    <w:rsid w:val="004862D0"/>
    <w:rsid w:val="004866BB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B33"/>
    <w:rsid w:val="00491C74"/>
    <w:rsid w:val="00492093"/>
    <w:rsid w:val="00492D59"/>
    <w:rsid w:val="00493005"/>
    <w:rsid w:val="004931AE"/>
    <w:rsid w:val="00494740"/>
    <w:rsid w:val="00494814"/>
    <w:rsid w:val="00495259"/>
    <w:rsid w:val="004953A0"/>
    <w:rsid w:val="004955A6"/>
    <w:rsid w:val="004957DB"/>
    <w:rsid w:val="004958BA"/>
    <w:rsid w:val="00495D96"/>
    <w:rsid w:val="00496789"/>
    <w:rsid w:val="00496C13"/>
    <w:rsid w:val="00497154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3ED8"/>
    <w:rsid w:val="004A4015"/>
    <w:rsid w:val="004A5279"/>
    <w:rsid w:val="004A52C8"/>
    <w:rsid w:val="004A538D"/>
    <w:rsid w:val="004A55E6"/>
    <w:rsid w:val="004A5B76"/>
    <w:rsid w:val="004A5E52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44A"/>
    <w:rsid w:val="004B3B61"/>
    <w:rsid w:val="004B3B68"/>
    <w:rsid w:val="004B40FE"/>
    <w:rsid w:val="004B4332"/>
    <w:rsid w:val="004B4990"/>
    <w:rsid w:val="004B4E1B"/>
    <w:rsid w:val="004B51F2"/>
    <w:rsid w:val="004B53C5"/>
    <w:rsid w:val="004B5455"/>
    <w:rsid w:val="004B5BC0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2F8"/>
    <w:rsid w:val="004C2AE2"/>
    <w:rsid w:val="004C34B9"/>
    <w:rsid w:val="004C3AE3"/>
    <w:rsid w:val="004C3EEF"/>
    <w:rsid w:val="004C40FB"/>
    <w:rsid w:val="004C453A"/>
    <w:rsid w:val="004C5094"/>
    <w:rsid w:val="004C5110"/>
    <w:rsid w:val="004C52BB"/>
    <w:rsid w:val="004C564E"/>
    <w:rsid w:val="004C568A"/>
    <w:rsid w:val="004C56DE"/>
    <w:rsid w:val="004C5C34"/>
    <w:rsid w:val="004C60B3"/>
    <w:rsid w:val="004C6638"/>
    <w:rsid w:val="004C67DD"/>
    <w:rsid w:val="004C70D1"/>
    <w:rsid w:val="004C7D10"/>
    <w:rsid w:val="004C7DEA"/>
    <w:rsid w:val="004D0580"/>
    <w:rsid w:val="004D060C"/>
    <w:rsid w:val="004D0C97"/>
    <w:rsid w:val="004D0F1F"/>
    <w:rsid w:val="004D0FC8"/>
    <w:rsid w:val="004D16AD"/>
    <w:rsid w:val="004D1AE6"/>
    <w:rsid w:val="004D1C55"/>
    <w:rsid w:val="004D2163"/>
    <w:rsid w:val="004D2191"/>
    <w:rsid w:val="004D254C"/>
    <w:rsid w:val="004D29EB"/>
    <w:rsid w:val="004D374D"/>
    <w:rsid w:val="004D396A"/>
    <w:rsid w:val="004D3C11"/>
    <w:rsid w:val="004D45F9"/>
    <w:rsid w:val="004D4C06"/>
    <w:rsid w:val="004D4CD9"/>
    <w:rsid w:val="004D52EB"/>
    <w:rsid w:val="004D532E"/>
    <w:rsid w:val="004D56FC"/>
    <w:rsid w:val="004D586B"/>
    <w:rsid w:val="004D58F5"/>
    <w:rsid w:val="004D65DB"/>
    <w:rsid w:val="004D6B0D"/>
    <w:rsid w:val="004E0240"/>
    <w:rsid w:val="004E0C04"/>
    <w:rsid w:val="004E0EED"/>
    <w:rsid w:val="004E19C7"/>
    <w:rsid w:val="004E2199"/>
    <w:rsid w:val="004E2366"/>
    <w:rsid w:val="004E2B09"/>
    <w:rsid w:val="004E3189"/>
    <w:rsid w:val="004E31DB"/>
    <w:rsid w:val="004E3E4F"/>
    <w:rsid w:val="004E4A23"/>
    <w:rsid w:val="004E5294"/>
    <w:rsid w:val="004E54E3"/>
    <w:rsid w:val="004E5AE6"/>
    <w:rsid w:val="004E5DE1"/>
    <w:rsid w:val="004E5F39"/>
    <w:rsid w:val="004E5F49"/>
    <w:rsid w:val="004E6072"/>
    <w:rsid w:val="004E6B40"/>
    <w:rsid w:val="004E6B4E"/>
    <w:rsid w:val="004E77FD"/>
    <w:rsid w:val="004F0B40"/>
    <w:rsid w:val="004F1CB6"/>
    <w:rsid w:val="004F22F5"/>
    <w:rsid w:val="004F245F"/>
    <w:rsid w:val="004F2B97"/>
    <w:rsid w:val="004F2DD8"/>
    <w:rsid w:val="004F31EE"/>
    <w:rsid w:val="004F3A0E"/>
    <w:rsid w:val="004F3C8F"/>
    <w:rsid w:val="004F4296"/>
    <w:rsid w:val="004F48A5"/>
    <w:rsid w:val="004F4D2D"/>
    <w:rsid w:val="004F4EDA"/>
    <w:rsid w:val="004F5477"/>
    <w:rsid w:val="004F6B1B"/>
    <w:rsid w:val="004F73DC"/>
    <w:rsid w:val="004F7965"/>
    <w:rsid w:val="004F7DCA"/>
    <w:rsid w:val="004F7F11"/>
    <w:rsid w:val="004F7F61"/>
    <w:rsid w:val="005005C6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48B"/>
    <w:rsid w:val="00505C91"/>
    <w:rsid w:val="00505DC4"/>
    <w:rsid w:val="00506950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156"/>
    <w:rsid w:val="005134F9"/>
    <w:rsid w:val="00513926"/>
    <w:rsid w:val="005139A3"/>
    <w:rsid w:val="00513C2F"/>
    <w:rsid w:val="00513FC6"/>
    <w:rsid w:val="005140A0"/>
    <w:rsid w:val="005146D1"/>
    <w:rsid w:val="005148E9"/>
    <w:rsid w:val="0051535B"/>
    <w:rsid w:val="005158D0"/>
    <w:rsid w:val="00515A0D"/>
    <w:rsid w:val="00515F9C"/>
    <w:rsid w:val="00516172"/>
    <w:rsid w:val="00516835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CB3"/>
    <w:rsid w:val="005220CC"/>
    <w:rsid w:val="005222E9"/>
    <w:rsid w:val="0052232B"/>
    <w:rsid w:val="00522594"/>
    <w:rsid w:val="005225D8"/>
    <w:rsid w:val="005228C1"/>
    <w:rsid w:val="00522BA4"/>
    <w:rsid w:val="00523041"/>
    <w:rsid w:val="005230ED"/>
    <w:rsid w:val="00523156"/>
    <w:rsid w:val="00523DC9"/>
    <w:rsid w:val="00523E7F"/>
    <w:rsid w:val="00524994"/>
    <w:rsid w:val="00524AAB"/>
    <w:rsid w:val="00524C14"/>
    <w:rsid w:val="00524F01"/>
    <w:rsid w:val="00525620"/>
    <w:rsid w:val="005256C4"/>
    <w:rsid w:val="00525AAB"/>
    <w:rsid w:val="00525C28"/>
    <w:rsid w:val="00525CEF"/>
    <w:rsid w:val="005263DA"/>
    <w:rsid w:val="00526504"/>
    <w:rsid w:val="00526664"/>
    <w:rsid w:val="005266A2"/>
    <w:rsid w:val="005268ED"/>
    <w:rsid w:val="00526993"/>
    <w:rsid w:val="00526BC3"/>
    <w:rsid w:val="0053000A"/>
    <w:rsid w:val="005300FA"/>
    <w:rsid w:val="005310D3"/>
    <w:rsid w:val="005310F3"/>
    <w:rsid w:val="00531301"/>
    <w:rsid w:val="00531CF0"/>
    <w:rsid w:val="005326D6"/>
    <w:rsid w:val="005329B2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CAF"/>
    <w:rsid w:val="00544D0C"/>
    <w:rsid w:val="00545037"/>
    <w:rsid w:val="005452DC"/>
    <w:rsid w:val="005457B0"/>
    <w:rsid w:val="0054634C"/>
    <w:rsid w:val="00546DCA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94A"/>
    <w:rsid w:val="005509F9"/>
    <w:rsid w:val="00550A4B"/>
    <w:rsid w:val="0055107C"/>
    <w:rsid w:val="00551F08"/>
    <w:rsid w:val="00552433"/>
    <w:rsid w:val="00552B9C"/>
    <w:rsid w:val="00552F44"/>
    <w:rsid w:val="00553C04"/>
    <w:rsid w:val="00553E84"/>
    <w:rsid w:val="00554599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B7E"/>
    <w:rsid w:val="00560E22"/>
    <w:rsid w:val="00560E7C"/>
    <w:rsid w:val="00560F82"/>
    <w:rsid w:val="005613AC"/>
    <w:rsid w:val="005615A3"/>
    <w:rsid w:val="00561755"/>
    <w:rsid w:val="005617B4"/>
    <w:rsid w:val="0056197A"/>
    <w:rsid w:val="00561AB2"/>
    <w:rsid w:val="00562232"/>
    <w:rsid w:val="00562B3A"/>
    <w:rsid w:val="00562B7E"/>
    <w:rsid w:val="005631BF"/>
    <w:rsid w:val="005631F5"/>
    <w:rsid w:val="00563426"/>
    <w:rsid w:val="00563823"/>
    <w:rsid w:val="00563936"/>
    <w:rsid w:val="00563BBF"/>
    <w:rsid w:val="00564804"/>
    <w:rsid w:val="00564D50"/>
    <w:rsid w:val="005658BB"/>
    <w:rsid w:val="00565949"/>
    <w:rsid w:val="00565B26"/>
    <w:rsid w:val="00565C17"/>
    <w:rsid w:val="00565D74"/>
    <w:rsid w:val="00565F5B"/>
    <w:rsid w:val="0056613C"/>
    <w:rsid w:val="00566363"/>
    <w:rsid w:val="00566733"/>
    <w:rsid w:val="00566768"/>
    <w:rsid w:val="0056718F"/>
    <w:rsid w:val="00567464"/>
    <w:rsid w:val="00567AA8"/>
    <w:rsid w:val="00567B12"/>
    <w:rsid w:val="00570BC5"/>
    <w:rsid w:val="00571635"/>
    <w:rsid w:val="00571CCB"/>
    <w:rsid w:val="005724D8"/>
    <w:rsid w:val="00572E07"/>
    <w:rsid w:val="005730F6"/>
    <w:rsid w:val="00573953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73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4AED"/>
    <w:rsid w:val="00584CFD"/>
    <w:rsid w:val="00584EEE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2670"/>
    <w:rsid w:val="00593608"/>
    <w:rsid w:val="00593AD1"/>
    <w:rsid w:val="00594150"/>
    <w:rsid w:val="0059435F"/>
    <w:rsid w:val="005943C1"/>
    <w:rsid w:val="005946C4"/>
    <w:rsid w:val="005953CA"/>
    <w:rsid w:val="005957A9"/>
    <w:rsid w:val="00595FC4"/>
    <w:rsid w:val="005960BB"/>
    <w:rsid w:val="0059616D"/>
    <w:rsid w:val="0059627F"/>
    <w:rsid w:val="00596381"/>
    <w:rsid w:val="00596891"/>
    <w:rsid w:val="00596AA9"/>
    <w:rsid w:val="00596BF2"/>
    <w:rsid w:val="00596CEC"/>
    <w:rsid w:val="00597FC7"/>
    <w:rsid w:val="005A0BB6"/>
    <w:rsid w:val="005A13C9"/>
    <w:rsid w:val="005A1A74"/>
    <w:rsid w:val="005A20BC"/>
    <w:rsid w:val="005A2138"/>
    <w:rsid w:val="005A24D2"/>
    <w:rsid w:val="005A305E"/>
    <w:rsid w:val="005A32B2"/>
    <w:rsid w:val="005A3F70"/>
    <w:rsid w:val="005A42D0"/>
    <w:rsid w:val="005A4589"/>
    <w:rsid w:val="005A48C4"/>
    <w:rsid w:val="005A4960"/>
    <w:rsid w:val="005A4987"/>
    <w:rsid w:val="005A4A41"/>
    <w:rsid w:val="005A55B4"/>
    <w:rsid w:val="005A5CF5"/>
    <w:rsid w:val="005A5DD0"/>
    <w:rsid w:val="005A60C0"/>
    <w:rsid w:val="005A6657"/>
    <w:rsid w:val="005A6EC5"/>
    <w:rsid w:val="005A6FBB"/>
    <w:rsid w:val="005A7537"/>
    <w:rsid w:val="005A7BBA"/>
    <w:rsid w:val="005A7C77"/>
    <w:rsid w:val="005B063B"/>
    <w:rsid w:val="005B0BFA"/>
    <w:rsid w:val="005B1669"/>
    <w:rsid w:val="005B2121"/>
    <w:rsid w:val="005B2151"/>
    <w:rsid w:val="005B2451"/>
    <w:rsid w:val="005B29E7"/>
    <w:rsid w:val="005B2BB4"/>
    <w:rsid w:val="005B31CA"/>
    <w:rsid w:val="005B49A8"/>
    <w:rsid w:val="005B4DEC"/>
    <w:rsid w:val="005B4F52"/>
    <w:rsid w:val="005B5104"/>
    <w:rsid w:val="005B5206"/>
    <w:rsid w:val="005B526A"/>
    <w:rsid w:val="005B5776"/>
    <w:rsid w:val="005B5A78"/>
    <w:rsid w:val="005B6434"/>
    <w:rsid w:val="005B65EC"/>
    <w:rsid w:val="005B68E7"/>
    <w:rsid w:val="005B6AC7"/>
    <w:rsid w:val="005B7700"/>
    <w:rsid w:val="005B7A45"/>
    <w:rsid w:val="005B7FC0"/>
    <w:rsid w:val="005C012D"/>
    <w:rsid w:val="005C0677"/>
    <w:rsid w:val="005C0A12"/>
    <w:rsid w:val="005C0C16"/>
    <w:rsid w:val="005C0D93"/>
    <w:rsid w:val="005C0E39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033"/>
    <w:rsid w:val="005D11D0"/>
    <w:rsid w:val="005D156F"/>
    <w:rsid w:val="005D16F9"/>
    <w:rsid w:val="005D2034"/>
    <w:rsid w:val="005D2CC0"/>
    <w:rsid w:val="005D3460"/>
    <w:rsid w:val="005D39D5"/>
    <w:rsid w:val="005D4086"/>
    <w:rsid w:val="005D50D4"/>
    <w:rsid w:val="005D51AB"/>
    <w:rsid w:val="005D562F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2FA"/>
    <w:rsid w:val="005E33FB"/>
    <w:rsid w:val="005E3536"/>
    <w:rsid w:val="005E3BB4"/>
    <w:rsid w:val="005E3D02"/>
    <w:rsid w:val="005E3D12"/>
    <w:rsid w:val="005E3FE1"/>
    <w:rsid w:val="005E4018"/>
    <w:rsid w:val="005E460D"/>
    <w:rsid w:val="005E4F8B"/>
    <w:rsid w:val="005E55B8"/>
    <w:rsid w:val="005E5AB3"/>
    <w:rsid w:val="005E5B3D"/>
    <w:rsid w:val="005E6128"/>
    <w:rsid w:val="005E643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3FF"/>
    <w:rsid w:val="005F266D"/>
    <w:rsid w:val="005F373C"/>
    <w:rsid w:val="005F3E51"/>
    <w:rsid w:val="005F41FA"/>
    <w:rsid w:val="005F587D"/>
    <w:rsid w:val="005F5913"/>
    <w:rsid w:val="005F6742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D40"/>
    <w:rsid w:val="00604538"/>
    <w:rsid w:val="00604731"/>
    <w:rsid w:val="006047F2"/>
    <w:rsid w:val="00604B43"/>
    <w:rsid w:val="00605270"/>
    <w:rsid w:val="00605B3E"/>
    <w:rsid w:val="00605FA3"/>
    <w:rsid w:val="0060691F"/>
    <w:rsid w:val="00606CAA"/>
    <w:rsid w:val="006079F4"/>
    <w:rsid w:val="00610034"/>
    <w:rsid w:val="0061004C"/>
    <w:rsid w:val="0061069F"/>
    <w:rsid w:val="0061150B"/>
    <w:rsid w:val="00611E87"/>
    <w:rsid w:val="0061258F"/>
    <w:rsid w:val="00612849"/>
    <w:rsid w:val="00612FD7"/>
    <w:rsid w:val="00612FFF"/>
    <w:rsid w:val="00613249"/>
    <w:rsid w:val="006135CE"/>
    <w:rsid w:val="006136B9"/>
    <w:rsid w:val="006149F7"/>
    <w:rsid w:val="00614EAD"/>
    <w:rsid w:val="006150EE"/>
    <w:rsid w:val="00615117"/>
    <w:rsid w:val="0061536D"/>
    <w:rsid w:val="00615713"/>
    <w:rsid w:val="00615789"/>
    <w:rsid w:val="00615BCE"/>
    <w:rsid w:val="00615EF8"/>
    <w:rsid w:val="00615F1D"/>
    <w:rsid w:val="00616424"/>
    <w:rsid w:val="00616AFB"/>
    <w:rsid w:val="00616C56"/>
    <w:rsid w:val="00617500"/>
    <w:rsid w:val="006176F5"/>
    <w:rsid w:val="006179A5"/>
    <w:rsid w:val="00617B46"/>
    <w:rsid w:val="00617C72"/>
    <w:rsid w:val="00620EC0"/>
    <w:rsid w:val="00621419"/>
    <w:rsid w:val="00621752"/>
    <w:rsid w:val="006220AC"/>
    <w:rsid w:val="006221B9"/>
    <w:rsid w:val="00623070"/>
    <w:rsid w:val="00623F91"/>
    <w:rsid w:val="0062454E"/>
    <w:rsid w:val="00624D11"/>
    <w:rsid w:val="00625275"/>
    <w:rsid w:val="0062527F"/>
    <w:rsid w:val="0062578A"/>
    <w:rsid w:val="006260F7"/>
    <w:rsid w:val="00626183"/>
    <w:rsid w:val="006267C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802"/>
    <w:rsid w:val="00636C90"/>
    <w:rsid w:val="00636D41"/>
    <w:rsid w:val="00636DDE"/>
    <w:rsid w:val="006372A2"/>
    <w:rsid w:val="00637AEB"/>
    <w:rsid w:val="006407B1"/>
    <w:rsid w:val="00640803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47B"/>
    <w:rsid w:val="006529AF"/>
    <w:rsid w:val="00652D49"/>
    <w:rsid w:val="0065343C"/>
    <w:rsid w:val="00653B6A"/>
    <w:rsid w:val="00653F03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7214"/>
    <w:rsid w:val="0065737D"/>
    <w:rsid w:val="006603B6"/>
    <w:rsid w:val="00660626"/>
    <w:rsid w:val="00661BA5"/>
    <w:rsid w:val="00661C02"/>
    <w:rsid w:val="00662477"/>
    <w:rsid w:val="00662554"/>
    <w:rsid w:val="00662811"/>
    <w:rsid w:val="00662C90"/>
    <w:rsid w:val="00663A1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47C"/>
    <w:rsid w:val="00671797"/>
    <w:rsid w:val="006721DE"/>
    <w:rsid w:val="00672723"/>
    <w:rsid w:val="00672832"/>
    <w:rsid w:val="00672937"/>
    <w:rsid w:val="00672DB6"/>
    <w:rsid w:val="00672FA6"/>
    <w:rsid w:val="0067473B"/>
    <w:rsid w:val="00674859"/>
    <w:rsid w:val="00675254"/>
    <w:rsid w:val="00675AB6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A4"/>
    <w:rsid w:val="006803F1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700D"/>
    <w:rsid w:val="006874AF"/>
    <w:rsid w:val="00687F2D"/>
    <w:rsid w:val="0069009C"/>
    <w:rsid w:val="006906BC"/>
    <w:rsid w:val="00690E77"/>
    <w:rsid w:val="00691171"/>
    <w:rsid w:val="00691BB6"/>
    <w:rsid w:val="00691ED3"/>
    <w:rsid w:val="00692267"/>
    <w:rsid w:val="00692423"/>
    <w:rsid w:val="0069292F"/>
    <w:rsid w:val="006929CB"/>
    <w:rsid w:val="00692B53"/>
    <w:rsid w:val="00692D99"/>
    <w:rsid w:val="0069348E"/>
    <w:rsid w:val="00693953"/>
    <w:rsid w:val="0069426B"/>
    <w:rsid w:val="006943E5"/>
    <w:rsid w:val="006944FC"/>
    <w:rsid w:val="00694787"/>
    <w:rsid w:val="00694DCB"/>
    <w:rsid w:val="00695368"/>
    <w:rsid w:val="00695774"/>
    <w:rsid w:val="0069681D"/>
    <w:rsid w:val="00696A5D"/>
    <w:rsid w:val="00696D94"/>
    <w:rsid w:val="0069739F"/>
    <w:rsid w:val="006979A8"/>
    <w:rsid w:val="00697A3A"/>
    <w:rsid w:val="006A00CD"/>
    <w:rsid w:val="006A07B6"/>
    <w:rsid w:val="006A0A45"/>
    <w:rsid w:val="006A0AB3"/>
    <w:rsid w:val="006A0DE0"/>
    <w:rsid w:val="006A0E30"/>
    <w:rsid w:val="006A0E75"/>
    <w:rsid w:val="006A1301"/>
    <w:rsid w:val="006A1E93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7303"/>
    <w:rsid w:val="006B00DE"/>
    <w:rsid w:val="006B027E"/>
    <w:rsid w:val="006B03CD"/>
    <w:rsid w:val="006B0CB3"/>
    <w:rsid w:val="006B0D39"/>
    <w:rsid w:val="006B0D90"/>
    <w:rsid w:val="006B10B7"/>
    <w:rsid w:val="006B24E4"/>
    <w:rsid w:val="006B2553"/>
    <w:rsid w:val="006B2ACB"/>
    <w:rsid w:val="006B2EF6"/>
    <w:rsid w:val="006B30C3"/>
    <w:rsid w:val="006B3356"/>
    <w:rsid w:val="006B33FC"/>
    <w:rsid w:val="006B34F4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5FE"/>
    <w:rsid w:val="006C18D8"/>
    <w:rsid w:val="006C1ADC"/>
    <w:rsid w:val="006C1D0F"/>
    <w:rsid w:val="006C21BC"/>
    <w:rsid w:val="006C2C66"/>
    <w:rsid w:val="006C311C"/>
    <w:rsid w:val="006C3141"/>
    <w:rsid w:val="006C3491"/>
    <w:rsid w:val="006C3833"/>
    <w:rsid w:val="006C3E98"/>
    <w:rsid w:val="006C417E"/>
    <w:rsid w:val="006C4475"/>
    <w:rsid w:val="006C48C8"/>
    <w:rsid w:val="006C4A0F"/>
    <w:rsid w:val="006C5AAB"/>
    <w:rsid w:val="006C61E2"/>
    <w:rsid w:val="006C6DC1"/>
    <w:rsid w:val="006C6DE7"/>
    <w:rsid w:val="006C737B"/>
    <w:rsid w:val="006C747B"/>
    <w:rsid w:val="006C7F08"/>
    <w:rsid w:val="006D004B"/>
    <w:rsid w:val="006D01B8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C66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292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91"/>
    <w:rsid w:val="006F07BA"/>
    <w:rsid w:val="006F11AB"/>
    <w:rsid w:val="006F1253"/>
    <w:rsid w:val="006F1537"/>
    <w:rsid w:val="006F2C7A"/>
    <w:rsid w:val="006F302D"/>
    <w:rsid w:val="006F33A5"/>
    <w:rsid w:val="006F3788"/>
    <w:rsid w:val="006F4048"/>
    <w:rsid w:val="006F414F"/>
    <w:rsid w:val="006F508D"/>
    <w:rsid w:val="006F5526"/>
    <w:rsid w:val="006F57F3"/>
    <w:rsid w:val="006F59F1"/>
    <w:rsid w:val="006F5C01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5CA"/>
    <w:rsid w:val="00702988"/>
    <w:rsid w:val="00703BE1"/>
    <w:rsid w:val="00703E5A"/>
    <w:rsid w:val="007043A3"/>
    <w:rsid w:val="007045A5"/>
    <w:rsid w:val="00704D2C"/>
    <w:rsid w:val="00705787"/>
    <w:rsid w:val="00705BE3"/>
    <w:rsid w:val="0070610B"/>
    <w:rsid w:val="00706250"/>
    <w:rsid w:val="00706B1A"/>
    <w:rsid w:val="00707FE4"/>
    <w:rsid w:val="00710066"/>
    <w:rsid w:val="0071036D"/>
    <w:rsid w:val="007109B7"/>
    <w:rsid w:val="00710CEC"/>
    <w:rsid w:val="00711760"/>
    <w:rsid w:val="00711AC7"/>
    <w:rsid w:val="00711BF7"/>
    <w:rsid w:val="00712059"/>
    <w:rsid w:val="0071240F"/>
    <w:rsid w:val="007129CB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313C"/>
    <w:rsid w:val="00723EB5"/>
    <w:rsid w:val="00724544"/>
    <w:rsid w:val="00724C31"/>
    <w:rsid w:val="00724C6E"/>
    <w:rsid w:val="0072573A"/>
    <w:rsid w:val="00725B27"/>
    <w:rsid w:val="00725CD3"/>
    <w:rsid w:val="00726072"/>
    <w:rsid w:val="007262B9"/>
    <w:rsid w:val="00726E6D"/>
    <w:rsid w:val="007309EF"/>
    <w:rsid w:val="00731032"/>
    <w:rsid w:val="007317E6"/>
    <w:rsid w:val="007333C2"/>
    <w:rsid w:val="007336B8"/>
    <w:rsid w:val="007338E2"/>
    <w:rsid w:val="00733C8B"/>
    <w:rsid w:val="00733CCD"/>
    <w:rsid w:val="007347BD"/>
    <w:rsid w:val="00734C88"/>
    <w:rsid w:val="007350FA"/>
    <w:rsid w:val="007354F9"/>
    <w:rsid w:val="0073553F"/>
    <w:rsid w:val="00735A5D"/>
    <w:rsid w:val="00736D25"/>
    <w:rsid w:val="007372AE"/>
    <w:rsid w:val="00737C2A"/>
    <w:rsid w:val="00740789"/>
    <w:rsid w:val="00740935"/>
    <w:rsid w:val="0074138A"/>
    <w:rsid w:val="00741550"/>
    <w:rsid w:val="00742339"/>
    <w:rsid w:val="00742377"/>
    <w:rsid w:val="007425D1"/>
    <w:rsid w:val="007427D0"/>
    <w:rsid w:val="00743396"/>
    <w:rsid w:val="00743521"/>
    <w:rsid w:val="00743DBF"/>
    <w:rsid w:val="007446E8"/>
    <w:rsid w:val="0074474C"/>
    <w:rsid w:val="00744B32"/>
    <w:rsid w:val="007451F2"/>
    <w:rsid w:val="00745219"/>
    <w:rsid w:val="00745272"/>
    <w:rsid w:val="00746042"/>
    <w:rsid w:val="007464BD"/>
    <w:rsid w:val="00746526"/>
    <w:rsid w:val="00746663"/>
    <w:rsid w:val="00746C3B"/>
    <w:rsid w:val="0074761E"/>
    <w:rsid w:val="00747AED"/>
    <w:rsid w:val="00747DE8"/>
    <w:rsid w:val="0075038E"/>
    <w:rsid w:val="007503A8"/>
    <w:rsid w:val="00750FD3"/>
    <w:rsid w:val="00751475"/>
    <w:rsid w:val="007526AF"/>
    <w:rsid w:val="007527AC"/>
    <w:rsid w:val="00752CD0"/>
    <w:rsid w:val="007530F1"/>
    <w:rsid w:val="00753293"/>
    <w:rsid w:val="00753776"/>
    <w:rsid w:val="007537BB"/>
    <w:rsid w:val="00753993"/>
    <w:rsid w:val="00754288"/>
    <w:rsid w:val="00754A6D"/>
    <w:rsid w:val="00754EDD"/>
    <w:rsid w:val="00755194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609"/>
    <w:rsid w:val="0077783A"/>
    <w:rsid w:val="00777DCE"/>
    <w:rsid w:val="007803CF"/>
    <w:rsid w:val="00780566"/>
    <w:rsid w:val="00780A49"/>
    <w:rsid w:val="007812E3"/>
    <w:rsid w:val="007815A8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B0583"/>
    <w:rsid w:val="007B0903"/>
    <w:rsid w:val="007B0E14"/>
    <w:rsid w:val="007B1811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757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D41"/>
    <w:rsid w:val="007C1E93"/>
    <w:rsid w:val="007C22BC"/>
    <w:rsid w:val="007C2AE9"/>
    <w:rsid w:val="007C302E"/>
    <w:rsid w:val="007C30D7"/>
    <w:rsid w:val="007C3397"/>
    <w:rsid w:val="007C36E2"/>
    <w:rsid w:val="007C3E59"/>
    <w:rsid w:val="007C3E6A"/>
    <w:rsid w:val="007C40FF"/>
    <w:rsid w:val="007C43EF"/>
    <w:rsid w:val="007C4411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B65"/>
    <w:rsid w:val="007D6877"/>
    <w:rsid w:val="007D6D43"/>
    <w:rsid w:val="007D6FB0"/>
    <w:rsid w:val="007D72BF"/>
    <w:rsid w:val="007D774A"/>
    <w:rsid w:val="007D7793"/>
    <w:rsid w:val="007D7824"/>
    <w:rsid w:val="007E00CC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66E7"/>
    <w:rsid w:val="007E7677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379"/>
    <w:rsid w:val="007F33E6"/>
    <w:rsid w:val="007F37DA"/>
    <w:rsid w:val="007F38FE"/>
    <w:rsid w:val="007F3C46"/>
    <w:rsid w:val="007F3F02"/>
    <w:rsid w:val="007F4250"/>
    <w:rsid w:val="007F42AE"/>
    <w:rsid w:val="007F42C8"/>
    <w:rsid w:val="007F4AA7"/>
    <w:rsid w:val="007F5850"/>
    <w:rsid w:val="007F59E5"/>
    <w:rsid w:val="007F5BC9"/>
    <w:rsid w:val="007F5D89"/>
    <w:rsid w:val="007F5EA8"/>
    <w:rsid w:val="007F629F"/>
    <w:rsid w:val="007F6992"/>
    <w:rsid w:val="007F7BC5"/>
    <w:rsid w:val="007F7F8C"/>
    <w:rsid w:val="00800907"/>
    <w:rsid w:val="008009E3"/>
    <w:rsid w:val="00800BFB"/>
    <w:rsid w:val="00800C45"/>
    <w:rsid w:val="00801BE3"/>
    <w:rsid w:val="008023D7"/>
    <w:rsid w:val="00802AED"/>
    <w:rsid w:val="00803098"/>
    <w:rsid w:val="008030E1"/>
    <w:rsid w:val="0080415E"/>
    <w:rsid w:val="0080418C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62F"/>
    <w:rsid w:val="008077E1"/>
    <w:rsid w:val="008079F4"/>
    <w:rsid w:val="00807A04"/>
    <w:rsid w:val="008113CC"/>
    <w:rsid w:val="0081321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0EC9"/>
    <w:rsid w:val="00821212"/>
    <w:rsid w:val="008221F0"/>
    <w:rsid w:val="008224F1"/>
    <w:rsid w:val="00822BAF"/>
    <w:rsid w:val="00822BF6"/>
    <w:rsid w:val="00822CAB"/>
    <w:rsid w:val="00823027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3A1C"/>
    <w:rsid w:val="00833BED"/>
    <w:rsid w:val="00834041"/>
    <w:rsid w:val="00834256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10BA"/>
    <w:rsid w:val="0084119D"/>
    <w:rsid w:val="0084216F"/>
    <w:rsid w:val="00842408"/>
    <w:rsid w:val="008427C0"/>
    <w:rsid w:val="008437A2"/>
    <w:rsid w:val="00843B45"/>
    <w:rsid w:val="00843D26"/>
    <w:rsid w:val="00844D48"/>
    <w:rsid w:val="0084574C"/>
    <w:rsid w:val="00845AC5"/>
    <w:rsid w:val="00845ADD"/>
    <w:rsid w:val="00846E4A"/>
    <w:rsid w:val="00847580"/>
    <w:rsid w:val="00850034"/>
    <w:rsid w:val="008505BF"/>
    <w:rsid w:val="0085165C"/>
    <w:rsid w:val="008519CA"/>
    <w:rsid w:val="00851D34"/>
    <w:rsid w:val="008526FE"/>
    <w:rsid w:val="00852914"/>
    <w:rsid w:val="00853211"/>
    <w:rsid w:val="0085377D"/>
    <w:rsid w:val="00853A12"/>
    <w:rsid w:val="00853D5E"/>
    <w:rsid w:val="00854423"/>
    <w:rsid w:val="008546C7"/>
    <w:rsid w:val="008553D5"/>
    <w:rsid w:val="00856220"/>
    <w:rsid w:val="00856A3A"/>
    <w:rsid w:val="00856D7F"/>
    <w:rsid w:val="00856E61"/>
    <w:rsid w:val="00857EBB"/>
    <w:rsid w:val="008602A5"/>
    <w:rsid w:val="00861069"/>
    <w:rsid w:val="00861664"/>
    <w:rsid w:val="00861CDA"/>
    <w:rsid w:val="00862729"/>
    <w:rsid w:val="00862AAE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B0A"/>
    <w:rsid w:val="00867DE7"/>
    <w:rsid w:val="00870067"/>
    <w:rsid w:val="0087037C"/>
    <w:rsid w:val="00870AAA"/>
    <w:rsid w:val="00870AAE"/>
    <w:rsid w:val="00870B7B"/>
    <w:rsid w:val="00870D05"/>
    <w:rsid w:val="00872CCB"/>
    <w:rsid w:val="00872E9C"/>
    <w:rsid w:val="008731AD"/>
    <w:rsid w:val="008731CB"/>
    <w:rsid w:val="00873781"/>
    <w:rsid w:val="00874351"/>
    <w:rsid w:val="008754F5"/>
    <w:rsid w:val="00875D91"/>
    <w:rsid w:val="00876033"/>
    <w:rsid w:val="008770EB"/>
    <w:rsid w:val="008776B8"/>
    <w:rsid w:val="00877753"/>
    <w:rsid w:val="0087775A"/>
    <w:rsid w:val="00877A46"/>
    <w:rsid w:val="00877CB1"/>
    <w:rsid w:val="00877DEB"/>
    <w:rsid w:val="008804AA"/>
    <w:rsid w:val="0088103E"/>
    <w:rsid w:val="00881419"/>
    <w:rsid w:val="00881505"/>
    <w:rsid w:val="00881DB3"/>
    <w:rsid w:val="00881F9C"/>
    <w:rsid w:val="00882184"/>
    <w:rsid w:val="00882BDC"/>
    <w:rsid w:val="00884371"/>
    <w:rsid w:val="00884E6C"/>
    <w:rsid w:val="0088517D"/>
    <w:rsid w:val="00885200"/>
    <w:rsid w:val="00886067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9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25A"/>
    <w:rsid w:val="008A26F4"/>
    <w:rsid w:val="008A276D"/>
    <w:rsid w:val="008A2E48"/>
    <w:rsid w:val="008A31C5"/>
    <w:rsid w:val="008A366D"/>
    <w:rsid w:val="008A39F1"/>
    <w:rsid w:val="008A4290"/>
    <w:rsid w:val="008A42A1"/>
    <w:rsid w:val="008A494B"/>
    <w:rsid w:val="008A4C81"/>
    <w:rsid w:val="008A6B0D"/>
    <w:rsid w:val="008A710C"/>
    <w:rsid w:val="008A71F4"/>
    <w:rsid w:val="008A7827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40A"/>
    <w:rsid w:val="008B36C0"/>
    <w:rsid w:val="008B3725"/>
    <w:rsid w:val="008B44A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B77DA"/>
    <w:rsid w:val="008C0541"/>
    <w:rsid w:val="008C0A07"/>
    <w:rsid w:val="008C1219"/>
    <w:rsid w:val="008C1999"/>
    <w:rsid w:val="008C1ED9"/>
    <w:rsid w:val="008C232D"/>
    <w:rsid w:val="008C29AD"/>
    <w:rsid w:val="008C2BFD"/>
    <w:rsid w:val="008C2C3D"/>
    <w:rsid w:val="008C2EF9"/>
    <w:rsid w:val="008C3082"/>
    <w:rsid w:val="008C3108"/>
    <w:rsid w:val="008C3275"/>
    <w:rsid w:val="008C331D"/>
    <w:rsid w:val="008C355A"/>
    <w:rsid w:val="008C36CA"/>
    <w:rsid w:val="008C41B6"/>
    <w:rsid w:val="008C44E1"/>
    <w:rsid w:val="008C4527"/>
    <w:rsid w:val="008C49E6"/>
    <w:rsid w:val="008C50C1"/>
    <w:rsid w:val="008C55BA"/>
    <w:rsid w:val="008C56E0"/>
    <w:rsid w:val="008C5D60"/>
    <w:rsid w:val="008C5E50"/>
    <w:rsid w:val="008C66C4"/>
    <w:rsid w:val="008C6B2D"/>
    <w:rsid w:val="008C6C58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7DC"/>
    <w:rsid w:val="008D3BBA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299"/>
    <w:rsid w:val="008E047C"/>
    <w:rsid w:val="008E04C5"/>
    <w:rsid w:val="008E0B07"/>
    <w:rsid w:val="008E10DD"/>
    <w:rsid w:val="008E1825"/>
    <w:rsid w:val="008E18F2"/>
    <w:rsid w:val="008E1C95"/>
    <w:rsid w:val="008E2617"/>
    <w:rsid w:val="008E3369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5EB4"/>
    <w:rsid w:val="008E62A7"/>
    <w:rsid w:val="008E653D"/>
    <w:rsid w:val="008E6F50"/>
    <w:rsid w:val="008E73C2"/>
    <w:rsid w:val="008E73DF"/>
    <w:rsid w:val="008E75B4"/>
    <w:rsid w:val="008E7A7D"/>
    <w:rsid w:val="008E7B3B"/>
    <w:rsid w:val="008F01B1"/>
    <w:rsid w:val="008F05B1"/>
    <w:rsid w:val="008F0875"/>
    <w:rsid w:val="008F0E64"/>
    <w:rsid w:val="008F0F25"/>
    <w:rsid w:val="008F0F3B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876"/>
    <w:rsid w:val="008F5D2B"/>
    <w:rsid w:val="008F5D9A"/>
    <w:rsid w:val="008F617D"/>
    <w:rsid w:val="008F635A"/>
    <w:rsid w:val="008F645F"/>
    <w:rsid w:val="008F6761"/>
    <w:rsid w:val="008F6835"/>
    <w:rsid w:val="008F6DEE"/>
    <w:rsid w:val="008F7156"/>
    <w:rsid w:val="008F788A"/>
    <w:rsid w:val="008F7F25"/>
    <w:rsid w:val="0090007A"/>
    <w:rsid w:val="00900765"/>
    <w:rsid w:val="00900C9C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51E1"/>
    <w:rsid w:val="00905A0F"/>
    <w:rsid w:val="00905AA7"/>
    <w:rsid w:val="00905B9D"/>
    <w:rsid w:val="0090698C"/>
    <w:rsid w:val="009108AD"/>
    <w:rsid w:val="009108ED"/>
    <w:rsid w:val="00910C89"/>
    <w:rsid w:val="00910D78"/>
    <w:rsid w:val="0091118B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453"/>
    <w:rsid w:val="00915F83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AB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B90"/>
    <w:rsid w:val="009405EC"/>
    <w:rsid w:val="009416E7"/>
    <w:rsid w:val="009431A3"/>
    <w:rsid w:val="00943433"/>
    <w:rsid w:val="009439DB"/>
    <w:rsid w:val="00943AA3"/>
    <w:rsid w:val="00943CF9"/>
    <w:rsid w:val="00943D63"/>
    <w:rsid w:val="00943EB1"/>
    <w:rsid w:val="00944018"/>
    <w:rsid w:val="00944AD0"/>
    <w:rsid w:val="00945983"/>
    <w:rsid w:val="00945B48"/>
    <w:rsid w:val="00946467"/>
    <w:rsid w:val="0094752A"/>
    <w:rsid w:val="009479D6"/>
    <w:rsid w:val="00947AEA"/>
    <w:rsid w:val="00947AFF"/>
    <w:rsid w:val="00950138"/>
    <w:rsid w:val="009507CC"/>
    <w:rsid w:val="00950CDE"/>
    <w:rsid w:val="00950EBE"/>
    <w:rsid w:val="0095136A"/>
    <w:rsid w:val="00951604"/>
    <w:rsid w:val="0095166F"/>
    <w:rsid w:val="0095183B"/>
    <w:rsid w:val="00951BCA"/>
    <w:rsid w:val="00951C49"/>
    <w:rsid w:val="00951D45"/>
    <w:rsid w:val="00951FCA"/>
    <w:rsid w:val="009527FE"/>
    <w:rsid w:val="00952953"/>
    <w:rsid w:val="009529D0"/>
    <w:rsid w:val="00952BF7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403"/>
    <w:rsid w:val="009604ED"/>
    <w:rsid w:val="00960717"/>
    <w:rsid w:val="00960992"/>
    <w:rsid w:val="00961216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5E75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0DAC"/>
    <w:rsid w:val="009819D7"/>
    <w:rsid w:val="00981EBC"/>
    <w:rsid w:val="00982CDD"/>
    <w:rsid w:val="00982CED"/>
    <w:rsid w:val="00983448"/>
    <w:rsid w:val="009834EF"/>
    <w:rsid w:val="0098369E"/>
    <w:rsid w:val="009836D9"/>
    <w:rsid w:val="00983AAA"/>
    <w:rsid w:val="00983BE6"/>
    <w:rsid w:val="00983CF4"/>
    <w:rsid w:val="0098433D"/>
    <w:rsid w:val="0098507A"/>
    <w:rsid w:val="009850BB"/>
    <w:rsid w:val="009856C3"/>
    <w:rsid w:val="00985F2A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4C6E"/>
    <w:rsid w:val="0099518E"/>
    <w:rsid w:val="00995727"/>
    <w:rsid w:val="00995A0B"/>
    <w:rsid w:val="00995B83"/>
    <w:rsid w:val="00996820"/>
    <w:rsid w:val="00997551"/>
    <w:rsid w:val="009A09EC"/>
    <w:rsid w:val="009A0BC9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70A"/>
    <w:rsid w:val="009A6A46"/>
    <w:rsid w:val="009A6C27"/>
    <w:rsid w:val="009A6CD1"/>
    <w:rsid w:val="009A6E4E"/>
    <w:rsid w:val="009A6EF3"/>
    <w:rsid w:val="009A7033"/>
    <w:rsid w:val="009A759A"/>
    <w:rsid w:val="009A7866"/>
    <w:rsid w:val="009A7D20"/>
    <w:rsid w:val="009B008B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1B4"/>
    <w:rsid w:val="009B43D8"/>
    <w:rsid w:val="009B4BDF"/>
    <w:rsid w:val="009B5560"/>
    <w:rsid w:val="009B55EC"/>
    <w:rsid w:val="009B5645"/>
    <w:rsid w:val="009B5691"/>
    <w:rsid w:val="009B58D9"/>
    <w:rsid w:val="009B5966"/>
    <w:rsid w:val="009B5988"/>
    <w:rsid w:val="009B5CFD"/>
    <w:rsid w:val="009B615E"/>
    <w:rsid w:val="009B73B9"/>
    <w:rsid w:val="009B77F8"/>
    <w:rsid w:val="009B7AB4"/>
    <w:rsid w:val="009B7B8B"/>
    <w:rsid w:val="009B7E43"/>
    <w:rsid w:val="009C0839"/>
    <w:rsid w:val="009C0DD9"/>
    <w:rsid w:val="009C1239"/>
    <w:rsid w:val="009C17E2"/>
    <w:rsid w:val="009C2251"/>
    <w:rsid w:val="009C23D7"/>
    <w:rsid w:val="009C248C"/>
    <w:rsid w:val="009C24D2"/>
    <w:rsid w:val="009C26B0"/>
    <w:rsid w:val="009C2AC4"/>
    <w:rsid w:val="009C31B4"/>
    <w:rsid w:val="009C3FC1"/>
    <w:rsid w:val="009C4317"/>
    <w:rsid w:val="009C43E6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B4E"/>
    <w:rsid w:val="009D4F07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4C0E"/>
    <w:rsid w:val="009E607F"/>
    <w:rsid w:val="009E6ECC"/>
    <w:rsid w:val="009E7814"/>
    <w:rsid w:val="009E7EC2"/>
    <w:rsid w:val="009F0081"/>
    <w:rsid w:val="009F0850"/>
    <w:rsid w:val="009F1622"/>
    <w:rsid w:val="009F18B4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6D"/>
    <w:rsid w:val="009F4280"/>
    <w:rsid w:val="009F42C3"/>
    <w:rsid w:val="009F4572"/>
    <w:rsid w:val="009F486B"/>
    <w:rsid w:val="009F498A"/>
    <w:rsid w:val="009F4A73"/>
    <w:rsid w:val="009F4C96"/>
    <w:rsid w:val="009F54EC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1F7D"/>
    <w:rsid w:val="00A02376"/>
    <w:rsid w:val="00A024EF"/>
    <w:rsid w:val="00A0305E"/>
    <w:rsid w:val="00A031D3"/>
    <w:rsid w:val="00A03503"/>
    <w:rsid w:val="00A03AAB"/>
    <w:rsid w:val="00A04CBA"/>
    <w:rsid w:val="00A04E19"/>
    <w:rsid w:val="00A0529B"/>
    <w:rsid w:val="00A055F5"/>
    <w:rsid w:val="00A05D72"/>
    <w:rsid w:val="00A05EFE"/>
    <w:rsid w:val="00A05F8D"/>
    <w:rsid w:val="00A0631C"/>
    <w:rsid w:val="00A069E4"/>
    <w:rsid w:val="00A06AB5"/>
    <w:rsid w:val="00A06BD3"/>
    <w:rsid w:val="00A06DAF"/>
    <w:rsid w:val="00A07199"/>
    <w:rsid w:val="00A07516"/>
    <w:rsid w:val="00A07D73"/>
    <w:rsid w:val="00A07F91"/>
    <w:rsid w:val="00A10573"/>
    <w:rsid w:val="00A10820"/>
    <w:rsid w:val="00A10992"/>
    <w:rsid w:val="00A12004"/>
    <w:rsid w:val="00A12962"/>
    <w:rsid w:val="00A13215"/>
    <w:rsid w:val="00A14314"/>
    <w:rsid w:val="00A14425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86"/>
    <w:rsid w:val="00A21399"/>
    <w:rsid w:val="00A21451"/>
    <w:rsid w:val="00A21CE0"/>
    <w:rsid w:val="00A228E1"/>
    <w:rsid w:val="00A22B74"/>
    <w:rsid w:val="00A2415D"/>
    <w:rsid w:val="00A25011"/>
    <w:rsid w:val="00A25E58"/>
    <w:rsid w:val="00A26041"/>
    <w:rsid w:val="00A26601"/>
    <w:rsid w:val="00A2665F"/>
    <w:rsid w:val="00A27F81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D60"/>
    <w:rsid w:val="00A36E47"/>
    <w:rsid w:val="00A37AC0"/>
    <w:rsid w:val="00A37CB9"/>
    <w:rsid w:val="00A40AAB"/>
    <w:rsid w:val="00A41866"/>
    <w:rsid w:val="00A42131"/>
    <w:rsid w:val="00A42DF7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678"/>
    <w:rsid w:val="00A508F8"/>
    <w:rsid w:val="00A524A9"/>
    <w:rsid w:val="00A538F2"/>
    <w:rsid w:val="00A5391C"/>
    <w:rsid w:val="00A540B9"/>
    <w:rsid w:val="00A540BB"/>
    <w:rsid w:val="00A54494"/>
    <w:rsid w:val="00A54925"/>
    <w:rsid w:val="00A54946"/>
    <w:rsid w:val="00A55A69"/>
    <w:rsid w:val="00A55DBD"/>
    <w:rsid w:val="00A5619B"/>
    <w:rsid w:val="00A568C5"/>
    <w:rsid w:val="00A56BDD"/>
    <w:rsid w:val="00A60088"/>
    <w:rsid w:val="00A6078A"/>
    <w:rsid w:val="00A60BB0"/>
    <w:rsid w:val="00A60F23"/>
    <w:rsid w:val="00A60FCD"/>
    <w:rsid w:val="00A611AA"/>
    <w:rsid w:val="00A61267"/>
    <w:rsid w:val="00A613E4"/>
    <w:rsid w:val="00A61691"/>
    <w:rsid w:val="00A618DC"/>
    <w:rsid w:val="00A61AF8"/>
    <w:rsid w:val="00A61D66"/>
    <w:rsid w:val="00A61DD3"/>
    <w:rsid w:val="00A61F0D"/>
    <w:rsid w:val="00A621C1"/>
    <w:rsid w:val="00A630C4"/>
    <w:rsid w:val="00A630FF"/>
    <w:rsid w:val="00A639CC"/>
    <w:rsid w:val="00A64EA8"/>
    <w:rsid w:val="00A64F1D"/>
    <w:rsid w:val="00A65B38"/>
    <w:rsid w:val="00A662B7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31A8"/>
    <w:rsid w:val="00A74666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77EC9"/>
    <w:rsid w:val="00A80D33"/>
    <w:rsid w:val="00A80DBE"/>
    <w:rsid w:val="00A80FD5"/>
    <w:rsid w:val="00A81E69"/>
    <w:rsid w:val="00A827A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7C4"/>
    <w:rsid w:val="00AA08AF"/>
    <w:rsid w:val="00AA0ABF"/>
    <w:rsid w:val="00AA0FB9"/>
    <w:rsid w:val="00AA12C7"/>
    <w:rsid w:val="00AA2161"/>
    <w:rsid w:val="00AA3AE4"/>
    <w:rsid w:val="00AA43C4"/>
    <w:rsid w:val="00AA43FF"/>
    <w:rsid w:val="00AA4C3B"/>
    <w:rsid w:val="00AA4FD4"/>
    <w:rsid w:val="00AA5FC7"/>
    <w:rsid w:val="00AA635E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FDA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AD9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577E"/>
    <w:rsid w:val="00AE5CA1"/>
    <w:rsid w:val="00AE62EC"/>
    <w:rsid w:val="00AE692E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467"/>
    <w:rsid w:val="00B00AD8"/>
    <w:rsid w:val="00B0238B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983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17AB"/>
    <w:rsid w:val="00B12DE8"/>
    <w:rsid w:val="00B12F02"/>
    <w:rsid w:val="00B130E3"/>
    <w:rsid w:val="00B13626"/>
    <w:rsid w:val="00B145BA"/>
    <w:rsid w:val="00B14D12"/>
    <w:rsid w:val="00B159D4"/>
    <w:rsid w:val="00B167A7"/>
    <w:rsid w:val="00B16917"/>
    <w:rsid w:val="00B16BA7"/>
    <w:rsid w:val="00B17259"/>
    <w:rsid w:val="00B17295"/>
    <w:rsid w:val="00B17C42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258"/>
    <w:rsid w:val="00B21367"/>
    <w:rsid w:val="00B21963"/>
    <w:rsid w:val="00B220FB"/>
    <w:rsid w:val="00B221DD"/>
    <w:rsid w:val="00B22635"/>
    <w:rsid w:val="00B2404B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59"/>
    <w:rsid w:val="00B26B76"/>
    <w:rsid w:val="00B26C84"/>
    <w:rsid w:val="00B26E9C"/>
    <w:rsid w:val="00B275DE"/>
    <w:rsid w:val="00B2765E"/>
    <w:rsid w:val="00B2768A"/>
    <w:rsid w:val="00B27B8A"/>
    <w:rsid w:val="00B27E2C"/>
    <w:rsid w:val="00B303FC"/>
    <w:rsid w:val="00B306BF"/>
    <w:rsid w:val="00B30859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BD"/>
    <w:rsid w:val="00B328F3"/>
    <w:rsid w:val="00B32F98"/>
    <w:rsid w:val="00B331A7"/>
    <w:rsid w:val="00B331AE"/>
    <w:rsid w:val="00B33373"/>
    <w:rsid w:val="00B337CF"/>
    <w:rsid w:val="00B33A60"/>
    <w:rsid w:val="00B33E9F"/>
    <w:rsid w:val="00B343D1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29FC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BA0"/>
    <w:rsid w:val="00B4506F"/>
    <w:rsid w:val="00B46AC4"/>
    <w:rsid w:val="00B46DFE"/>
    <w:rsid w:val="00B47406"/>
    <w:rsid w:val="00B4744C"/>
    <w:rsid w:val="00B47535"/>
    <w:rsid w:val="00B50476"/>
    <w:rsid w:val="00B50782"/>
    <w:rsid w:val="00B507FD"/>
    <w:rsid w:val="00B51928"/>
    <w:rsid w:val="00B51B44"/>
    <w:rsid w:val="00B51C93"/>
    <w:rsid w:val="00B5224D"/>
    <w:rsid w:val="00B52DC7"/>
    <w:rsid w:val="00B5324C"/>
    <w:rsid w:val="00B539AC"/>
    <w:rsid w:val="00B53C6D"/>
    <w:rsid w:val="00B54018"/>
    <w:rsid w:val="00B544BA"/>
    <w:rsid w:val="00B54526"/>
    <w:rsid w:val="00B55E3A"/>
    <w:rsid w:val="00B55ED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471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1EA4"/>
    <w:rsid w:val="00B729E4"/>
    <w:rsid w:val="00B72BED"/>
    <w:rsid w:val="00B72C16"/>
    <w:rsid w:val="00B72CCE"/>
    <w:rsid w:val="00B72E61"/>
    <w:rsid w:val="00B73042"/>
    <w:rsid w:val="00B73806"/>
    <w:rsid w:val="00B73D19"/>
    <w:rsid w:val="00B73D78"/>
    <w:rsid w:val="00B73FDF"/>
    <w:rsid w:val="00B7441B"/>
    <w:rsid w:val="00B745F9"/>
    <w:rsid w:val="00B74C03"/>
    <w:rsid w:val="00B75224"/>
    <w:rsid w:val="00B75967"/>
    <w:rsid w:val="00B75D11"/>
    <w:rsid w:val="00B76437"/>
    <w:rsid w:val="00B7682A"/>
    <w:rsid w:val="00B76B56"/>
    <w:rsid w:val="00B778A2"/>
    <w:rsid w:val="00B80641"/>
    <w:rsid w:val="00B8067A"/>
    <w:rsid w:val="00B80938"/>
    <w:rsid w:val="00B81543"/>
    <w:rsid w:val="00B81B15"/>
    <w:rsid w:val="00B81BF4"/>
    <w:rsid w:val="00B820C3"/>
    <w:rsid w:val="00B820C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A65"/>
    <w:rsid w:val="00B87B5A"/>
    <w:rsid w:val="00B87BFF"/>
    <w:rsid w:val="00B87EF3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60E6"/>
    <w:rsid w:val="00B966BE"/>
    <w:rsid w:val="00B96EE7"/>
    <w:rsid w:val="00B97054"/>
    <w:rsid w:val="00B9735A"/>
    <w:rsid w:val="00B97C7B"/>
    <w:rsid w:val="00BA0B29"/>
    <w:rsid w:val="00BA0D06"/>
    <w:rsid w:val="00BA13B1"/>
    <w:rsid w:val="00BA1606"/>
    <w:rsid w:val="00BA1BF2"/>
    <w:rsid w:val="00BA1C98"/>
    <w:rsid w:val="00BA215C"/>
    <w:rsid w:val="00BA21F3"/>
    <w:rsid w:val="00BA22B6"/>
    <w:rsid w:val="00BA271B"/>
    <w:rsid w:val="00BA2B63"/>
    <w:rsid w:val="00BA30A8"/>
    <w:rsid w:val="00BA33E6"/>
    <w:rsid w:val="00BA354D"/>
    <w:rsid w:val="00BA3DEF"/>
    <w:rsid w:val="00BA40AE"/>
    <w:rsid w:val="00BA48A8"/>
    <w:rsid w:val="00BA4B31"/>
    <w:rsid w:val="00BA6373"/>
    <w:rsid w:val="00BA664E"/>
    <w:rsid w:val="00BA6A21"/>
    <w:rsid w:val="00BA75FA"/>
    <w:rsid w:val="00BB00A3"/>
    <w:rsid w:val="00BB0301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DE8"/>
    <w:rsid w:val="00BB3FF6"/>
    <w:rsid w:val="00BB49F0"/>
    <w:rsid w:val="00BB51D6"/>
    <w:rsid w:val="00BB5425"/>
    <w:rsid w:val="00BB56AE"/>
    <w:rsid w:val="00BB59AC"/>
    <w:rsid w:val="00BB5A42"/>
    <w:rsid w:val="00BB6623"/>
    <w:rsid w:val="00BB67ED"/>
    <w:rsid w:val="00BB7281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111"/>
    <w:rsid w:val="00BC26A8"/>
    <w:rsid w:val="00BC27E3"/>
    <w:rsid w:val="00BC2967"/>
    <w:rsid w:val="00BC2D1D"/>
    <w:rsid w:val="00BC2E31"/>
    <w:rsid w:val="00BC3262"/>
    <w:rsid w:val="00BC35E3"/>
    <w:rsid w:val="00BC38B7"/>
    <w:rsid w:val="00BC3A2F"/>
    <w:rsid w:val="00BC3A7B"/>
    <w:rsid w:val="00BC3FC2"/>
    <w:rsid w:val="00BC4304"/>
    <w:rsid w:val="00BC4F06"/>
    <w:rsid w:val="00BC50BB"/>
    <w:rsid w:val="00BC5476"/>
    <w:rsid w:val="00BC5E82"/>
    <w:rsid w:val="00BC5F7C"/>
    <w:rsid w:val="00BC6047"/>
    <w:rsid w:val="00BC63EC"/>
    <w:rsid w:val="00BC668C"/>
    <w:rsid w:val="00BC7076"/>
    <w:rsid w:val="00BC7659"/>
    <w:rsid w:val="00BD028D"/>
    <w:rsid w:val="00BD097D"/>
    <w:rsid w:val="00BD0997"/>
    <w:rsid w:val="00BD0CA6"/>
    <w:rsid w:val="00BD131B"/>
    <w:rsid w:val="00BD16F9"/>
    <w:rsid w:val="00BD1E4C"/>
    <w:rsid w:val="00BD26E1"/>
    <w:rsid w:val="00BD2C44"/>
    <w:rsid w:val="00BD300E"/>
    <w:rsid w:val="00BD3ACB"/>
    <w:rsid w:val="00BD3EC8"/>
    <w:rsid w:val="00BD4208"/>
    <w:rsid w:val="00BD443A"/>
    <w:rsid w:val="00BD4C40"/>
    <w:rsid w:val="00BD4CFF"/>
    <w:rsid w:val="00BD54E0"/>
    <w:rsid w:val="00BD550E"/>
    <w:rsid w:val="00BD5855"/>
    <w:rsid w:val="00BD5AB7"/>
    <w:rsid w:val="00BD5CCD"/>
    <w:rsid w:val="00BD61D1"/>
    <w:rsid w:val="00BD65DB"/>
    <w:rsid w:val="00BD75A5"/>
    <w:rsid w:val="00BD7AA7"/>
    <w:rsid w:val="00BE0041"/>
    <w:rsid w:val="00BE0587"/>
    <w:rsid w:val="00BE1662"/>
    <w:rsid w:val="00BE1A8F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3AA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1138"/>
    <w:rsid w:val="00BF13CC"/>
    <w:rsid w:val="00BF13E3"/>
    <w:rsid w:val="00BF189D"/>
    <w:rsid w:val="00BF194D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DE6"/>
    <w:rsid w:val="00C0091A"/>
    <w:rsid w:val="00C009DE"/>
    <w:rsid w:val="00C00B9E"/>
    <w:rsid w:val="00C00BD4"/>
    <w:rsid w:val="00C01D0B"/>
    <w:rsid w:val="00C02205"/>
    <w:rsid w:val="00C02D9A"/>
    <w:rsid w:val="00C03217"/>
    <w:rsid w:val="00C03472"/>
    <w:rsid w:val="00C04DFF"/>
    <w:rsid w:val="00C05612"/>
    <w:rsid w:val="00C05D26"/>
    <w:rsid w:val="00C0615B"/>
    <w:rsid w:val="00C06728"/>
    <w:rsid w:val="00C06B86"/>
    <w:rsid w:val="00C06D05"/>
    <w:rsid w:val="00C06D75"/>
    <w:rsid w:val="00C07E77"/>
    <w:rsid w:val="00C07FCE"/>
    <w:rsid w:val="00C1005E"/>
    <w:rsid w:val="00C107C5"/>
    <w:rsid w:val="00C10FC3"/>
    <w:rsid w:val="00C116C3"/>
    <w:rsid w:val="00C11758"/>
    <w:rsid w:val="00C11B40"/>
    <w:rsid w:val="00C120FB"/>
    <w:rsid w:val="00C12139"/>
    <w:rsid w:val="00C12AF9"/>
    <w:rsid w:val="00C12D79"/>
    <w:rsid w:val="00C12EC7"/>
    <w:rsid w:val="00C13922"/>
    <w:rsid w:val="00C13E11"/>
    <w:rsid w:val="00C14022"/>
    <w:rsid w:val="00C14795"/>
    <w:rsid w:val="00C15C90"/>
    <w:rsid w:val="00C16CF6"/>
    <w:rsid w:val="00C16DD4"/>
    <w:rsid w:val="00C174F2"/>
    <w:rsid w:val="00C17522"/>
    <w:rsid w:val="00C17A09"/>
    <w:rsid w:val="00C17BFD"/>
    <w:rsid w:val="00C17D9A"/>
    <w:rsid w:val="00C17DA4"/>
    <w:rsid w:val="00C20924"/>
    <w:rsid w:val="00C21449"/>
    <w:rsid w:val="00C218B8"/>
    <w:rsid w:val="00C225CC"/>
    <w:rsid w:val="00C22621"/>
    <w:rsid w:val="00C22E98"/>
    <w:rsid w:val="00C2338F"/>
    <w:rsid w:val="00C234DB"/>
    <w:rsid w:val="00C236AA"/>
    <w:rsid w:val="00C24124"/>
    <w:rsid w:val="00C243A6"/>
    <w:rsid w:val="00C245D7"/>
    <w:rsid w:val="00C24F56"/>
    <w:rsid w:val="00C251C3"/>
    <w:rsid w:val="00C256FF"/>
    <w:rsid w:val="00C2613E"/>
    <w:rsid w:val="00C2652F"/>
    <w:rsid w:val="00C268C3"/>
    <w:rsid w:val="00C26EEC"/>
    <w:rsid w:val="00C2709E"/>
    <w:rsid w:val="00C27234"/>
    <w:rsid w:val="00C272DE"/>
    <w:rsid w:val="00C300FD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4E8C"/>
    <w:rsid w:val="00C46283"/>
    <w:rsid w:val="00C46753"/>
    <w:rsid w:val="00C46C8F"/>
    <w:rsid w:val="00C4740A"/>
    <w:rsid w:val="00C4780D"/>
    <w:rsid w:val="00C47AF7"/>
    <w:rsid w:val="00C47D32"/>
    <w:rsid w:val="00C47F9F"/>
    <w:rsid w:val="00C50436"/>
    <w:rsid w:val="00C513A9"/>
    <w:rsid w:val="00C51C69"/>
    <w:rsid w:val="00C52A45"/>
    <w:rsid w:val="00C537E0"/>
    <w:rsid w:val="00C53870"/>
    <w:rsid w:val="00C53A64"/>
    <w:rsid w:val="00C53DD7"/>
    <w:rsid w:val="00C53F45"/>
    <w:rsid w:val="00C53FC2"/>
    <w:rsid w:val="00C5448D"/>
    <w:rsid w:val="00C5471F"/>
    <w:rsid w:val="00C54903"/>
    <w:rsid w:val="00C54AC0"/>
    <w:rsid w:val="00C54B64"/>
    <w:rsid w:val="00C54C44"/>
    <w:rsid w:val="00C54D83"/>
    <w:rsid w:val="00C550C1"/>
    <w:rsid w:val="00C55611"/>
    <w:rsid w:val="00C557F0"/>
    <w:rsid w:val="00C56256"/>
    <w:rsid w:val="00C564D4"/>
    <w:rsid w:val="00C568FB"/>
    <w:rsid w:val="00C57087"/>
    <w:rsid w:val="00C57BF9"/>
    <w:rsid w:val="00C57CF8"/>
    <w:rsid w:val="00C57FEE"/>
    <w:rsid w:val="00C60214"/>
    <w:rsid w:val="00C6075D"/>
    <w:rsid w:val="00C61087"/>
    <w:rsid w:val="00C62670"/>
    <w:rsid w:val="00C628AA"/>
    <w:rsid w:val="00C62F7F"/>
    <w:rsid w:val="00C63748"/>
    <w:rsid w:val="00C63AA7"/>
    <w:rsid w:val="00C63B66"/>
    <w:rsid w:val="00C63C67"/>
    <w:rsid w:val="00C640FE"/>
    <w:rsid w:val="00C64476"/>
    <w:rsid w:val="00C64555"/>
    <w:rsid w:val="00C647B9"/>
    <w:rsid w:val="00C64AD9"/>
    <w:rsid w:val="00C6573B"/>
    <w:rsid w:val="00C65C31"/>
    <w:rsid w:val="00C66CC2"/>
    <w:rsid w:val="00C67630"/>
    <w:rsid w:val="00C67C26"/>
    <w:rsid w:val="00C67D67"/>
    <w:rsid w:val="00C67DE5"/>
    <w:rsid w:val="00C67F7D"/>
    <w:rsid w:val="00C7026B"/>
    <w:rsid w:val="00C704A9"/>
    <w:rsid w:val="00C71E2F"/>
    <w:rsid w:val="00C7213F"/>
    <w:rsid w:val="00C72A24"/>
    <w:rsid w:val="00C72EAC"/>
    <w:rsid w:val="00C730C8"/>
    <w:rsid w:val="00C731F6"/>
    <w:rsid w:val="00C75392"/>
    <w:rsid w:val="00C753EF"/>
    <w:rsid w:val="00C75591"/>
    <w:rsid w:val="00C755D4"/>
    <w:rsid w:val="00C75646"/>
    <w:rsid w:val="00C75900"/>
    <w:rsid w:val="00C75AFA"/>
    <w:rsid w:val="00C76454"/>
    <w:rsid w:val="00C769CB"/>
    <w:rsid w:val="00C7756A"/>
    <w:rsid w:val="00C77839"/>
    <w:rsid w:val="00C77E56"/>
    <w:rsid w:val="00C80123"/>
    <w:rsid w:val="00C80522"/>
    <w:rsid w:val="00C805E3"/>
    <w:rsid w:val="00C80910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6EB0"/>
    <w:rsid w:val="00C8717F"/>
    <w:rsid w:val="00C87B7B"/>
    <w:rsid w:val="00C905F5"/>
    <w:rsid w:val="00C907C3"/>
    <w:rsid w:val="00C9082D"/>
    <w:rsid w:val="00C9092C"/>
    <w:rsid w:val="00C90D10"/>
    <w:rsid w:val="00C91C62"/>
    <w:rsid w:val="00C927D4"/>
    <w:rsid w:val="00C929F4"/>
    <w:rsid w:val="00C92EB8"/>
    <w:rsid w:val="00C9306C"/>
    <w:rsid w:val="00C93301"/>
    <w:rsid w:val="00C934A7"/>
    <w:rsid w:val="00C93A92"/>
    <w:rsid w:val="00C93DDF"/>
    <w:rsid w:val="00C94144"/>
    <w:rsid w:val="00C941A1"/>
    <w:rsid w:val="00C941E0"/>
    <w:rsid w:val="00C94B6C"/>
    <w:rsid w:val="00C95714"/>
    <w:rsid w:val="00C95992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3131"/>
    <w:rsid w:val="00CA457F"/>
    <w:rsid w:val="00CA49C1"/>
    <w:rsid w:val="00CA4B78"/>
    <w:rsid w:val="00CA50E4"/>
    <w:rsid w:val="00CA5810"/>
    <w:rsid w:val="00CA64A5"/>
    <w:rsid w:val="00CA6650"/>
    <w:rsid w:val="00CA667C"/>
    <w:rsid w:val="00CA6C91"/>
    <w:rsid w:val="00CA6FBB"/>
    <w:rsid w:val="00CA759D"/>
    <w:rsid w:val="00CA789F"/>
    <w:rsid w:val="00CA7A60"/>
    <w:rsid w:val="00CA7EB0"/>
    <w:rsid w:val="00CB03DD"/>
    <w:rsid w:val="00CB058E"/>
    <w:rsid w:val="00CB0CD1"/>
    <w:rsid w:val="00CB0E1C"/>
    <w:rsid w:val="00CB0E30"/>
    <w:rsid w:val="00CB1C46"/>
    <w:rsid w:val="00CB3C19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7384"/>
    <w:rsid w:val="00CB7391"/>
    <w:rsid w:val="00CB7F32"/>
    <w:rsid w:val="00CC089A"/>
    <w:rsid w:val="00CC094E"/>
    <w:rsid w:val="00CC0D13"/>
    <w:rsid w:val="00CC15FB"/>
    <w:rsid w:val="00CC1BF8"/>
    <w:rsid w:val="00CC1DFD"/>
    <w:rsid w:val="00CC21C7"/>
    <w:rsid w:val="00CC24F1"/>
    <w:rsid w:val="00CC254E"/>
    <w:rsid w:val="00CC2E56"/>
    <w:rsid w:val="00CC2F8F"/>
    <w:rsid w:val="00CC4222"/>
    <w:rsid w:val="00CC43E2"/>
    <w:rsid w:val="00CC4641"/>
    <w:rsid w:val="00CC4AB8"/>
    <w:rsid w:val="00CC4AF6"/>
    <w:rsid w:val="00CC4B30"/>
    <w:rsid w:val="00CC53F5"/>
    <w:rsid w:val="00CC5818"/>
    <w:rsid w:val="00CC5B20"/>
    <w:rsid w:val="00CC5DA7"/>
    <w:rsid w:val="00CC5F95"/>
    <w:rsid w:val="00CC6179"/>
    <w:rsid w:val="00CC6DAA"/>
    <w:rsid w:val="00CC7C74"/>
    <w:rsid w:val="00CD02CC"/>
    <w:rsid w:val="00CD0B73"/>
    <w:rsid w:val="00CD0DB1"/>
    <w:rsid w:val="00CD0FF7"/>
    <w:rsid w:val="00CD1458"/>
    <w:rsid w:val="00CD173E"/>
    <w:rsid w:val="00CD1ACA"/>
    <w:rsid w:val="00CD1C47"/>
    <w:rsid w:val="00CD2042"/>
    <w:rsid w:val="00CD24DF"/>
    <w:rsid w:val="00CD2AAE"/>
    <w:rsid w:val="00CD2E47"/>
    <w:rsid w:val="00CD30A2"/>
    <w:rsid w:val="00CD36EF"/>
    <w:rsid w:val="00CD3EDA"/>
    <w:rsid w:val="00CD3EE6"/>
    <w:rsid w:val="00CD4424"/>
    <w:rsid w:val="00CD4685"/>
    <w:rsid w:val="00CD5656"/>
    <w:rsid w:val="00CD5AF7"/>
    <w:rsid w:val="00CD61DC"/>
    <w:rsid w:val="00CD644A"/>
    <w:rsid w:val="00CD64AD"/>
    <w:rsid w:val="00CD655C"/>
    <w:rsid w:val="00CD6F1D"/>
    <w:rsid w:val="00CD738A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95D"/>
    <w:rsid w:val="00CE2B86"/>
    <w:rsid w:val="00CE3352"/>
    <w:rsid w:val="00CE3D8B"/>
    <w:rsid w:val="00CE4FD5"/>
    <w:rsid w:val="00CE56DD"/>
    <w:rsid w:val="00CE5746"/>
    <w:rsid w:val="00CE57DF"/>
    <w:rsid w:val="00CE5991"/>
    <w:rsid w:val="00CE5EBE"/>
    <w:rsid w:val="00CE637B"/>
    <w:rsid w:val="00CE6450"/>
    <w:rsid w:val="00CE678A"/>
    <w:rsid w:val="00CE6ED7"/>
    <w:rsid w:val="00CF06EC"/>
    <w:rsid w:val="00CF07B1"/>
    <w:rsid w:val="00CF0986"/>
    <w:rsid w:val="00CF1603"/>
    <w:rsid w:val="00CF1884"/>
    <w:rsid w:val="00CF1B8C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6003"/>
    <w:rsid w:val="00CF62DC"/>
    <w:rsid w:val="00CF6ADB"/>
    <w:rsid w:val="00CF6F72"/>
    <w:rsid w:val="00CF75F1"/>
    <w:rsid w:val="00CF76B8"/>
    <w:rsid w:val="00CF777C"/>
    <w:rsid w:val="00D00188"/>
    <w:rsid w:val="00D007AC"/>
    <w:rsid w:val="00D00AA7"/>
    <w:rsid w:val="00D02292"/>
    <w:rsid w:val="00D02620"/>
    <w:rsid w:val="00D0262A"/>
    <w:rsid w:val="00D0280F"/>
    <w:rsid w:val="00D03088"/>
    <w:rsid w:val="00D030FA"/>
    <w:rsid w:val="00D031D4"/>
    <w:rsid w:val="00D035E2"/>
    <w:rsid w:val="00D04262"/>
    <w:rsid w:val="00D04C5A"/>
    <w:rsid w:val="00D05158"/>
    <w:rsid w:val="00D0579F"/>
    <w:rsid w:val="00D061DE"/>
    <w:rsid w:val="00D07255"/>
    <w:rsid w:val="00D07B33"/>
    <w:rsid w:val="00D103AF"/>
    <w:rsid w:val="00D109DC"/>
    <w:rsid w:val="00D10BA4"/>
    <w:rsid w:val="00D10C24"/>
    <w:rsid w:val="00D11481"/>
    <w:rsid w:val="00D114CE"/>
    <w:rsid w:val="00D117DB"/>
    <w:rsid w:val="00D11D0E"/>
    <w:rsid w:val="00D12BB6"/>
    <w:rsid w:val="00D12FA3"/>
    <w:rsid w:val="00D13233"/>
    <w:rsid w:val="00D1350D"/>
    <w:rsid w:val="00D13B52"/>
    <w:rsid w:val="00D13E83"/>
    <w:rsid w:val="00D14076"/>
    <w:rsid w:val="00D14A56"/>
    <w:rsid w:val="00D15192"/>
    <w:rsid w:val="00D153E7"/>
    <w:rsid w:val="00D15949"/>
    <w:rsid w:val="00D15CEF"/>
    <w:rsid w:val="00D15F5C"/>
    <w:rsid w:val="00D1614C"/>
    <w:rsid w:val="00D16AB2"/>
    <w:rsid w:val="00D16B06"/>
    <w:rsid w:val="00D16F07"/>
    <w:rsid w:val="00D17221"/>
    <w:rsid w:val="00D17B28"/>
    <w:rsid w:val="00D2043A"/>
    <w:rsid w:val="00D20624"/>
    <w:rsid w:val="00D2095E"/>
    <w:rsid w:val="00D21069"/>
    <w:rsid w:val="00D21601"/>
    <w:rsid w:val="00D21BFB"/>
    <w:rsid w:val="00D21E17"/>
    <w:rsid w:val="00D22556"/>
    <w:rsid w:val="00D2398F"/>
    <w:rsid w:val="00D23D63"/>
    <w:rsid w:val="00D23DCC"/>
    <w:rsid w:val="00D23DCD"/>
    <w:rsid w:val="00D23E37"/>
    <w:rsid w:val="00D24146"/>
    <w:rsid w:val="00D24D43"/>
    <w:rsid w:val="00D250A1"/>
    <w:rsid w:val="00D254D6"/>
    <w:rsid w:val="00D25C70"/>
    <w:rsid w:val="00D25D38"/>
    <w:rsid w:val="00D2660C"/>
    <w:rsid w:val="00D26881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19E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799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34B5"/>
    <w:rsid w:val="00D449A5"/>
    <w:rsid w:val="00D455D9"/>
    <w:rsid w:val="00D46143"/>
    <w:rsid w:val="00D46DFD"/>
    <w:rsid w:val="00D478D5"/>
    <w:rsid w:val="00D47F68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F49"/>
    <w:rsid w:val="00D540F9"/>
    <w:rsid w:val="00D5422E"/>
    <w:rsid w:val="00D54632"/>
    <w:rsid w:val="00D54685"/>
    <w:rsid w:val="00D546DD"/>
    <w:rsid w:val="00D54721"/>
    <w:rsid w:val="00D54CC3"/>
    <w:rsid w:val="00D54D28"/>
    <w:rsid w:val="00D55187"/>
    <w:rsid w:val="00D55CEB"/>
    <w:rsid w:val="00D56456"/>
    <w:rsid w:val="00D56A39"/>
    <w:rsid w:val="00D56EF1"/>
    <w:rsid w:val="00D56F13"/>
    <w:rsid w:val="00D57F05"/>
    <w:rsid w:val="00D600A4"/>
    <w:rsid w:val="00D601F0"/>
    <w:rsid w:val="00D605BE"/>
    <w:rsid w:val="00D60850"/>
    <w:rsid w:val="00D60EC9"/>
    <w:rsid w:val="00D60F72"/>
    <w:rsid w:val="00D61E98"/>
    <w:rsid w:val="00D62746"/>
    <w:rsid w:val="00D62B23"/>
    <w:rsid w:val="00D631FF"/>
    <w:rsid w:val="00D633D9"/>
    <w:rsid w:val="00D63807"/>
    <w:rsid w:val="00D63A16"/>
    <w:rsid w:val="00D63BB7"/>
    <w:rsid w:val="00D64D72"/>
    <w:rsid w:val="00D652EA"/>
    <w:rsid w:val="00D65B61"/>
    <w:rsid w:val="00D6639B"/>
    <w:rsid w:val="00D6689C"/>
    <w:rsid w:val="00D66BB8"/>
    <w:rsid w:val="00D66BBF"/>
    <w:rsid w:val="00D66D4A"/>
    <w:rsid w:val="00D670CA"/>
    <w:rsid w:val="00D67AC4"/>
    <w:rsid w:val="00D67E10"/>
    <w:rsid w:val="00D700E4"/>
    <w:rsid w:val="00D70761"/>
    <w:rsid w:val="00D714FD"/>
    <w:rsid w:val="00D71887"/>
    <w:rsid w:val="00D72028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C55"/>
    <w:rsid w:val="00D83DE6"/>
    <w:rsid w:val="00D84525"/>
    <w:rsid w:val="00D846EB"/>
    <w:rsid w:val="00D85582"/>
    <w:rsid w:val="00D8569F"/>
    <w:rsid w:val="00D86233"/>
    <w:rsid w:val="00D86716"/>
    <w:rsid w:val="00D86C7A"/>
    <w:rsid w:val="00D870B8"/>
    <w:rsid w:val="00D871E5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25A"/>
    <w:rsid w:val="00D92DAA"/>
    <w:rsid w:val="00D930C8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DA"/>
    <w:rsid w:val="00D9751F"/>
    <w:rsid w:val="00D97AF2"/>
    <w:rsid w:val="00D97B5B"/>
    <w:rsid w:val="00D97D89"/>
    <w:rsid w:val="00DA06AA"/>
    <w:rsid w:val="00DA082E"/>
    <w:rsid w:val="00DA118C"/>
    <w:rsid w:val="00DA1216"/>
    <w:rsid w:val="00DA15F7"/>
    <w:rsid w:val="00DA16AD"/>
    <w:rsid w:val="00DA1D3F"/>
    <w:rsid w:val="00DA212E"/>
    <w:rsid w:val="00DA2199"/>
    <w:rsid w:val="00DA27F1"/>
    <w:rsid w:val="00DA2AA3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ACC"/>
    <w:rsid w:val="00DA78B5"/>
    <w:rsid w:val="00DA7FAB"/>
    <w:rsid w:val="00DA7FCC"/>
    <w:rsid w:val="00DB1191"/>
    <w:rsid w:val="00DB13BC"/>
    <w:rsid w:val="00DB1895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DC"/>
    <w:rsid w:val="00DC05D6"/>
    <w:rsid w:val="00DC09DE"/>
    <w:rsid w:val="00DC0AD2"/>
    <w:rsid w:val="00DC0BBC"/>
    <w:rsid w:val="00DC0BC8"/>
    <w:rsid w:val="00DC0D19"/>
    <w:rsid w:val="00DC0D80"/>
    <w:rsid w:val="00DC1234"/>
    <w:rsid w:val="00DC19D8"/>
    <w:rsid w:val="00DC1B6E"/>
    <w:rsid w:val="00DC2151"/>
    <w:rsid w:val="00DC22A8"/>
    <w:rsid w:val="00DC22CA"/>
    <w:rsid w:val="00DC293D"/>
    <w:rsid w:val="00DC29BA"/>
    <w:rsid w:val="00DC2CB4"/>
    <w:rsid w:val="00DC3109"/>
    <w:rsid w:val="00DC3342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AE0"/>
    <w:rsid w:val="00DC6B48"/>
    <w:rsid w:val="00DC71EE"/>
    <w:rsid w:val="00DC76D6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818"/>
    <w:rsid w:val="00DD4B33"/>
    <w:rsid w:val="00DD5723"/>
    <w:rsid w:val="00DD5DD9"/>
    <w:rsid w:val="00DD62F1"/>
    <w:rsid w:val="00DD6441"/>
    <w:rsid w:val="00DD6952"/>
    <w:rsid w:val="00DD6B5A"/>
    <w:rsid w:val="00DD7154"/>
    <w:rsid w:val="00DD7879"/>
    <w:rsid w:val="00DD7EFD"/>
    <w:rsid w:val="00DE01E7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F36"/>
    <w:rsid w:val="00DE40C3"/>
    <w:rsid w:val="00DE4316"/>
    <w:rsid w:val="00DE4967"/>
    <w:rsid w:val="00DE49AF"/>
    <w:rsid w:val="00DE49BB"/>
    <w:rsid w:val="00DE5D22"/>
    <w:rsid w:val="00DE6264"/>
    <w:rsid w:val="00DE6621"/>
    <w:rsid w:val="00DE6EB5"/>
    <w:rsid w:val="00DE76BD"/>
    <w:rsid w:val="00DE7742"/>
    <w:rsid w:val="00DE79BE"/>
    <w:rsid w:val="00DE7BE5"/>
    <w:rsid w:val="00DF0124"/>
    <w:rsid w:val="00DF08D0"/>
    <w:rsid w:val="00DF1506"/>
    <w:rsid w:val="00DF1571"/>
    <w:rsid w:val="00DF16BD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6D15"/>
    <w:rsid w:val="00DF6FB4"/>
    <w:rsid w:val="00DF71BF"/>
    <w:rsid w:val="00DF74B2"/>
    <w:rsid w:val="00DF77FC"/>
    <w:rsid w:val="00DF7FB3"/>
    <w:rsid w:val="00E002E0"/>
    <w:rsid w:val="00E0113A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909"/>
    <w:rsid w:val="00E15CCF"/>
    <w:rsid w:val="00E15E33"/>
    <w:rsid w:val="00E16677"/>
    <w:rsid w:val="00E1690B"/>
    <w:rsid w:val="00E16BC6"/>
    <w:rsid w:val="00E17355"/>
    <w:rsid w:val="00E203DD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A1"/>
    <w:rsid w:val="00E23A2F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42D"/>
    <w:rsid w:val="00E25A13"/>
    <w:rsid w:val="00E25BA7"/>
    <w:rsid w:val="00E25BBD"/>
    <w:rsid w:val="00E25D48"/>
    <w:rsid w:val="00E26442"/>
    <w:rsid w:val="00E2661B"/>
    <w:rsid w:val="00E26B88"/>
    <w:rsid w:val="00E275D1"/>
    <w:rsid w:val="00E279C7"/>
    <w:rsid w:val="00E27A47"/>
    <w:rsid w:val="00E27ACC"/>
    <w:rsid w:val="00E27CB7"/>
    <w:rsid w:val="00E30096"/>
    <w:rsid w:val="00E3083F"/>
    <w:rsid w:val="00E30895"/>
    <w:rsid w:val="00E30DB7"/>
    <w:rsid w:val="00E313D4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9A5"/>
    <w:rsid w:val="00E40D8C"/>
    <w:rsid w:val="00E417F8"/>
    <w:rsid w:val="00E418F5"/>
    <w:rsid w:val="00E419BC"/>
    <w:rsid w:val="00E41A4E"/>
    <w:rsid w:val="00E425A6"/>
    <w:rsid w:val="00E432F4"/>
    <w:rsid w:val="00E43616"/>
    <w:rsid w:val="00E437FB"/>
    <w:rsid w:val="00E43B25"/>
    <w:rsid w:val="00E43DE6"/>
    <w:rsid w:val="00E43F21"/>
    <w:rsid w:val="00E441EC"/>
    <w:rsid w:val="00E4548C"/>
    <w:rsid w:val="00E455AC"/>
    <w:rsid w:val="00E4580C"/>
    <w:rsid w:val="00E45A60"/>
    <w:rsid w:val="00E45B2D"/>
    <w:rsid w:val="00E45F66"/>
    <w:rsid w:val="00E479B7"/>
    <w:rsid w:val="00E47E07"/>
    <w:rsid w:val="00E51643"/>
    <w:rsid w:val="00E51747"/>
    <w:rsid w:val="00E519F7"/>
    <w:rsid w:val="00E5397C"/>
    <w:rsid w:val="00E53BFB"/>
    <w:rsid w:val="00E53C36"/>
    <w:rsid w:val="00E54B80"/>
    <w:rsid w:val="00E54B92"/>
    <w:rsid w:val="00E55A0E"/>
    <w:rsid w:val="00E55C81"/>
    <w:rsid w:val="00E56026"/>
    <w:rsid w:val="00E5674D"/>
    <w:rsid w:val="00E56DF9"/>
    <w:rsid w:val="00E56E99"/>
    <w:rsid w:val="00E5700B"/>
    <w:rsid w:val="00E5765D"/>
    <w:rsid w:val="00E57709"/>
    <w:rsid w:val="00E604A5"/>
    <w:rsid w:val="00E607E6"/>
    <w:rsid w:val="00E60990"/>
    <w:rsid w:val="00E60A6B"/>
    <w:rsid w:val="00E60AA9"/>
    <w:rsid w:val="00E61786"/>
    <w:rsid w:val="00E61D8D"/>
    <w:rsid w:val="00E62E49"/>
    <w:rsid w:val="00E62F28"/>
    <w:rsid w:val="00E636E8"/>
    <w:rsid w:val="00E65105"/>
    <w:rsid w:val="00E65988"/>
    <w:rsid w:val="00E65B00"/>
    <w:rsid w:val="00E65C1F"/>
    <w:rsid w:val="00E66020"/>
    <w:rsid w:val="00E665BD"/>
    <w:rsid w:val="00E667BF"/>
    <w:rsid w:val="00E66D5C"/>
    <w:rsid w:val="00E66F39"/>
    <w:rsid w:val="00E66F81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736B"/>
    <w:rsid w:val="00E776EC"/>
    <w:rsid w:val="00E77C35"/>
    <w:rsid w:val="00E80118"/>
    <w:rsid w:val="00E80A31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AD0"/>
    <w:rsid w:val="00E83BF4"/>
    <w:rsid w:val="00E8421B"/>
    <w:rsid w:val="00E84474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5F6C"/>
    <w:rsid w:val="00E864F7"/>
    <w:rsid w:val="00E86623"/>
    <w:rsid w:val="00E866EB"/>
    <w:rsid w:val="00E869CB"/>
    <w:rsid w:val="00E87D68"/>
    <w:rsid w:val="00E9020A"/>
    <w:rsid w:val="00E92416"/>
    <w:rsid w:val="00E92423"/>
    <w:rsid w:val="00E9271F"/>
    <w:rsid w:val="00E928EA"/>
    <w:rsid w:val="00E92C26"/>
    <w:rsid w:val="00E9387B"/>
    <w:rsid w:val="00E93E96"/>
    <w:rsid w:val="00E94437"/>
    <w:rsid w:val="00E94650"/>
    <w:rsid w:val="00E9491E"/>
    <w:rsid w:val="00E95286"/>
    <w:rsid w:val="00E95565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1E6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3C44"/>
    <w:rsid w:val="00EA4306"/>
    <w:rsid w:val="00EA4C5A"/>
    <w:rsid w:val="00EA4EF5"/>
    <w:rsid w:val="00EA5034"/>
    <w:rsid w:val="00EA5263"/>
    <w:rsid w:val="00EA542F"/>
    <w:rsid w:val="00EA55AE"/>
    <w:rsid w:val="00EA5703"/>
    <w:rsid w:val="00EA5CC7"/>
    <w:rsid w:val="00EA5F42"/>
    <w:rsid w:val="00EA65C7"/>
    <w:rsid w:val="00EA68E6"/>
    <w:rsid w:val="00EA69E9"/>
    <w:rsid w:val="00EA7A16"/>
    <w:rsid w:val="00EA7D1F"/>
    <w:rsid w:val="00EA7EF6"/>
    <w:rsid w:val="00EB0AED"/>
    <w:rsid w:val="00EB0F64"/>
    <w:rsid w:val="00EB10AB"/>
    <w:rsid w:val="00EB1719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104"/>
    <w:rsid w:val="00EB73BE"/>
    <w:rsid w:val="00EB7D7E"/>
    <w:rsid w:val="00EB7EBA"/>
    <w:rsid w:val="00EC0038"/>
    <w:rsid w:val="00EC01C6"/>
    <w:rsid w:val="00EC03D7"/>
    <w:rsid w:val="00EC0533"/>
    <w:rsid w:val="00EC0609"/>
    <w:rsid w:val="00EC161B"/>
    <w:rsid w:val="00EC241F"/>
    <w:rsid w:val="00EC2483"/>
    <w:rsid w:val="00EC2629"/>
    <w:rsid w:val="00EC2824"/>
    <w:rsid w:val="00EC285B"/>
    <w:rsid w:val="00EC2C7F"/>
    <w:rsid w:val="00EC3470"/>
    <w:rsid w:val="00EC371D"/>
    <w:rsid w:val="00EC374E"/>
    <w:rsid w:val="00EC39FE"/>
    <w:rsid w:val="00EC4B4E"/>
    <w:rsid w:val="00EC504C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885"/>
    <w:rsid w:val="00ED1B19"/>
    <w:rsid w:val="00ED1EDB"/>
    <w:rsid w:val="00ED2CE4"/>
    <w:rsid w:val="00ED2DCC"/>
    <w:rsid w:val="00ED2E8A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95"/>
    <w:rsid w:val="00ED6F4F"/>
    <w:rsid w:val="00ED72CD"/>
    <w:rsid w:val="00ED7308"/>
    <w:rsid w:val="00ED730B"/>
    <w:rsid w:val="00ED769F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E3D"/>
    <w:rsid w:val="00EE531B"/>
    <w:rsid w:val="00EE55DC"/>
    <w:rsid w:val="00EE5BCB"/>
    <w:rsid w:val="00EE5D3C"/>
    <w:rsid w:val="00EE61A9"/>
    <w:rsid w:val="00EE61B5"/>
    <w:rsid w:val="00EE6C74"/>
    <w:rsid w:val="00EE6ED7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0FED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58A7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9AA"/>
    <w:rsid w:val="00F02F34"/>
    <w:rsid w:val="00F030B9"/>
    <w:rsid w:val="00F0313F"/>
    <w:rsid w:val="00F033EB"/>
    <w:rsid w:val="00F04518"/>
    <w:rsid w:val="00F0474E"/>
    <w:rsid w:val="00F05816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8AF"/>
    <w:rsid w:val="00F11154"/>
    <w:rsid w:val="00F11346"/>
    <w:rsid w:val="00F115BE"/>
    <w:rsid w:val="00F11DE0"/>
    <w:rsid w:val="00F124CB"/>
    <w:rsid w:val="00F12D88"/>
    <w:rsid w:val="00F13052"/>
    <w:rsid w:val="00F13191"/>
    <w:rsid w:val="00F13DB8"/>
    <w:rsid w:val="00F14544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31EF"/>
    <w:rsid w:val="00F23298"/>
    <w:rsid w:val="00F23765"/>
    <w:rsid w:val="00F23821"/>
    <w:rsid w:val="00F2440A"/>
    <w:rsid w:val="00F24AA5"/>
    <w:rsid w:val="00F24BF9"/>
    <w:rsid w:val="00F25375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B36"/>
    <w:rsid w:val="00F34DD8"/>
    <w:rsid w:val="00F35515"/>
    <w:rsid w:val="00F355A3"/>
    <w:rsid w:val="00F3606F"/>
    <w:rsid w:val="00F360B5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0A66"/>
    <w:rsid w:val="00F40E9B"/>
    <w:rsid w:val="00F411C5"/>
    <w:rsid w:val="00F412B5"/>
    <w:rsid w:val="00F413DA"/>
    <w:rsid w:val="00F41D84"/>
    <w:rsid w:val="00F435CB"/>
    <w:rsid w:val="00F43BF7"/>
    <w:rsid w:val="00F43FB0"/>
    <w:rsid w:val="00F441BA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4486"/>
    <w:rsid w:val="00F649AD"/>
    <w:rsid w:val="00F64A2C"/>
    <w:rsid w:val="00F652EF"/>
    <w:rsid w:val="00F65AA0"/>
    <w:rsid w:val="00F65E7E"/>
    <w:rsid w:val="00F663A5"/>
    <w:rsid w:val="00F67203"/>
    <w:rsid w:val="00F6746D"/>
    <w:rsid w:val="00F677A2"/>
    <w:rsid w:val="00F67981"/>
    <w:rsid w:val="00F67A51"/>
    <w:rsid w:val="00F67F22"/>
    <w:rsid w:val="00F705D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2ED5"/>
    <w:rsid w:val="00F7306C"/>
    <w:rsid w:val="00F7323E"/>
    <w:rsid w:val="00F7341A"/>
    <w:rsid w:val="00F7346E"/>
    <w:rsid w:val="00F74677"/>
    <w:rsid w:val="00F7491F"/>
    <w:rsid w:val="00F74C53"/>
    <w:rsid w:val="00F74DCB"/>
    <w:rsid w:val="00F75282"/>
    <w:rsid w:val="00F7584E"/>
    <w:rsid w:val="00F75C68"/>
    <w:rsid w:val="00F75CDE"/>
    <w:rsid w:val="00F7617C"/>
    <w:rsid w:val="00F76215"/>
    <w:rsid w:val="00F76553"/>
    <w:rsid w:val="00F76662"/>
    <w:rsid w:val="00F769AC"/>
    <w:rsid w:val="00F76DE5"/>
    <w:rsid w:val="00F7707C"/>
    <w:rsid w:val="00F7715B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B59"/>
    <w:rsid w:val="00F835B3"/>
    <w:rsid w:val="00F83D0E"/>
    <w:rsid w:val="00F844C9"/>
    <w:rsid w:val="00F844D4"/>
    <w:rsid w:val="00F84516"/>
    <w:rsid w:val="00F84534"/>
    <w:rsid w:val="00F84ACB"/>
    <w:rsid w:val="00F854E4"/>
    <w:rsid w:val="00F85509"/>
    <w:rsid w:val="00F85E91"/>
    <w:rsid w:val="00F86ACB"/>
    <w:rsid w:val="00F86BB3"/>
    <w:rsid w:val="00F86C13"/>
    <w:rsid w:val="00F871DC"/>
    <w:rsid w:val="00F8749D"/>
    <w:rsid w:val="00F876C8"/>
    <w:rsid w:val="00F876E0"/>
    <w:rsid w:val="00F87A42"/>
    <w:rsid w:val="00F87AE0"/>
    <w:rsid w:val="00F90176"/>
    <w:rsid w:val="00F90534"/>
    <w:rsid w:val="00F905A1"/>
    <w:rsid w:val="00F912A5"/>
    <w:rsid w:val="00F914D0"/>
    <w:rsid w:val="00F91D27"/>
    <w:rsid w:val="00F9213A"/>
    <w:rsid w:val="00F921E0"/>
    <w:rsid w:val="00F92CBA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287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722D"/>
    <w:rsid w:val="00FA734A"/>
    <w:rsid w:val="00FA74D3"/>
    <w:rsid w:val="00FA7651"/>
    <w:rsid w:val="00FB02EA"/>
    <w:rsid w:val="00FB05E8"/>
    <w:rsid w:val="00FB0DBF"/>
    <w:rsid w:val="00FB0E46"/>
    <w:rsid w:val="00FB10D8"/>
    <w:rsid w:val="00FB1A68"/>
    <w:rsid w:val="00FB1B15"/>
    <w:rsid w:val="00FB226B"/>
    <w:rsid w:val="00FB2C44"/>
    <w:rsid w:val="00FB36F1"/>
    <w:rsid w:val="00FB3D97"/>
    <w:rsid w:val="00FB403B"/>
    <w:rsid w:val="00FB425D"/>
    <w:rsid w:val="00FB4313"/>
    <w:rsid w:val="00FB48BE"/>
    <w:rsid w:val="00FB4FB6"/>
    <w:rsid w:val="00FB55B6"/>
    <w:rsid w:val="00FB5896"/>
    <w:rsid w:val="00FB5FBB"/>
    <w:rsid w:val="00FB6090"/>
    <w:rsid w:val="00FB60BB"/>
    <w:rsid w:val="00FB654E"/>
    <w:rsid w:val="00FB6BF9"/>
    <w:rsid w:val="00FB727E"/>
    <w:rsid w:val="00FB769C"/>
    <w:rsid w:val="00FB7719"/>
    <w:rsid w:val="00FB7A80"/>
    <w:rsid w:val="00FC017F"/>
    <w:rsid w:val="00FC0952"/>
    <w:rsid w:val="00FC1430"/>
    <w:rsid w:val="00FC18A9"/>
    <w:rsid w:val="00FC1944"/>
    <w:rsid w:val="00FC1A80"/>
    <w:rsid w:val="00FC24D2"/>
    <w:rsid w:val="00FC25ED"/>
    <w:rsid w:val="00FC26F1"/>
    <w:rsid w:val="00FC33CA"/>
    <w:rsid w:val="00FC34F5"/>
    <w:rsid w:val="00FC3506"/>
    <w:rsid w:val="00FC395C"/>
    <w:rsid w:val="00FC3A37"/>
    <w:rsid w:val="00FC44CF"/>
    <w:rsid w:val="00FC51E1"/>
    <w:rsid w:val="00FC582D"/>
    <w:rsid w:val="00FC5FA1"/>
    <w:rsid w:val="00FC5FE0"/>
    <w:rsid w:val="00FC61D6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4ACF"/>
    <w:rsid w:val="00FD55E1"/>
    <w:rsid w:val="00FD5FD2"/>
    <w:rsid w:val="00FD6629"/>
    <w:rsid w:val="00FD6A01"/>
    <w:rsid w:val="00FD78B5"/>
    <w:rsid w:val="00FD7D01"/>
    <w:rsid w:val="00FD7F11"/>
    <w:rsid w:val="00FE0113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948"/>
    <w:rsid w:val="00FE4D36"/>
    <w:rsid w:val="00FE4ECB"/>
    <w:rsid w:val="00FE525D"/>
    <w:rsid w:val="00FE5A06"/>
    <w:rsid w:val="00FE6575"/>
    <w:rsid w:val="00FE6752"/>
    <w:rsid w:val="00FE695E"/>
    <w:rsid w:val="00FE70A6"/>
    <w:rsid w:val="00FE7925"/>
    <w:rsid w:val="00FF01FF"/>
    <w:rsid w:val="00FF0379"/>
    <w:rsid w:val="00FF0706"/>
    <w:rsid w:val="00FF10BB"/>
    <w:rsid w:val="00FF127A"/>
    <w:rsid w:val="00FF1296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002"/>
    <w:rsid w:val="00FF5256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8A06E92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A3A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link w:val="Heading1Char"/>
    <w:qFormat/>
    <w:rsid w:val="00697A3A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697A3A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697A3A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697A3A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697A3A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697A3A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697A3A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697A3A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697A3A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697A3A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link w:val="HeaderChar"/>
    <w:rsid w:val="00697A3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97A3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97A3A"/>
  </w:style>
  <w:style w:type="paragraph" w:styleId="BlockText">
    <w:name w:val="Block Text"/>
    <w:basedOn w:val="Normal"/>
    <w:rsid w:val="00697A3A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697A3A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697A3A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697A3A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A61F0D"/>
    <w:rPr>
      <w:color w:val="0000FF"/>
      <w:u w:val="single"/>
    </w:rPr>
  </w:style>
  <w:style w:type="character" w:styleId="FollowedHyperlink">
    <w:name w:val="FollowedHyperlink"/>
    <w:rsid w:val="00A61F0D"/>
    <w:rPr>
      <w:color w:val="800080"/>
      <w:u w:val="single"/>
    </w:rPr>
  </w:style>
  <w:style w:type="character" w:customStyle="1" w:styleId="Heading1Char">
    <w:name w:val="Heading 1 Char"/>
    <w:aliases w:val="BAR Char"/>
    <w:link w:val="Heading1"/>
    <w:rsid w:val="00A42DF7"/>
    <w:rPr>
      <w:b/>
      <w:bCs/>
      <w:noProof/>
      <w:sz w:val="24"/>
      <w:szCs w:val="24"/>
      <w:lang w:val="ro-RO"/>
    </w:rPr>
  </w:style>
  <w:style w:type="character" w:customStyle="1" w:styleId="Heading2Char">
    <w:name w:val="Heading 2 Char"/>
    <w:link w:val="Heading2"/>
    <w:rsid w:val="00A42DF7"/>
    <w:rPr>
      <w:rFonts w:ascii="Helvetica-R" w:hAnsi="Helvetica-R"/>
      <w:b/>
      <w:bCs/>
      <w:noProof/>
      <w:szCs w:val="24"/>
      <w:lang w:val="ro-RO"/>
    </w:rPr>
  </w:style>
  <w:style w:type="character" w:customStyle="1" w:styleId="Heading7Char">
    <w:name w:val="Heading 7 Char"/>
    <w:link w:val="Heading7"/>
    <w:rsid w:val="00A42DF7"/>
    <w:rPr>
      <w:rFonts w:ascii="Helvetica-R" w:hAnsi="Helvetica-R"/>
      <w:b/>
      <w:bCs/>
      <w:noProof/>
      <w:sz w:val="28"/>
      <w:szCs w:val="24"/>
      <w:lang w:val="ro-RO"/>
    </w:rPr>
  </w:style>
  <w:style w:type="character" w:customStyle="1" w:styleId="Heading8Char">
    <w:name w:val="Heading 8 Char"/>
    <w:link w:val="Heading8"/>
    <w:rsid w:val="00A42DF7"/>
    <w:rPr>
      <w:rFonts w:ascii="Helvetica-R" w:hAnsi="Helvetica-R"/>
      <w:b/>
      <w:bCs/>
      <w:i/>
      <w:iCs/>
      <w:noProof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A42DF7"/>
    <w:rPr>
      <w:b/>
      <w:bCs/>
      <w:i/>
      <w:iCs/>
      <w:noProof/>
      <w:szCs w:val="24"/>
      <w:lang w:val="ro-RO"/>
    </w:rPr>
  </w:style>
  <w:style w:type="character" w:customStyle="1" w:styleId="BodyTextChar">
    <w:name w:val="Body Text Char"/>
    <w:link w:val="BodyText"/>
    <w:rsid w:val="00A42DF7"/>
    <w:rPr>
      <w:rFonts w:ascii="Helvetica-R" w:hAnsi="Helvetica-R"/>
      <w:b/>
      <w:bCs/>
      <w:noProof/>
      <w:szCs w:val="24"/>
      <w:lang w:val="ro-RO"/>
    </w:rPr>
  </w:style>
  <w:style w:type="character" w:customStyle="1" w:styleId="HeaderChar">
    <w:name w:val="Header Char"/>
    <w:link w:val="Header"/>
    <w:rsid w:val="00A42DF7"/>
    <w:rPr>
      <w:noProof/>
      <w:sz w:val="24"/>
      <w:szCs w:val="24"/>
      <w:lang w:val="ro-RO"/>
    </w:rPr>
  </w:style>
  <w:style w:type="character" w:customStyle="1" w:styleId="FooterChar">
    <w:name w:val="Footer Char"/>
    <w:link w:val="Footer"/>
    <w:rsid w:val="00A42DF7"/>
    <w:rPr>
      <w:noProof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DF7"/>
    <w:rPr>
      <w:rFonts w:ascii="Tahoma" w:hAnsi="Tahoma" w:cs="Tahoma"/>
      <w:noProof w:val="0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A42DF7"/>
    <w:rPr>
      <w:rFonts w:ascii="Tahoma" w:hAnsi="Tahoma" w:cs="Tahoma"/>
      <w:sz w:val="16"/>
      <w:szCs w:val="16"/>
      <w:lang w:val="en-GB"/>
    </w:rPr>
  </w:style>
  <w:style w:type="paragraph" w:customStyle="1" w:styleId="Style1">
    <w:name w:val="Style1"/>
    <w:basedOn w:val="Normal"/>
    <w:rsid w:val="00A42DF7"/>
    <w:pPr>
      <w:numPr>
        <w:numId w:val="29"/>
      </w:numPr>
      <w:tabs>
        <w:tab w:val="clear" w:pos="96"/>
        <w:tab w:val="num" w:pos="870"/>
      </w:tabs>
      <w:ind w:left="870" w:hanging="360"/>
    </w:pPr>
    <w:rPr>
      <w:noProof w:val="0"/>
      <w:lang w:val="en-GB"/>
    </w:rPr>
  </w:style>
  <w:style w:type="paragraph" w:customStyle="1" w:styleId="TableParagraph">
    <w:name w:val="Table Paragraph"/>
    <w:basedOn w:val="Normal"/>
    <w:uiPriority w:val="1"/>
    <w:qFormat/>
    <w:rsid w:val="00B17C42"/>
    <w:pPr>
      <w:widowControl w:val="0"/>
    </w:pPr>
    <w:rPr>
      <w:rFonts w:ascii="Calibri" w:eastAsia="Calibri" w:hAnsi="Calibri"/>
      <w:noProof w:val="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4</TotalTime>
  <Pages>1</Pages>
  <Words>13830</Words>
  <Characters>78832</Characters>
  <Application>Microsoft Office Word</Application>
  <DocSecurity>0</DocSecurity>
  <Lines>656</Lines>
  <Paragraphs>184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92478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2012-08-09T06:05:00Z</cp:lastPrinted>
  <dcterms:created xsi:type="dcterms:W3CDTF">2026-10-22T07:17:00Z</dcterms:created>
  <dcterms:modified xsi:type="dcterms:W3CDTF">2026-10-22T08:54:00Z</dcterms:modified>
</cp:coreProperties>
</file>