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88190" w14:textId="77777777" w:rsidR="00246817" w:rsidRPr="00E41207" w:rsidRDefault="00246817" w:rsidP="00C108D0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E41207">
        <w:rPr>
          <w:b/>
          <w:spacing w:val="-8"/>
          <w:sz w:val="16"/>
          <w:szCs w:val="16"/>
        </w:rPr>
        <w:t>C.N.C.F. "C.F.R." S.A. -  D I R E C Ţ I A  L I N I I</w:t>
      </w:r>
    </w:p>
    <w:p w14:paraId="03EF96FF" w14:textId="7CF83333" w:rsidR="00246817" w:rsidRPr="00E41207" w:rsidRDefault="00246817" w:rsidP="00C108D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E41207">
        <w:rPr>
          <w:b/>
          <w:sz w:val="16"/>
          <w:szCs w:val="16"/>
        </w:rPr>
        <w:t xml:space="preserve"> (de la pagina 1 la pagina )</w:t>
      </w:r>
    </w:p>
    <w:p w14:paraId="19806E69" w14:textId="77777777" w:rsidR="00246817" w:rsidRDefault="00246817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6F186757" w14:textId="77777777" w:rsidR="00246817" w:rsidRDefault="00246817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16417376" w14:textId="77777777" w:rsidR="00246817" w:rsidRDefault="00246817">
      <w:pPr>
        <w:jc w:val="center"/>
        <w:rPr>
          <w:sz w:val="28"/>
        </w:rPr>
      </w:pPr>
    </w:p>
    <w:p w14:paraId="67F73D46" w14:textId="77777777" w:rsidR="00246817" w:rsidRDefault="00246817">
      <w:pPr>
        <w:jc w:val="center"/>
        <w:rPr>
          <w:sz w:val="28"/>
        </w:rPr>
      </w:pPr>
    </w:p>
    <w:p w14:paraId="12F6843E" w14:textId="77777777" w:rsidR="00246817" w:rsidRDefault="00246817">
      <w:pPr>
        <w:jc w:val="center"/>
        <w:rPr>
          <w:sz w:val="28"/>
        </w:rPr>
      </w:pPr>
    </w:p>
    <w:p w14:paraId="17212042" w14:textId="77777777" w:rsidR="00246817" w:rsidRDefault="00246817">
      <w:pPr>
        <w:jc w:val="center"/>
        <w:rPr>
          <w:b/>
          <w:bCs/>
          <w:spacing w:val="80"/>
          <w:sz w:val="32"/>
          <w:lang w:val="en-US"/>
        </w:rPr>
      </w:pPr>
    </w:p>
    <w:p w14:paraId="6CDF3FB1" w14:textId="77777777" w:rsidR="00246817" w:rsidRDefault="00246817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CRAIOVA</w:t>
      </w:r>
    </w:p>
    <w:p w14:paraId="4B9B6096" w14:textId="77777777" w:rsidR="00246817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6402AFA0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22D53AED" w14:textId="77777777" w:rsidR="00246817" w:rsidRDefault="00246817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6942672B" w14:textId="77777777" w:rsidR="00246817" w:rsidRDefault="00246817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octombrie 2026</w:t>
      </w:r>
    </w:p>
    <w:p w14:paraId="337CCAFE" w14:textId="77777777" w:rsidR="00246817" w:rsidRDefault="00246817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246817" w14:paraId="289EABD2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55843B1A" w14:textId="77777777" w:rsidR="00246817" w:rsidRDefault="00246817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4CDC4390" w14:textId="77777777" w:rsidR="00246817" w:rsidRDefault="00246817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3918D377" w14:textId="77777777" w:rsidR="00246817" w:rsidRDefault="00246817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08754224" w14:textId="77777777" w:rsidR="00246817" w:rsidRDefault="00246817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1577249D" w14:textId="77777777" w:rsidR="00246817" w:rsidRDefault="00246817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16C46418" w14:textId="77777777" w:rsidR="00246817" w:rsidRDefault="00246817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740A405" w14:textId="77777777" w:rsidR="00246817" w:rsidRDefault="00246817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55E1093D" w14:textId="77777777" w:rsidR="00246817" w:rsidRDefault="00246817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352C568E" w14:textId="77777777" w:rsidR="00246817" w:rsidRDefault="00246817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010166EC" w14:textId="77777777" w:rsidR="00246817" w:rsidRDefault="00246817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2DD61D57" w14:textId="77777777" w:rsidR="00246817" w:rsidRDefault="00246817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0A304F87" w14:textId="77777777" w:rsidR="00246817" w:rsidRDefault="00246817" w:rsidP="004D230F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7A67A081" w14:textId="77777777" w:rsidR="00246817" w:rsidRDefault="00246817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74856EBB" w14:textId="77777777" w:rsidR="00246817" w:rsidRDefault="00246817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3DF5F9E3" w14:textId="77777777" w:rsidR="00246817" w:rsidRDefault="00246817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20806058" w14:textId="77777777" w:rsidR="00246817" w:rsidRDefault="00246817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77FCD281" w14:textId="77777777" w:rsidR="00246817" w:rsidRDefault="00246817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39248418" w14:textId="77777777" w:rsidR="00246817" w:rsidRDefault="00246817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48EC4F7B" w14:textId="77777777" w:rsidR="00246817" w:rsidRDefault="00246817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2CB1F574" w14:textId="77777777" w:rsidR="00246817" w:rsidRDefault="00246817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42223FD4" w14:textId="77777777" w:rsidR="00246817" w:rsidRDefault="00246817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36F775F1" w14:textId="77777777" w:rsidR="00246817" w:rsidRDefault="00246817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4E7474CB" w14:textId="77777777" w:rsidR="00246817" w:rsidRDefault="00246817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64B16C35" w14:textId="77777777" w:rsidR="00246817" w:rsidRDefault="00246817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5910CA4" w14:textId="77777777" w:rsidR="00246817" w:rsidRDefault="00246817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246817" w14:paraId="11267048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6A3272A0" w14:textId="77777777" w:rsidR="00246817" w:rsidRDefault="00246817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2C644E13" w14:textId="77777777" w:rsidR="00246817" w:rsidRDefault="0024681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1F140299" w14:textId="77777777" w:rsidR="00246817" w:rsidRDefault="0024681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5DB47D4C" w14:textId="77777777" w:rsidR="00246817" w:rsidRDefault="00246817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7037C504" w14:textId="77777777" w:rsidR="00246817" w:rsidRDefault="0024681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68E26B0" w14:textId="77777777" w:rsidR="00246817" w:rsidRDefault="0024681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366EE7B5" w14:textId="77777777" w:rsidR="00246817" w:rsidRDefault="0024681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57BBE651" w14:textId="77777777" w:rsidR="00246817" w:rsidRDefault="0024681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5E7F89EA" w14:textId="77777777" w:rsidR="00246817" w:rsidRDefault="0024681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5DDAC3B4" w14:textId="77777777" w:rsidR="00246817" w:rsidRDefault="00246817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2C92A73C" w14:textId="77777777" w:rsidR="00246817" w:rsidRDefault="00246817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0AAE3893" w14:textId="77777777" w:rsidR="00246817" w:rsidRDefault="00246817">
      <w:pPr>
        <w:spacing w:line="192" w:lineRule="auto"/>
        <w:jc w:val="center"/>
      </w:pPr>
    </w:p>
    <w:p w14:paraId="58BD1EA4" w14:textId="77777777" w:rsidR="00246817" w:rsidRDefault="00246817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6A4D5F1B" w14:textId="77777777" w:rsidR="00246817" w:rsidRPr="00EA47EA" w:rsidRDefault="00246817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35466D5E" w14:textId="77777777" w:rsidR="00246817" w:rsidRPr="00EA47EA" w:rsidRDefault="00246817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69DE91D4" w14:textId="77777777" w:rsidR="00246817" w:rsidRPr="00EA47EA" w:rsidRDefault="00246817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5187E65F" w14:textId="77777777" w:rsidR="00246817" w:rsidRPr="00A8307A" w:rsidRDefault="00246817" w:rsidP="00516DD3">
      <w:pPr>
        <w:pStyle w:val="Heading1"/>
        <w:spacing w:line="360" w:lineRule="auto"/>
      </w:pPr>
      <w:r w:rsidRPr="00A8307A">
        <w:t>LINIA 100</w:t>
      </w:r>
    </w:p>
    <w:p w14:paraId="659DA4B9" w14:textId="77777777" w:rsidR="00246817" w:rsidRPr="00A8307A" w:rsidRDefault="00246817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246817" w:rsidRPr="00AB76B4" w14:paraId="317E343A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541B8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71AFF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35286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91A6C3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0AB756A4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39637" w14:textId="77777777" w:rsidR="00246817" w:rsidRPr="00AB76B4" w:rsidRDefault="0024681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1267E24" w14:textId="77777777" w:rsidR="00246817" w:rsidRPr="00AB76B4" w:rsidRDefault="0024681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213D3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F8374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2F871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1F845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7EA61CDE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61A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CE934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B702B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5AFA44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543FB19B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D7C46" w14:textId="77777777" w:rsidR="00246817" w:rsidRPr="00AB76B4" w:rsidRDefault="0024681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0E551AA" w14:textId="77777777" w:rsidR="00246817" w:rsidRPr="00AB76B4" w:rsidRDefault="0024681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A9E21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13ABF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7744C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56951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5B124212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65B0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FE049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C3813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8FE56E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56616D19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34480" w14:textId="77777777" w:rsidR="00246817" w:rsidRPr="00AB76B4" w:rsidRDefault="0024681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</w:t>
            </w:r>
          </w:p>
          <w:p w14:paraId="7C87DC54" w14:textId="77777777" w:rsidR="00246817" w:rsidRPr="00AB76B4" w:rsidRDefault="0024681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C9036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5074F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65B88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26EA9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0C25C8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Acces la liniile 11 şi 12.</w:t>
            </w:r>
          </w:p>
        </w:tc>
      </w:tr>
      <w:tr w:rsidR="00246817" w:rsidRPr="00AB76B4" w14:paraId="43B3FFE6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D9344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772AA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6D13B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D58671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56939E3A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9F69A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6627C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D28A8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D8760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F5F9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265AE234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CE9AD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D8AD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4DAE2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DDFC72" w14:textId="77777777" w:rsidR="00246817" w:rsidRPr="00AB76B4" w:rsidRDefault="00246817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1C2A9448" w14:textId="77777777" w:rsidR="00246817" w:rsidRPr="00AB76B4" w:rsidRDefault="00246817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75318" w14:textId="77777777" w:rsidR="00246817" w:rsidRPr="00AB76B4" w:rsidRDefault="0024681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TDJ </w:t>
            </w:r>
          </w:p>
          <w:p w14:paraId="6A8B7763" w14:textId="77777777" w:rsidR="00246817" w:rsidRPr="00AB76B4" w:rsidRDefault="0024681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38</w:t>
            </w:r>
            <w:r w:rsidRPr="00AB76B4">
              <w:rPr>
                <w:b/>
                <w:bCs/>
                <w:sz w:val="20"/>
              </w:rPr>
              <w:t xml:space="preserve"> și </w:t>
            </w:r>
          </w:p>
          <w:p w14:paraId="03700F99" w14:textId="77777777" w:rsidR="00246817" w:rsidRPr="00AB76B4" w:rsidRDefault="0024681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7D131301" w14:textId="77777777" w:rsidR="00246817" w:rsidRPr="00AB76B4" w:rsidRDefault="0024681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D16EE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5952E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8F50E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DF0C6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247296D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4AB8D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5FEB6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978B1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37D958" w14:textId="77777777" w:rsidR="00246817" w:rsidRPr="00AB76B4" w:rsidRDefault="00246817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4299E3E7" w14:textId="77777777" w:rsidR="00246817" w:rsidRPr="00AB76B4" w:rsidRDefault="00246817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8F414" w14:textId="77777777" w:rsidR="00246817" w:rsidRPr="00AB76B4" w:rsidRDefault="00246817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</w:t>
            </w:r>
            <w:r w:rsidRPr="00AB76B4">
              <w:rPr>
                <w:b/>
                <w:bCs/>
                <w:sz w:val="20"/>
              </w:rPr>
              <w:t xml:space="preserve">ntre </w:t>
            </w:r>
            <w:r>
              <w:rPr>
                <w:b/>
                <w:bCs/>
                <w:sz w:val="20"/>
              </w:rPr>
              <w:t>sch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4C4870F7" w14:textId="77777777" w:rsidR="00246817" w:rsidRPr="00AB76B4" w:rsidRDefault="00246817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</w:t>
            </w:r>
            <w:r>
              <w:rPr>
                <w:b/>
                <w:bCs/>
                <w:sz w:val="20"/>
              </w:rPr>
              <w:t xml:space="preserve">A </w:t>
            </w:r>
            <w:r w:rsidRPr="00AB76B4">
              <w:rPr>
                <w:b/>
                <w:bCs/>
                <w:sz w:val="20"/>
              </w:rPr>
              <w:t>și</w:t>
            </w:r>
            <w:r>
              <w:rPr>
                <w:b/>
                <w:bCs/>
                <w:sz w:val="20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29B6F" w14:textId="77777777" w:rsidR="00246817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1B3C9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B0448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004F7" w14:textId="77777777" w:rsidR="00246817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FB4428" w14:textId="77777777" w:rsidR="00246817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</w:rPr>
              <w:t>București Nord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246817" w:rsidRPr="00AB76B4" w14:paraId="77BB80CC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25814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9CF27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D0DD7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A8E8EB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 Nord -</w:t>
            </w:r>
          </w:p>
          <w:p w14:paraId="59FC43EE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Post 5 - </w:t>
            </w:r>
          </w:p>
          <w:p w14:paraId="3DC6E305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FFD54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63012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EF0FE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1+650</w:t>
            </w:r>
          </w:p>
          <w:p w14:paraId="04BFFA92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C72A7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752A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Cap București Nord semnalizată numai cu paleta cu diagonală.</w:t>
            </w:r>
          </w:p>
        </w:tc>
      </w:tr>
      <w:tr w:rsidR="00246817" w:rsidRPr="00AB76B4" w14:paraId="522E995A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91D0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B6664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7BC3E3D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997D0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11CA38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5187C75F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+ </w:t>
            </w:r>
          </w:p>
          <w:p w14:paraId="60F85942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zonă aparate de cale, Cap X</w:t>
            </w:r>
            <w:r>
              <w:rPr>
                <w:b/>
                <w:bCs/>
                <w:sz w:val="20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51956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9C259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19C75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C2353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3F36F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5A7E066C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FC18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CFBDC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70A47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B21A3E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4BA564D6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231A34F2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cale, Cap X </w:t>
            </w:r>
            <w:r>
              <w:rPr>
                <w:b/>
                <w:bCs/>
                <w:sz w:val="20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DE6A1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58999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CADFC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58DBA30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AB8A1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9FE5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5D036A8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4264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4B20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F4748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CE7597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3581F2EE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15C77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5306D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F8E5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4FAD9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81CBE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362B59E4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BB901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53906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976F7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15CF1F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3DB7DFF5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7920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6D4A9A3E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/ 22</w:t>
            </w:r>
          </w:p>
          <w:p w14:paraId="620C2C17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08045A08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E990F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2981C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244D6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79756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65B708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spre Chiajna firele I și II.</w:t>
            </w:r>
          </w:p>
        </w:tc>
      </w:tr>
      <w:tr w:rsidR="00246817" w:rsidRPr="00AB76B4" w14:paraId="6F546DC5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44B3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60B37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92A73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6E6614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224EE11D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ED2D4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AD8D3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CC6E8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78B39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4D47C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D87D87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246817" w:rsidRPr="00AB76B4" w14:paraId="60926315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149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64EE6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195DC54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68BC3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0C968D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57F8697A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directă + </w:t>
            </w:r>
          </w:p>
          <w:p w14:paraId="6FF34762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6612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AEED1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877E2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BD62B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40AE2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3350AB37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FF471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18EC3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E7E1F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493657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00B68199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749683D3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 nr. </w:t>
            </w:r>
            <w:r>
              <w:rPr>
                <w:b/>
                <w:bCs/>
                <w:sz w:val="20"/>
              </w:rPr>
              <w:t xml:space="preserve">15, </w:t>
            </w:r>
            <w:r w:rsidRPr="00AB76B4">
              <w:rPr>
                <w:b/>
                <w:bCs/>
                <w:sz w:val="20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C2D2A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D7ED8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81576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504C2669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A5C1E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CB9CC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139FF3DE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52A3B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1FDAF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E2421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DCBBB6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6C1A1805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86F07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4683916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5, 9 </w:t>
            </w:r>
          </w:p>
          <w:p w14:paraId="2D62B6C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</w:t>
            </w:r>
          </w:p>
          <w:p w14:paraId="3F0B4D42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FA9B4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E383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0011B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74233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F36CC1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1 - 5.</w:t>
            </w:r>
          </w:p>
        </w:tc>
      </w:tr>
      <w:tr w:rsidR="00246817" w:rsidRPr="00AB76B4" w14:paraId="43F576E1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B579F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D7602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59E4FF52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3C967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F23B61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Chiajna -</w:t>
            </w:r>
          </w:p>
          <w:p w14:paraId="2BDCAC3D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87C3F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35FCA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EBF98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903AE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F25C5" w14:textId="77777777" w:rsidR="00246817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788BE33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727C7F7E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E7319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26C5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3DCF1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AFC306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02D993E0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AB1E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87164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3053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ABF94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4730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3E35A116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0354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07F6A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4CD70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DA29E9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7386C2E2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F3FE1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2643E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C7FA2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92CE9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CD64A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4B65EF59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1986B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10906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4284F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BB4593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2369014E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3CC34" w14:textId="77777777" w:rsidR="00246817" w:rsidRPr="00AB76B4" w:rsidRDefault="0024681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DA994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F5F92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21E7C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84898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58ACECEE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F430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39A86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BCC4A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5902E7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72D157D1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2EF86" w14:textId="77777777" w:rsidR="00246817" w:rsidRPr="00AB76B4" w:rsidRDefault="0024681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BD899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13529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1159F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769A7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202374DD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A4850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52DCF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B24B5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FC0AAC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713236EE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24F7C" w14:textId="77777777" w:rsidR="00246817" w:rsidRPr="00AB76B4" w:rsidRDefault="0024681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007CF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88024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6BF8CD4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8F636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A5D8A" w14:textId="77777777" w:rsidR="00246817" w:rsidRPr="00AB76B4" w:rsidRDefault="00246817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0567FB23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145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3D6BF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7FB23D5E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93322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5BA672" w14:textId="77777777" w:rsidR="00246817" w:rsidRPr="00AB76B4" w:rsidRDefault="0024681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5B0D506F" w14:textId="77777777" w:rsidR="00246817" w:rsidRPr="00AB76B4" w:rsidRDefault="0024681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3972E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B85EB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D69C7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FD63A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A4E3A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31A72F0E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A2F22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ECE6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1B903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737ABC" w14:textId="77777777" w:rsidR="00246817" w:rsidRPr="00AB76B4" w:rsidRDefault="00246817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8658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C913E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CA1C9" w14:textId="77777777" w:rsidR="00246817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23+800</w:t>
            </w:r>
          </w:p>
          <w:p w14:paraId="72576094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0EF53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A09D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1C0AB9FD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4F24A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008A8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8CD99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E46C1B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Grădinari </w:t>
            </w:r>
          </w:p>
          <w:p w14:paraId="2F1415A9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FC3AC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165257B5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6FFB7366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6F62F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F32BC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9F89C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38038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076C7A64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DE9FD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668E5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31F2B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CF5F68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H. Vadu Lat</w:t>
            </w:r>
          </w:p>
          <w:p w14:paraId="138BE7C3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</w:t>
            </w:r>
            <w:r>
              <w:rPr>
                <w:b/>
                <w:bCs/>
                <w:sz w:val="20"/>
              </w:rPr>
              <w:t>ile</w:t>
            </w:r>
            <w:r w:rsidRPr="00AB76B4">
              <w:rPr>
                <w:b/>
                <w:bCs/>
                <w:sz w:val="20"/>
              </w:rPr>
              <w:t xml:space="preserve"> 2 </w:t>
            </w:r>
            <w:r>
              <w:rPr>
                <w:b/>
                <w:bCs/>
                <w:sz w:val="20"/>
              </w:rPr>
              <w:t xml:space="preserve">și 5 </w:t>
            </w:r>
            <w:r w:rsidRPr="00AB76B4">
              <w:rPr>
                <w:b/>
                <w:bCs/>
                <w:sz w:val="20"/>
              </w:rPr>
              <w:t>abătut</w:t>
            </w:r>
            <w:r>
              <w:rPr>
                <w:b/>
                <w:bCs/>
                <w:sz w:val="20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6D93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E06ECDE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B9BFD0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06D2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720F1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79FDC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48D8CCDB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FFC08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4B776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F340A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8C1504" w14:textId="77777777" w:rsidR="00246817" w:rsidRPr="00AB76B4" w:rsidRDefault="00246817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  <w:r>
              <w:rPr>
                <w:b/>
                <w:bCs/>
                <w:sz w:val="20"/>
              </w:rPr>
              <w:br/>
              <w:t xml:space="preserve">+ linia 3 directă </w:t>
            </w:r>
            <w:r>
              <w:rPr>
                <w:b/>
                <w:bCs/>
                <w:sz w:val="20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EE278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2C8EC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2C978" w14:textId="77777777" w:rsidR="00246817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0BE7E23B" w14:textId="77777777" w:rsidR="00246817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E988B" w14:textId="77777777" w:rsidR="00246817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F05A8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58D123D2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7CAB2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7E009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A9D27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3B9983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D2735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2655F652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+ </w:t>
            </w:r>
          </w:p>
          <w:p w14:paraId="4AD76801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44BDBB64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  <w:p w14:paraId="3DCABAA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25686667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D31F2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1D10E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DCC25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D7AE9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779FE29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80DB2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260C5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45+000</w:t>
            </w:r>
          </w:p>
          <w:p w14:paraId="0F17501E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94D9E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D35B26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Zăvestreni -</w:t>
            </w:r>
          </w:p>
          <w:p w14:paraId="4D5C95D9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</w:t>
            </w:r>
            <w:r>
              <w:rPr>
                <w:b/>
                <w:bCs/>
                <w:sz w:val="20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D85E3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6506B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81BE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3FABD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6DB82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31A7410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3CB70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05DC8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A902E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7A1C57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2A9DF11A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72E77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13, 21, 23  și TDJ  </w:t>
            </w:r>
          </w:p>
          <w:p w14:paraId="47FE51AA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FB6B6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11053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C2070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542D3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518632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961B6E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246817" w:rsidRPr="00AB76B4" w14:paraId="7763EED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74D63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0BB9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A3833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9ABEE9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1F9AEE4D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4CAE7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3D8CBF8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5D0F2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DA45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56715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0582F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19EAF67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CFC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89E8C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71C80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6D4AD1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66DC187A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3F762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63621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76D6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DB57B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80314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26897CD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E627C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529C7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0A55D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04B42F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7B8128EA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BA1E7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18, 26, 30  și TDJ </w:t>
            </w:r>
          </w:p>
          <w:p w14:paraId="4A4EEF5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19176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62B11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F04CA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79C83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54C3357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5A8412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246817" w:rsidRPr="00AB76B4" w14:paraId="30F8EF7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7C0F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3852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52+500</w:t>
            </w:r>
          </w:p>
          <w:p w14:paraId="4418CBF7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59A8D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16C235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</w:p>
          <w:p w14:paraId="0D251A76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4E4FA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128EF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C11B1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FAE56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FD69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59FFD64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6BAE9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D55F5" w14:textId="77777777" w:rsidR="00246817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52+600</w:t>
            </w:r>
          </w:p>
          <w:p w14:paraId="361785A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E1B13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117A78" w14:textId="77777777" w:rsidR="00246817" w:rsidRPr="00AB76B4" w:rsidRDefault="00246817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4543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091BB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3B097" w14:textId="77777777" w:rsidR="00246817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A5BDB" w14:textId="77777777" w:rsidR="00246817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2D9F1" w14:textId="77777777" w:rsidR="00246817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5DA6106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58E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C74F5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57+880</w:t>
            </w:r>
          </w:p>
          <w:p w14:paraId="499FB451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5750D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F81D3C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22865267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</w:t>
            </w:r>
          </w:p>
          <w:p w14:paraId="1613F776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92CA2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1F042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AF0AA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F77AF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F4AD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581F1FD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F8580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149AE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46B4F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857A09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14A777ED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06B9A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CEF1A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D9189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58+950</w:t>
            </w:r>
          </w:p>
          <w:p w14:paraId="26950D7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32A49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9FD0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9BB19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10.</w:t>
            </w:r>
          </w:p>
          <w:p w14:paraId="76F96185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1123E22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4F33D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4423A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D8774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B26BEB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17E2FD1A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4830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42A76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DFF9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59+500</w:t>
            </w:r>
          </w:p>
          <w:p w14:paraId="1513B833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E3CAB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A322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037185A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8E5E4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813DF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60+600</w:t>
            </w:r>
          </w:p>
          <w:p w14:paraId="696F4D1E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E6285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46745C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42EAEAED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36987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43B4E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40252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9B53D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AE0DE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296F969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246AB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DDB85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66+025</w:t>
            </w:r>
          </w:p>
          <w:p w14:paraId="6BDB6F81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1A12C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A0F1D2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3369E127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F632A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C45D6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FD4B8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07699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2D107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9C9E6B6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A4C6E9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5, Cap X.</w:t>
            </w:r>
          </w:p>
        </w:tc>
      </w:tr>
      <w:tr w:rsidR="00246817" w:rsidRPr="00AB76B4" w14:paraId="5B39A67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1C0D4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F6869" w14:textId="77777777" w:rsidR="00246817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67+170</w:t>
            </w:r>
          </w:p>
          <w:p w14:paraId="0BD548C8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5E2D2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EB54AD" w14:textId="77777777" w:rsidR="00246817" w:rsidRPr="00AB76B4" w:rsidRDefault="00246817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641C4823" w14:textId="77777777" w:rsidR="00246817" w:rsidRPr="00AB76B4" w:rsidRDefault="00246817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85802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510C7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18A25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D7DD8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17720" w14:textId="77777777" w:rsidR="00246817" w:rsidRPr="00AB76B4" w:rsidRDefault="00246817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F3CE2F" w14:textId="77777777" w:rsidR="00246817" w:rsidRPr="00AB76B4" w:rsidRDefault="00246817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</w:rPr>
              <w:t>4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246817" w:rsidRPr="00AB76B4" w14:paraId="059E808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B7FC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62474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12AD1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646202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7710952E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7F73A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48144D1A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2 - 4 </w:t>
            </w:r>
          </w:p>
          <w:p w14:paraId="4DDEC0E7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759B2B51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9B49D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2E459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EE0BB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03AD4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8DA922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246817" w:rsidRPr="00AB76B4" w14:paraId="10CFC3E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67D29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C62DC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99160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6AE8AA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306CA4F7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15E16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6836155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</w:t>
            </w:r>
          </w:p>
          <w:p w14:paraId="2939F6F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30ECF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BE8D3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FC762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0E78C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1 și 2 </w:t>
            </w:r>
          </w:p>
        </w:tc>
      </w:tr>
      <w:tr w:rsidR="00246817" w:rsidRPr="00AB76B4" w14:paraId="5A7AF0E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B007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D614C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A5D74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1FF17F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0847C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73987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6B786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68+300</w:t>
            </w:r>
          </w:p>
          <w:p w14:paraId="4D8B7475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F921A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4FB56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6B6D0A79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7AB0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8E35D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74CFE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015676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4B5EAA75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E302F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04B4135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168B1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A315B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44ED8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185B1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72AD3F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1 Cap X. </w:t>
            </w:r>
          </w:p>
        </w:tc>
      </w:tr>
      <w:tr w:rsidR="00246817" w:rsidRPr="00AB76B4" w14:paraId="2270FC37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7B3D3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A86D5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389C6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993617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2EBCDCEF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488BB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7AE217B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76AAF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4B748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81ACD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8F58E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circulația pe linia 1</w:t>
            </w:r>
          </w:p>
        </w:tc>
      </w:tr>
      <w:tr w:rsidR="00246817" w:rsidRPr="00AB76B4" w14:paraId="3CE8309F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88339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F1939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74851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3E367F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2CBD95A2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2261F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D2491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09616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74+200</w:t>
            </w:r>
          </w:p>
          <w:p w14:paraId="4D5A8FD3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C7695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DFF4E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6541EBEF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E2312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4452C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EAECE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14FE8F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6576991A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C5C88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677F7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51F2A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75+600</w:t>
            </w:r>
          </w:p>
          <w:p w14:paraId="20495F55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B07E3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A584C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47AA245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AB76B4" w14:paraId="0871E739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51C19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3B09E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666B6674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64DCD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238D43" w14:textId="77777777" w:rsidR="00246817" w:rsidRDefault="0024681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0BEF0A60" w14:textId="77777777" w:rsidR="00246817" w:rsidRDefault="0024681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,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6C6DBFD7" w14:textId="77777777" w:rsidR="00246817" w:rsidRPr="00AB76B4" w:rsidRDefault="0024681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4 directă Cap X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5996F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C1AC1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B3961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4FADA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87B6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Semnalizată ca limitare de viteză.</w:t>
            </w:r>
          </w:p>
        </w:tc>
      </w:tr>
      <w:tr w:rsidR="00246817" w:rsidRPr="00AB76B4" w14:paraId="6F14F90F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024EA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4E91F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00203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D9E5F6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0D57E30A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DB3D8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97508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B8EA5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334C2882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AD188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4FAC4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AB76B4" w14:paraId="3635F20B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395B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311E7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299E4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96AAE6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1B272920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Atârnaţi </w:t>
            </w:r>
          </w:p>
          <w:p w14:paraId="486175DC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</w:p>
          <w:p w14:paraId="5DF34C77" w14:textId="77777777" w:rsidR="00246817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59C95F60" w14:textId="77777777" w:rsidR="00246817" w:rsidRPr="00075656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3 directă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CC02B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4E061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0A9E8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  <w:p w14:paraId="0A62D365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48051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B66D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AB76B4" w14:paraId="538AA130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36DF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E214E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063E3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84B7F0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389115B4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A77FB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3D99DA5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1 - 5 </w:t>
            </w:r>
          </w:p>
          <w:p w14:paraId="1E818508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69D93F52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F2E90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A3B3B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F1602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C20D1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113E6D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246817" w:rsidRPr="00AB76B4" w14:paraId="752828B8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6904C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A6FA0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939EB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BFE2AF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59682638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F1999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BD5C19A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2270DB35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10 și 11 </w:t>
            </w:r>
          </w:p>
          <w:p w14:paraId="5E9644D0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AC11E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F88C4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EC47B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4978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B94C3C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la linia 1.</w:t>
            </w:r>
          </w:p>
        </w:tc>
      </w:tr>
      <w:tr w:rsidR="00246817" w:rsidRPr="00AB76B4" w14:paraId="12B62C8D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2337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6BEEE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7BB61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1C4917" w14:textId="77777777" w:rsidR="00246817" w:rsidRPr="00AB76B4" w:rsidRDefault="00246817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1D2CAA76" w14:textId="77777777" w:rsidR="00246817" w:rsidRPr="00AB76B4" w:rsidRDefault="00246817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41FB2" w14:textId="77777777" w:rsidR="00246817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E90DDA9" w14:textId="77777777" w:rsidR="00246817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69468C0" w14:textId="77777777" w:rsidR="00246817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– 8</w:t>
            </w:r>
          </w:p>
          <w:p w14:paraId="068344C0" w14:textId="77777777" w:rsidR="00246817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4F139A9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E0646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38B44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26F65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8384E" w14:textId="77777777" w:rsidR="00246817" w:rsidRPr="00AB76B4" w:rsidRDefault="0024681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794CE2C" w14:textId="77777777" w:rsidR="00246817" w:rsidRPr="00AB76B4" w:rsidRDefault="0024681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246817" w:rsidRPr="00AB76B4" w14:paraId="4029F671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7EA6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82858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070FE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3B7C84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 -</w:t>
            </w:r>
          </w:p>
          <w:p w14:paraId="6E24C649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7DE46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6F1BA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465A7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94+800</w:t>
            </w:r>
          </w:p>
          <w:p w14:paraId="785CA5E2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4D6CD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12826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772E240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AB76B4" w14:paraId="5B3711D0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0204C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3D5E1" w14:textId="77777777" w:rsidR="00246817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101+000</w:t>
            </w:r>
          </w:p>
          <w:p w14:paraId="56710383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08C36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2FC25E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06652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206EA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048E0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89B9C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6682C" w14:textId="77777777" w:rsidR="00246817" w:rsidRPr="001C2009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1C2009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</w:tc>
      </w:tr>
      <w:tr w:rsidR="00246817" w:rsidRPr="00AB76B4" w14:paraId="65B904EC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335E2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71509" w14:textId="77777777" w:rsidR="00246817" w:rsidRPr="00AB76B4" w:rsidRDefault="00246817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EF6BB" w14:textId="77777777" w:rsidR="00246817" w:rsidRPr="00AB76B4" w:rsidRDefault="0024681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2C0C2B" w14:textId="77777777" w:rsidR="00246817" w:rsidRPr="00AB76B4" w:rsidRDefault="0024681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-</w:t>
            </w:r>
            <w:r w:rsidRPr="00AB76B4">
              <w:rPr>
                <w:b/>
                <w:bCs/>
                <w:sz w:val="20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BBC36" w14:textId="77777777" w:rsidR="00246817" w:rsidRPr="00AB76B4" w:rsidRDefault="00246817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067B7" w14:textId="77777777" w:rsidR="00246817" w:rsidRPr="00AB76B4" w:rsidRDefault="0024681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7BA50" w14:textId="77777777" w:rsidR="00246817" w:rsidRPr="00AB76B4" w:rsidRDefault="00246817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330</w:t>
            </w:r>
          </w:p>
          <w:p w14:paraId="452358F1" w14:textId="77777777" w:rsidR="00246817" w:rsidRPr="00AB76B4" w:rsidRDefault="00246817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7F322" w14:textId="77777777" w:rsidR="00246817" w:rsidRPr="00AB76B4" w:rsidRDefault="0024681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75A89" w14:textId="77777777" w:rsidR="00246817" w:rsidRPr="00AB76B4" w:rsidRDefault="00246817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246817" w:rsidRPr="00AB76B4" w14:paraId="31F91492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EB2B2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A0BCB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315E7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AC30BB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75D672C3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D945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1314818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7AA77CCF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15 / 17 </w:t>
            </w:r>
          </w:p>
          <w:p w14:paraId="066C04F8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743A1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A77C4" w14:textId="77777777" w:rsidR="00246817" w:rsidRPr="00AB76B4" w:rsidRDefault="0024681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172D8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F9DB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832A43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 I în fir II și invers.</w:t>
            </w:r>
          </w:p>
        </w:tc>
      </w:tr>
      <w:tr w:rsidR="00246817" w:rsidRPr="00AB76B4" w14:paraId="13505730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702C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248B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B4ADA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33488A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4472AA94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6BE7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3C4C44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0EA9A4F1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9754A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55326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3CCA5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EA8B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7C297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246817" w:rsidRPr="00AB76B4" w14:paraId="5B8779D8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D7773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C3FC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83C1A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66A270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0F72793C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19E68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1446CAAF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7ADA595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12 - 16 </w:t>
            </w:r>
          </w:p>
          <w:p w14:paraId="25A145AE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36FAE22D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3BA81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6BEC1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0CE6D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BFD0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5FA44B82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A2E0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5C014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695CF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6DF82C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54D67EE2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43CE8835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C2681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56E071E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3E516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8590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B574D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0FA04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6B04D586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1B52F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0A8B0" w14:textId="77777777" w:rsidR="00246817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106+000</w:t>
            </w:r>
          </w:p>
          <w:p w14:paraId="3D142EE5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7E18E" w14:textId="77777777" w:rsidR="00246817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74E0AD" w14:textId="77777777" w:rsidR="00246817" w:rsidRPr="00AB76B4" w:rsidRDefault="00246817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Roșiori Nord – Măldăeni</w:t>
            </w:r>
            <w:r>
              <w:rPr>
                <w:b/>
                <w:bCs/>
                <w:sz w:val="20"/>
              </w:rPr>
              <w:t xml:space="preserve"> și linia 2 directă St. 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 +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linia 3 directă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C0964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1122D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321D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4FDC2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7C31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4B2D78CF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531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16CD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9E7ED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0324D2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38A86F32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EA203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C5A268F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5EAC7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CC24A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65D3D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3A429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firul 1 in firul 2 si invers și intrari- ieșiri la linia 1 primiri - expedieri</w:t>
            </w:r>
          </w:p>
        </w:tc>
      </w:tr>
      <w:tr w:rsidR="00246817" w:rsidRPr="00AB76B4" w14:paraId="4B8D54F2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0825F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650BA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3BDB9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3226FF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630EAE5F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45445305" w14:textId="77777777" w:rsidR="00246817" w:rsidRPr="00AB76B4" w:rsidRDefault="0024681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1BEDB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473C1CF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EEB67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9BA04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1FF00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06AC9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4699DD28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09D09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522EF" w14:textId="77777777" w:rsidR="00246817" w:rsidRDefault="0024681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9FB4C" w14:textId="77777777" w:rsidR="00246817" w:rsidRDefault="0024681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DA6F99" w14:textId="77777777" w:rsidR="00246817" w:rsidRPr="00AB76B4" w:rsidRDefault="0024681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Măldăeni –</w:t>
            </w:r>
          </w:p>
          <w:p w14:paraId="78F80404" w14:textId="77777777" w:rsidR="00246817" w:rsidRPr="00AB76B4" w:rsidRDefault="0024681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Mihăeşti și</w:t>
            </w:r>
          </w:p>
          <w:p w14:paraId="5DBEF993" w14:textId="77777777" w:rsidR="00246817" w:rsidRPr="00AB76B4" w:rsidRDefault="0024681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95A71" w14:textId="77777777" w:rsidR="00246817" w:rsidRPr="00AB76B4" w:rsidRDefault="0024681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F52F5" w14:textId="77777777" w:rsidR="00246817" w:rsidRPr="00AB76B4" w:rsidRDefault="0024681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E3370" w14:textId="77777777" w:rsidR="00246817" w:rsidRPr="00AB76B4" w:rsidRDefault="0024681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09</w:t>
            </w:r>
            <w:r w:rsidRPr="00AB76B4">
              <w:rPr>
                <w:b/>
                <w:bCs/>
                <w:sz w:val="20"/>
              </w:rPr>
              <w:t>+200</w:t>
            </w:r>
          </w:p>
          <w:p w14:paraId="63B7FD28" w14:textId="77777777" w:rsidR="00246817" w:rsidRPr="00AB76B4" w:rsidRDefault="0024681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7E24B" w14:textId="77777777" w:rsidR="00246817" w:rsidRPr="00AB76B4" w:rsidRDefault="0024681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1265F" w14:textId="77777777" w:rsidR="00246817" w:rsidRDefault="00246817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3E7C5EDF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62EC9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D9409" w14:textId="77777777" w:rsidR="00246817" w:rsidRDefault="0024681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4EDE5" w14:textId="77777777" w:rsidR="00246817" w:rsidRDefault="0024681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C72EC0" w14:textId="77777777" w:rsidR="00246817" w:rsidRPr="00AB76B4" w:rsidRDefault="0024681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Mihăeşti</w:t>
            </w:r>
          </w:p>
          <w:p w14:paraId="26595D4F" w14:textId="77777777" w:rsidR="00246817" w:rsidRDefault="0024681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D6635" w14:textId="77777777" w:rsidR="00246817" w:rsidRPr="00AB76B4" w:rsidRDefault="0024681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326D62C" w14:textId="77777777" w:rsidR="00246817" w:rsidRPr="00AB76B4" w:rsidRDefault="0024681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3246F" w14:textId="77777777" w:rsidR="00246817" w:rsidRPr="00AB76B4" w:rsidRDefault="0024681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996FC" w14:textId="77777777" w:rsidR="00246817" w:rsidRPr="00AB76B4" w:rsidRDefault="0024681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2012A" w14:textId="77777777" w:rsidR="00246817" w:rsidRPr="00AB76B4" w:rsidRDefault="0024681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363E6" w14:textId="77777777" w:rsidR="00246817" w:rsidRDefault="00246817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5F3F846E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07591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B0C5F" w14:textId="77777777" w:rsidR="00246817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  <w:p w14:paraId="6BD68A66" w14:textId="77777777" w:rsidR="00246817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86EDB" w14:textId="77777777" w:rsidR="00246817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118E84" w14:textId="77777777" w:rsidR="00246817" w:rsidRPr="00AB76B4" w:rsidRDefault="00246817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Mihăeşti </w:t>
            </w:r>
            <w:r>
              <w:rPr>
                <w:b/>
                <w:bCs/>
                <w:sz w:val="20"/>
              </w:rPr>
              <w:t xml:space="preserve">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53852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E5784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01F80" w14:textId="77777777" w:rsidR="00246817" w:rsidRPr="00AB76B4" w:rsidRDefault="0024681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51BFB" w14:textId="77777777" w:rsidR="00246817" w:rsidRPr="00AB76B4" w:rsidRDefault="0024681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F6C03" w14:textId="77777777" w:rsidR="00246817" w:rsidRDefault="0024681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47D258B6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86BE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FF44C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C0C16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5860DD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Radomirești</w:t>
            </w:r>
            <w:r>
              <w:rPr>
                <w:b/>
                <w:bCs/>
                <w:sz w:val="20"/>
              </w:rPr>
              <w:t xml:space="preserve">, </w:t>
            </w:r>
            <w:r>
              <w:rPr>
                <w:b/>
                <w:bCs/>
                <w:sz w:val="20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8D2F4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1BE39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B538B" w14:textId="77777777" w:rsidR="00246817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124+650</w:t>
            </w:r>
          </w:p>
          <w:p w14:paraId="2780D63C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7945D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38215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08EDF9B8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22C5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BC080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4BFA5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191247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0FDF18DE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9C5C6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3B547EB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5007A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016B2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3845B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95ACC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4CFF61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 și invers.</w:t>
            </w:r>
          </w:p>
        </w:tc>
      </w:tr>
      <w:tr w:rsidR="00246817" w:rsidRPr="00AB76B4" w14:paraId="2AEB70C2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1B447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DD69D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F4889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EE8138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79E005D3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C709B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6988B503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5119A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10ECC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17763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DCB2F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28A915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246817" w:rsidRPr="00AB76B4" w14:paraId="73AB3F10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18C0F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6DD29" w14:textId="77777777" w:rsidR="00246817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129+900</w:t>
            </w:r>
          </w:p>
          <w:p w14:paraId="1F0F5333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7952F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22F4C2" w14:textId="77777777" w:rsidR="00246817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Radomirești -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4A14714C" w14:textId="77777777" w:rsidR="00246817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 </w:t>
            </w:r>
          </w:p>
          <w:p w14:paraId="0D4B3AA4" w14:textId="77777777" w:rsidR="00246817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1A156ABD" w14:textId="77777777" w:rsidR="00246817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CA13D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26D0F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ED8BB" w14:textId="77777777" w:rsidR="00246817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D3037" w14:textId="77777777" w:rsidR="00246817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F5CE4" w14:textId="77777777" w:rsidR="00246817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23A3AEE2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F3769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D6E83" w14:textId="77777777" w:rsidR="00246817" w:rsidRDefault="0024681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5A0B5" w14:textId="77777777" w:rsidR="00246817" w:rsidRDefault="0024681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93292D" w14:textId="77777777" w:rsidR="00246817" w:rsidRDefault="0024681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F92FE" w14:textId="77777777" w:rsidR="00246817" w:rsidRPr="00AB76B4" w:rsidRDefault="0024681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6E67A" w14:textId="77777777" w:rsidR="00246817" w:rsidRPr="00AB76B4" w:rsidRDefault="0024681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4A5BE" w14:textId="77777777" w:rsidR="00246817" w:rsidRDefault="0024681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143+300</w:t>
            </w:r>
          </w:p>
          <w:p w14:paraId="4167588B" w14:textId="77777777" w:rsidR="00246817" w:rsidRDefault="0024681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CA344" w14:textId="77777777" w:rsidR="00246817" w:rsidRDefault="0024681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02837" w14:textId="77777777" w:rsidR="00246817" w:rsidRDefault="00246817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11018F9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8D2F7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236C9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C6376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C0604F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503BAA9D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1C0D22CD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CDD2D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</w:t>
            </w:r>
          </w:p>
          <w:p w14:paraId="05BDE4DD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  <w:p w14:paraId="610199C5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15751035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B7B79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CAFF8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77CDC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DCD80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3AD04CC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DDFB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BEC68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940D2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58BFD7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72C43ED8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BD6F5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746263D2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7D9C6200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6 - 12, </w:t>
            </w:r>
          </w:p>
          <w:p w14:paraId="73689DCC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A886F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0BE66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5321C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03B1B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E859F8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 directe.</w:t>
            </w:r>
          </w:p>
        </w:tc>
      </w:tr>
      <w:tr w:rsidR="00246817" w:rsidRPr="00AB76B4" w14:paraId="1C41E27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EF72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4D13E" w14:textId="77777777" w:rsidR="00246817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BEF6C" w14:textId="77777777" w:rsidR="00246817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CCC90B" w14:textId="77777777" w:rsidR="00246817" w:rsidRPr="00AB76B4" w:rsidRDefault="00246817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2249776D" w14:textId="77777777" w:rsidR="00246817" w:rsidRPr="00AB76B4" w:rsidRDefault="00246817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74E8F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DCC78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9EFA3" w14:textId="77777777" w:rsidR="00246817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146+830</w:t>
            </w:r>
          </w:p>
          <w:p w14:paraId="261B041A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922A6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325E7" w14:textId="77777777" w:rsidR="00246817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04EC0EB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9B703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EC860" w14:textId="77777777" w:rsidR="00246817" w:rsidRDefault="0024681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  <w:p w14:paraId="3C2A065B" w14:textId="77777777" w:rsidR="00246817" w:rsidRDefault="0024681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2B816" w14:textId="77777777" w:rsidR="00246817" w:rsidRDefault="0024681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9CF478" w14:textId="77777777" w:rsidR="00246817" w:rsidRPr="00AB76B4" w:rsidRDefault="0024681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B5638" w14:textId="77777777" w:rsidR="00246817" w:rsidRPr="00AB76B4" w:rsidRDefault="0024681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765C7" w14:textId="77777777" w:rsidR="00246817" w:rsidRPr="00AB76B4" w:rsidRDefault="0024681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86F6A" w14:textId="77777777" w:rsidR="00246817" w:rsidRDefault="0024681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71378" w14:textId="77777777" w:rsidR="00246817" w:rsidRDefault="0024681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2B3E5" w14:textId="77777777" w:rsidR="00246817" w:rsidRDefault="00246817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2465BFF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E4B7D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2EAA7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153+900</w:t>
            </w:r>
          </w:p>
          <w:p w14:paraId="0110E668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3E02D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9BE143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Fărcașele - </w:t>
            </w:r>
          </w:p>
          <w:p w14:paraId="011D8E30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și </w:t>
            </w:r>
          </w:p>
          <w:p w14:paraId="65E4700C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7AB6770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BE1EB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6D0FC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C1A81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1A13A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30A28" w14:textId="77777777" w:rsidR="00246817" w:rsidRPr="00AB76B4" w:rsidRDefault="0024681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Fără inductori.</w:t>
            </w:r>
          </w:p>
          <w:p w14:paraId="67D9836F" w14:textId="77777777" w:rsidR="00246817" w:rsidRPr="00AB76B4" w:rsidRDefault="0024681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1E94308A" w14:textId="77777777" w:rsidR="00246817" w:rsidRPr="00AB76B4" w:rsidRDefault="0024681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peste sch. 7, 11, 17, 23 și 27.</w:t>
            </w:r>
          </w:p>
          <w:p w14:paraId="3616D13C" w14:textId="77777777" w:rsidR="00246817" w:rsidRPr="00AB76B4" w:rsidRDefault="0024681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4C7A9A8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3AE7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7A2A2" w14:textId="77777777" w:rsidR="00246817" w:rsidRPr="00AB76B4" w:rsidRDefault="0024681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6FE49" w14:textId="77777777" w:rsidR="00246817" w:rsidRPr="00AB76B4" w:rsidRDefault="00246817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7623C3" w14:textId="77777777" w:rsidR="00246817" w:rsidRPr="00AB76B4" w:rsidRDefault="00246817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B46E9C0" w14:textId="77777777" w:rsidR="00246817" w:rsidRPr="00AB76B4" w:rsidRDefault="00246817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23288" w14:textId="77777777" w:rsidR="00246817" w:rsidRPr="00AB76B4" w:rsidRDefault="0024681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965B1" w14:textId="77777777" w:rsidR="00246817" w:rsidRPr="00AB76B4" w:rsidRDefault="00246817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F32C9" w14:textId="77777777" w:rsidR="00246817" w:rsidRPr="00AB76B4" w:rsidRDefault="0024681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155+330</w:t>
            </w:r>
          </w:p>
          <w:p w14:paraId="71EC09AE" w14:textId="77777777" w:rsidR="00246817" w:rsidRPr="00AB76B4" w:rsidRDefault="0024681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C4F0D" w14:textId="77777777" w:rsidR="00246817" w:rsidRPr="00AB76B4" w:rsidRDefault="00246817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15C7F" w14:textId="77777777" w:rsidR="00246817" w:rsidRPr="00AB76B4" w:rsidRDefault="00246817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2364582" w14:textId="77777777" w:rsidR="00246817" w:rsidRPr="00AB76B4" w:rsidRDefault="00246817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Între călcâi sch. 27 și </w:t>
            </w:r>
          </w:p>
          <w:p w14:paraId="3715701B" w14:textId="77777777" w:rsidR="00246817" w:rsidRPr="00AB76B4" w:rsidRDefault="00246817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vf. sch. 22.</w:t>
            </w:r>
          </w:p>
        </w:tc>
      </w:tr>
      <w:tr w:rsidR="00246817" w:rsidRPr="00AB76B4" w14:paraId="2C6FCE7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6AA93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A7D1A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E3507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34F435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 Cap Y</w:t>
            </w:r>
          </w:p>
          <w:p w14:paraId="6F89649A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54F80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7962C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90A6C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1B590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F3779" w14:textId="77777777" w:rsidR="00246817" w:rsidRPr="00AB76B4" w:rsidRDefault="0024681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246817" w:rsidRPr="00AB76B4" w14:paraId="4320618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1475B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B65DF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FE07F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8442B9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E00A434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Y,</w:t>
            </w:r>
          </w:p>
          <w:p w14:paraId="19A80F12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6F782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22B7E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B3E84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156+150</w:t>
            </w:r>
          </w:p>
          <w:p w14:paraId="590A1B34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27E24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E2CA2" w14:textId="77777777" w:rsidR="00246817" w:rsidRPr="00AB76B4" w:rsidRDefault="0024681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8B2F894" w14:textId="77777777" w:rsidR="00246817" w:rsidRPr="00AB76B4" w:rsidRDefault="0024681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F7024E" w14:textId="77777777" w:rsidR="00246817" w:rsidRPr="00AB76B4" w:rsidRDefault="0024681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246817" w:rsidRPr="00AB76B4" w14:paraId="0109DDA7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116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75237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9F1DB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D02B5C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B1C493A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229FB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0A818251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101C5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D99B6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ECF55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4BF3B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E8FB9F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246817" w:rsidRPr="00AB76B4" w14:paraId="40F9D4FD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90FC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03E43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1490F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ECB18C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6640D51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FC4E0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1010A729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984F1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E0278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1852B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E98B6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657302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246817" w:rsidRPr="00AB76B4" w14:paraId="75CB6D3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CCFC4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B7496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464ED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80A80C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5BBA6EF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FD8BE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242ADA86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3 - 9 </w:t>
            </w:r>
          </w:p>
          <w:p w14:paraId="1B0E16EE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0692708C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4544C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2AC3E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6AF0C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6481B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593177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1 - 7.</w:t>
            </w:r>
          </w:p>
        </w:tc>
      </w:tr>
      <w:tr w:rsidR="00246817" w:rsidRPr="00AB76B4" w14:paraId="4D11B98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69D2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A5AA8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4AFCE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394455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0FF4A32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E276C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2BCB2A1C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B3FC7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A7356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76D02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D9323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3D825C0A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246817" w:rsidRPr="00AB76B4" w14:paraId="229D332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87931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E2944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1CEBA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0471D0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D8F13E7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B4881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31 și 37</w:t>
            </w:r>
          </w:p>
          <w:p w14:paraId="2719508F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453AC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A992B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2DC7D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18765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13FB52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6 - 9.</w:t>
            </w:r>
          </w:p>
        </w:tc>
      </w:tr>
      <w:tr w:rsidR="00246817" w:rsidRPr="00AB76B4" w14:paraId="762878F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0727B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49036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D0B96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C2342A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457EB5A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CA919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FEFE9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39097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ECD9F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2FB4B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9F3E5F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246817" w:rsidRPr="00AB76B4" w14:paraId="2EF625A3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6376A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8854C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E7964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A3E7CA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D0010E4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4D2DE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A78E5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CD8C2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47612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28A72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246817" w:rsidRPr="00AB76B4" w14:paraId="4B241D5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E992F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7780B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4FAEA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FAB055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A4B981A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6F484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F21F9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74C3D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48BFE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B3BDB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246817" w:rsidRPr="00AB76B4" w14:paraId="7371EB77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5A7AF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EB6B1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3A781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ADB571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0165EA8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A2C20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3BB79FB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3480E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031EE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84010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EA664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02187B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246817" w:rsidRPr="00AB76B4" w14:paraId="4D280EA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32AB0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9A8E3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0C530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19892B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0B02271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liniile 5 și 6 </w:t>
            </w:r>
          </w:p>
          <w:p w14:paraId="10263181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5DD49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6EE92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B2197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493CA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6A8D7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5B99B31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61E1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E2065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D7EB5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E2D28D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EB43B2C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034ED98F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CFCDF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DBA26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B2B0C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F6F75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3BE57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0D54CAC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989D9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A1EA6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156+450</w:t>
            </w:r>
          </w:p>
          <w:p w14:paraId="4866B7D2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60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6D453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2C303F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2843AE4A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218B6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AD110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32F94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4EF4D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D08BC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5EF4A32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3C36F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D20F7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65A94" w14:textId="77777777" w:rsidR="00246817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CDB81C" w14:textId="77777777" w:rsidR="00246817" w:rsidRDefault="0024681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și linia 2 directă</w:t>
            </w:r>
          </w:p>
          <w:p w14:paraId="561CC391" w14:textId="77777777" w:rsidR="00246817" w:rsidRPr="00AB76B4" w:rsidRDefault="0024681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770C3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DAF92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55FDD" w14:textId="77777777" w:rsidR="00246817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157+660</w:t>
            </w:r>
          </w:p>
          <w:p w14:paraId="217B6373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2F52B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4238D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6AE7058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DB38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DDB31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160+500</w:t>
            </w:r>
          </w:p>
          <w:p w14:paraId="4EEEDD90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6B368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0D6B4E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45DA76F6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29D39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67617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D16CB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01355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27673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57214FF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BC729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455E0" w14:textId="77777777" w:rsidR="00246817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162+200</w:t>
            </w:r>
          </w:p>
          <w:p w14:paraId="227F2E05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53FC6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3C4D1F" w14:textId="77777777" w:rsidR="00246817" w:rsidRPr="00AB76B4" w:rsidRDefault="00246817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2A676EF6" w14:textId="77777777" w:rsidR="00246817" w:rsidRPr="00AB76B4" w:rsidRDefault="00246817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89EE5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494A1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6AB5F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92EE8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95A7D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Interzis circulația locomotivelor cuplate.</w:t>
            </w:r>
          </w:p>
        </w:tc>
      </w:tr>
      <w:tr w:rsidR="00246817" w:rsidRPr="00AB76B4" w14:paraId="224BBE9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4A4EC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7B971" w14:textId="77777777" w:rsidR="00246817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  <w:p w14:paraId="41D1F75F" w14:textId="77777777" w:rsidR="00246817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BD0C1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543C66" w14:textId="77777777" w:rsidR="00246817" w:rsidRPr="00AB76B4" w:rsidRDefault="00246817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019E0F6B" w14:textId="77777777" w:rsidR="00246817" w:rsidRPr="00AB76B4" w:rsidRDefault="00246817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220D0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19418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B3B77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52531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07DED" w14:textId="77777777" w:rsidR="00246817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613EA60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CA537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B0574" w14:textId="77777777" w:rsidR="00246817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  <w:p w14:paraId="7ECCD7C7" w14:textId="77777777" w:rsidR="00246817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EE6AF" w14:textId="77777777" w:rsidR="00246817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6475A9" w14:textId="77777777" w:rsidR="00246817" w:rsidRPr="00AB76B4" w:rsidRDefault="0024681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57027CB4" w14:textId="77777777" w:rsidR="00246817" w:rsidRPr="00AB76B4" w:rsidRDefault="0024681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6FAF5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63C42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26CBF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29AC7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89166" w14:textId="77777777" w:rsidR="00246817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3D102F7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7E28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B9FCB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170+200</w:t>
            </w:r>
          </w:p>
          <w:p w14:paraId="30EE11BA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AE463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887F4E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 -</w:t>
            </w:r>
          </w:p>
          <w:p w14:paraId="6F88CF44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44E2C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7F288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031AE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EDE17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AF830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62C8BF2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AB763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A16CD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2429750A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BCDCF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935B7C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0529835C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115B3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A2D1F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1E7D6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7D3F5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B4853" w14:textId="77777777" w:rsidR="00246817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7028EB0" w14:textId="77777777" w:rsidR="00246817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828DD90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3, 5, 4 și 6.</w:t>
            </w:r>
          </w:p>
        </w:tc>
      </w:tr>
      <w:tr w:rsidR="00246817" w:rsidRPr="00AB76B4" w14:paraId="3D68CA7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AB700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B67CC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9CD0F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7C8B05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5DEE1F19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BEBA9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C6340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85235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01F6B1CB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F7A02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88096" w14:textId="77777777" w:rsidR="00246817" w:rsidRDefault="00246817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2F9CD96" w14:textId="77777777" w:rsidR="00246817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450DE30" w14:textId="77777777" w:rsidR="00246817" w:rsidRPr="00AB76B4" w:rsidRDefault="00246817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1, 7, 11, 2, 8 și 10.</w:t>
            </w:r>
          </w:p>
        </w:tc>
      </w:tr>
      <w:tr w:rsidR="00246817" w:rsidRPr="00AB76B4" w14:paraId="6972578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B9702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D23E2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66E32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9E2685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13387231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77818C47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F6EC3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F790920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00C1B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D4ED6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63838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772F8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12C376F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4C22A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9A337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181+000</w:t>
            </w:r>
          </w:p>
          <w:p w14:paraId="41276CA4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FAC91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0BFA1C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6F04B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D4B34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B018E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75B22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00A2F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559E201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74C39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421E3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4F2FB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AA6824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336A0891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X</w:t>
            </w:r>
            <w:r>
              <w:rPr>
                <w:b/>
                <w:bCs/>
                <w:sz w:val="20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77434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193FB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6DAA7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2F5F03AC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CB081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C2898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424CFDA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105A4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239C6" w14:textId="77777777" w:rsidR="00246817" w:rsidRPr="00AB76B4" w:rsidRDefault="0024681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11EF2890" w14:textId="77777777" w:rsidR="00246817" w:rsidRPr="00AB76B4" w:rsidRDefault="0024681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3E8AB" w14:textId="77777777" w:rsidR="00246817" w:rsidRPr="00AB76B4" w:rsidRDefault="0024681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319F1F" w14:textId="77777777" w:rsidR="00246817" w:rsidRPr="00AB76B4" w:rsidRDefault="0024681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20B2282E" w14:textId="77777777" w:rsidR="00246817" w:rsidRPr="00AB76B4" w:rsidRDefault="0024681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6DBC1DDD" w14:textId="77777777" w:rsidR="00246817" w:rsidRDefault="0024681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Y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64D2871E" w14:textId="77777777" w:rsidR="00246817" w:rsidRPr="0068517F" w:rsidRDefault="0024681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68517F">
              <w:rPr>
                <w:b/>
                <w:bCs/>
                <w:sz w:val="20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67006" w14:textId="77777777" w:rsidR="00246817" w:rsidRPr="00AB76B4" w:rsidRDefault="0024681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4861F" w14:textId="77777777" w:rsidR="00246817" w:rsidRPr="00AB76B4" w:rsidRDefault="0024681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A3B7D" w14:textId="77777777" w:rsidR="00246817" w:rsidRPr="00AB76B4" w:rsidRDefault="0024681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8F749" w14:textId="77777777" w:rsidR="00246817" w:rsidRPr="00AB76B4" w:rsidRDefault="0024681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3934C" w14:textId="77777777" w:rsidR="00246817" w:rsidRDefault="00246817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866941D" w14:textId="77777777" w:rsidR="00246817" w:rsidRPr="00AB76B4" w:rsidRDefault="00246817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1CADA3C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6601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4FDA5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36F26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3BADDE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0789E5CF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X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1E69A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B3888D3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5C931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41BAB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631CE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19F00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246817" w:rsidRPr="00AB76B4" w14:paraId="2E51C8E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09C0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CE483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766A9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FA188A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678C5A58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2D7AF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6C915C3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4B4BA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62A13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8E0F7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B10D6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246817" w:rsidRPr="00AB76B4" w14:paraId="5D0DB40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C93F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6429E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65ADF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19150D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664946BF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C01FA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7549F93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A9662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7E81F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0C1C9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6EB4C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1346666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130DC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C5578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196+000</w:t>
            </w:r>
          </w:p>
          <w:p w14:paraId="0BE7A5A7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AAEF7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A71585" w14:textId="77777777" w:rsidR="00246817" w:rsidRPr="00AB76B4" w:rsidRDefault="0024681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15659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A75AA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0D2B9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0E67D" w14:textId="77777777" w:rsidR="00246817" w:rsidRPr="00AB76B4" w:rsidRDefault="0024681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716BD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9001584" w14:textId="77777777" w:rsidR="00246817" w:rsidRPr="00AB76B4" w:rsidRDefault="0024681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1000CDF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9A24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0171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1C5A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78C01B" w14:textId="77777777" w:rsidR="00246817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226EB23D" w14:textId="77777777" w:rsidR="00246817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 Cap. X</w:t>
            </w:r>
          </w:p>
          <w:p w14:paraId="0BB88D41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FA7D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6C9E8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CAB37" w14:textId="77777777" w:rsidR="00246817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203+250</w:t>
            </w:r>
          </w:p>
          <w:p w14:paraId="3F61200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70F48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1E2FE" w14:textId="77777777" w:rsidR="00246817" w:rsidRDefault="0024681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25E2010" w14:textId="77777777" w:rsidR="00246817" w:rsidRPr="00AB76B4" w:rsidRDefault="0024681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68F91334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A79DD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351D3C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537220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208BF5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7EA60FB1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B4E36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D84A1B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11 în abatere</w:t>
            </w:r>
          </w:p>
          <w:p w14:paraId="343BAA6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7005774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CBEBA2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9 - 11</w:t>
            </w:r>
          </w:p>
          <w:p w14:paraId="5BF8940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6A53C84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372FAD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2CB83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A3206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1F830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1 - 4 Cap X + Cap Y.</w:t>
            </w:r>
          </w:p>
          <w:p w14:paraId="45F1D15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256078BE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2A3DC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34ECF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73827D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61EF8B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602F8FA5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A6995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7</w:t>
            </w:r>
          </w:p>
          <w:p w14:paraId="6156584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- 100 m din călcâi sch. </w:t>
            </w:r>
          </w:p>
          <w:p w14:paraId="48849CC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7FCFC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53737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8826CF5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9AD81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749D533A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4E612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FAFA3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E5EA464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D57871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4B7A5C9E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4003D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2E1602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B31647F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E930C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02326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854F5C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65DB5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X şi CEREALCOM.</w:t>
            </w:r>
          </w:p>
        </w:tc>
      </w:tr>
      <w:tr w:rsidR="00246817" w:rsidRPr="00AB76B4" w14:paraId="20C8E514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ECD1C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5F7A8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EC27D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C24A8A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66B25045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BE537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95B5E1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6F5FE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2BF726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95479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E93CA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CEREALCOM.</w:t>
            </w:r>
          </w:p>
        </w:tc>
      </w:tr>
      <w:tr w:rsidR="00246817" w:rsidRPr="00AB76B4" w14:paraId="78107216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0742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68446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14B33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2C9E6C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5DC673B8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52358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9DD6F0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F8AB8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D9CB16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50F1D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5BBA8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Y.</w:t>
            </w:r>
          </w:p>
        </w:tc>
      </w:tr>
      <w:tr w:rsidR="00246817" w:rsidRPr="00AB76B4" w14:paraId="1B61A3D6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59F0B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E335F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249+150</w:t>
            </w:r>
          </w:p>
          <w:p w14:paraId="7D9973A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F6DFB5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F0D6FA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97425D0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DB8A1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4E1D14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BBE57F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4268F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C0ABE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Numai pentru trenurile de marfă în tranzit .</w:t>
            </w:r>
          </w:p>
          <w:p w14:paraId="608FD29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8901AD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246817" w:rsidRPr="00AB76B4" w14:paraId="470340BD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0F67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76A0E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07D0D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E41C9A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2A1EE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0EF7CE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3E97514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15125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6C6FE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0D35B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D2E76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246817" w:rsidRPr="00AB76B4" w14:paraId="18DD94F6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77DF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07FE0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A99DE6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1B5958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3F75C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897755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257C8C9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29CFAD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10E56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3CA9A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456FC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28 A la liniile 1 - 4 B.</w:t>
            </w:r>
          </w:p>
        </w:tc>
      </w:tr>
      <w:tr w:rsidR="00246817" w:rsidRPr="00AB76B4" w14:paraId="62E12E55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86448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21BD97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73D7F1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302D9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751C90E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9AF7B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6F1D712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8AF148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574AC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DC4BD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55927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linia 28A la liniile 1 - 4 B, 26 și 27.</w:t>
            </w:r>
          </w:p>
        </w:tc>
      </w:tr>
      <w:tr w:rsidR="00246817" w:rsidRPr="00AB76B4" w14:paraId="1BB37594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B4ED0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CB7CE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83366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CC00B1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41433AE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37770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29DE097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1E878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4229B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4681D5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EF9EF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liniile 1A, 2A și 28A la liniile 26 și 27.</w:t>
            </w:r>
          </w:p>
        </w:tc>
      </w:tr>
      <w:tr w:rsidR="00246817" w:rsidRPr="00AB76B4" w14:paraId="4ACD3AED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799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08DD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E8371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855614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7043F070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BFB36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E9130A4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23,  33,  35,  </w:t>
            </w:r>
          </w:p>
          <w:p w14:paraId="6303DE51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2674A1FE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43 / 49, </w:t>
            </w:r>
          </w:p>
          <w:p w14:paraId="63775B92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45 / 51, sch. 55,  57, 59,  </w:t>
            </w:r>
          </w:p>
          <w:p w14:paraId="7500E91F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C387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FA80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D796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7E14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2B223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4A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246817" w:rsidRPr="00AB76B4" w14:paraId="304560AB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A7BDA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E274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664ED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9ABB8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7F19054D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D6450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72E4F52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</w:t>
            </w:r>
            <w:r>
              <w:rPr>
                <w:b/>
                <w:bCs/>
                <w:spacing w:val="-10"/>
                <w:sz w:val="20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5B2CF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9ADF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4368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D73E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640CA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246817" w:rsidRPr="00AB76B4" w14:paraId="416BE93C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A545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26DB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8C74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E28E24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F73EB9E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305DB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48D55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EC97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50241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4277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2E272DF6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822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2015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95BC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5231CA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2D4CE614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362FB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A992F98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12</w:t>
            </w:r>
          </w:p>
          <w:p w14:paraId="21C3B02A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6B49FBD8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22 / 26</w:t>
            </w:r>
          </w:p>
          <w:p w14:paraId="104F7D57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  <w:p w14:paraId="54882D6C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074378A1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32 / 38</w:t>
            </w:r>
          </w:p>
          <w:p w14:paraId="42777DA6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sch.: 40</w:t>
            </w:r>
          </w:p>
          <w:p w14:paraId="7D1C15E1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50, 52, 54, 56, 58, 60, 62, 64, 66</w:t>
            </w:r>
          </w:p>
          <w:p w14:paraId="39804B01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A3F5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D3F4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2647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5B80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A182E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246817" w:rsidRPr="00AB76B4" w14:paraId="6FC7371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AF4A2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7C28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E2FB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59AA05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BDC452D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6B481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 peste </w:t>
            </w:r>
          </w:p>
          <w:p w14:paraId="15577496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</w:rPr>
              <w:t xml:space="preserve">76, 78, 80, 82, 84 </w:t>
            </w:r>
          </w:p>
          <w:p w14:paraId="5720490D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F582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5C79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74D5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DE54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80DDB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246817" w:rsidRPr="00AB76B4" w14:paraId="7B86038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90CE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0BF8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06E1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5B5BB6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1EDA57B8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3F866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D30A1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F669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038F30A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A5E4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0451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A37D8D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2879DBC8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0298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A760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493EF19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6074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129AE4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0ACD0415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X+Y, L 12 directă</w:t>
            </w:r>
          </w:p>
          <w:p w14:paraId="762258A4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F8291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0B93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F145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CAD9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B6A9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15517A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:rsidRPr="00AB76B4" w14:paraId="026A8A52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1474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8041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116D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66B430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01B6D1B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56C36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78557CA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3185CA1C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23 / 27 </w:t>
            </w:r>
          </w:p>
          <w:p w14:paraId="74A752F5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și </w:t>
            </w:r>
          </w:p>
          <w:p w14:paraId="52268973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3D1C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3805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F09D4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8F8C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7C162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7 - 11.</w:t>
            </w:r>
          </w:p>
        </w:tc>
      </w:tr>
      <w:tr w:rsidR="00246817" w:rsidRPr="00AB76B4" w14:paraId="03FE74C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92F73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E297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8BCA6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EA1C06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1441E55A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87900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316BD88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5A71DDA6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121F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FDEF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956F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AF6A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15878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14 - 18.</w:t>
            </w:r>
          </w:p>
        </w:tc>
      </w:tr>
      <w:tr w:rsidR="00246817" w:rsidRPr="00AB76B4" w14:paraId="2349EA2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3E66A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B59B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D4F7F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0F6D58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FE287E8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4BF4D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FABB5A7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4A8D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E7D3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6DF3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EA70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către Triaj Grupa A.</w:t>
            </w:r>
          </w:p>
        </w:tc>
      </w:tr>
      <w:tr w:rsidR="00246817" w:rsidRPr="00AB76B4" w14:paraId="328780B9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84EED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8D0D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15DF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9DAE1C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32D2DA1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C61F0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T.D.J. </w:t>
            </w:r>
          </w:p>
          <w:p w14:paraId="228615F9" w14:textId="77777777" w:rsidR="00246817" w:rsidRPr="00AB76B4" w:rsidRDefault="0024681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5A68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193C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F2F3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3C08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DDC9A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7 - 10 .</w:t>
            </w:r>
          </w:p>
          <w:p w14:paraId="4A8D872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246817" w:rsidRPr="00AB76B4" w14:paraId="5E3F9EB9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F59A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7D7D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0CE44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B5DB2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3A50F7B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FB0E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toţi schim-bătorii </w:t>
            </w:r>
          </w:p>
          <w:p w14:paraId="4241A7B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BFA9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A186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7DAD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39B1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A1762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X.</w:t>
            </w:r>
          </w:p>
        </w:tc>
      </w:tr>
      <w:tr w:rsidR="00246817" w:rsidRPr="00AB76B4" w14:paraId="62ADE10E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8FB2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78F6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5883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983E82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DA303D4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6A69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2C0FE9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30, 38 </w:t>
            </w:r>
          </w:p>
          <w:p w14:paraId="10F4A32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2F784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E443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BD3D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A9B1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7, 8 și 10 Cap Y.</w:t>
            </w:r>
          </w:p>
        </w:tc>
      </w:tr>
      <w:tr w:rsidR="00246817" w:rsidRPr="00AB76B4" w14:paraId="393B0DEA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FCC6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137A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FD568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5AE04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185AFA68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52FE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A4CE0F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44, 52, 56, 58, 60 şi </w:t>
            </w:r>
          </w:p>
          <w:p w14:paraId="725ED7A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B848BA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F0326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8B57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5E52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4E40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CDD39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Y.</w:t>
            </w:r>
          </w:p>
        </w:tc>
      </w:tr>
      <w:tr w:rsidR="00246817" w:rsidRPr="00AB76B4" w14:paraId="5C84B500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19D8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6185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257+900</w:t>
            </w:r>
          </w:p>
          <w:p w14:paraId="4BF1A87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7A5CF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00B6DD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Cernele -</w:t>
            </w:r>
          </w:p>
          <w:p w14:paraId="02740CC3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A4B7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DD7A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797E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A8DF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641C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15258C5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7499FE39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095F7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6242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6F7C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9CDC9F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22C88A51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026F1501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  <w:p w14:paraId="7A85771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6A23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B233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347E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2B6A4EF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4691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F9D6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  <w:p w14:paraId="6AE52A7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246817" w:rsidRPr="00AB76B4" w14:paraId="48298EC3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AD481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7462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C537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A9CBC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7FFB4DD5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5DB9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1B26096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toţi </w:t>
            </w:r>
          </w:p>
          <w:p w14:paraId="1D4343D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388EEC1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</w:t>
            </w:r>
          </w:p>
          <w:p w14:paraId="5E033B4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D05798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49B2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19A0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E335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3762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341FDA55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B6B0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B74B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8CD2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D1ECCB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5475D9A3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11 </w:t>
            </w:r>
          </w:p>
          <w:p w14:paraId="482B321F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primiri - expedieri, </w:t>
            </w:r>
          </w:p>
          <w:p w14:paraId="3C2EA0A2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54AB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0C6A6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1723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6C23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611A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55869972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7BE3A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99E9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714A6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100ACF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307B6D42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B507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A0C9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1DB4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5947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CC3F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406F656B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8587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4611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287+640</w:t>
            </w:r>
          </w:p>
          <w:p w14:paraId="414D690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3EC51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4DBC09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15339298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B853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2916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20BF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287+640</w:t>
            </w:r>
          </w:p>
          <w:p w14:paraId="7460F45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B8F7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CAA6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pentru trenurile care au în componență  două locomotive cuplate.</w:t>
            </w:r>
          </w:p>
          <w:p w14:paraId="47F295F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387EA394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2810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DBEF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4E5FF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384BAB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4CBBA57A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828A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CD87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893B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290+550</w:t>
            </w:r>
          </w:p>
          <w:p w14:paraId="3B668D9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2E51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AD01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AB76B4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246817" w:rsidRPr="00AB76B4" w14:paraId="0C05E34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43B3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0093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D444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D19A29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Gura Motrului</w:t>
            </w:r>
          </w:p>
          <w:p w14:paraId="5F13D11D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164A248C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8CEA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B99B5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4767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1988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5896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682D0FB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CFBF9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B6FDA" w14:textId="77777777" w:rsidR="00246817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290+000</w:t>
            </w:r>
          </w:p>
          <w:p w14:paraId="7E4EC35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946A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07A745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53A8C38E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si St. </w:t>
            </w: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Cap X peste pod Jiu </w:t>
            </w:r>
            <w:r>
              <w:rPr>
                <w:b/>
                <w:bCs/>
                <w:sz w:val="20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2EEF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70F9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CF53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8C42F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AFA3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0FF6BFF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476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1150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0DE7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32B600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 -</w:t>
            </w:r>
          </w:p>
          <w:p w14:paraId="037CD7C6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E7C2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CD67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CF40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292+000</w:t>
            </w:r>
          </w:p>
          <w:p w14:paraId="3A8A144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96F1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7AA2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3331849F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ED92C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E252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53864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8136A3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Butoieşti</w:t>
            </w:r>
          </w:p>
          <w:p w14:paraId="2219CAAE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52814948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5215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D5D8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8CF3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34BE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3903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2822DAA9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9A96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4552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302+500</w:t>
            </w:r>
          </w:p>
          <w:p w14:paraId="0964256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C48B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7DB1CD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 -</w:t>
            </w:r>
          </w:p>
          <w:p w14:paraId="3F1AD6D8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1005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7350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AB13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EBE51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7E9A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1B4B059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42B04F1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B469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F9D0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788F5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CDE511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73D98148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1ABA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</w:t>
            </w:r>
          </w:p>
          <w:p w14:paraId="44621EB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173F4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A1BD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A52B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4C20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B4FF3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246817" w:rsidRPr="00AB76B4" w14:paraId="28CA914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78788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7179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FE121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FC90EB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5F5070B8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12B8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</w:t>
            </w:r>
          </w:p>
          <w:p w14:paraId="43EF5DA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82BA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E8B2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DB5A1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DC69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3783D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2 - 5  înspre și dinspre st. Jirov.</w:t>
            </w:r>
          </w:p>
        </w:tc>
      </w:tr>
      <w:tr w:rsidR="00246817" w:rsidRPr="00AB76B4" w14:paraId="602C19D9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EC8B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38BD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81D4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872D44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59E05DB2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7674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72C1108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4557F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0E18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98DCD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1D86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A8AE1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246817" w:rsidRPr="00AB76B4" w14:paraId="3FF240A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8841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FE2D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DF0F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227A5E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71BD3001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777A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4DFE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EBCA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6FB7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A376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9B900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246817" w:rsidRPr="00AB76B4" w14:paraId="14F7180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813A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6A93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74C26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51101F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Ciochiuţa</w:t>
            </w:r>
          </w:p>
          <w:p w14:paraId="27E41F39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758E9CC1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08A2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</w:t>
            </w:r>
          </w:p>
          <w:p w14:paraId="2A60E5B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883F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AFA8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9496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10DB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20C56FA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12DB0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2A9C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+0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01D8264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0B28D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0EBFBD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Ciochiuţa -</w:t>
            </w:r>
          </w:p>
          <w:p w14:paraId="05DE9174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EAFC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B798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22E5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9D5C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B9A2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4D6FD0B4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86CCC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2AAD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201E8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BFF366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24E99342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3008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din calcâi</w:t>
            </w:r>
          </w:p>
          <w:p w14:paraId="66F8F63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</w:t>
            </w:r>
          </w:p>
          <w:p w14:paraId="78098EE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până</w:t>
            </w:r>
          </w:p>
          <w:p w14:paraId="21BB998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la axa</w:t>
            </w:r>
          </w:p>
          <w:p w14:paraId="34FE45B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607C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525E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BC2C4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BCDB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3F0C8E74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607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F44E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2B73F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8CAC41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16B8EE3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4F977B16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9E34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1881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EBE0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C4E6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9CDE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36BA64A6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BDD3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C1EA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325+100</w:t>
            </w:r>
          </w:p>
          <w:p w14:paraId="4E50755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326F4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EA6B5C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Tâmna </w:t>
            </w:r>
          </w:p>
          <w:p w14:paraId="3A2560B2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B4FF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6FB7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9C41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3B716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3AAF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FD2029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2 și 4.</w:t>
            </w:r>
          </w:p>
        </w:tc>
      </w:tr>
      <w:tr w:rsidR="00246817" w:rsidRPr="00AB76B4" w14:paraId="51AF3BF3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40FA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8F08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329+400</w:t>
            </w:r>
          </w:p>
          <w:p w14:paraId="54C03EB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3AE6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B59149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Igiroasa, linia 2 directă Cap X</w:t>
            </w:r>
          </w:p>
          <w:p w14:paraId="0393737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15CD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2ADC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225D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3059F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B6E0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1. </w:t>
            </w:r>
          </w:p>
          <w:p w14:paraId="28C9683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6132B755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BC7CC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CB3E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D7F4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27A32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</w:t>
            </w:r>
          </w:p>
          <w:p w14:paraId="16AACE09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</w:t>
            </w:r>
          </w:p>
          <w:p w14:paraId="31AEF1F5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510C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și peste sch. 3 </w:t>
            </w:r>
          </w:p>
          <w:p w14:paraId="4EE28FA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D7A7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10D8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131D6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1BC5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645FA328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2964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0E8A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A03F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561402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264A7A4D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</w:t>
            </w:r>
          </w:p>
          <w:p w14:paraId="1242B331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122C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EFF630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6519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3FB9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7E0D8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9842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1866C86C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3150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7A69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F21E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95AC50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20002E7D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42043871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6286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1C780F9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44FA10F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95454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505B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9FAB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48DF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7454490E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39799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BA38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335+120</w:t>
            </w:r>
          </w:p>
          <w:p w14:paraId="5C3DF8F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50408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F891C2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Prunișor -</w:t>
            </w:r>
          </w:p>
          <w:p w14:paraId="6FFC73B3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F8B0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5155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13C6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6BDB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9EDB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inclusiv pentru trenurile care au în componență două locomotive cuplate.</w:t>
            </w:r>
          </w:p>
          <w:p w14:paraId="0D00D76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7CECAC59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39898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1D87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9E72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05BD86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4A44AF45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4D1F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7BF8D4A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2697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5355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BA058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33F1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88172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 X.</w:t>
            </w:r>
          </w:p>
        </w:tc>
      </w:tr>
      <w:tr w:rsidR="00246817" w:rsidRPr="00AB76B4" w14:paraId="46A1945A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CBE3B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AA67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1E71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DA7979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2073124B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179F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5D011E2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F5A3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5073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1850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9D13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0BD2C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CapY.</w:t>
            </w:r>
          </w:p>
        </w:tc>
      </w:tr>
      <w:tr w:rsidR="00246817" w:rsidRPr="00AB76B4" w14:paraId="0A1B4DCF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510CB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21C4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342+430</w:t>
            </w:r>
          </w:p>
          <w:p w14:paraId="65A2C1A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C0DE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DEB994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 -</w:t>
            </w:r>
          </w:p>
          <w:p w14:paraId="34822800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55B8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5D1A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85AD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2DA3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ACC4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2F5AFED6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4B06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02DB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6BE9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198888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5797B620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7232D90A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D58A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1FF00F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4FF11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9E1E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C33A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5AA1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5616B02B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F207F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E904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22CC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6D2D48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7E6EF7B6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1ED6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15 </w:t>
            </w:r>
          </w:p>
          <w:p w14:paraId="6A9E4AD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9BE3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3705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8A49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E6A7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86AFE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3.</w:t>
            </w:r>
          </w:p>
        </w:tc>
      </w:tr>
      <w:tr w:rsidR="00246817" w:rsidRPr="00AB76B4" w14:paraId="16C0D99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42A7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6E31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4100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B7A872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30C5F754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E2A2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759415C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5281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F293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CBAF5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D27A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5681D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şi 4.</w:t>
            </w:r>
          </w:p>
        </w:tc>
      </w:tr>
      <w:tr w:rsidR="00246817" w:rsidRPr="00AB76B4" w14:paraId="5A13E25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97689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5547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5317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3787D6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2DBE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 dintre sch. </w:t>
            </w:r>
          </w:p>
          <w:p w14:paraId="279B31D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17 -</w:t>
            </w:r>
          </w:p>
          <w:p w14:paraId="07D3E7F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6775AC1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6E5C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93EA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5A48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66FD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zonă parcurs </w:t>
            </w:r>
          </w:p>
          <w:p w14:paraId="721C806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st. Balota liniile 1 - 3 </w:t>
            </w:r>
          </w:p>
          <w:p w14:paraId="4A77340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în abatere.</w:t>
            </w:r>
          </w:p>
        </w:tc>
      </w:tr>
      <w:tr w:rsidR="00246817" w:rsidRPr="00AB76B4" w14:paraId="67138D4F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FB9E4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B2AD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7006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372CC9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3ABDEBCB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230B9D3F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C2CD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7570FB5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0A67EEA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B9525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59EC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93F8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765A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70A5CADA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1013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87BF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781D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3C5B1C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1E802AC0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35F4B89B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AD64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până la călcâi macaz 12 </w:t>
            </w:r>
          </w:p>
          <w:p w14:paraId="1FDAE53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93CA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80D2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CBBF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42B8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10E19E28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090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C1B4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0422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A76CB9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3902CDD9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3B9FD31A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25B0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71BA39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FB59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6449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2FDF1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50EB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27905F97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0FB1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FC4C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BF695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EF7D49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6A6141E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E780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3F2F4FB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177D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F6FE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6153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7CBD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E31B0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3 - 5.</w:t>
            </w:r>
          </w:p>
        </w:tc>
      </w:tr>
      <w:tr w:rsidR="00246817" w:rsidRPr="00AB76B4" w14:paraId="6444488E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FF659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AB40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345+652</w:t>
            </w:r>
          </w:p>
          <w:p w14:paraId="01289E5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F8C35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C298DC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706EF976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51BA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236D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FF03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E3FE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71C7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trenurilor care au în componență mai mult de două locomotive cuplate.</w:t>
            </w:r>
          </w:p>
          <w:p w14:paraId="3E4B27D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AB76B4" w14:paraId="4E482122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06D8B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72DE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345+200</w:t>
            </w:r>
          </w:p>
          <w:p w14:paraId="2DCA0BC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1D47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B09B8C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6F4BF3D1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</w:t>
            </w:r>
          </w:p>
          <w:p w14:paraId="4FD58E5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directă </w:t>
            </w:r>
          </w:p>
          <w:p w14:paraId="4EC28249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și</w:t>
            </w:r>
          </w:p>
          <w:p w14:paraId="170D0CD4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-</w:t>
            </w:r>
          </w:p>
          <w:p w14:paraId="6AB1E07A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DA2C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9984F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4F28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8169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806C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3C8FD31B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FB54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5A78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889A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94F07A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 -</w:t>
            </w:r>
          </w:p>
          <w:p w14:paraId="79DA7659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B224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DDD1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6E3F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354+400</w:t>
            </w:r>
          </w:p>
          <w:p w14:paraId="1A9542B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C5BB6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7518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6BED32FE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809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BC2C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CF0E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121A11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7A7EE3B3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Mărfuri </w:t>
            </w:r>
          </w:p>
          <w:p w14:paraId="70F24EF3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BA31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D3321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F372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356+930</w:t>
            </w:r>
          </w:p>
          <w:p w14:paraId="5554B06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077C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EBEC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8EA348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10, 8 și 6A.</w:t>
            </w:r>
          </w:p>
        </w:tc>
      </w:tr>
      <w:tr w:rsidR="00246817" w:rsidRPr="00AB76B4" w14:paraId="702C61C8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A3D54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F672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5206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F80194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33616A86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075C4" w14:textId="77777777" w:rsidR="00246817" w:rsidRPr="00AB76B4" w:rsidRDefault="0024681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32F2A6F0" w14:textId="77777777" w:rsidR="00246817" w:rsidRPr="00AB76B4" w:rsidRDefault="0024681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1 - 3 </w:t>
            </w:r>
          </w:p>
          <w:p w14:paraId="21FB0AA6" w14:textId="77777777" w:rsidR="00246817" w:rsidRPr="00AB76B4" w:rsidRDefault="0024681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36D44464" w14:textId="77777777" w:rsidR="00246817" w:rsidRPr="00AB76B4" w:rsidRDefault="0024681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0850921D" w14:textId="77777777" w:rsidR="00246817" w:rsidRPr="00AB76B4" w:rsidRDefault="0024681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şi 3 </w:t>
            </w:r>
          </w:p>
          <w:p w14:paraId="16021796" w14:textId="77777777" w:rsidR="00246817" w:rsidRPr="00AB76B4" w:rsidRDefault="0024681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FA00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BBBE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595E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526E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E206D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246817" w:rsidRPr="00AB76B4" w14:paraId="1DB03BA6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182F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CBDE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D55D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43625D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15F47" w14:textId="77777777" w:rsidR="00246817" w:rsidRPr="00AB76B4" w:rsidRDefault="0024681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8510A4D" w14:textId="77777777" w:rsidR="00246817" w:rsidRPr="00AB76B4" w:rsidRDefault="0024681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9 </w:t>
            </w:r>
          </w:p>
          <w:p w14:paraId="2804E7D8" w14:textId="77777777" w:rsidR="00246817" w:rsidRPr="00AB76B4" w:rsidRDefault="0024681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F01F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B38E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3878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439E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DE8C1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246817" w:rsidRPr="00AB76B4" w14:paraId="3562BFB6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D101F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02D4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7047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E24DAD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22CAAB88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35766" w14:textId="77777777" w:rsidR="00246817" w:rsidRPr="00AB76B4" w:rsidRDefault="0024681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ADCB978" w14:textId="77777777" w:rsidR="00246817" w:rsidRPr="00AB76B4" w:rsidRDefault="0024681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7 </w:t>
            </w:r>
          </w:p>
          <w:p w14:paraId="30C4337F" w14:textId="77777777" w:rsidR="00246817" w:rsidRPr="00AB76B4" w:rsidRDefault="0024681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  <w:p w14:paraId="71F84F33" w14:textId="77777777" w:rsidR="00246817" w:rsidRPr="00AB76B4" w:rsidRDefault="0024681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5E033CFB" w14:textId="77777777" w:rsidR="00246817" w:rsidRPr="00AB76B4" w:rsidRDefault="0024681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3D4740ED" w14:textId="77777777" w:rsidR="00246817" w:rsidRPr="00AB76B4" w:rsidRDefault="0024681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29278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A05A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7751D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4C22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B8821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  <w:tr w:rsidR="00246817" w:rsidRPr="00AB76B4" w14:paraId="6E363B67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1746C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C1BC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2017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7E6B0D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1EDD9649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X, liniile 6 - 10 </w:t>
            </w:r>
          </w:p>
          <w:p w14:paraId="35DB29B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C17F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D911BD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5627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F4FE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89D7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CDA0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76C2196B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1C2F9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19B4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FD8CD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8D05AA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4D1F38C1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41D1107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1829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BC121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D0CD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3807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4D4B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1451C667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61802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3BB3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16F6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6B1D7A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4D56BC78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917B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0D5EC1D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DFA3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5E06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EE55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1730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85C7E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5 - 10, Cap Y.</w:t>
            </w:r>
          </w:p>
        </w:tc>
      </w:tr>
      <w:tr w:rsidR="00246817" w:rsidRPr="00AB76B4" w14:paraId="44648224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511B8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5917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96E7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6FEA4E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157C7DB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FA4F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 </w:t>
            </w:r>
          </w:p>
          <w:p w14:paraId="7B99004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DA95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67C4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B359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3D4B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 primiri - expedieri.</w:t>
            </w:r>
          </w:p>
        </w:tc>
      </w:tr>
      <w:tr w:rsidR="00246817" w:rsidRPr="00AB76B4" w14:paraId="3A29BF78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17D1D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999C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E264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6EBB8C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5C1DB03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E1D5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24B7CFD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D7174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63CC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60BEF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4BCC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FAAF7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abatere.</w:t>
            </w:r>
          </w:p>
        </w:tc>
      </w:tr>
      <w:tr w:rsidR="00246817" w:rsidRPr="00AB76B4" w14:paraId="0777424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33FA0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CBF9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E84A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94E0F9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2587A18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C6F4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255588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6F31D7D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11, 13, 15, 17,  21, 23, </w:t>
            </w:r>
          </w:p>
          <w:p w14:paraId="6631E75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4A9E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5FC3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8F3BD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B70E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762BB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246817" w:rsidRPr="00AB76B4" w14:paraId="194F7C0E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665E1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F122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90CF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93E1B6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1E46C595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69D0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A92DC5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12, 18,  20, 22,  24, 26,  28, 30,  32, </w:t>
            </w:r>
          </w:p>
          <w:p w14:paraId="5F1C351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ECA9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EE50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47BF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5287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FF619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246817" w:rsidRPr="00AB76B4" w14:paraId="75D6C2FF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6E048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6F0A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380+600</w:t>
            </w:r>
          </w:p>
          <w:p w14:paraId="1AAB80A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43B4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13B344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Vârciorova  </w:t>
            </w:r>
          </w:p>
          <w:p w14:paraId="7CD11DAD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Cap Y și </w:t>
            </w:r>
          </w:p>
          <w:p w14:paraId="7D6C7E3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Vârciorova -</w:t>
            </w:r>
          </w:p>
          <w:p w14:paraId="4632F44C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2EC3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DB7D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2076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3980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CC7B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4D0D1AC1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3A9B8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2E61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0D51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4AE489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132E432C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3BBE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călcâi </w:t>
            </w:r>
          </w:p>
          <w:p w14:paraId="05DDAE9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 3 </w:t>
            </w:r>
          </w:p>
          <w:p w14:paraId="247EDC8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sz w:val="20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DDC9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4484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580D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CA90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312E98A7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343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7A3C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2F0E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01493A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09631874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DE09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peste </w:t>
            </w:r>
          </w:p>
          <w:p w14:paraId="5E8D375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9,</w:t>
            </w:r>
          </w:p>
          <w:p w14:paraId="6A914A4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13,</w:t>
            </w:r>
          </w:p>
          <w:p w14:paraId="62DAF2F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17,</w:t>
            </w:r>
          </w:p>
          <w:p w14:paraId="04A8970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S 19 </w:t>
            </w:r>
          </w:p>
          <w:p w14:paraId="52B7779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şi</w:t>
            </w:r>
          </w:p>
          <w:p w14:paraId="637463C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3B2E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37FA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49F1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8A83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491EC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 -  7 abătute.</w:t>
            </w:r>
          </w:p>
        </w:tc>
      </w:tr>
      <w:tr w:rsidR="00246817" w:rsidRPr="00AB76B4" w14:paraId="6D439292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308C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4601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5E7E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0E7B8F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28A6FECF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A073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3B5C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1633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9141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4BD0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4DB4CD02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AE89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ADFB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58C61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674CB6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01F6DC6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21FA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61BE6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90E4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4F3A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473A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D4F48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 8 abatere.</w:t>
            </w:r>
          </w:p>
        </w:tc>
      </w:tr>
      <w:tr w:rsidR="00246817" w:rsidRPr="00AB76B4" w14:paraId="6EBCA94B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99EE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1708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629B5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7ACF9B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Cernei</w:t>
            </w:r>
          </w:p>
          <w:p w14:paraId="047B58C2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8D01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3AC0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AEEF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F628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3061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7CE5CA70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78A6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5311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9F90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52828B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Topleţ </w:t>
            </w:r>
          </w:p>
          <w:p w14:paraId="5566C68B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B973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5F52D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B760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C74C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844D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1CE8504A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41ED4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F737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DB53D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0E9530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367E3CD6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0B4E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458257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1CDCD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0F23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8D91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BED6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FEE01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3 abătută. </w:t>
            </w:r>
          </w:p>
        </w:tc>
      </w:tr>
      <w:tr w:rsidR="00246817" w:rsidRPr="00AB76B4" w14:paraId="6F125B8F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CF09D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786A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6C4A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F26B9E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59177466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94B6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E091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0194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6120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F808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2 și 3 abătute, Cap Y. </w:t>
            </w:r>
          </w:p>
        </w:tc>
      </w:tr>
      <w:tr w:rsidR="00246817" w:rsidRPr="00AB76B4" w14:paraId="6E67535F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F76B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9DE0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7E8C4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499DD1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Crușovăț</w:t>
            </w:r>
          </w:p>
          <w:p w14:paraId="14382316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6B36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D109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1739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BB3A1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7108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E24B1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246817" w:rsidRPr="00AB76B4" w14:paraId="7D495481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64F5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E586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428+850</w:t>
            </w:r>
          </w:p>
          <w:p w14:paraId="38A2502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A58E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61D3F0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Crușovăț - </w:t>
            </w:r>
          </w:p>
          <w:p w14:paraId="260C6A3E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48E0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8D97D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C666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25185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E20B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0C44F049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E522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1FE0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B209F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EF3D1D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Domașnea</w:t>
            </w:r>
          </w:p>
          <w:p w14:paraId="26087B12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62CD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20D3230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28A3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E652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B9A4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B75F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B906C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și 4 Cap X.</w:t>
            </w:r>
          </w:p>
        </w:tc>
      </w:tr>
      <w:tr w:rsidR="00246817" w:rsidRPr="00AB76B4" w14:paraId="5C211007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2CFA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4F6D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D456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7D6BD1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Poarta </w:t>
            </w:r>
          </w:p>
          <w:p w14:paraId="449E2F7B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0539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52E3430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07EA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87FB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8C42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923B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DC1BB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246817" w:rsidRPr="00AB76B4" w14:paraId="0FB6FB74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CBBC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4DA6B" w14:textId="77777777" w:rsidR="00246817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458+000</w:t>
            </w:r>
          </w:p>
          <w:p w14:paraId="397BFCB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458+800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B852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50D0C3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Slatina Timiș - </w:t>
            </w:r>
            <w:r w:rsidRPr="00AB76B4">
              <w:rPr>
                <w:b/>
                <w:bCs/>
                <w:sz w:val="20"/>
              </w:rPr>
              <w:t>Vălișoara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5924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93B35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1276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2BC9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9E30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112639F3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9534D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D99B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F25A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B42A2B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27C29DCC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C5D6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108C88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2E4FF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7FCC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8442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BE72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F90CD7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liniile 3 și 4, Cap Y.</w:t>
            </w:r>
          </w:p>
        </w:tc>
      </w:tr>
      <w:tr w:rsidR="00246817" w:rsidRPr="00AB76B4" w14:paraId="431CFD97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9E73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7C47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462+050</w:t>
            </w:r>
          </w:p>
          <w:p w14:paraId="30B96F9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9BFCD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40092C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0FAC8D7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BD5B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28BE5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DB5C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4124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DE5FD" w14:textId="77777777" w:rsidR="00246817" w:rsidRPr="00AB76B4" w:rsidRDefault="00246817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1B203977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96C3C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A269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7652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E0F532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Timișului</w:t>
            </w:r>
          </w:p>
          <w:p w14:paraId="432B393C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F83D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2CA04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CEAB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58AEF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FB07E" w14:textId="77777777" w:rsidR="00246817" w:rsidRPr="00AB76B4" w:rsidRDefault="00246817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25D2980F" w14:textId="77777777" w:rsidR="00246817" w:rsidRPr="00AB76B4" w:rsidRDefault="00246817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linia 3 abătută Cap Y.</w:t>
            </w:r>
          </w:p>
        </w:tc>
      </w:tr>
      <w:tr w:rsidR="00246817" w:rsidRPr="00AB76B4" w14:paraId="1FA0A54B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93EA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678B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3019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DFEAC5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513E725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5473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peste</w:t>
            </w:r>
          </w:p>
          <w:p w14:paraId="3C7A4AD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3A95307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0CE00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B932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8AE4F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3EB8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1CF90273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E7A3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05DA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60991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49CC1A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0D27E5C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6BF1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inclusiv în aba-terea </w:t>
            </w:r>
          </w:p>
          <w:p w14:paraId="6DFD86E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C686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E7BF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62A7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8D82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22511B5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FA4AF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D9C2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D329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2A3580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67535254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A50C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90011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43AA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A3B0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693C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EFB07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X.</w:t>
            </w:r>
          </w:p>
        </w:tc>
      </w:tr>
      <w:tr w:rsidR="00246817" w:rsidRPr="00AB76B4" w14:paraId="5F3971D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2EA91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D903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2A27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B06FB4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15B9FB26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4A17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5013491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6EE2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B84B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E666D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C1B3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4C1E7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3 - 8, Cap X.</w:t>
            </w:r>
          </w:p>
        </w:tc>
      </w:tr>
      <w:tr w:rsidR="00246817" w:rsidRPr="00AB76B4" w14:paraId="6BA8F227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A1FF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0796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DF5A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45D8F7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47A158A4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26E6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0AE27C0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2DBCCFC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/ 36,</w:t>
            </w:r>
          </w:p>
          <w:p w14:paraId="3F7B670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7C2C1C5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 / 46</w:t>
            </w:r>
          </w:p>
          <w:p w14:paraId="4347C9D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3416F26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6F5D52B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A603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ADB7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1BC11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8CA9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30EAB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Y.</w:t>
            </w:r>
          </w:p>
        </w:tc>
      </w:tr>
      <w:tr w:rsidR="00246817" w:rsidRPr="00AB76B4" w14:paraId="12BF6E17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EA3B0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A6D2F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B5A2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BF295F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53A2DDD4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4F05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45F9D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5047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941C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DC63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C8F72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X.</w:t>
            </w:r>
          </w:p>
        </w:tc>
      </w:tr>
      <w:tr w:rsidR="00246817" w:rsidRPr="00AB76B4" w14:paraId="7C6C85C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F1BA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5CC4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BD455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8D8E6E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7B9DEBB9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9094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5A00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88E5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9BE88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F24D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757092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Y.</w:t>
            </w:r>
          </w:p>
        </w:tc>
      </w:tr>
      <w:tr w:rsidR="00246817" w:rsidRPr="00AB76B4" w14:paraId="2CD8DB6E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54FCFB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A135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572A9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4C86BF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Găvojdia</w:t>
            </w:r>
          </w:p>
          <w:p w14:paraId="7CDA46EB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F973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7E2F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B892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9926F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36A1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</w:tr>
      <w:tr w:rsidR="00246817" w:rsidRPr="00AB76B4" w14:paraId="1996EFB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666C8DB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42E6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4419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B5FFFA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Tapia</w:t>
            </w:r>
          </w:p>
          <w:p w14:paraId="6029D6E3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59DB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E20CB8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  <w:p w14:paraId="4B2DB80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inclusiv </w:t>
            </w:r>
          </w:p>
          <w:p w14:paraId="33FA2CF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C4864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1E87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EEEC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BE75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22C2B1F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E7703BD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755B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FD7BF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048FCD" w14:textId="77777777" w:rsidR="00246817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Tapia - Lugoj și </w:t>
            </w:r>
          </w:p>
          <w:p w14:paraId="290DAE60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Lugoj 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758F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BD4A4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96F2B" w14:textId="77777777" w:rsidR="00246817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514+400</w:t>
            </w:r>
          </w:p>
          <w:p w14:paraId="1A9AAB6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F302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7A49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04D2B6FD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246817" w:rsidRPr="00AB76B4" w14:paraId="24760AC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3166EF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6A66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9C2FD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6A1F06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5357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0317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5FD4A" w14:textId="77777777" w:rsidR="00246817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2EB1B" w14:textId="77777777" w:rsidR="00246817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241E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</w:rPr>
              <w:br/>
              <w:t>S 15 și S 40</w:t>
            </w:r>
          </w:p>
        </w:tc>
      </w:tr>
      <w:tr w:rsidR="00246817" w:rsidRPr="00AB76B4" w14:paraId="290EEB0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F87B341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4AB5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E039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BBBF4D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6967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7DEA6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56AC9" w14:textId="77777777" w:rsidR="00246817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E6AD3" w14:textId="77777777" w:rsidR="00246817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4F74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23,  și S 34</w:t>
            </w:r>
          </w:p>
        </w:tc>
      </w:tr>
      <w:tr w:rsidR="00246817" w:rsidRPr="00AB76B4" w14:paraId="27B3C5B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C5A7681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1175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954B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E326AE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F97F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66FE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06E40" w14:textId="77777777" w:rsidR="00246817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26C09" w14:textId="77777777" w:rsidR="00246817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7667E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25,  și S 34</w:t>
            </w:r>
          </w:p>
        </w:tc>
      </w:tr>
      <w:tr w:rsidR="00246817" w:rsidRPr="00AB76B4" w14:paraId="364EC32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B4E46F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C3FD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9891F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AE53B0" w14:textId="77777777" w:rsidR="00246817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D504B" w14:textId="77777777" w:rsidR="00246817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E206A" w14:textId="77777777" w:rsidR="00246817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E742D" w14:textId="77777777" w:rsidR="00246817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523+150</w:t>
            </w:r>
          </w:p>
          <w:p w14:paraId="433BAAF4" w14:textId="77777777" w:rsidR="00246817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A2CDA" w14:textId="77777777" w:rsidR="00246817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79BB5" w14:textId="77777777" w:rsidR="00246817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65D59E7" w14:textId="77777777" w:rsidR="00246817" w:rsidRPr="00344E0A" w:rsidRDefault="00246817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246817" w:rsidRPr="00AB76B4" w14:paraId="5C3DA836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A210B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79931" w14:textId="77777777" w:rsidR="00246817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  <w:p w14:paraId="2B6CB170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FD7DA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688895" w14:textId="77777777" w:rsidR="00246817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C936B" w14:textId="77777777" w:rsidR="00246817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0612B" w14:textId="77777777" w:rsidR="00246817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C5450" w14:textId="77777777" w:rsidR="00246817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B428D" w14:textId="77777777" w:rsidR="00246817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4EBA0" w14:textId="77777777" w:rsidR="00246817" w:rsidRDefault="00246817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16008C9" w14:textId="77777777" w:rsidR="00246817" w:rsidRDefault="00246817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246817" w:rsidRPr="00AB76B4" w14:paraId="3F12F808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6B0B5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FDBBB" w14:textId="77777777" w:rsidR="00246817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  <w:p w14:paraId="64BD72D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AAC9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ED0A6F" w14:textId="77777777" w:rsidR="00246817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6006B" w14:textId="77777777" w:rsidR="00246817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AD646" w14:textId="77777777" w:rsidR="00246817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B0743" w14:textId="77777777" w:rsidR="00246817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241EC" w14:textId="77777777" w:rsidR="00246817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7D780" w14:textId="77777777" w:rsidR="00246817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52039E4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C21D07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07DD9" w14:textId="77777777" w:rsidR="00246817" w:rsidRPr="00AB76B4" w:rsidRDefault="0024681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89B50" w14:textId="77777777" w:rsidR="00246817" w:rsidRPr="00AB76B4" w:rsidRDefault="00246817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7B2FB9" w14:textId="77777777" w:rsidR="00246817" w:rsidRDefault="0024681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Belinț,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26FA5" w14:textId="77777777" w:rsidR="00246817" w:rsidRPr="00AB76B4" w:rsidRDefault="0024681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2E209ED" w14:textId="77777777" w:rsidR="00246817" w:rsidRDefault="0024681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38736" w14:textId="77777777" w:rsidR="00246817" w:rsidRDefault="00246817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712B6" w14:textId="77777777" w:rsidR="00246817" w:rsidRDefault="0024681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59FC3" w14:textId="77777777" w:rsidR="00246817" w:rsidRDefault="00246817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EFF44" w14:textId="77777777" w:rsidR="00246817" w:rsidRDefault="00246817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</w:rPr>
              <w:t>S12</w:t>
            </w:r>
          </w:p>
        </w:tc>
      </w:tr>
      <w:tr w:rsidR="00246817" w:rsidRPr="00AB76B4" w14:paraId="734D250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DB198C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00C51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54E0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DF2AC6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Topolovăț, 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8CBA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72A1B84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E5A03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014B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83CA6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B89AA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S10</w:t>
            </w:r>
          </w:p>
        </w:tc>
      </w:tr>
      <w:tr w:rsidR="00246817" w:rsidRPr="00AB76B4" w14:paraId="3C66525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92A1DC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85BCD" w14:textId="77777777" w:rsidR="00246817" w:rsidRDefault="0024681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68A15" w14:textId="77777777" w:rsidR="00246817" w:rsidRDefault="0024681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AC33D3" w14:textId="77777777" w:rsidR="00246817" w:rsidRPr="00AB76B4" w:rsidRDefault="0024681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 xml:space="preserve">Recaș </w:t>
            </w:r>
            <w:r>
              <w:rPr>
                <w:b/>
                <w:bCs/>
                <w:sz w:val="20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D0A95" w14:textId="77777777" w:rsidR="00246817" w:rsidRPr="00AB76B4" w:rsidRDefault="0024681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79BC34E" w14:textId="77777777" w:rsidR="00246817" w:rsidRPr="00AB76B4" w:rsidRDefault="0024681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0649F" w14:textId="77777777" w:rsidR="00246817" w:rsidRDefault="0024681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10711" w14:textId="77777777" w:rsidR="00246817" w:rsidRPr="00AB76B4" w:rsidRDefault="0024681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9192C" w14:textId="77777777" w:rsidR="00246817" w:rsidRPr="00AB76B4" w:rsidRDefault="0024681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7B2E2" w14:textId="77777777" w:rsidR="00246817" w:rsidRDefault="00246817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</w:rPr>
              <w:t>S11</w:t>
            </w:r>
          </w:p>
        </w:tc>
      </w:tr>
      <w:tr w:rsidR="00246817" w:rsidRPr="00AB76B4" w14:paraId="073F261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C72471F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F56D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34321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433EB4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94093" w14:textId="77777777" w:rsidR="00246817" w:rsidRPr="00AB76B4" w:rsidRDefault="0024681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EBF48A8" w14:textId="77777777" w:rsidR="00246817" w:rsidRPr="00AB76B4" w:rsidRDefault="0024681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3152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FFF0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81C8B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BC84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S20</w:t>
            </w:r>
          </w:p>
        </w:tc>
      </w:tr>
      <w:tr w:rsidR="00246817" w:rsidRPr="00AB76B4" w14:paraId="7DF9837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A4C8C0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62E69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F68FC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0B4252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C1529" w14:textId="77777777" w:rsidR="00246817" w:rsidRPr="00AB76B4" w:rsidRDefault="0024681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3C4B82A" w14:textId="77777777" w:rsidR="00246817" w:rsidRPr="00AB76B4" w:rsidRDefault="0024681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9D6C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29BD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15C74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47D58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S9, S14 și S16</w:t>
            </w:r>
          </w:p>
        </w:tc>
      </w:tr>
      <w:tr w:rsidR="00246817" w:rsidRPr="00AB76B4" w14:paraId="791728A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346F9F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B246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0E7CD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E96F87" w14:textId="77777777" w:rsidR="00246817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84F89" w14:textId="77777777" w:rsidR="00246817" w:rsidRPr="00AB76B4" w:rsidRDefault="0024681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FE4CE" w14:textId="77777777" w:rsidR="00246817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988DB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4011E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BA148" w14:textId="77777777" w:rsidR="00246817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</w:rPr>
              <w:br/>
              <w:t>Cu acces la linia abătută</w:t>
            </w:r>
          </w:p>
        </w:tc>
      </w:tr>
      <w:tr w:rsidR="00246817" w:rsidRPr="00AB76B4" w14:paraId="71B6916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7EDB1F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8E8F1" w14:textId="77777777" w:rsidR="00246817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569+300</w:t>
            </w:r>
          </w:p>
          <w:p w14:paraId="3BFD0D4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2A784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116D88" w14:textId="77777777" w:rsidR="00246817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400E7" w14:textId="77777777" w:rsidR="00246817" w:rsidRPr="00AB76B4" w:rsidRDefault="0024681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3798F" w14:textId="77777777" w:rsidR="00246817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B1C0C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FBB92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BA741" w14:textId="77777777" w:rsidR="00246817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76C52EF" w14:textId="77777777" w:rsidR="00246817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246817" w:rsidRPr="00AB76B4" w14:paraId="7C1A943E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63DC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C7E8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2C7E6087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9D4F7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7BCADE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 -</w:t>
            </w:r>
          </w:p>
          <w:p w14:paraId="462276E6" w14:textId="77777777" w:rsidR="00246817" w:rsidRPr="00AB76B4" w:rsidRDefault="0024681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81DA3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5C604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A4C16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5D084" w14:textId="77777777" w:rsidR="00246817" w:rsidRPr="00AB76B4" w:rsidRDefault="0024681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D40B5" w14:textId="77777777" w:rsidR="00246817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602810D5" w14:textId="77777777" w:rsidR="00246817" w:rsidRPr="00AB76B4" w:rsidRDefault="0024681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246817" w:rsidRPr="00AB76B4" w14:paraId="41EA220F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6042A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A79A1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8DC12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0F7C6D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52BED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30422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24872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20AD1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5BFC1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</w:rPr>
              <w:br/>
              <w:t>Cu acces la linia abătută</w:t>
            </w:r>
          </w:p>
        </w:tc>
      </w:tr>
      <w:tr w:rsidR="00246817" w:rsidRPr="00AB76B4" w14:paraId="6F94523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97636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8CA83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DD5B7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AC83F4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E4F0381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639DD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926B080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DD079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3B814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9B680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B212C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B76B4" w14:paraId="506E5C0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257BA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C554F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19044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F84F02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8FBAC16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58FD9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11, 51, 97 </w:t>
            </w:r>
          </w:p>
          <w:p w14:paraId="026C5918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2985B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B9C1A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04F0A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4F1F2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82BD6A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76A93F94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55F91A2F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246817" w:rsidRPr="00AB76B4" w14:paraId="41906CC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C97E3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BAD2B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F0BF6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5A9ED4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38C0947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CAF99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EF9735F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BE7D8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A0544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8B33B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0BABF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0902D5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2FBE903A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3CAFDBCF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246817" w:rsidRPr="00AB76B4" w14:paraId="2117C9F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96980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14C95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3DE59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15DD98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6E2BADB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72498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FB3CE88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72626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F6BA1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0C193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F062F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4D147C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5 - 12, Cap X.</w:t>
            </w:r>
          </w:p>
        </w:tc>
      </w:tr>
      <w:tr w:rsidR="00246817" w:rsidRPr="00AB76B4" w14:paraId="6A3D93E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BD84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5FE6D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E907D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09CCAC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3BFDC457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21FFD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1F357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146EB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A7804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B18B5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AF96EC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246817" w:rsidRPr="00AB76B4" w14:paraId="03EA105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0F424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2EB62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CF46D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89F408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B63A91A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B2E40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A24FE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9F2A7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EA3FF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63160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210224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4 și 5 Reșița și </w:t>
            </w:r>
          </w:p>
          <w:p w14:paraId="5E5BD43D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8 - 11 Cap Y.</w:t>
            </w:r>
          </w:p>
        </w:tc>
      </w:tr>
      <w:tr w:rsidR="00246817" w:rsidRPr="00AB76B4" w14:paraId="7577BF1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02F2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7C4DF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87960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2533F6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E474745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61946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49243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BC352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0F65C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7EB88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439E85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31250D30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246817" w:rsidRPr="00AB76B4" w14:paraId="7D0B23C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B5264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4893E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1CADD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607B18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05F1666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AEFE4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201D773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1BB2FB92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134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9CAA3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F9B58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7476D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BECDF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246817" w:rsidRPr="00AB76B4" w14:paraId="3E32D93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800AD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ECB08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FD81C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427AB9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AC8CC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6A61FC9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3E1E4E97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9D844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A6147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29998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B038F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52B44649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68F94758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1- 12 Cap. Y Timișoara Nord.</w:t>
            </w:r>
          </w:p>
        </w:tc>
      </w:tr>
      <w:tr w:rsidR="00246817" w:rsidRPr="00AB76B4" w14:paraId="7818C12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733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5DDF3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0979C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E4F78A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9F947FE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BB376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0AE0E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2100D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E88B6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F6B41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D2A535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1 - 13, Cap Y și liniile 1R - 6R.</w:t>
            </w:r>
          </w:p>
        </w:tc>
      </w:tr>
      <w:tr w:rsidR="00246817" w:rsidRPr="00AB76B4" w14:paraId="05179B8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82D98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A146E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EB59A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798F51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BDD02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72DA739C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4192185D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D88D2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69C62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A2902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3D732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568345BF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246817" w:rsidRPr="00AB76B4" w14:paraId="2D05EDD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61CEC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0813E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B1CEF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C1EEDD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57FCF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F34F4C7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F4231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B5215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8A1E8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8168D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246817" w:rsidRPr="00AB76B4" w14:paraId="19E1CFC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17FE2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3DED7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89A7F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2BE36A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014ED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72EFA382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6E60A324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</w:t>
            </w:r>
            <w:r w:rsidRPr="00AB76B4">
              <w:rPr>
                <w:b/>
                <w:bCs/>
                <w:sz w:val="20"/>
              </w:rPr>
              <w:t xml:space="preserve"> - 4</w:t>
            </w: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F9218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4597E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A0826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75753" w14:textId="77777777" w:rsidR="00246817" w:rsidRPr="007B5A25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1D1DC380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246817" w:rsidRPr="00AB76B4" w14:paraId="4A75252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BF92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319ED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66620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48A8F8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4874002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F67C4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52, 66, 68, 70, 86 </w:t>
            </w:r>
          </w:p>
          <w:p w14:paraId="4B2C9847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ABFFA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387AD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8D7FB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293BE" w14:textId="77777777" w:rsidR="00246817" w:rsidRPr="00AB76B4" w:rsidRDefault="00246817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EADEE1" w14:textId="77777777" w:rsidR="00246817" w:rsidRPr="00AB76B4" w:rsidRDefault="00246817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246817" w:rsidRPr="00AB76B4" w14:paraId="32C1D31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DA41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7B2F9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9DF9C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5445C1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904CE1D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3EF93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AA75A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31672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0B283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D0DAE" w14:textId="77777777" w:rsidR="00246817" w:rsidRPr="00AB76B4" w:rsidRDefault="00246817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B29318" w14:textId="77777777" w:rsidR="00246817" w:rsidRPr="00AB76B4" w:rsidRDefault="00246817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246817" w:rsidRPr="00AB76B4" w14:paraId="4DF39E3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CDFBE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05E8D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841F5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771BB6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26EE871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7E9ED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60FC0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70CBF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0C69D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05CF5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0B20BC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246817" w:rsidRPr="00AB76B4" w14:paraId="5C12E00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AC19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EFCF1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A9CCA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5DD929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A60C366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50129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A6B51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3F224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D48B0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A5A49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E66DE7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246817" w:rsidRPr="00AB76B4" w14:paraId="60FB37A5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A4835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11244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582+250</w:t>
            </w:r>
          </w:p>
          <w:p w14:paraId="0FC67B98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0353C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871DC9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738E9603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DE3CE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93345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0CB50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48F74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05BB6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AB76B4" w14:paraId="235A008A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2AFAD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A478E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7E5E8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4BCE86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Cărpiniş</w:t>
            </w:r>
          </w:p>
          <w:p w14:paraId="0A3EAAF9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1C017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CA2FD96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7250D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56174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87109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55490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5, 9 și 10, până la limita cu LFI.</w:t>
            </w:r>
          </w:p>
        </w:tc>
      </w:tr>
      <w:tr w:rsidR="00246817" w:rsidRPr="00AB76B4" w14:paraId="3F3D1C46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37B02" w14:textId="77777777" w:rsidR="00246817" w:rsidRPr="00AB76B4" w:rsidRDefault="00246817" w:rsidP="0024681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2E381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E954B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323863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Jimbolia</w:t>
            </w:r>
          </w:p>
          <w:p w14:paraId="6FA9F525" w14:textId="77777777" w:rsidR="00246817" w:rsidRPr="00AB76B4" w:rsidRDefault="00246817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E7BB5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CC4EB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B3002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D7EE3" w14:textId="77777777" w:rsidR="00246817" w:rsidRPr="00AB76B4" w:rsidRDefault="00246817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9B337" w14:textId="77777777" w:rsidR="00246817" w:rsidRPr="00AB76B4" w:rsidRDefault="00246817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Restul liniei este închisă</w:t>
            </w:r>
          </w:p>
        </w:tc>
      </w:tr>
    </w:tbl>
    <w:p w14:paraId="2672745C" w14:textId="77777777" w:rsidR="00246817" w:rsidRPr="00A8307A" w:rsidRDefault="00246817" w:rsidP="008B25EE">
      <w:pPr>
        <w:spacing w:before="40" w:after="40" w:line="192" w:lineRule="auto"/>
        <w:ind w:right="57"/>
        <w:rPr>
          <w:sz w:val="20"/>
        </w:rPr>
      </w:pPr>
    </w:p>
    <w:p w14:paraId="4DD4882C" w14:textId="77777777" w:rsidR="00246817" w:rsidRDefault="00246817" w:rsidP="004C7D25">
      <w:pPr>
        <w:pStyle w:val="Heading1"/>
        <w:spacing w:line="360" w:lineRule="auto"/>
      </w:pPr>
      <w:r>
        <w:t>LINIA 101</w:t>
      </w:r>
    </w:p>
    <w:p w14:paraId="6D78EC2E" w14:textId="77777777" w:rsidR="00246817" w:rsidRDefault="00246817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46817" w14:paraId="10E52251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85A3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8B1D5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9+455</w:t>
            </w:r>
          </w:p>
          <w:p w14:paraId="78AAF644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69041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8E9B3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Chitila - </w:t>
            </w:r>
          </w:p>
          <w:p w14:paraId="2DBA5AEF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53AC" w14:textId="77777777" w:rsidR="00246817" w:rsidRPr="009E41CA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9C6F3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22D79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74298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6735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2AE399E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6A0CE3CE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22E94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1C399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9+960</w:t>
            </w:r>
          </w:p>
          <w:p w14:paraId="4ED9AAA2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F1FB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D796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Chitila</w:t>
            </w:r>
          </w:p>
          <w:p w14:paraId="7D59988A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DDA7E" w14:textId="77777777" w:rsidR="00246817" w:rsidRPr="009E41CA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176C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3699E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7B515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AA2A5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65E80BC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7DA29D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4 - 11 și spre </w:t>
            </w:r>
          </w:p>
          <w:p w14:paraId="28D40D3F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 I Chitila - Săbăreni.</w:t>
            </w:r>
          </w:p>
        </w:tc>
      </w:tr>
      <w:tr w:rsidR="00246817" w14:paraId="279B76F7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C5657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90ECA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9244A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1FA9C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7F056" w14:textId="77777777" w:rsidR="00246817" w:rsidRPr="009E41CA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BFFE3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48FD6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10+600</w:t>
            </w:r>
          </w:p>
          <w:p w14:paraId="663F05EB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2E7E8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7976" w14:textId="77777777" w:rsidR="00246817" w:rsidRPr="002C0EEF" w:rsidRDefault="00246817" w:rsidP="006A06F9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br/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246817" w14:paraId="2AB1BB8C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A611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2A6D4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6E5E4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E0B42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Săbăreni</w:t>
            </w:r>
          </w:p>
          <w:p w14:paraId="2AB2BBFE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D106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10 </w:t>
            </w:r>
          </w:p>
          <w:p w14:paraId="09798D2E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9C174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F4B45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75E85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206F4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şi 5.</w:t>
            </w:r>
          </w:p>
        </w:tc>
      </w:tr>
      <w:tr w:rsidR="00246817" w14:paraId="2A172F12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4BBE7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98926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22+500</w:t>
            </w:r>
          </w:p>
          <w:p w14:paraId="51EF56F0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710BF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A6E3D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Ciocăneşti</w:t>
            </w:r>
          </w:p>
          <w:p w14:paraId="2FE407DB" w14:textId="77777777" w:rsidR="00246817" w:rsidRDefault="00246817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și zona aparate de cale </w:t>
            </w:r>
            <w:r>
              <w:rPr>
                <w:b/>
                <w:bCs/>
                <w:sz w:val="20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E3366" w14:textId="77777777" w:rsidR="00246817" w:rsidRPr="009E41CA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6BDE6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00555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9738E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2FB15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60BC7D3B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5823B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1F037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96591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A419E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4315A" w14:textId="77777777" w:rsidR="00246817" w:rsidRPr="009E41CA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61333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B6CA2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35+400</w:t>
            </w:r>
          </w:p>
          <w:p w14:paraId="68736C46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DA913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0A1B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396F793E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2EF4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F1D69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805A8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DE6EF" w14:textId="77777777" w:rsidR="00246817" w:rsidRDefault="00246817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1DB0" w14:textId="77777777" w:rsidR="00246817" w:rsidRPr="009E41CA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D1FD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A3B7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38+800</w:t>
            </w:r>
          </w:p>
          <w:p w14:paraId="5F555DEC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11AA5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2C11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061BB25E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B1D0A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5B01E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26488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7BC59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Ciocăneşti</w:t>
            </w:r>
          </w:p>
          <w:p w14:paraId="2401A7C8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E6A76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9 </w:t>
            </w:r>
          </w:p>
          <w:p w14:paraId="689723A8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FC85D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65393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12CA7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B056C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2B45E663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611D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92BD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24+190</w:t>
            </w:r>
          </w:p>
          <w:p w14:paraId="04C24A95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3FB97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791F2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Ciocăneşti -</w:t>
            </w:r>
          </w:p>
          <w:p w14:paraId="7636AC54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144B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D4BCD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1C70B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ED73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B49AB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61BF5ED7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41F76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7ADE3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35+100</w:t>
            </w:r>
          </w:p>
          <w:p w14:paraId="50B6A3E6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A7E82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3ED6F" w14:textId="77777777" w:rsidR="00246817" w:rsidRDefault="00246817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89B9C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672CF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3F72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1E6DB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255B9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2F100183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646A2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0773D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3673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CB12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Ghergani</w:t>
            </w:r>
          </w:p>
          <w:p w14:paraId="57EF3D97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101AB1B6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03D26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6D72F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A13FF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DE305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184D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49AC3A11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6D9A1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7C390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7E064F7D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468FE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B868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 -</w:t>
            </w:r>
          </w:p>
          <w:p w14:paraId="4C9B4958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98D75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4AF34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20E5E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19FE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80A33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67D2817E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C7B75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93D2C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CC2FC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11D14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586578CF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87072" w14:textId="77777777" w:rsidR="00246817" w:rsidRPr="00A165AE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97AF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DFF59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9CCF4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87B63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61A591B7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EBAC8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055BC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47+400</w:t>
            </w:r>
          </w:p>
          <w:p w14:paraId="56B5E749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6BB21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B223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50BFB7B0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+ sch. 9, 17, 19, 25, 27, Cap X și TDJ 32/36, sch. 6 și 10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6C602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72A38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B8AF9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F4A1F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B7508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2555A5C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40335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BC70C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D315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17730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2BB64CDF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FD816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18BFF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4A4D4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44823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02893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C182A4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BDCC5B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și 6.</w:t>
            </w:r>
          </w:p>
        </w:tc>
      </w:tr>
      <w:tr w:rsidR="00246817" w14:paraId="66C023AB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5EB0E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76C87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B34DB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7B025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478D40AD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70065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6EA78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DFE3F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F8C14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DC942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34EDBB1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4EF2A9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6, 7 și 8.</w:t>
            </w:r>
          </w:p>
        </w:tc>
      </w:tr>
      <w:tr w:rsidR="00246817" w14:paraId="36AB0A0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554FF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AC0D5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49183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EF1CE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759F53E9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F6F2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891EE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34695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783FD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F7427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AD7BDBA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96864C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și 8.</w:t>
            </w:r>
          </w:p>
        </w:tc>
      </w:tr>
      <w:tr w:rsidR="00246817" w14:paraId="4E35DBC8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37C2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F46E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4E978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D5B57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2345DBAB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F867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539E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ACA2F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B5B97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5AD10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3D064C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275007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și 10.</w:t>
            </w:r>
          </w:p>
        </w:tc>
      </w:tr>
      <w:tr w:rsidR="00246817" w14:paraId="2DF0BA42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D6D30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282A2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A6389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951B7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5C80B63E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C3D6B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C2D03FE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041C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8209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26145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A7148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2388922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F1BD1D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246817" w14:paraId="6528B070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63CB6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3D793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20ADB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72EFA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4122083C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2B05A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69543C44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34 / 42 </w:t>
            </w:r>
          </w:p>
          <w:p w14:paraId="5F98F928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0A9B686C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0701B880" w14:textId="77777777" w:rsidR="00246817" w:rsidRPr="00A165AE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FC1FE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0FA8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F6676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AB32F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78BE48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5 - 9.</w:t>
            </w:r>
          </w:p>
        </w:tc>
      </w:tr>
      <w:tr w:rsidR="00246817" w14:paraId="22035B11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5A22F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DBB0" w14:textId="77777777" w:rsidR="00246817" w:rsidRDefault="00246817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49+700</w:t>
            </w:r>
          </w:p>
          <w:p w14:paraId="4197B705" w14:textId="77777777" w:rsidR="00246817" w:rsidRDefault="00246817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0A9D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1408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E5F6E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FE7C9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BE85C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DB8D6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8B20C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49BE9EA1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95372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2610" w14:textId="77777777" w:rsidR="00246817" w:rsidRDefault="00246817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52+850</w:t>
            </w:r>
          </w:p>
          <w:p w14:paraId="73281225" w14:textId="77777777" w:rsidR="00246817" w:rsidRDefault="00246817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D0994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56196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Fusea linia 1 directă și sch 1, 15, 17, 10,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D83C5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4F2F5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98B68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5C590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E24D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665E808D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6D97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1114B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63+350</w:t>
            </w:r>
          </w:p>
          <w:p w14:paraId="3031697A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83147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76755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34C3E924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3EBEF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1235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A41B0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6CCE2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EF309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Se respectă doar cu primul vehicul din componența trenului.</w:t>
            </w:r>
          </w:p>
        </w:tc>
      </w:tr>
      <w:tr w:rsidR="00246817" w14:paraId="5875B2E1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68AB9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AB75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26F96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9D4A" w14:textId="77777777" w:rsidR="00246817" w:rsidRDefault="0024681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71E20AE1" w14:textId="77777777" w:rsidR="00246817" w:rsidRDefault="0024681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84244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ED2B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14285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58+960</w:t>
            </w:r>
          </w:p>
          <w:p w14:paraId="4D11AF20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82B0D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8760E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58+990.</w:t>
            </w:r>
          </w:p>
        </w:tc>
      </w:tr>
      <w:tr w:rsidR="00246817" w14:paraId="65E9697E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39A1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BB1CE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0D6EC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1E038" w14:textId="77777777" w:rsidR="00246817" w:rsidRDefault="0024681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0DC39EEF" w14:textId="77777777" w:rsidR="00246817" w:rsidRDefault="0024681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50174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595AF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C2C8C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59+600</w:t>
            </w:r>
          </w:p>
          <w:p w14:paraId="1955C5C3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08796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E2C61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59+625.</w:t>
            </w:r>
          </w:p>
        </w:tc>
      </w:tr>
      <w:tr w:rsidR="00246817" w14:paraId="757B58C0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0E1F6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97661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F432D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0EA52" w14:textId="77777777" w:rsidR="00246817" w:rsidRDefault="0024681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1B59FE85" w14:textId="77777777" w:rsidR="00246817" w:rsidRDefault="0024681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5E6AB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F0A5C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D35E7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63+350</w:t>
            </w:r>
          </w:p>
          <w:p w14:paraId="52B9A786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99E5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8B457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63+370.</w:t>
            </w:r>
          </w:p>
        </w:tc>
      </w:tr>
      <w:tr w:rsidR="00246817" w14:paraId="6E131D54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B45D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C1BF1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8C352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E14D" w14:textId="77777777" w:rsidR="00246817" w:rsidRDefault="0024681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0F452FE1" w14:textId="77777777" w:rsidR="00246817" w:rsidRDefault="0024681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A7A51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5C62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BBEE5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65+850</w:t>
            </w:r>
          </w:p>
          <w:p w14:paraId="16171FE0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9D95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0225C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65+875.</w:t>
            </w:r>
          </w:p>
        </w:tc>
      </w:tr>
      <w:tr w:rsidR="00246817" w14:paraId="0E4AA994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90DA8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E6D5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69+230</w:t>
            </w:r>
          </w:p>
          <w:p w14:paraId="383D5C83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2CCFB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E8649" w14:textId="77777777" w:rsidR="00246817" w:rsidRDefault="00246817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274D7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192C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7883F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2BBDD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E0B77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073D30DD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841F8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7B192" w14:textId="77777777" w:rsidR="00246817" w:rsidRDefault="00246817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3E5CA" w14:textId="77777777" w:rsidR="00246817" w:rsidRDefault="00246817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32F41" w14:textId="77777777" w:rsidR="00246817" w:rsidRDefault="00246817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 peste</w:t>
            </w:r>
          </w:p>
          <w:p w14:paraId="5A98A548" w14:textId="77777777" w:rsidR="00246817" w:rsidRDefault="00246817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9AA34" w14:textId="77777777" w:rsidR="00246817" w:rsidRDefault="00246817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347B5" w14:textId="77777777" w:rsidR="00246817" w:rsidRPr="000625F2" w:rsidRDefault="00246817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2DB25" w14:textId="77777777" w:rsidR="00246817" w:rsidRDefault="00246817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69+250</w:t>
            </w:r>
          </w:p>
          <w:p w14:paraId="1B4E05F7" w14:textId="77777777" w:rsidR="00246817" w:rsidRDefault="00246817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7A14F" w14:textId="77777777" w:rsidR="00246817" w:rsidRDefault="00246817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41F9A" w14:textId="77777777" w:rsidR="00246817" w:rsidRDefault="00246817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0ADC0A0B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84090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1A994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387BA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D93E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7ADCDDEF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B25CB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romb bretea</w:t>
            </w:r>
          </w:p>
          <w:p w14:paraId="26259BEA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9-11-7-13 </w:t>
            </w:r>
          </w:p>
          <w:p w14:paraId="0BDB1835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F3C6592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abate-rile </w:t>
            </w:r>
          </w:p>
          <w:p w14:paraId="7B117457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7A939CB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1B41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165C7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A62F9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3E8F1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03677EE8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0D15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A43E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D882F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E4C9E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475E1633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  <w:p w14:paraId="7F868355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47CA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 </w:t>
            </w:r>
          </w:p>
          <w:p w14:paraId="6FF41095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D1C2B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E50CC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E7E45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F1268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C1E47E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LFI SC Mairon SA.</w:t>
            </w:r>
          </w:p>
        </w:tc>
      </w:tr>
      <w:tr w:rsidR="00246817" w14:paraId="72CAF7B3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C488C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FA87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2D474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D1D96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7A54ED36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  <w:p w14:paraId="271D3C23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8C696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B0720FD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9621A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55144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B8507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B49F8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D15C33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4 - 8.</w:t>
            </w:r>
          </w:p>
        </w:tc>
      </w:tr>
      <w:tr w:rsidR="00246817" w14:paraId="57D33684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92CC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59738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7039A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216FD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</w:t>
            </w:r>
          </w:p>
          <w:p w14:paraId="1698E56B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X, </w:t>
            </w:r>
          </w:p>
          <w:p w14:paraId="02A5F6DE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C5095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1AC24DE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F4717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733AC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5F9C4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BBB74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5 - 8.</w:t>
            </w:r>
          </w:p>
        </w:tc>
      </w:tr>
      <w:tr w:rsidR="00246817" w14:paraId="140C08B5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F5CF0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D4E1B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A69BB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6F198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</w:t>
            </w:r>
          </w:p>
          <w:p w14:paraId="3E8F12B6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D9654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29</w:t>
            </w:r>
          </w:p>
          <w:p w14:paraId="170CCF90" w14:textId="77777777" w:rsidR="00246817" w:rsidRPr="00FA5543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7FE2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DE044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1380A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FBF56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si 7</w:t>
            </w:r>
          </w:p>
        </w:tc>
      </w:tr>
      <w:tr w:rsidR="00246817" w14:paraId="44398873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6BFA7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3477A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9FD0C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D743A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2F5097C2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  <w:p w14:paraId="41DABA47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91699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14 </w:t>
            </w:r>
          </w:p>
          <w:p w14:paraId="6654DF7E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EE4F9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31C7F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8E72A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9047B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DDD4CC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4 - 8.</w:t>
            </w:r>
          </w:p>
        </w:tc>
      </w:tr>
      <w:tr w:rsidR="00246817" w14:paraId="5A718149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484A8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21BE9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5B5A6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92D3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798B633E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B435F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16, 18, 20 </w:t>
            </w:r>
          </w:p>
          <w:p w14:paraId="75048B78" w14:textId="77777777" w:rsidR="00246817" w:rsidRPr="009E41CA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77374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50287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EE9A3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5B79B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7A2C4259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9AE67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479F1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6C1D5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6D375" w14:textId="77777777" w:rsidR="00246817" w:rsidRPr="006E4185" w:rsidRDefault="00246817" w:rsidP="00AD4FEF">
            <w:pPr>
              <w:spacing w:before="40" w:after="40" w:line="360" w:lineRule="auto"/>
              <w:ind w:left="57" w:right="57"/>
            </w:pPr>
            <w:r>
              <w:rPr>
                <w:b/>
                <w:bCs/>
                <w:sz w:val="20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097F" w14:textId="77777777" w:rsidR="00246817" w:rsidRPr="009E41CA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80661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9AEC0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70+490</w:t>
            </w:r>
          </w:p>
          <w:p w14:paraId="6351CACC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DE626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32B2E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3484E7D1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A4AD8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60A46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71+925</w:t>
            </w:r>
          </w:p>
          <w:p w14:paraId="6F94F60B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0034D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B6BD4" w14:textId="77777777" w:rsidR="00246817" w:rsidRDefault="00246817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691A" w14:textId="77777777" w:rsidR="00246817" w:rsidRPr="009E41CA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D00E" w14:textId="77777777" w:rsidR="00246817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791C" w14:textId="77777777" w:rsidR="00246817" w:rsidRDefault="00246817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500B5" w14:textId="77777777" w:rsidR="00246817" w:rsidRPr="000625F2" w:rsidRDefault="00246817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92247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246817" w14:paraId="70EC37E6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E1796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BCD74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5AD90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03FAA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01C6" w14:textId="77777777" w:rsidR="00246817" w:rsidRPr="009E41CA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BD86E" w14:textId="77777777" w:rsidR="00246817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CE8D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71+925</w:t>
            </w:r>
          </w:p>
          <w:p w14:paraId="30F2C1DA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39EBC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D8AA1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246817" w14:paraId="0D313C92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96499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506BE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739B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FA6D9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ACBE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C9FF407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185E4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A2B09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1BC61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4B359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4 - 7.</w:t>
            </w:r>
          </w:p>
        </w:tc>
      </w:tr>
      <w:tr w:rsidR="00246817" w14:paraId="33DD96F5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D5B59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6228D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83E10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A030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411B2A01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74DAB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B62C6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34F9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215A3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4FE9C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C86BD4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6.</w:t>
            </w:r>
          </w:p>
        </w:tc>
      </w:tr>
      <w:tr w:rsidR="00246817" w14:paraId="2D09D470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00E8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09E33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1BCCE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5001A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6D81DA68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4B674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EF83E8F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4B331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B1DF6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96B49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5D8B7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C7AE70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7BBCE1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4 - 6.</w:t>
            </w:r>
          </w:p>
        </w:tc>
      </w:tr>
      <w:tr w:rsidR="00246817" w14:paraId="78A40B57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79836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7536B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7F6D3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4FD62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6A594E79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468CC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54914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15E8E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542B5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CDA6B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1B94F30C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40BF4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B7983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89AE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BB20D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Călineşti</w:t>
            </w:r>
          </w:p>
          <w:p w14:paraId="7F8A6E64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9F214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8DDEF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6C643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0A0CD" w14:textId="77777777" w:rsidR="00246817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5B59B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4 - 7 abătute.</w:t>
            </w:r>
          </w:p>
        </w:tc>
      </w:tr>
      <w:tr w:rsidR="00246817" w14:paraId="0B5E22CC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CD0E0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60017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E163F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848F4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378DC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03696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AE7D8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99+500</w:t>
            </w:r>
          </w:p>
          <w:p w14:paraId="077D0AA9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EA9EB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982DF" w14:textId="77777777" w:rsidR="00246817" w:rsidRDefault="00246817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503E916F" w14:textId="77777777" w:rsidR="00246817" w:rsidRPr="003A43BB" w:rsidRDefault="00246817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246817" w14:paraId="3A5E84C3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ACEC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BB825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4382F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C4D9F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245AB1FE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B1FF6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ED2C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86B6D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2883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5035A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66D63899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80A6D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4CC6A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2F006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EF724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Pârvu</w:t>
            </w:r>
          </w:p>
          <w:p w14:paraId="2DCBD534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7FBEFD69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C96F6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între călcâiul sch.  15 </w:t>
            </w:r>
          </w:p>
          <w:p w14:paraId="470831E9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F899E" w14:textId="77777777" w:rsidR="00246817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F414C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8E4B6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B0DBC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7AA330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şi 2 </w:t>
            </w:r>
          </w:p>
          <w:p w14:paraId="7FD3439F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246817" w14:paraId="2A5F3E22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63FF1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FCBC7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97937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C30C8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Pârvu</w:t>
            </w:r>
          </w:p>
          <w:p w14:paraId="436867F6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91339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51336CB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3D29CF5B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4A616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44D2B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146C8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55088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2F68E4BE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F7831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C178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1858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DCA1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Costești</w:t>
            </w:r>
          </w:p>
          <w:p w14:paraId="38C40593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6A042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60EE53C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CFFCC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DF625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8DCC2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9C6DB" w14:textId="77777777" w:rsidR="00246817" w:rsidRPr="00860983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9EAB3B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Cap Y, liniile 3 - 5 </w:t>
            </w:r>
          </w:p>
          <w:p w14:paraId="5A1BD105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Fâlfani L 101 și </w:t>
            </w:r>
          </w:p>
          <w:p w14:paraId="782E9DCE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>direc</w:t>
            </w:r>
            <w:r>
              <w:rPr>
                <w:b/>
                <w:bCs/>
                <w:i/>
                <w:iCs/>
                <w:sz w:val="20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L 110.</w:t>
            </w:r>
          </w:p>
        </w:tc>
      </w:tr>
      <w:tr w:rsidR="00246817" w14:paraId="186ED9D8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C1F11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CB68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132+800</w:t>
            </w:r>
          </w:p>
          <w:p w14:paraId="4DE834C4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D10D4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B75C0" w14:textId="77777777" w:rsidR="00246817" w:rsidRDefault="00246817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10D55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53C3" w14:textId="77777777" w:rsidR="00246817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F5088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15270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47525" w14:textId="77777777" w:rsidR="00246817" w:rsidRPr="00860983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4A069215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7FF4B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9D98F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F96B" w14:textId="77777777" w:rsidR="00246817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C8019" w14:textId="77777777" w:rsidR="00246817" w:rsidRDefault="00246817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Fâlfani linia 2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B0D3C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77B94" w14:textId="77777777" w:rsidR="00246817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D339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03894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75DCE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4FC5E8D6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F1F32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CACC3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141+400</w:t>
            </w:r>
          </w:p>
          <w:p w14:paraId="2D7C8863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905C0" w14:textId="77777777" w:rsidR="00246817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E4AAD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3A3F8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621C2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9DFF3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4A44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AD624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3968C232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237B3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FC5AF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FCDED" w14:textId="77777777" w:rsidR="00246817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BC09C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Corbu</w:t>
            </w:r>
          </w:p>
          <w:p w14:paraId="5358ED66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83BE6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C3E91DE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EA4AC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04F13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657A7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D9403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liniei 4</w:t>
            </w:r>
          </w:p>
          <w:p w14:paraId="1253F19D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246817" w14:paraId="2CA99CA0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EBE73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D03CB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73733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D6FB3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Sineşti</w:t>
            </w:r>
          </w:p>
          <w:p w14:paraId="35E30D81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6289E1C8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7A047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AFD7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2A218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6E80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9010A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5F92C6CC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5E40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E729A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162+900</w:t>
            </w:r>
          </w:p>
          <w:p w14:paraId="6BEF3E02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ACF2E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B0CAD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21115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60A00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A84C1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3C963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BCBF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51D60EF9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17107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9E91F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168+500</w:t>
            </w:r>
          </w:p>
          <w:p w14:paraId="6A30F9FD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353CC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2A0BC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093D2E3B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si  Potcoava – Bălteni Olt</w:t>
            </w:r>
          </w:p>
          <w:p w14:paraId="0B23506C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1018B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282F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36220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8314E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84258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13A2DE3A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93A9B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9FF1D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CB4DA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30DAD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148070B4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06E7A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B03ED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917D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41B96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325A8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liniei 1</w:t>
            </w:r>
          </w:p>
          <w:p w14:paraId="0258618C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246817" w14:paraId="7C5E896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0A8C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58588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0A918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3CCC5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71136D3E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1152CEE6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0C45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B5B8E2D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A4FC1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27F3F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86F73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86744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4F2FAAC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9E4E5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F131C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D04EB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28CDA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03C26D1A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54E0331E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5FA56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1996C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79875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07A46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AAFD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4C5DC199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6E89B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6867B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20669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CA902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Bălteni</w:t>
            </w:r>
          </w:p>
          <w:p w14:paraId="770C9AC6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399A9118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D2699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B676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AC8DF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0474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CB022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3ADC783C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8DBBB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263E8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FA65A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DBA43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Recea</w:t>
            </w:r>
          </w:p>
          <w:p w14:paraId="2AEF87F0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ED5BC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F9A5513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EBA8D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7AEC7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8F649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D413C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1237AE8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5CAE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9529B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2E485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7E7C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7E122F6A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1E395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47829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29D1A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1D0FA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ADB30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3AA4E30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E848B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FC818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C4DD0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D93C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3D87C73C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32D21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381706C8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în </w:t>
            </w:r>
          </w:p>
          <w:p w14:paraId="666BFE8C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11D2B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F26F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950CF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DEFCA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246817" w14:paraId="5CEF7AAD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5C0A1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BD8D4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9E58E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83653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7C9901C3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8 </w:t>
            </w:r>
          </w:p>
          <w:p w14:paraId="14E5A076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983D7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3B90E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21C7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FCB5F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9F3EB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5B6B82D8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225DF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3D2DA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CABD2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85AB9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74CD5753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C0F7B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27, 33,  22 </w:t>
            </w:r>
          </w:p>
          <w:p w14:paraId="720A8CC4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7260E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B9B77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7D66F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A2EA1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3 - 11  primiri - expedieri.</w:t>
            </w:r>
          </w:p>
        </w:tc>
      </w:tr>
      <w:tr w:rsidR="00246817" w14:paraId="1FEEF7DC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786B0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EF31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3222A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2664B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182B3E90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BE2C5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9076BD8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113DC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3C952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F25EE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EFED1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D26C38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7 - 11</w:t>
            </w:r>
          </w:p>
          <w:p w14:paraId="3D8E8772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– expedieri.</w:t>
            </w:r>
          </w:p>
        </w:tc>
      </w:tr>
      <w:tr w:rsidR="00246817" w14:paraId="65381DEA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656D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ACA69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3E062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3D8F6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79C7022C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43A6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F4F2646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C25A4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CF918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CD293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74ED5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5 - 11 primiri – expedieri.</w:t>
            </w:r>
          </w:p>
        </w:tc>
      </w:tr>
      <w:tr w:rsidR="00246817" w14:paraId="5CB2FFB3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0805C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27E9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CCAFF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458B4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2CBBB07B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E3647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023C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3735E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DA023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2106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8 - 15</w:t>
            </w:r>
          </w:p>
          <w:p w14:paraId="1500D9DF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246817" w14:paraId="10900F7B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85F00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6F33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3B618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D83E4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Milcov, linia 1 </w:t>
            </w:r>
          </w:p>
          <w:p w14:paraId="6EE9C579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9B8B5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C3FB412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BF8D8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65C4B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FA3C1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9FC48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401D573B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9371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AFA8B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A6B95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E0FBD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Slătioara</w:t>
            </w:r>
          </w:p>
          <w:p w14:paraId="3A7EB2FB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29A5218C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D3F2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743CDD2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BC223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3922D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C3E8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62FD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3096EF21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84BAC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BEC24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205+450</w:t>
            </w:r>
          </w:p>
          <w:p w14:paraId="2E4ECEB6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E759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402E5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2B8FE28F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  <w:p w14:paraId="49F359D8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AA1C4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C9E10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8BF0E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63D80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220EE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3662499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Staţie paralelogram.</w:t>
            </w:r>
          </w:p>
        </w:tc>
      </w:tr>
      <w:tr w:rsidR="00246817" w14:paraId="6AC201A9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08E0C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619A7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31DD1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BC866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1FE3B2FE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8E1D" w14:textId="77777777" w:rsidR="00246817" w:rsidRDefault="00246817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C96F88D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A298A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877C3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74B81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881A2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246817" w14:paraId="2A2B419A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69A1F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3560D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912CF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39D5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05BE87C9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BD09B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82EB90E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138B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0A3F2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E5CD8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CB3D2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1A95D309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08144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031D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06193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C2FC7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Balş</w:t>
            </w:r>
          </w:p>
          <w:p w14:paraId="64F1A402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DBBD7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68BFC26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51DDD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77BE2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8435B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9AA7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1.</w:t>
            </w:r>
          </w:p>
        </w:tc>
      </w:tr>
      <w:tr w:rsidR="00246817" w14:paraId="08EA225D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DB5FF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BB42D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219+775</w:t>
            </w:r>
          </w:p>
          <w:p w14:paraId="17CC1990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D6808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CAFA9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Balş -</w:t>
            </w:r>
          </w:p>
          <w:p w14:paraId="173B9514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2D9F5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086F6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667FA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FCF23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7271" w14:textId="77777777" w:rsidR="00246817" w:rsidRPr="006064A3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6064A3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6064A3">
              <w:rPr>
                <w:b/>
                <w:bCs/>
                <w:iCs/>
                <w:sz w:val="20"/>
              </w:rPr>
              <w:t>două locomotive cuplate.</w:t>
            </w:r>
          </w:p>
          <w:p w14:paraId="3D55354A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E74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64C7DCBF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51265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F608B" w14:textId="77777777" w:rsidR="00246817" w:rsidRPr="006064A3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6064A3">
              <w:rPr>
                <w:b/>
                <w:bCs/>
                <w:color w:val="000000"/>
                <w:sz w:val="20"/>
              </w:rPr>
              <w:t>221+910</w:t>
            </w:r>
          </w:p>
          <w:p w14:paraId="7CF782A5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6064A3">
              <w:rPr>
                <w:b/>
                <w:bCs/>
                <w:color w:val="000000"/>
                <w:sz w:val="20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BDF17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A459A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Balş -</w:t>
            </w:r>
          </w:p>
          <w:p w14:paraId="049D1365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B321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BD9F" w14:textId="77777777" w:rsidR="00246817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0654A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8A45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505B" w14:textId="77777777" w:rsidR="00246817" w:rsidRPr="006064A3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6064A3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6064A3">
              <w:rPr>
                <w:b/>
                <w:bCs/>
                <w:iCs/>
                <w:sz w:val="20"/>
              </w:rPr>
              <w:t>două locomotive cuplate.</w:t>
            </w:r>
          </w:p>
          <w:p w14:paraId="6FE2A459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E74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47BCC02D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C734F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09B6D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230+550</w:t>
            </w:r>
          </w:p>
          <w:p w14:paraId="47A79CDC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96BEF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E524B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Robăneşti-</w:t>
            </w:r>
          </w:p>
          <w:p w14:paraId="36D7D001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37827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53613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862CD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31B88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3E7B4" w14:textId="77777777" w:rsidR="00246817" w:rsidRPr="001D28D8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Fără inductori.</w:t>
            </w:r>
          </w:p>
        </w:tc>
      </w:tr>
      <w:tr w:rsidR="00246817" w14:paraId="5F2E4A18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56BBF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3395B" w14:textId="77777777" w:rsidR="00246817" w:rsidRPr="006064A3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C3007" w14:textId="77777777" w:rsidR="00246817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B3976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Pieleşti linia 3 </w:t>
            </w:r>
          </w:p>
          <w:p w14:paraId="04483132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41006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B378D3F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8647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603D8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E5C33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3C520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46817" w14:paraId="654A16D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D6306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C8AAA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242+700</w:t>
            </w:r>
          </w:p>
          <w:p w14:paraId="24D0590D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51187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E4A29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Pieleşti -</w:t>
            </w:r>
          </w:p>
          <w:p w14:paraId="1C5FEE73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B664E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07E7A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0D461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060B6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AE6EE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14:paraId="24AF573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3DC1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9FFA8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1DB79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D8C25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Plaiu Vulcănești</w:t>
            </w:r>
          </w:p>
          <w:p w14:paraId="46164374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9513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 </w:t>
            </w:r>
          </w:p>
          <w:p w14:paraId="6631F53B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9D7E3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F82F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CD8F2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BACC1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2 și 3 primiri - expedieri, Cap X.</w:t>
            </w:r>
          </w:p>
        </w:tc>
      </w:tr>
      <w:tr w:rsidR="00246817" w14:paraId="44551740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25A95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9F266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249+150</w:t>
            </w:r>
          </w:p>
          <w:p w14:paraId="6DE51F06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41F92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D738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689C3524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F8FF4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2505E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1FFFE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65E96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75386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trenuri de marfă în tranzit. Nesemnalizată pe teren.</w:t>
            </w:r>
          </w:p>
          <w:p w14:paraId="72FBE38A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Stația  în  paralelogram.</w:t>
            </w:r>
          </w:p>
        </w:tc>
      </w:tr>
      <w:tr w:rsidR="00246817" w14:paraId="594DFCE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9BE4E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677D2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AA0E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B8ABE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66295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 </w:t>
            </w:r>
          </w:p>
          <w:p w14:paraId="5950BEFA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73 -77-</w:t>
            </w:r>
          </w:p>
          <w:p w14:paraId="09BB564A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A03B6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D4B1D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763E4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FD8D3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246817" w14:paraId="74D84A3A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0DFB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E0FA7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B5FB9" w14:textId="77777777" w:rsidR="00246817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3FED1" w14:textId="77777777" w:rsidR="00246817" w:rsidRDefault="00246817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8420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 </w:t>
            </w:r>
          </w:p>
          <w:p w14:paraId="60C07E30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5EAFA" w14:textId="77777777" w:rsidR="00246817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561C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291F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3F89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linia 28 A la liniile 1 - 4B.</w:t>
            </w:r>
          </w:p>
        </w:tc>
      </w:tr>
      <w:tr w:rsidR="00246817" w14:paraId="51513DC6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47CA5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E9D3C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2D1B9" w14:textId="77777777" w:rsidR="00246817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4989F" w14:textId="77777777" w:rsidR="00246817" w:rsidRDefault="00246817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533FF39D" w14:textId="77777777" w:rsidR="00246817" w:rsidRDefault="00246817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19E6F" w14:textId="77777777" w:rsidR="00246817" w:rsidRDefault="00246817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CD7DE58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99D87" w14:textId="77777777" w:rsidR="00246817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D096E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F7C14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7F12C" w14:textId="77777777" w:rsidR="00246817" w:rsidRDefault="00246817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7BD9A9" w14:textId="77777777" w:rsidR="00246817" w:rsidRDefault="00246817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2A către liniile </w:t>
            </w:r>
          </w:p>
          <w:p w14:paraId="7759F677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26 și 27. </w:t>
            </w:r>
          </w:p>
        </w:tc>
      </w:tr>
      <w:tr w:rsidR="00246817" w14:paraId="4DB38DA2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BA93A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7D6D0" w14:textId="77777777" w:rsidR="00246817" w:rsidRDefault="00246817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89AA4" w14:textId="77777777" w:rsidR="00246817" w:rsidRPr="000625F2" w:rsidRDefault="00246817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15E71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7980FF39" w14:textId="77777777" w:rsidR="00246817" w:rsidRDefault="00246817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C164E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4809E0F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23, 33,  35, TDJ </w:t>
            </w:r>
          </w:p>
          <w:p w14:paraId="553C5241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/ 49, 45 / 51, sch. 55, 57, 59, 65, 67, 69</w:t>
            </w:r>
          </w:p>
          <w:p w14:paraId="062C7949" w14:textId="77777777" w:rsidR="00246817" w:rsidRDefault="00246817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587AF" w14:textId="77777777" w:rsidR="00246817" w:rsidRDefault="00246817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33E2E" w14:textId="77777777" w:rsidR="00246817" w:rsidRDefault="00246817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5636B" w14:textId="77777777" w:rsidR="00246817" w:rsidRPr="000625F2" w:rsidRDefault="00246817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3F19E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28E3AF" w14:textId="77777777" w:rsidR="00246817" w:rsidRDefault="00246817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4A - 11.</w:t>
            </w:r>
          </w:p>
        </w:tc>
      </w:tr>
      <w:tr w:rsidR="00246817" w14:paraId="0D37974D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D709E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64566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13864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221A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4D722E1D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FF33D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C0349CB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145,147, 149,151 </w:t>
            </w:r>
          </w:p>
          <w:p w14:paraId="5532DA65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13307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6152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54F18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8306C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A67DDF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246817" w14:paraId="1CA0A55D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1CCC" w14:textId="77777777" w:rsidR="00246817" w:rsidRDefault="00246817" w:rsidP="0024681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17DF3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9A3D3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EB99C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618354FC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0340C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96470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ED961" w14:textId="77777777" w:rsidR="00246817" w:rsidRDefault="00246817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3D05" w14:textId="77777777" w:rsidR="00246817" w:rsidRPr="000625F2" w:rsidRDefault="00246817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FE068" w14:textId="77777777" w:rsidR="00246817" w:rsidRDefault="00246817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9F4A15F" w14:textId="77777777" w:rsidR="00246817" w:rsidRDefault="00246817">
      <w:pPr>
        <w:spacing w:before="40" w:after="40" w:line="192" w:lineRule="auto"/>
        <w:ind w:right="57"/>
        <w:rPr>
          <w:sz w:val="20"/>
        </w:rPr>
      </w:pPr>
    </w:p>
    <w:p w14:paraId="13CCF054" w14:textId="77777777" w:rsidR="00246817" w:rsidRPr="002A69B0" w:rsidRDefault="00246817" w:rsidP="002A69B0">
      <w:pPr>
        <w:pStyle w:val="Heading1"/>
        <w:spacing w:line="360" w:lineRule="auto"/>
      </w:pPr>
      <w:r>
        <w:t>LINIA 102 A</w:t>
      </w:r>
    </w:p>
    <w:p w14:paraId="382C92F1" w14:textId="77777777" w:rsidR="00246817" w:rsidRDefault="00246817" w:rsidP="00CC7E9F">
      <w:pPr>
        <w:pStyle w:val="Heading1"/>
        <w:spacing w:line="360" w:lineRule="auto"/>
        <w:rPr>
          <w:b w:val="0"/>
          <w:bCs w:val="0"/>
          <w:sz w:val="8"/>
        </w:rPr>
      </w:pPr>
      <w:r>
        <w:t>BRADU DE SUS - BRADU RAFINĂRIE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246817" w14:paraId="159C36B0" w14:textId="77777777">
        <w:trPr>
          <w:cantSplit/>
          <w:trHeight w:val="3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E0BE2" w14:textId="77777777" w:rsidR="00246817" w:rsidRDefault="00246817" w:rsidP="0024681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A98E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86114" w14:textId="77777777" w:rsidR="00246817" w:rsidRPr="0005248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13EF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1DC8750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D457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</w:t>
            </w:r>
          </w:p>
          <w:p w14:paraId="7F9F80A2" w14:textId="77777777" w:rsidR="00246817" w:rsidRDefault="0024681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516B7D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  <w:p w14:paraId="7397B00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D48351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sch.   21, 23, 27, 29, 29A, 31,  33, 33A, 37 şi 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875DC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E6AF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A4AE4" w14:textId="77777777" w:rsidR="00246817" w:rsidRPr="0005248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7D96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Afectează intrări - ieşiri la liniile 1A - 14.</w:t>
            </w:r>
          </w:p>
        </w:tc>
      </w:tr>
      <w:tr w:rsidR="00246817" w14:paraId="551BF3E9" w14:textId="77777777">
        <w:trPr>
          <w:cantSplit/>
          <w:trHeight w:val="6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B17D" w14:textId="77777777" w:rsidR="00246817" w:rsidRDefault="00246817" w:rsidP="0024681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E10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184FD" w14:textId="77777777" w:rsidR="00246817" w:rsidRPr="0005248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7D2E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A31A3A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12EE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1A5A5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C6E3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D8541" w14:textId="77777777" w:rsidR="00246817" w:rsidRPr="0005248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DF4D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85C67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1 A, 2 şi 3.</w:t>
            </w:r>
          </w:p>
        </w:tc>
      </w:tr>
      <w:tr w:rsidR="00246817" w14:paraId="64AD775F" w14:textId="77777777">
        <w:trPr>
          <w:cantSplit/>
          <w:trHeight w:val="32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91753" w14:textId="77777777" w:rsidR="00246817" w:rsidRDefault="00246817" w:rsidP="0024681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0914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277F5" w14:textId="77777777" w:rsidR="00246817" w:rsidRPr="0005248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D51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A7A7F3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FF20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6, 14, 16, 18, 20, 22, 26, 42, 42A </w:t>
            </w:r>
          </w:p>
          <w:p w14:paraId="19A47FC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6C61C6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093D717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6C357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0A3A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3A066" w14:textId="77777777" w:rsidR="00246817" w:rsidRPr="0005248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D5BC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E671E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 - 24.</w:t>
            </w:r>
          </w:p>
        </w:tc>
      </w:tr>
      <w:tr w:rsidR="00246817" w14:paraId="355E093A" w14:textId="77777777">
        <w:trPr>
          <w:cantSplit/>
          <w:trHeight w:val="12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97564" w14:textId="77777777" w:rsidR="00246817" w:rsidRDefault="00246817" w:rsidP="0024681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95D2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7D405" w14:textId="77777777" w:rsidR="00246817" w:rsidRPr="0005248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DB3C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C26018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1A şi 1 </w:t>
            </w:r>
          </w:p>
          <w:p w14:paraId="0916638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4FBB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înce-pând </w:t>
            </w:r>
          </w:p>
          <w:p w14:paraId="6368CAB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cu </w:t>
            </w:r>
          </w:p>
          <w:p w14:paraId="463562F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călcâiul</w:t>
            </w:r>
          </w:p>
          <w:p w14:paraId="09215B3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3880" w14:textId="77777777" w:rsidR="00246817" w:rsidRPr="0088732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 w:rsidRPr="0088732A"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5797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AFF3" w14:textId="77777777" w:rsidR="00246817" w:rsidRPr="0005248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FD8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2171BC10" w14:textId="77777777">
        <w:trPr>
          <w:cantSplit/>
          <w:trHeight w:val="34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4CB56" w14:textId="77777777" w:rsidR="00246817" w:rsidRDefault="00246817" w:rsidP="0024681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9973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A948F" w14:textId="77777777" w:rsidR="00246817" w:rsidRPr="0005248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216A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000BE34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631BEA9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B3F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25 </w:t>
            </w:r>
          </w:p>
          <w:p w14:paraId="6C783EC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C0C44E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C6D8B" w14:textId="77777777" w:rsidR="00246817" w:rsidRPr="0088732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3519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4E33" w14:textId="77777777" w:rsidR="00246817" w:rsidRPr="0005248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AB86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06DBC82B" w14:textId="77777777">
        <w:trPr>
          <w:cantSplit/>
          <w:trHeight w:val="34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75D9" w14:textId="77777777" w:rsidR="00246817" w:rsidRDefault="00246817" w:rsidP="0024681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DDCF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31FD0" w14:textId="77777777" w:rsidR="00246817" w:rsidRPr="0005248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842D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0649B2A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5457D4D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CEE9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axul stației până la călcâi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A9A7B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5494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93EE0" w14:textId="77777777" w:rsidR="00246817" w:rsidRPr="0005248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DEA8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1E43CFB1" w14:textId="77777777">
        <w:trPr>
          <w:cantSplit/>
          <w:trHeight w:val="1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BBDD" w14:textId="77777777" w:rsidR="00246817" w:rsidRDefault="00246817" w:rsidP="0024681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5E78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E7A8" w14:textId="77777777" w:rsidR="00246817" w:rsidRPr="0005248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9B67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3259503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şi 6  </w:t>
            </w:r>
          </w:p>
          <w:p w14:paraId="2768230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A35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21 </w:t>
            </w:r>
          </w:p>
          <w:p w14:paraId="1627C62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EE98A9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62363" w14:textId="77777777" w:rsidR="00246817" w:rsidRPr="0088732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85BB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351A5" w14:textId="77777777" w:rsidR="00246817" w:rsidRPr="0005248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022C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788E1F05" w14:textId="77777777">
        <w:trPr>
          <w:cantSplit/>
          <w:trHeight w:val="6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37C23" w14:textId="77777777" w:rsidR="00246817" w:rsidRDefault="00246817" w:rsidP="0024681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E257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FABB5" w14:textId="77777777" w:rsidR="00246817" w:rsidRPr="0005248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0D0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2990A4C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 </w:t>
            </w:r>
          </w:p>
          <w:p w14:paraId="2D0F610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B375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FBF7" w14:textId="77777777" w:rsidR="00246817" w:rsidRPr="0088732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D1A2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0574E" w14:textId="77777777" w:rsidR="00246817" w:rsidRPr="0005248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213C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5D7C92A6" w14:textId="77777777">
        <w:trPr>
          <w:cantSplit/>
          <w:trHeight w:val="33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8FF92" w14:textId="77777777" w:rsidR="00246817" w:rsidRDefault="00246817" w:rsidP="0024681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16E8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975C7" w14:textId="77777777" w:rsidR="00246817" w:rsidRPr="0005248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8132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6F2CFE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11 </w:t>
            </w:r>
          </w:p>
          <w:p w14:paraId="2C1E8E96" w14:textId="77777777" w:rsidR="00246817" w:rsidRPr="0088732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88732A">
              <w:rPr>
                <w:b/>
                <w:bCs/>
                <w:sz w:val="20"/>
              </w:rPr>
              <w:t>primiri</w:t>
            </w:r>
            <w:r>
              <w:rPr>
                <w:b/>
                <w:bCs/>
                <w:sz w:val="20"/>
              </w:rPr>
              <w:t xml:space="preserve"> </w:t>
            </w:r>
            <w:r w:rsidRPr="0088732A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 xml:space="preserve"> </w:t>
            </w:r>
            <w:r w:rsidRPr="0088732A">
              <w:rPr>
                <w:b/>
                <w:bCs/>
                <w:sz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0D6C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axa staţiei </w:t>
            </w:r>
          </w:p>
          <w:p w14:paraId="574C524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5FE552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2915725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03DC9" w14:textId="77777777" w:rsidR="00246817" w:rsidRPr="0088732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 w:rsidRPr="0088732A"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F1B1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0123C" w14:textId="77777777" w:rsidR="00246817" w:rsidRPr="0005248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547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F12C01A" w14:textId="77777777" w:rsidR="00246817" w:rsidRDefault="00246817">
      <w:pPr>
        <w:spacing w:before="40" w:after="40" w:line="192" w:lineRule="auto"/>
        <w:ind w:right="57"/>
        <w:rPr>
          <w:sz w:val="20"/>
        </w:rPr>
      </w:pPr>
    </w:p>
    <w:p w14:paraId="014F1148" w14:textId="77777777" w:rsidR="00246817" w:rsidRDefault="00246817" w:rsidP="00D76EC7">
      <w:pPr>
        <w:pStyle w:val="Heading1"/>
        <w:spacing w:line="360" w:lineRule="auto"/>
      </w:pPr>
      <w:r>
        <w:t>LINIA 102 B</w:t>
      </w:r>
    </w:p>
    <w:p w14:paraId="5156B964" w14:textId="77777777" w:rsidR="00246817" w:rsidRDefault="00246817" w:rsidP="007E2181">
      <w:pPr>
        <w:pStyle w:val="Heading1"/>
        <w:spacing w:line="360" w:lineRule="auto"/>
        <w:rPr>
          <w:b w:val="0"/>
          <w:bCs w:val="0"/>
          <w:sz w:val="8"/>
        </w:rPr>
      </w:pPr>
      <w:r>
        <w:t>PÂRVU - BRADU RAFINĂRIE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4"/>
        <w:gridCol w:w="870"/>
        <w:gridCol w:w="753"/>
        <w:gridCol w:w="870"/>
        <w:gridCol w:w="756"/>
        <w:gridCol w:w="2490"/>
      </w:tblGrid>
      <w:tr w:rsidR="00246817" w14:paraId="561F4669" w14:textId="77777777">
        <w:trPr>
          <w:cantSplit/>
          <w:trHeight w:val="397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3210D" w14:textId="77777777" w:rsidR="00246817" w:rsidRDefault="00246817" w:rsidP="0024681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7A7F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A4EC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7CFE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1B50509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FE7F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</w:t>
            </w:r>
          </w:p>
          <w:p w14:paraId="0FE2393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74BA724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  <w:p w14:paraId="2FBE486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1ECB67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21, 23,  27, 29, 29A, 31, 33, 33A, 37 şi 73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1CB26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B66A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7D3E" w14:textId="77777777" w:rsidR="00246817" w:rsidRPr="002E38A0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7AC8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62C4A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  - 14.</w:t>
            </w:r>
          </w:p>
        </w:tc>
      </w:tr>
      <w:tr w:rsidR="00246817" w14:paraId="6D3B88BF" w14:textId="77777777">
        <w:trPr>
          <w:cantSplit/>
          <w:trHeight w:val="113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FAC5" w14:textId="77777777" w:rsidR="00246817" w:rsidRDefault="00246817" w:rsidP="0024681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D1C2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D92E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4A69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3797790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8FC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D8DB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42F8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07CC7" w14:textId="77777777" w:rsidR="00246817" w:rsidRPr="002E38A0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FA83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1, 1 A, </w:t>
            </w:r>
          </w:p>
          <w:p w14:paraId="76065D7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 şi 3.</w:t>
            </w:r>
          </w:p>
        </w:tc>
      </w:tr>
      <w:tr w:rsidR="00246817" w14:paraId="5074381B" w14:textId="77777777">
        <w:trPr>
          <w:cantSplit/>
          <w:trHeight w:val="35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9F95B" w14:textId="77777777" w:rsidR="00246817" w:rsidRDefault="00246817" w:rsidP="0024681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FD62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84614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53CE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52CEBA1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50EF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6,  14, 16, 18, 20, 22, 26, 42, 42A </w:t>
            </w:r>
          </w:p>
          <w:p w14:paraId="25DB1B8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1BCCE8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34D11B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DD4E0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7A1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42FE7" w14:textId="77777777" w:rsidR="00246817" w:rsidRPr="002E38A0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E743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9CCD1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1A - 24.</w:t>
            </w:r>
          </w:p>
        </w:tc>
      </w:tr>
      <w:tr w:rsidR="00246817" w14:paraId="27AA49CC" w14:textId="77777777">
        <w:trPr>
          <w:cantSplit/>
          <w:trHeight w:val="2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345C" w14:textId="77777777" w:rsidR="00246817" w:rsidRDefault="00246817" w:rsidP="0024681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A6B0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837C5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046B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4C151B7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liniile 1A şi  1</w:t>
            </w:r>
            <w:r w:rsidRPr="006F437A">
              <w:rPr>
                <w:b/>
                <w:bCs/>
                <w:sz w:val="18"/>
                <w:szCs w:val="18"/>
              </w:rPr>
              <w:t xml:space="preserve"> </w:t>
            </w:r>
          </w:p>
          <w:p w14:paraId="60CB875C" w14:textId="77777777" w:rsidR="00246817" w:rsidRPr="00473804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4BA2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 înce-</w:t>
            </w:r>
          </w:p>
          <w:p w14:paraId="65371D7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pând </w:t>
            </w:r>
          </w:p>
          <w:p w14:paraId="0E719B2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cu </w:t>
            </w:r>
          </w:p>
          <w:p w14:paraId="375AAB0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călcâiul</w:t>
            </w:r>
          </w:p>
          <w:p w14:paraId="2C5FB5F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45B5B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1ACB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BCFA9" w14:textId="77777777" w:rsidR="00246817" w:rsidRPr="002E38A0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3E7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36FDA5BA" w14:textId="77777777">
        <w:trPr>
          <w:cantSplit/>
          <w:trHeight w:val="18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DDB4B" w14:textId="77777777" w:rsidR="00246817" w:rsidRDefault="00246817" w:rsidP="0024681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2B15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99843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33DB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FC4A88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linia 2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6681D1F4" w14:textId="77777777" w:rsidR="00246817" w:rsidRPr="00473804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5D2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25 </w:t>
            </w:r>
          </w:p>
          <w:p w14:paraId="14E3518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FBB7B2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FD86B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272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122C3" w14:textId="77777777" w:rsidR="00246817" w:rsidRPr="002E38A0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F8EF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676CC12B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BA949" w14:textId="77777777" w:rsidR="00246817" w:rsidRDefault="00246817" w:rsidP="0024681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A31C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3A9F4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BE49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595E0EE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linia 4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086DE89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1BA2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3AD06D2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axul stației până la călcâi sch. 22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91191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3C6B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A0DB4" w14:textId="77777777" w:rsidR="00246817" w:rsidRPr="002E38A0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C7BF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4387DC66" w14:textId="77777777">
        <w:trPr>
          <w:cantSplit/>
          <w:trHeight w:val="1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B7400" w14:textId="77777777" w:rsidR="00246817" w:rsidRDefault="00246817" w:rsidP="0024681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F49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E62AF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CB52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05D9FD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şi 6 </w:t>
            </w:r>
          </w:p>
          <w:p w14:paraId="22CA91EA" w14:textId="77777777" w:rsidR="00246817" w:rsidRPr="00473804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C936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21 </w:t>
            </w:r>
          </w:p>
          <w:p w14:paraId="24C0A78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DE77AE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1A9E3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F1A0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60045" w14:textId="77777777" w:rsidR="00246817" w:rsidRPr="002E38A0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5115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27931A6D" w14:textId="77777777">
        <w:trPr>
          <w:cantSplit/>
          <w:trHeight w:val="12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1723" w14:textId="77777777" w:rsidR="00246817" w:rsidRDefault="00246817" w:rsidP="0024681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76AA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2CFA7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E46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6EA254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</w:t>
            </w:r>
          </w:p>
          <w:p w14:paraId="5FA3AAB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91D9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15EBC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C183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96EC9" w14:textId="77777777" w:rsidR="00246817" w:rsidRPr="002E38A0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C047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42276BF0" w14:textId="77777777">
        <w:trPr>
          <w:cantSplit/>
          <w:trHeight w:val="19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983FD" w14:textId="77777777" w:rsidR="00246817" w:rsidRDefault="00246817" w:rsidP="0024681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6A2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B6EC9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5C31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509A8B1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11 </w:t>
            </w:r>
          </w:p>
          <w:p w14:paraId="53D7F376" w14:textId="77777777" w:rsidR="00246817" w:rsidRPr="005B65A6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5B65A6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B65A6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B65A6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3CF7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axa staţiei </w:t>
            </w:r>
          </w:p>
          <w:p w14:paraId="0D5B84D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B03055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0DEFC18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2E5C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F62D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02074" w14:textId="77777777" w:rsidR="00246817" w:rsidRPr="002E38A0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A0B7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D64B27F" w14:textId="77777777" w:rsidR="00246817" w:rsidRDefault="00246817">
      <w:pPr>
        <w:spacing w:before="40" w:after="40" w:line="192" w:lineRule="auto"/>
        <w:ind w:right="57"/>
        <w:rPr>
          <w:sz w:val="20"/>
        </w:rPr>
      </w:pPr>
    </w:p>
    <w:p w14:paraId="3C8905BD" w14:textId="77777777" w:rsidR="00246817" w:rsidRDefault="00246817" w:rsidP="00410133">
      <w:pPr>
        <w:pStyle w:val="Heading1"/>
        <w:spacing w:line="360" w:lineRule="auto"/>
      </w:pPr>
      <w:r>
        <w:lastRenderedPageBreak/>
        <w:t>LINIA 108</w:t>
      </w:r>
    </w:p>
    <w:p w14:paraId="6FADF9E6" w14:textId="77777777" w:rsidR="00246817" w:rsidRDefault="00246817" w:rsidP="00410133">
      <w:pPr>
        <w:pStyle w:val="Heading1"/>
        <w:spacing w:line="360" w:lineRule="auto"/>
      </w:pPr>
      <w:r>
        <w:t>GOLEŞTI - ARGEŞEL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246817" w:rsidRPr="00F80ACE" w14:paraId="458E8734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8EF62" w14:textId="77777777" w:rsidR="00246817" w:rsidRDefault="00246817" w:rsidP="0024681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43BC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101+208</w:t>
            </w:r>
          </w:p>
          <w:p w14:paraId="44D5E51C" w14:textId="77777777" w:rsidR="00246817" w:rsidRPr="001571B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168+242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44A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DA09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Goleşti -</w:t>
            </w:r>
          </w:p>
          <w:p w14:paraId="5375DC1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Argeşel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8B95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B22C8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4D5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CDD3C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04B9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F80ACE">
              <w:rPr>
                <w:b/>
                <w:bCs/>
                <w:iCs/>
                <w:sz w:val="20"/>
              </w:rPr>
              <w:t>*Interzis circulaţia trenurilor care au în componenţă mai mult de două locomotive cuplate.</w:t>
            </w:r>
          </w:p>
          <w:p w14:paraId="39EFF4C9" w14:textId="77777777" w:rsidR="00246817" w:rsidRPr="00F80ACE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F80ACE" w14:paraId="01C9A9F9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5BAF9" w14:textId="77777777" w:rsidR="00246817" w:rsidRDefault="00246817" w:rsidP="0024681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2973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FA14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C0AA" w14:textId="77777777" w:rsidR="00246817" w:rsidRDefault="00246817" w:rsidP="00584A4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I.C. Brătianu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B34DE" w14:textId="77777777" w:rsidR="00246817" w:rsidRDefault="00246817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3217ECE9" w14:textId="77777777" w:rsidR="00246817" w:rsidRDefault="00246817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sch.3 până la călcâi</w:t>
            </w:r>
          </w:p>
          <w:p w14:paraId="5AE86C5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0A982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3B5A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577B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4C9AC" w14:textId="77777777" w:rsidR="00246817" w:rsidRPr="00F80ACE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46817" w14:paraId="17A4119F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A7932" w14:textId="77777777" w:rsidR="00246817" w:rsidRDefault="00246817" w:rsidP="0024681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82E6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107+600</w:t>
            </w:r>
          </w:p>
          <w:p w14:paraId="10FA3CC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B749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3AE5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I.C. Brătianu - </w:t>
            </w:r>
          </w:p>
          <w:p w14:paraId="4733834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07F4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C47F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4F47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4034C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F7B1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F80ACE">
              <w:rPr>
                <w:b/>
                <w:bCs/>
                <w:iCs/>
                <w:sz w:val="20"/>
              </w:rPr>
              <w:t>*</w:t>
            </w:r>
            <w:r>
              <w:rPr>
                <w:b/>
                <w:bCs/>
                <w:iCs/>
                <w:sz w:val="20"/>
              </w:rPr>
              <w:t xml:space="preserve">Valabil pentru </w:t>
            </w:r>
            <w:r w:rsidRPr="00F80ACE">
              <w:rPr>
                <w:b/>
                <w:bCs/>
                <w:iCs/>
                <w:sz w:val="20"/>
              </w:rPr>
              <w:t>trenuril</w:t>
            </w:r>
            <w:r>
              <w:rPr>
                <w:b/>
                <w:bCs/>
                <w:iCs/>
                <w:sz w:val="20"/>
              </w:rPr>
              <w:t>e</w:t>
            </w:r>
            <w:r w:rsidRPr="00F80ACE">
              <w:rPr>
                <w:b/>
                <w:bCs/>
                <w:iCs/>
                <w:sz w:val="20"/>
              </w:rPr>
              <w:t xml:space="preserve"> care au în componenţă două locomotive cuplate.</w:t>
            </w:r>
          </w:p>
          <w:p w14:paraId="0662CEC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3F1ED3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2255992B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4CC5E" w14:textId="77777777" w:rsidR="00246817" w:rsidRDefault="00246817" w:rsidP="0024681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0F030" w14:textId="77777777" w:rsidR="00246817" w:rsidRPr="00346ED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B4A9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84A1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7D5EE45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3C69C55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4E3F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5C694AA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E61A1B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</w:t>
            </w:r>
          </w:p>
          <w:p w14:paraId="1284BF8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(de la km 113+</w:t>
            </w:r>
          </w:p>
          <w:p w14:paraId="09B512D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160 până la km 113+</w:t>
            </w:r>
          </w:p>
          <w:p w14:paraId="02A05F5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5ED36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A065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FA4A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BDC0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46817" w14:paraId="394EC288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1D42C" w14:textId="77777777" w:rsidR="00246817" w:rsidRDefault="00246817" w:rsidP="0024681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75C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1173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16CA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1CC2108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5C008D9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4BA7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3B139B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F47CB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005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3583B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C8E6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4EE6CB2B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9A417" w14:textId="77777777" w:rsidR="00246817" w:rsidRDefault="00246817" w:rsidP="0024681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8C12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7A562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03F6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672CF8A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B41C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926805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5C99F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4879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299D9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50C8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FF344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4 - 10 </w:t>
            </w:r>
          </w:p>
          <w:p w14:paraId="41860E7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direcția</w:t>
            </w:r>
            <w:r w:rsidRPr="00CD357C">
              <w:rPr>
                <w:b/>
                <w:bCs/>
                <w:i/>
                <w:iCs/>
                <w:sz w:val="20"/>
              </w:rPr>
              <w:t xml:space="preserve"> I.C. Brătianu.</w:t>
            </w:r>
          </w:p>
        </w:tc>
      </w:tr>
      <w:tr w:rsidR="00246817" w14:paraId="6B6D5D01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D10D5" w14:textId="77777777" w:rsidR="00246817" w:rsidRDefault="00246817" w:rsidP="0024681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B778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60A3B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3412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6E56D56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5834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9CABAF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3BD6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69F5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BB4E8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8079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38077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4 - 10 </w:t>
            </w:r>
          </w:p>
          <w:p w14:paraId="21844C3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direcția Stâlpeni.</w:t>
            </w:r>
          </w:p>
        </w:tc>
      </w:tr>
      <w:tr w:rsidR="00246817" w14:paraId="6FC39BBD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5ECF1" w14:textId="77777777" w:rsidR="00246817" w:rsidRDefault="00246817" w:rsidP="0024681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C3D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A388D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83A5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45C2C92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14 </w:t>
            </w:r>
          </w:p>
          <w:p w14:paraId="5CAC200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5255342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 IAP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FDD2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4093A7C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7B97BD1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1R, 3R și 2R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D8EEC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0A18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11E1E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D449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CCE03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Uzina de Autoturisme pentru toate convoaiele de manevră.</w:t>
            </w:r>
          </w:p>
        </w:tc>
      </w:tr>
      <w:tr w:rsidR="00246817" w:rsidRPr="00884DD1" w14:paraId="35EA8C47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A8D1C" w14:textId="77777777" w:rsidR="00246817" w:rsidRDefault="00246817" w:rsidP="0024681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430EE" w14:textId="77777777" w:rsidR="00246817" w:rsidRPr="00E804A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E804A9">
              <w:rPr>
                <w:b/>
                <w:bCs/>
                <w:color w:val="000000"/>
                <w:sz w:val="20"/>
              </w:rPr>
              <w:t>115+600</w:t>
            </w:r>
          </w:p>
          <w:p w14:paraId="3E15F86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804A9">
              <w:rPr>
                <w:b/>
                <w:bCs/>
                <w:color w:val="000000"/>
                <w:sz w:val="20"/>
              </w:rPr>
              <w:t>115+650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81887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1F65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 -</w:t>
            </w:r>
          </w:p>
          <w:p w14:paraId="6053644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A01D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0C25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CBC5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2015D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B299E" w14:textId="77777777" w:rsidR="00246817" w:rsidRPr="00E804A9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804A9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E804A9">
              <w:rPr>
                <w:b/>
                <w:bCs/>
                <w:iCs/>
                <w:sz w:val="20"/>
              </w:rPr>
              <w:t>două locomotive cuplate.</w:t>
            </w:r>
          </w:p>
          <w:p w14:paraId="1D7894A0" w14:textId="77777777" w:rsidR="00246817" w:rsidRPr="00884DD1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84DD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054DFC" w14:paraId="2557785E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44495" w14:textId="77777777" w:rsidR="00246817" w:rsidRDefault="00246817" w:rsidP="0024681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7B1DD" w14:textId="77777777" w:rsidR="00246817" w:rsidRPr="00DD4D1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D4D10">
              <w:rPr>
                <w:b/>
                <w:bCs/>
                <w:color w:val="000000"/>
                <w:sz w:val="20"/>
              </w:rPr>
              <w:t>129+535</w:t>
            </w:r>
          </w:p>
          <w:p w14:paraId="7C8F4BC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DD4D10">
              <w:rPr>
                <w:b/>
                <w:bCs/>
                <w:color w:val="000000"/>
                <w:sz w:val="20"/>
              </w:rPr>
              <w:t>129+585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B99CB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7BBB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 -</w:t>
            </w:r>
          </w:p>
          <w:p w14:paraId="1059337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77FD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05CBC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254E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6CD3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BB000" w14:textId="77777777" w:rsidR="00246817" w:rsidRPr="00DD4D10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DD4D10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DD4D10">
              <w:rPr>
                <w:b/>
                <w:bCs/>
                <w:iCs/>
                <w:sz w:val="20"/>
              </w:rPr>
              <w:t>două locomotive cuplate.</w:t>
            </w:r>
          </w:p>
          <w:p w14:paraId="573B9F34" w14:textId="77777777" w:rsidR="00246817" w:rsidRPr="00054DFC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54DF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054DFC" w14:paraId="73FB2725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165E6" w14:textId="77777777" w:rsidR="00246817" w:rsidRDefault="00246817" w:rsidP="0024681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EE16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129+917</w:t>
            </w:r>
          </w:p>
          <w:p w14:paraId="793AE743" w14:textId="77777777" w:rsidR="00246817" w:rsidRPr="00DD4D1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155+311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6FF4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566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Stâlpeni -</w:t>
            </w:r>
          </w:p>
          <w:p w14:paraId="79CC9BA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CC39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7606E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B0BC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33B3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F2E2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246817" w:rsidRPr="00054DFC" w14:paraId="38C5C7F4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9BC7E" w14:textId="77777777" w:rsidR="00246817" w:rsidRDefault="00246817" w:rsidP="0024681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DF9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131+000</w:t>
            </w:r>
          </w:p>
          <w:p w14:paraId="6A6EE8C4" w14:textId="77777777" w:rsidR="00246817" w:rsidRPr="00DD4D1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48E8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CBD64" w14:textId="77777777" w:rsidR="00246817" w:rsidRDefault="00246817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 -</w:t>
            </w:r>
          </w:p>
          <w:p w14:paraId="173A71D5" w14:textId="77777777" w:rsidR="00246817" w:rsidRDefault="00246817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DBD5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8419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C8B5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AE20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6BE7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Semnalizată ca limitare de viteză.</w:t>
            </w:r>
          </w:p>
        </w:tc>
      </w:tr>
      <w:tr w:rsidR="00246817" w:rsidRPr="00884DD1" w14:paraId="7DEF4548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4A4A0" w14:textId="77777777" w:rsidR="00246817" w:rsidRDefault="00246817" w:rsidP="0024681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C3E74" w14:textId="77777777" w:rsidR="00246817" w:rsidRPr="00535AB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35AB9">
              <w:rPr>
                <w:b/>
                <w:bCs/>
                <w:color w:val="000000"/>
                <w:sz w:val="20"/>
              </w:rPr>
              <w:t>137+685</w:t>
            </w:r>
          </w:p>
          <w:p w14:paraId="3C74C80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35AB9">
              <w:rPr>
                <w:b/>
                <w:bCs/>
                <w:color w:val="000000"/>
                <w:sz w:val="20"/>
              </w:rPr>
              <w:t>137+735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B6161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3AB1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 -</w:t>
            </w:r>
          </w:p>
          <w:p w14:paraId="6D077DE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6CE8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09CD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DB64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642C4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C40E8" w14:textId="77777777" w:rsidR="00246817" w:rsidRPr="00535AB9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35AB9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535AB9">
              <w:rPr>
                <w:b/>
                <w:bCs/>
                <w:iCs/>
                <w:sz w:val="20"/>
              </w:rPr>
              <w:t>două locomotive cuplate.</w:t>
            </w:r>
          </w:p>
          <w:p w14:paraId="13E2C6BF" w14:textId="77777777" w:rsidR="00246817" w:rsidRPr="00884DD1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84DD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31589AB7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1DF54" w14:textId="77777777" w:rsidR="00246817" w:rsidRDefault="00246817" w:rsidP="0024681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833C" w14:textId="77777777" w:rsidR="00246817" w:rsidRPr="00535AB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4A05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6FF4A" w14:textId="77777777" w:rsidR="00246817" w:rsidRDefault="00246817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Câmpulung</w:t>
            </w:r>
          </w:p>
          <w:p w14:paraId="7D2CBF1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38AC472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25CA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B18BF4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E7CAD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1E50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CBBED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2404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46817" w14:paraId="2B8704BF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3DCA" w14:textId="77777777" w:rsidR="00246817" w:rsidRDefault="00246817" w:rsidP="0024681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34A0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B8147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B4402" w14:textId="77777777" w:rsidR="00246817" w:rsidRDefault="00246817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Câmpulung</w:t>
            </w:r>
          </w:p>
          <w:p w14:paraId="73BCC892" w14:textId="77777777" w:rsidR="00246817" w:rsidRDefault="00246817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şi 3 </w:t>
            </w:r>
          </w:p>
          <w:p w14:paraId="2C678160" w14:textId="77777777" w:rsidR="00246817" w:rsidRDefault="00246817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B0EE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3D865C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484E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396F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3C8F7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184F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5F9D1E3F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DE787" w14:textId="77777777" w:rsidR="00246817" w:rsidRDefault="00246817" w:rsidP="0024681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8259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631DF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41E2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Argeşel</w:t>
            </w:r>
          </w:p>
          <w:p w14:paraId="40F514A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1526591C" w14:textId="77777777" w:rsidR="00246817" w:rsidRDefault="00246817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5461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5CF903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B708E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9DFB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91B92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375A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F5315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1 - 4, peste TDJ </w:t>
            </w:r>
          </w:p>
          <w:p w14:paraId="5E723D0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19 / 21 și sch. 27, 18 și 16.</w:t>
            </w:r>
          </w:p>
        </w:tc>
      </w:tr>
      <w:tr w:rsidR="00246817" w14:paraId="016C8568" w14:textId="77777777">
        <w:trPr>
          <w:cantSplit/>
          <w:trHeight w:val="26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E40C3" w14:textId="77777777" w:rsidR="00246817" w:rsidRDefault="00246817" w:rsidP="0024681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7459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4A583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E8AA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Argeşel</w:t>
            </w:r>
          </w:p>
          <w:p w14:paraId="2EC8F5A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6 şi 7 </w:t>
            </w:r>
          </w:p>
          <w:p w14:paraId="6E8556E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45F4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1A6C0B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B00BE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86CF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81891" w14:textId="77777777" w:rsidR="00246817" w:rsidRPr="00D16CE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3436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B469DDB" w14:textId="77777777" w:rsidR="00246817" w:rsidRPr="00FE25BC" w:rsidRDefault="00246817" w:rsidP="00423AC0">
      <w:pPr>
        <w:spacing w:before="40" w:after="40" w:line="192" w:lineRule="auto"/>
        <w:ind w:right="57"/>
        <w:rPr>
          <w:b/>
          <w:sz w:val="20"/>
          <w:szCs w:val="20"/>
        </w:rPr>
      </w:pPr>
    </w:p>
    <w:p w14:paraId="3B534287" w14:textId="77777777" w:rsidR="00246817" w:rsidRDefault="00246817" w:rsidP="00815695">
      <w:pPr>
        <w:pStyle w:val="Heading1"/>
        <w:spacing w:line="360" w:lineRule="auto"/>
      </w:pPr>
      <w:r>
        <w:t>LINIA 109</w:t>
      </w:r>
    </w:p>
    <w:p w14:paraId="042C0BE4" w14:textId="77777777" w:rsidR="00246817" w:rsidRDefault="00246817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PITEŞTI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246817" w14:paraId="48FF7AAD" w14:textId="77777777">
        <w:trPr>
          <w:cantSplit/>
          <w:trHeight w:val="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0CAF3" w14:textId="77777777" w:rsidR="00246817" w:rsidRDefault="00246817" w:rsidP="0024681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68AB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38DE8" w14:textId="77777777" w:rsidR="00246817" w:rsidRPr="001B30CD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7BC7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Piteşti Nord</w:t>
            </w:r>
          </w:p>
          <w:p w14:paraId="44B53FF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4162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2B21F0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CE8A4" w14:textId="77777777" w:rsidR="00246817" w:rsidRPr="001B30CD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0C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5D60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00370" w14:textId="77777777" w:rsidR="00246817" w:rsidRPr="001B30CD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0AB1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320B5674" w14:textId="77777777">
        <w:trPr>
          <w:cantSplit/>
          <w:trHeight w:val="1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20DFA" w14:textId="77777777" w:rsidR="00246817" w:rsidRDefault="00246817" w:rsidP="0024681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EE79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684E8" w14:textId="77777777" w:rsidR="00246817" w:rsidRPr="001B30CD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B35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Piteşti Nord</w:t>
            </w:r>
          </w:p>
          <w:p w14:paraId="75CCE7C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5278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229EBF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239F" w14:textId="77777777" w:rsidR="00246817" w:rsidRPr="001B30CD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0C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949C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03EEB" w14:textId="77777777" w:rsidR="00246817" w:rsidRPr="001B30CD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A9F3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52106CFE" w14:textId="77777777">
        <w:trPr>
          <w:cantSplit/>
          <w:trHeight w:val="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06692" w14:textId="77777777" w:rsidR="00246817" w:rsidRDefault="00246817" w:rsidP="0024681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BE55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A8057" w14:textId="77777777" w:rsidR="00246817" w:rsidRPr="001B30CD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A70D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Bascov </w:t>
            </w:r>
          </w:p>
          <w:p w14:paraId="483866F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primiri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1D5D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45120" w14:textId="77777777" w:rsidR="00246817" w:rsidRPr="001B30CD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8F3D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E85CB" w14:textId="77777777" w:rsidR="00246817" w:rsidRPr="001B30CD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FBA0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B322CEE" w14:textId="77777777" w:rsidR="00246817" w:rsidRDefault="00246817">
      <w:pPr>
        <w:spacing w:before="40" w:after="40" w:line="192" w:lineRule="auto"/>
        <w:ind w:right="57"/>
        <w:rPr>
          <w:sz w:val="20"/>
        </w:rPr>
      </w:pPr>
    </w:p>
    <w:p w14:paraId="53AB17C8" w14:textId="77777777" w:rsidR="00246817" w:rsidRDefault="00246817" w:rsidP="00815695">
      <w:pPr>
        <w:pStyle w:val="Heading1"/>
        <w:spacing w:line="360" w:lineRule="auto"/>
      </w:pPr>
      <w:r>
        <w:t>LINIA 109 A</w:t>
      </w:r>
    </w:p>
    <w:p w14:paraId="65BC4519" w14:textId="77777777" w:rsidR="00246817" w:rsidRDefault="00246817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VÂLCELE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246817" w14:paraId="07B19C7D" w14:textId="77777777">
        <w:trPr>
          <w:cantSplit/>
          <w:trHeight w:val="11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3AA13" w14:textId="77777777" w:rsidR="00246817" w:rsidRDefault="00246817" w:rsidP="00246817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05426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131+243</w:t>
            </w:r>
          </w:p>
          <w:p w14:paraId="58F906F4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145+774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A49E" w14:textId="77777777" w:rsidR="00246817" w:rsidRPr="001B30CD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42369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Vâlcele Y -</w:t>
            </w:r>
          </w:p>
          <w:p w14:paraId="081F16BD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Curtea de Argeș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80EDB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A8E3" w14:textId="77777777" w:rsidR="00246817" w:rsidRPr="001B30CD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1E60A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3006D" w14:textId="77777777" w:rsidR="00246817" w:rsidRPr="001B30CD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1391" w14:textId="77777777" w:rsidR="00246817" w:rsidRPr="007126D7" w:rsidRDefault="00246817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8FF5D78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3CD1D5C" w14:textId="77777777" w:rsidR="00246817" w:rsidRDefault="00246817">
      <w:pPr>
        <w:spacing w:before="40" w:line="192" w:lineRule="auto"/>
        <w:ind w:right="57"/>
        <w:rPr>
          <w:sz w:val="20"/>
        </w:rPr>
      </w:pPr>
    </w:p>
    <w:p w14:paraId="1191CA6A" w14:textId="77777777" w:rsidR="00246817" w:rsidRDefault="00246817" w:rsidP="00864E90">
      <w:pPr>
        <w:pStyle w:val="Heading1"/>
        <w:spacing w:line="360" w:lineRule="auto"/>
      </w:pPr>
      <w:r>
        <w:lastRenderedPageBreak/>
        <w:t>LINIA 110</w:t>
      </w:r>
    </w:p>
    <w:p w14:paraId="210EEE8B" w14:textId="77777777" w:rsidR="00246817" w:rsidRDefault="00246817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COSTEŞTI - ROŞIORI NORD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4"/>
        <w:gridCol w:w="2202"/>
        <w:gridCol w:w="847"/>
        <w:gridCol w:w="21"/>
        <w:gridCol w:w="798"/>
        <w:gridCol w:w="825"/>
        <w:gridCol w:w="753"/>
        <w:gridCol w:w="2490"/>
      </w:tblGrid>
      <w:tr w:rsidR="00246817" w:rsidRPr="006B23DF" w14:paraId="71204225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22083" w14:textId="77777777" w:rsidR="00246817" w:rsidRPr="006B23DF" w:rsidRDefault="00246817" w:rsidP="0024681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62F8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79F9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926F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6B23DF">
              <w:rPr>
                <w:b/>
                <w:bCs/>
                <w:color w:val="000000"/>
                <w:sz w:val="20"/>
              </w:rPr>
              <w:t>Costeşti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5D47C217" w14:textId="77777777" w:rsidR="00246817" w:rsidRPr="006B23DF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Y, prim. - exped.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DE4C4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12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E0912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ED785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EFD4E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87A12" w14:textId="77777777" w:rsidR="00246817" w:rsidRPr="006A487D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A487D">
              <w:rPr>
                <w:b/>
                <w:bCs/>
                <w:i/>
                <w:color w:val="000000"/>
                <w:sz w:val="20"/>
              </w:rPr>
              <w:t xml:space="preserve">Afectează intrări - ieşiri </w:t>
            </w:r>
          </w:p>
          <w:p w14:paraId="75FFCB1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6A487D">
              <w:rPr>
                <w:b/>
                <w:bCs/>
                <w:i/>
                <w:color w:val="000000"/>
                <w:sz w:val="20"/>
              </w:rPr>
              <w:t xml:space="preserve">din Cap Y liniile 3 - 5 Costești din direcția Fâlfani L 101 și direcția </w:t>
            </w:r>
            <w:r w:rsidRPr="006A487D">
              <w:rPr>
                <w:b/>
                <w:bCs/>
                <w:i/>
                <w:sz w:val="20"/>
              </w:rPr>
              <w:t xml:space="preserve">Roşiori </w:t>
            </w:r>
            <w:r>
              <w:rPr>
                <w:b/>
                <w:bCs/>
                <w:i/>
                <w:sz w:val="20"/>
              </w:rPr>
              <w:t>Nord</w:t>
            </w:r>
            <w:r w:rsidRPr="006A487D">
              <w:rPr>
                <w:b/>
                <w:bCs/>
                <w:i/>
                <w:sz w:val="20"/>
              </w:rPr>
              <w:t xml:space="preserve"> L 110.</w:t>
            </w:r>
          </w:p>
        </w:tc>
      </w:tr>
      <w:tr w:rsidR="00246817" w:rsidRPr="006B23DF" w14:paraId="25774B94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67634" w14:textId="77777777" w:rsidR="00246817" w:rsidRPr="006B23DF" w:rsidRDefault="00246817" w:rsidP="0024681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1B75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130+867</w:t>
            </w:r>
          </w:p>
          <w:p w14:paraId="4422F6E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192+580</w:t>
            </w:r>
          </w:p>
          <w:p w14:paraId="0C667FD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(101+</w:t>
            </w:r>
          </w:p>
          <w:p w14:paraId="5342397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307 - pentru</w:t>
            </w:r>
          </w:p>
          <w:p w14:paraId="2EA42B9B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100)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99FD0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4EBD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B23DF">
              <w:rPr>
                <w:b/>
                <w:bCs/>
                <w:color w:val="000000"/>
                <w:sz w:val="20"/>
              </w:rPr>
              <w:t>Costeşti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07388BEC" w14:textId="77777777" w:rsidR="00246817" w:rsidRPr="006B23DF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 xml:space="preserve">Roşiori 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C9708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ACD85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B4953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BF1B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8535E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a mai mult de două locomotive cuplate.</w:t>
            </w:r>
          </w:p>
          <w:p w14:paraId="5702E77B" w14:textId="77777777" w:rsidR="00246817" w:rsidRPr="006B23DF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6B23DF" w14:paraId="53A60E91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B23D6" w14:textId="77777777" w:rsidR="00246817" w:rsidRPr="006B23DF" w:rsidRDefault="00246817" w:rsidP="0024681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B5F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47E75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4164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Balaci</w:t>
            </w:r>
          </w:p>
          <w:p w14:paraId="4667C8C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liniile 2 și 3 </w:t>
            </w:r>
          </w:p>
          <w:p w14:paraId="168F8252" w14:textId="77777777" w:rsidR="00246817" w:rsidRPr="006B23DF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4474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9E69D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0F205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939D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DA2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246817" w:rsidRPr="006B23DF" w14:paraId="4A820B7D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9A8F1" w14:textId="77777777" w:rsidR="00246817" w:rsidRPr="006B23DF" w:rsidRDefault="00246817" w:rsidP="0024681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FE5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157+450</w:t>
            </w:r>
          </w:p>
          <w:p w14:paraId="698432C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192+580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E1BEC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1F5B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Miroși - </w:t>
            </w:r>
          </w:p>
          <w:p w14:paraId="435C442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Balaci,</w:t>
            </w:r>
          </w:p>
          <w:p w14:paraId="45B02BE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 directă Balaci</w:t>
            </w:r>
          </w:p>
          <w:p w14:paraId="1290B6D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 Balaci -</w:t>
            </w:r>
          </w:p>
          <w:p w14:paraId="54C387A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312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39D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18C4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F65C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51BA2" w14:textId="77777777" w:rsidR="00246817" w:rsidRPr="006A487D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246817" w:rsidRPr="006B23DF" w14:paraId="07B2F428" w14:textId="77777777">
        <w:trPr>
          <w:cantSplit/>
          <w:trHeight w:val="22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F9AFD" w14:textId="77777777" w:rsidR="00246817" w:rsidRPr="006B23DF" w:rsidRDefault="00246817" w:rsidP="0024681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9E14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46D4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1531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0B2DCE5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prim. - exped.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7993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4E42D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28238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A5917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88A6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6B23DF" w14:paraId="65B9F18C" w14:textId="77777777">
        <w:trPr>
          <w:cantSplit/>
          <w:trHeight w:val="22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D485E" w14:textId="77777777" w:rsidR="00246817" w:rsidRPr="006B23DF" w:rsidRDefault="00246817" w:rsidP="0024681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E33E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B465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674D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5EFC170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CE5C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71D7C28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diag. </w:t>
            </w:r>
          </w:p>
          <w:p w14:paraId="7D4EC0E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12 - 16 și </w:t>
            </w:r>
          </w:p>
          <w:p w14:paraId="514C6F7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20 - 30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CC53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7273A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897F0" w14:textId="77777777" w:rsidR="00246817" w:rsidRPr="006B23DF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9B10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14:paraId="4C00A6CD" w14:textId="77777777">
        <w:trPr>
          <w:cantSplit/>
          <w:trHeight w:val="4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4800C" w14:textId="77777777" w:rsidR="00246817" w:rsidRDefault="00246817" w:rsidP="0024681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10D5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EF23" w14:textId="77777777" w:rsidR="00246817" w:rsidRPr="007B601C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DE5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20018F0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8889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BFDA1A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49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0AEAE" w14:textId="77777777" w:rsidR="00246817" w:rsidRPr="0031460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500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C2DE1" w14:textId="77777777" w:rsidR="00246817" w:rsidRPr="0031460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B96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BE564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</w:tbl>
    <w:p w14:paraId="6AAA6253" w14:textId="77777777" w:rsidR="00246817" w:rsidRDefault="00246817" w:rsidP="00864E90">
      <w:pPr>
        <w:pStyle w:val="Heading1"/>
        <w:spacing w:line="360" w:lineRule="auto"/>
      </w:pPr>
      <w:r>
        <w:lastRenderedPageBreak/>
        <w:t>LINIA 110 A</w:t>
      </w:r>
    </w:p>
    <w:p w14:paraId="258AEC4F" w14:textId="77777777" w:rsidR="00246817" w:rsidRDefault="00246817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ROŞIORI NORD - ROȘIORI 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246817" w:rsidRPr="00762927" w14:paraId="3DFF18DF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86A97" w14:textId="77777777" w:rsidR="00246817" w:rsidRPr="00762927" w:rsidRDefault="00246817" w:rsidP="0024681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DFF2B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2E611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10506" w14:textId="77777777" w:rsidR="00246817" w:rsidRPr="0076292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775A91C4" w14:textId="77777777" w:rsidR="00246817" w:rsidRPr="0076292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6FD3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037C3DB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15 / 17 </w:t>
            </w:r>
          </w:p>
          <w:p w14:paraId="50581ABA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62078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87FB4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7C348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B5F0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1BA2A8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din fir I în fir II și invers.</w:t>
            </w:r>
          </w:p>
        </w:tc>
      </w:tr>
      <w:tr w:rsidR="00246817" w:rsidRPr="00762927" w14:paraId="1E4A6AB2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9FEF2" w14:textId="77777777" w:rsidR="00246817" w:rsidRPr="00762927" w:rsidRDefault="00246817" w:rsidP="0024681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853F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29B20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0148" w14:textId="77777777" w:rsidR="00246817" w:rsidRPr="0076292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07FBD4CB" w14:textId="77777777" w:rsidR="00246817" w:rsidRPr="0076292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F149C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 xml:space="preserve">peste </w:t>
            </w:r>
            <w:r>
              <w:rPr>
                <w:b/>
                <w:bCs/>
                <w:color w:val="000000"/>
                <w:sz w:val="20"/>
              </w:rPr>
              <w:t>sch. 49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68C99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6292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CA0F4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75C2C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7F24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2E67605" w14:textId="77777777" w:rsidR="00246817" w:rsidRPr="0076292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 Cap X.</w:t>
            </w:r>
          </w:p>
        </w:tc>
      </w:tr>
      <w:tr w:rsidR="00246817" w:rsidRPr="00762927" w14:paraId="1CDD5AF0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BF014" w14:textId="77777777" w:rsidR="00246817" w:rsidRPr="00762927" w:rsidRDefault="00246817" w:rsidP="0024681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5F8B3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29ECD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30C04" w14:textId="77777777" w:rsidR="00246817" w:rsidRPr="0076292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2740E4B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7 </w:t>
            </w:r>
          </w:p>
          <w:p w14:paraId="7F935CED" w14:textId="77777777" w:rsidR="00246817" w:rsidRPr="0076292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FA7D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67A21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83355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61A93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32F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62927" w14:paraId="39D359D5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667AD" w14:textId="77777777" w:rsidR="00246817" w:rsidRPr="00762927" w:rsidRDefault="00246817" w:rsidP="0024681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4446B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19E5A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4C8AC" w14:textId="77777777" w:rsidR="00246817" w:rsidRPr="0076292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Est</w:t>
            </w:r>
          </w:p>
          <w:p w14:paraId="31A3507E" w14:textId="77777777" w:rsidR="00246817" w:rsidRPr="0076292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 xml:space="preserve">liniile 3 şi 4 </w:t>
            </w:r>
          </w:p>
          <w:p w14:paraId="6153BBBA" w14:textId="77777777" w:rsidR="00246817" w:rsidRPr="0076292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5B31F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5A353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62927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772AF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75AA5" w14:textId="77777777" w:rsidR="00246817" w:rsidRPr="0076292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D5930" w14:textId="77777777" w:rsidR="00246817" w:rsidRPr="0076292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7C2A2095" w14:textId="77777777" w:rsidR="00246817" w:rsidRDefault="00246817">
      <w:pPr>
        <w:spacing w:before="40" w:after="40" w:line="192" w:lineRule="auto"/>
        <w:ind w:right="57"/>
        <w:rPr>
          <w:sz w:val="20"/>
        </w:rPr>
      </w:pPr>
    </w:p>
    <w:p w14:paraId="55E33C89" w14:textId="77777777" w:rsidR="00246817" w:rsidRDefault="00246817" w:rsidP="00864E90">
      <w:pPr>
        <w:pStyle w:val="Heading1"/>
        <w:spacing w:line="360" w:lineRule="auto"/>
      </w:pPr>
      <w:r>
        <w:t>LINIA 110 B</w:t>
      </w:r>
    </w:p>
    <w:p w14:paraId="09963ABA" w14:textId="77777777" w:rsidR="00246817" w:rsidRDefault="00246817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ROȘIORI EST - TURNU MĂGURELE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246817" w:rsidRPr="00D84313" w14:paraId="5645D7C9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94B6" w14:textId="77777777" w:rsidR="00246817" w:rsidRDefault="00246817" w:rsidP="0024681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0EB3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195+466</w:t>
            </w:r>
          </w:p>
          <w:p w14:paraId="027CD323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240+783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88A3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27B0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Roşiori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D84313">
              <w:rPr>
                <w:b/>
                <w:bCs/>
                <w:color w:val="000000"/>
                <w:sz w:val="20"/>
              </w:rPr>
              <w:t>Est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45C7AE81" w14:textId="77777777" w:rsidR="00246817" w:rsidRPr="00D84313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6112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EB55F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0E271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BD63A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64C5B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E9C1E5E" w14:textId="77777777" w:rsidR="00246817" w:rsidRPr="00D84313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D84313" w14:paraId="58168C42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4197A" w14:textId="77777777" w:rsidR="00246817" w:rsidRDefault="00246817" w:rsidP="0024681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246E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195+500</w:t>
            </w:r>
          </w:p>
          <w:p w14:paraId="1F66966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242+100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4FE1B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521FA" w14:textId="77777777" w:rsidR="00246817" w:rsidRDefault="00246817" w:rsidP="00F7787B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Roşiori Est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28E581A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</w:t>
            </w:r>
            <w:r>
              <w:rPr>
                <w:b/>
                <w:bCs/>
                <w:color w:val="000000"/>
                <w:sz w:val="20"/>
              </w:rPr>
              <w:t xml:space="preserve"> și  linia 2 directă</w:t>
            </w:r>
          </w:p>
          <w:p w14:paraId="07AC0465" w14:textId="77777777" w:rsidR="00246817" w:rsidRPr="00D84313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 Oraş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13B8E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69E84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BDF09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80EC6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B85B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246817" w:rsidRPr="00D84313" w14:paraId="68EDB285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FAFB1" w14:textId="77777777" w:rsidR="00246817" w:rsidRPr="00D84313" w:rsidRDefault="00246817" w:rsidP="0024681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412D6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36733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BFA2" w14:textId="77777777" w:rsidR="00246817" w:rsidRPr="00D84313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St. Roşiori Est</w:t>
            </w:r>
          </w:p>
          <w:p w14:paraId="4E9674DB" w14:textId="77777777" w:rsidR="00246817" w:rsidRPr="00D84313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 xml:space="preserve">liniile 3 şi 4 </w:t>
            </w:r>
          </w:p>
          <w:p w14:paraId="7D0DC893" w14:textId="77777777" w:rsidR="00246817" w:rsidRPr="00D84313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4B980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D0DFC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D84313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E5603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68649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A6626" w14:textId="77777777" w:rsidR="00246817" w:rsidRPr="00D84313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D84313" w14:paraId="527E2609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675C2" w14:textId="77777777" w:rsidR="00246817" w:rsidRPr="00D84313" w:rsidRDefault="00246817" w:rsidP="0024681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3400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79109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3D71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St. Turnu Măgurele Oraş</w:t>
            </w:r>
          </w:p>
          <w:p w14:paraId="400039E0" w14:textId="77777777" w:rsidR="00246817" w:rsidRPr="00D84313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 1 și  4</w:t>
            </w:r>
            <w:r w:rsidRPr="00D84313"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63B91739" w14:textId="77777777" w:rsidR="00246817" w:rsidRPr="00D84313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CBF2C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toată</w:t>
            </w:r>
          </w:p>
          <w:p w14:paraId="39FED02E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53C57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D84313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8C852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9CF3A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FAAF4" w14:textId="77777777" w:rsidR="00246817" w:rsidRPr="00D84313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D84313" w14:paraId="2353E0EC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6077A" w14:textId="77777777" w:rsidR="00246817" w:rsidRPr="00D84313" w:rsidRDefault="00246817" w:rsidP="0024681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B5D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242+100</w:t>
            </w:r>
          </w:p>
          <w:p w14:paraId="57224090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244+260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3C262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4FCED" w14:textId="77777777" w:rsidR="00246817" w:rsidRPr="00D84313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 Oraş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  <w:r w:rsidRPr="00D84313">
              <w:rPr>
                <w:b/>
                <w:bCs/>
                <w:color w:val="000000"/>
                <w:sz w:val="20"/>
              </w:rPr>
              <w:t xml:space="preserve">Turnu Măgurele </w:t>
            </w:r>
            <w:r>
              <w:rPr>
                <w:b/>
                <w:bCs/>
                <w:color w:val="000000"/>
                <w:sz w:val="20"/>
              </w:rPr>
              <w:t>Port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C2FA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FB11C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A532A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63D9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463C3" w14:textId="77777777" w:rsidR="00246817" w:rsidRPr="00D84313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D84313" w14:paraId="737E49DC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703C" w14:textId="77777777" w:rsidR="00246817" w:rsidRPr="00D84313" w:rsidRDefault="00246817" w:rsidP="0024681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697F8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0EDB1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B8F06" w14:textId="77777777" w:rsidR="00246817" w:rsidRPr="00D84313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D84313">
              <w:rPr>
                <w:b/>
                <w:bCs/>
                <w:color w:val="000000"/>
                <w:sz w:val="20"/>
              </w:rPr>
              <w:t xml:space="preserve">Turnu Măgurele </w:t>
            </w:r>
            <w:r>
              <w:rPr>
                <w:b/>
                <w:bCs/>
                <w:color w:val="000000"/>
                <w:sz w:val="20"/>
              </w:rPr>
              <w:t>Port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A85FD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diag. 7-15 si TDJ 7/9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30637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23482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558D6" w14:textId="77777777" w:rsidR="00246817" w:rsidRPr="00D8431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DDC04" w14:textId="77777777" w:rsidR="00246817" w:rsidRPr="00D84313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4EE476E8" w14:textId="77777777" w:rsidR="00246817" w:rsidRDefault="00246817">
      <w:pPr>
        <w:spacing w:before="40" w:after="40" w:line="192" w:lineRule="auto"/>
        <w:ind w:right="57"/>
        <w:rPr>
          <w:sz w:val="20"/>
        </w:rPr>
      </w:pPr>
    </w:p>
    <w:p w14:paraId="4D2E928A" w14:textId="77777777" w:rsidR="00246817" w:rsidRDefault="00246817" w:rsidP="000F4DAE">
      <w:pPr>
        <w:pStyle w:val="Heading1"/>
        <w:spacing w:line="360" w:lineRule="auto"/>
      </w:pPr>
      <w:r>
        <w:t>LINIA 111</w:t>
      </w:r>
    </w:p>
    <w:p w14:paraId="0EB89C2A" w14:textId="77777777" w:rsidR="00246817" w:rsidRDefault="00246817" w:rsidP="00FF1C05">
      <w:pPr>
        <w:pStyle w:val="Heading1"/>
        <w:spacing w:line="360" w:lineRule="auto"/>
        <w:rPr>
          <w:b w:val="0"/>
          <w:bCs w:val="0"/>
          <w:sz w:val="8"/>
        </w:rPr>
      </w:pPr>
      <w:r>
        <w:t>ROŞIORI EST - ALEXANDRIA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80"/>
        <w:gridCol w:w="750"/>
        <w:gridCol w:w="2189"/>
        <w:gridCol w:w="924"/>
        <w:gridCol w:w="750"/>
        <w:gridCol w:w="860"/>
        <w:gridCol w:w="745"/>
        <w:gridCol w:w="2477"/>
      </w:tblGrid>
      <w:tr w:rsidR="00246817" w:rsidRPr="005564C7" w14:paraId="581770AE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BBD8A" w14:textId="77777777" w:rsidR="00246817" w:rsidRPr="005564C7" w:rsidRDefault="00246817" w:rsidP="0024681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33F83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8390B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1142C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Roşiori Est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F7FCC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30 în abatere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6AE92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3E6FD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14A7B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30F7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63A5D3B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linia 2. </w:t>
            </w:r>
          </w:p>
        </w:tc>
      </w:tr>
      <w:tr w:rsidR="00246817" w:rsidRPr="005564C7" w14:paraId="17B49B43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AB1A8" w14:textId="77777777" w:rsidR="00246817" w:rsidRPr="005564C7" w:rsidRDefault="00246817" w:rsidP="0024681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E49D4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33503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59C9E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Roşiori Est</w:t>
            </w:r>
          </w:p>
          <w:p w14:paraId="57561BC9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liniile 3 și 4 </w:t>
            </w:r>
          </w:p>
          <w:p w14:paraId="1D74C550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258FE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CD453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5C01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862E9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6898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5564C7" w14:paraId="12461EB9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51F8D" w14:textId="77777777" w:rsidR="00246817" w:rsidRPr="005564C7" w:rsidRDefault="00246817" w:rsidP="0024681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1F44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195+600</w:t>
            </w:r>
          </w:p>
          <w:p w14:paraId="1A2452A4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197+500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31672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10E73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Roşiori Est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71940F24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5CF37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B43A0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E3860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5A042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1AE3D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5564C7" w14:paraId="425155B2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55A67" w14:textId="77777777" w:rsidR="00246817" w:rsidRPr="005564C7" w:rsidRDefault="00246817" w:rsidP="0024681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E7EC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202+825</w:t>
            </w:r>
          </w:p>
          <w:p w14:paraId="3D834604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202+875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1D5E7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7DF93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Roşiori -</w:t>
            </w:r>
          </w:p>
          <w:p w14:paraId="77E8F087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5AFC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5DC6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D41CE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2639C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44777" w14:textId="77777777" w:rsidR="00246817" w:rsidRPr="005D2784" w:rsidRDefault="00246817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5D2784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7DC67A5E" w14:textId="77777777" w:rsidR="00246817" w:rsidRPr="00736DB4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36D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5564C7" w14:paraId="5DA31F46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56B8" w14:textId="77777777" w:rsidR="00246817" w:rsidRPr="005564C7" w:rsidRDefault="00246817" w:rsidP="0024681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8AE81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B66A7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DDBB3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  <w:p w14:paraId="7452435B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X +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F864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74BBD164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3, 4 </w:t>
            </w:r>
          </w:p>
          <w:p w14:paraId="645CEAF4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 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E75C5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8EC52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ED2E4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D4B26" w14:textId="77777777" w:rsidR="00246817" w:rsidRPr="00B43314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B4331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228ADDF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B43314">
              <w:rPr>
                <w:b/>
                <w:bCs/>
                <w:i/>
                <w:iCs/>
                <w:color w:val="000000"/>
                <w:sz w:val="20"/>
              </w:rPr>
              <w:t>la liniile 2 și 3.</w:t>
            </w:r>
          </w:p>
        </w:tc>
      </w:tr>
      <w:tr w:rsidR="00246817" w:rsidRPr="005564C7" w14:paraId="626D14D3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3A369" w14:textId="77777777" w:rsidR="00246817" w:rsidRPr="005564C7" w:rsidRDefault="00246817" w:rsidP="0024681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0CAF5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14B6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25FC3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  <w:p w14:paraId="5B1086EB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linia 3 </w:t>
            </w:r>
          </w:p>
          <w:p w14:paraId="2414BF5D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E0C08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0600F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1C80F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4D286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D27CF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5564C7" w14:paraId="64B8D7B1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4E0AF" w14:textId="77777777" w:rsidR="00246817" w:rsidRPr="005564C7" w:rsidRDefault="00246817" w:rsidP="0024681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60FB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15AFF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CABFF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F3ACB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peste sch. 6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3977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C5B27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1C79A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33017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5564C7" w14:paraId="6935F2A9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78C60" w14:textId="77777777" w:rsidR="00246817" w:rsidRPr="005564C7" w:rsidRDefault="00246817" w:rsidP="0024681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10801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211+700</w:t>
            </w:r>
          </w:p>
          <w:p w14:paraId="506CF2FE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211+750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D1F0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CD1F5" w14:textId="77777777" w:rsidR="00246817" w:rsidRPr="005564C7" w:rsidRDefault="00246817" w:rsidP="006272F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F81E4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D228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9298F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5BC4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9621E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5564C7" w14:paraId="04D50EAA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B2E76" w14:textId="77777777" w:rsidR="00246817" w:rsidRPr="005564C7" w:rsidRDefault="00246817" w:rsidP="0024681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24261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212+000</w:t>
            </w:r>
          </w:p>
          <w:p w14:paraId="74595116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214+500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AEA2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3739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34C4B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290C4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89FE5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F53A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E6E29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5564C7" w14:paraId="62F8044C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03538" w14:textId="77777777" w:rsidR="00246817" w:rsidRPr="005564C7" w:rsidRDefault="00246817" w:rsidP="0024681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69EA8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219+000</w:t>
            </w:r>
          </w:p>
          <w:p w14:paraId="49A14981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223+000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DB5BA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16E93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B43F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ED397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827B1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70FD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682E2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5564C7" w14:paraId="56685852" w14:textId="77777777">
        <w:trPr>
          <w:cantSplit/>
          <w:trHeight w:val="105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BC89" w14:textId="77777777" w:rsidR="00246817" w:rsidRPr="005564C7" w:rsidRDefault="00246817" w:rsidP="0024681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C74F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4FEFC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E8DB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FF531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53AE5E9F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10, 13 </w:t>
            </w:r>
          </w:p>
          <w:p w14:paraId="6370E37C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7CD3F132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T.D.J. </w:t>
            </w:r>
          </w:p>
          <w:p w14:paraId="69D9139B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15 / 17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218AB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93F85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C4A2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2433C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5564C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A1A1A1A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5564C7">
              <w:rPr>
                <w:b/>
                <w:bCs/>
                <w:i/>
                <w:iCs/>
                <w:color w:val="000000"/>
                <w:sz w:val="20"/>
              </w:rPr>
              <w:t>la liniile 2 și  3.</w:t>
            </w:r>
          </w:p>
        </w:tc>
      </w:tr>
      <w:tr w:rsidR="00246817" w:rsidRPr="005564C7" w14:paraId="1FE30119" w14:textId="77777777">
        <w:trPr>
          <w:cantSplit/>
          <w:trHeight w:val="81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12BCF" w14:textId="77777777" w:rsidR="00246817" w:rsidRPr="005564C7" w:rsidRDefault="00246817" w:rsidP="0024681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AA53A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173D2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4F949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  <w:p w14:paraId="1D4C2FA0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0ECBD941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primiri - expedieri 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A5B12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48DD1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16152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F4AD4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657CC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5564C7" w14:paraId="39DA4D1E" w14:textId="77777777">
        <w:trPr>
          <w:cantSplit/>
          <w:trHeight w:val="253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DD806" w14:textId="77777777" w:rsidR="00246817" w:rsidRPr="005564C7" w:rsidRDefault="00246817" w:rsidP="0024681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54402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ED4CB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6684E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  <w:p w14:paraId="2D1C5C38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Cap X şi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88B1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peste T.D.J.</w:t>
            </w:r>
          </w:p>
          <w:p w14:paraId="132AB88F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19 / 21, </w:t>
            </w:r>
          </w:p>
          <w:p w14:paraId="68F6F9A6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12 / 14</w:t>
            </w:r>
          </w:p>
          <w:p w14:paraId="65D43BE1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şi</w:t>
            </w:r>
          </w:p>
          <w:p w14:paraId="1A0A1A21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sch. 18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93357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351CB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5B3A2" w14:textId="77777777" w:rsidR="00246817" w:rsidRPr="005564C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9345A" w14:textId="77777777" w:rsidR="00246817" w:rsidRPr="005564C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06CD4B73" w14:textId="77777777" w:rsidR="00246817" w:rsidRDefault="00246817">
      <w:pPr>
        <w:spacing w:before="40" w:after="40" w:line="192" w:lineRule="auto"/>
        <w:ind w:right="57"/>
        <w:rPr>
          <w:sz w:val="20"/>
        </w:rPr>
      </w:pPr>
    </w:p>
    <w:p w14:paraId="13985923" w14:textId="77777777" w:rsidR="00246817" w:rsidRDefault="00246817" w:rsidP="00CB56C2">
      <w:pPr>
        <w:pStyle w:val="Heading1"/>
        <w:spacing w:line="360" w:lineRule="auto"/>
      </w:pPr>
      <w:r>
        <w:t>LINIA 111 A</w:t>
      </w:r>
    </w:p>
    <w:p w14:paraId="56A04D8F" w14:textId="77777777" w:rsidR="00246817" w:rsidRDefault="00246817" w:rsidP="00CB56C2">
      <w:pPr>
        <w:pStyle w:val="Heading1"/>
        <w:spacing w:line="360" w:lineRule="auto"/>
        <w:rPr>
          <w:b w:val="0"/>
          <w:bCs w:val="0"/>
          <w:sz w:val="8"/>
        </w:rPr>
      </w:pPr>
      <w:r>
        <w:t>ALEXANDRIA - ZIMNICEA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80"/>
        <w:gridCol w:w="750"/>
        <w:gridCol w:w="2189"/>
        <w:gridCol w:w="924"/>
        <w:gridCol w:w="750"/>
        <w:gridCol w:w="860"/>
        <w:gridCol w:w="745"/>
        <w:gridCol w:w="2477"/>
      </w:tblGrid>
      <w:tr w:rsidR="00246817" w14:paraId="59848C68" w14:textId="77777777">
        <w:trPr>
          <w:cantSplit/>
          <w:trHeight w:val="105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C497A" w14:textId="77777777" w:rsidR="00246817" w:rsidRDefault="00246817" w:rsidP="00246817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BC80D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688CB" w14:textId="77777777" w:rsidR="00246817" w:rsidRPr="0067415A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AA712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8106B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1AA9929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10, 13 </w:t>
            </w:r>
          </w:p>
          <w:p w14:paraId="48C28DE4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ACA2F0E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697C1402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8E88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0D045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2D13E" w14:textId="77777777" w:rsidR="00246817" w:rsidRPr="0067415A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F9C2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577731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 3.</w:t>
            </w:r>
          </w:p>
        </w:tc>
      </w:tr>
      <w:tr w:rsidR="00246817" w14:paraId="27237D0C" w14:textId="77777777">
        <w:trPr>
          <w:cantSplit/>
          <w:trHeight w:val="81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B6A7E" w14:textId="77777777" w:rsidR="00246817" w:rsidRDefault="00246817" w:rsidP="00246817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12F27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ABAAB" w14:textId="77777777" w:rsidR="00246817" w:rsidRPr="0067415A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8013F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  <w:p w14:paraId="6834A088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45FF68A8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- expedieri 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DA68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DBEC5" w14:textId="77777777" w:rsidR="00246817" w:rsidRPr="0067415A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7415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C5021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BD2F" w14:textId="77777777" w:rsidR="00246817" w:rsidRPr="0067415A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87A95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056535A2" w14:textId="77777777">
        <w:trPr>
          <w:cantSplit/>
          <w:trHeight w:val="253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103D0" w14:textId="77777777" w:rsidR="00246817" w:rsidRDefault="00246817" w:rsidP="00246817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BFCDB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04389" w14:textId="77777777" w:rsidR="00246817" w:rsidRPr="0067415A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BC0C7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  <w:p w14:paraId="162F5C40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2C171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8F3DCC0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19 / 21, </w:t>
            </w:r>
          </w:p>
          <w:p w14:paraId="4E687D47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  <w:p w14:paraId="199AEA3B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718A050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18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B16D2" w14:textId="77777777" w:rsidR="00246817" w:rsidRPr="0067415A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75680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E28AA" w14:textId="77777777" w:rsidR="00246817" w:rsidRPr="0067415A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AFC7D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6AD02D4B" w14:textId="77777777">
        <w:trPr>
          <w:cantSplit/>
          <w:trHeight w:val="13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742BF" w14:textId="77777777" w:rsidR="00246817" w:rsidRDefault="00246817" w:rsidP="00246817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86A62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226+444</w:t>
            </w:r>
          </w:p>
          <w:p w14:paraId="5BF61900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273+200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A0851" w14:textId="77777777" w:rsidR="00246817" w:rsidRPr="0067415A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DD3CE" w14:textId="77777777" w:rsidR="00246817" w:rsidRPr="006F2DFE" w:rsidRDefault="00246817">
            <w:pPr>
              <w:spacing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F2DFE">
              <w:rPr>
                <w:b/>
                <w:bCs/>
                <w:color w:val="000000"/>
                <w:sz w:val="20"/>
              </w:rPr>
              <w:t>Alexandria -</w:t>
            </w:r>
          </w:p>
          <w:p w14:paraId="6A037181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 w:rsidRPr="006F2DFE">
              <w:rPr>
                <w:b/>
                <w:bCs/>
                <w:color w:val="000000"/>
                <w:sz w:val="20"/>
              </w:rPr>
              <w:t xml:space="preserve"> Zimnicea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662BE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6D6AF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6D23E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C3FC2" w14:textId="77777777" w:rsidR="00246817" w:rsidRPr="0067415A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6C7E6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A028FC">
              <w:rPr>
                <w:b/>
                <w:bCs/>
                <w:iCs/>
                <w:sz w:val="20"/>
              </w:rPr>
              <w:t>*Interzis circulaţia trenurilor care au în componenţă mai mult de două locomotive cuplate.</w:t>
            </w:r>
          </w:p>
          <w:p w14:paraId="420F94E7" w14:textId="77777777" w:rsidR="00246817" w:rsidRPr="00CB56C2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B56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153FC157" w14:textId="77777777">
        <w:trPr>
          <w:cantSplit/>
          <w:trHeight w:val="452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68C1C" w14:textId="77777777" w:rsidR="00246817" w:rsidRDefault="00246817" w:rsidP="00246817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9DD5F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E5F1F" w14:textId="77777777" w:rsidR="00246817" w:rsidRPr="0067415A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31C2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Zimnicea</w:t>
            </w:r>
          </w:p>
          <w:p w14:paraId="7A159EF0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2A,  2B şi 3 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F579F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251411B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B9A8D" w14:textId="77777777" w:rsidR="00246817" w:rsidRPr="0067415A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7415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4E2DF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06212" w14:textId="77777777" w:rsidR="00246817" w:rsidRPr="0067415A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F3D4E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49E8DE94" w14:textId="77777777" w:rsidR="00246817" w:rsidRDefault="00246817" w:rsidP="00CB56C2">
      <w:pPr>
        <w:spacing w:line="360" w:lineRule="auto"/>
        <w:ind w:right="57"/>
        <w:rPr>
          <w:sz w:val="20"/>
        </w:rPr>
      </w:pPr>
    </w:p>
    <w:p w14:paraId="689C6E5D" w14:textId="77777777" w:rsidR="00246817" w:rsidRDefault="00246817" w:rsidP="00DB78D2">
      <w:pPr>
        <w:pStyle w:val="Heading1"/>
        <w:spacing w:line="360" w:lineRule="auto"/>
      </w:pPr>
      <w:r>
        <w:t>LINIA 112</w:t>
      </w:r>
    </w:p>
    <w:p w14:paraId="5442DB6C" w14:textId="77777777" w:rsidR="00246817" w:rsidRDefault="00246817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246817" w14:paraId="5EFC1DA6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89ED2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196F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34F3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43E3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2ED3D26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C382D" w14:textId="77777777" w:rsidR="00246817" w:rsidRDefault="00246817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443E00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26, 32, 38 și 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54F0C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63A2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2C0BE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8FE3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246817" w14:paraId="6CF20415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A5B93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7C9F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B6E48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958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02AE251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E7A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253A96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73DD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73D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8B634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2EFB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37C7C452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38EF8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84F5" w14:textId="77777777" w:rsidR="00246817" w:rsidRDefault="0024681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6E595BB4" w14:textId="77777777" w:rsidR="00246817" w:rsidRDefault="0024681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00B23" w14:textId="77777777" w:rsidR="00246817" w:rsidRPr="00483148" w:rsidRDefault="0024681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83C91" w14:textId="77777777" w:rsidR="00246817" w:rsidRDefault="00246817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87471" w14:textId="77777777" w:rsidR="00246817" w:rsidRDefault="0024681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8173A" w14:textId="77777777" w:rsidR="00246817" w:rsidRDefault="0024681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FCF6F" w14:textId="77777777" w:rsidR="00246817" w:rsidRDefault="0024681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5941D" w14:textId="77777777" w:rsidR="00246817" w:rsidRPr="00483148" w:rsidRDefault="00246817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FFE9D" w14:textId="77777777" w:rsidR="00246817" w:rsidRDefault="00246817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10D0E3B1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35E3A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281C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02399DA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24B96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AA89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367D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2ECD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57A4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0E523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3466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14:paraId="7A0AAFB6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BC3F5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972D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0098282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5B6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710A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5B4B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3EF6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4C5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D94D8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3FF0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7A75BCE0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3DDF8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72885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A3D5A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060AA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086931BA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5697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2CCADB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1F086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F562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68CFD" w14:textId="77777777" w:rsidR="00246817" w:rsidRPr="00483148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9E54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49B5035A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DEB4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B66A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BE2D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5B65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717FFF7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5678615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BB3E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471889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13936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C7CD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F4FF3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B0E6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25F07BD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E5D6D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EE4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AC3F4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C0BA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6AF8FA3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3C7F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23AA97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5161E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8AD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02899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26A0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DA25F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246817" w14:paraId="1F3292DA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60B2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41D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713993C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700A0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D0F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36D0819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7C92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DCF50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7159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4206A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C6530" w14:textId="77777777" w:rsidR="00246817" w:rsidRPr="00EB0A86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02B2C4B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6A0B6136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88944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6DEE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02D21EA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EEBAC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FAC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4047A3B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0890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4F049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3033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E9DE8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BA1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1E81F1B8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D4D8D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4FA8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2BFB105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F900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5715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04A598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821C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46B18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D487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DC45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91C6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282A2D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38AEA1C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246817" w14:paraId="33084780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2D4D1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B3FE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E483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5700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E2679C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BAA7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166FD1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7D968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C4F4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98712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F8D3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246817" w14:paraId="6FF23028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BC3E7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75CE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81B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0CA8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6968BD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1880699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E8FB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BD6C9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DA8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156B2A1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4F6F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3384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273E02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6B0D8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246817" w14:paraId="457257AE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E5901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598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360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FD45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462B16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B958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2DE53A2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5EF7F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1AD7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9396D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DA3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8D7FF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246817" w14:paraId="50B8EA92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A9649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453D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08F4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6926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4BA746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11D4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B9C7ED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4DBBB0D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47CDA3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B3D5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D7E5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47E82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6365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EF7DC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246817" w14:paraId="6E31703E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BD48E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62C8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7ABF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DB41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711E1F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7A3B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9F17B08" w14:textId="77777777" w:rsidR="00246817" w:rsidRPr="000A20AF" w:rsidRDefault="00246817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98E91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F0E0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A8CC5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7341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55232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246817" w14:paraId="3DC03D86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BF0C2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349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E774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79E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F2BFCC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E79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D2D0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6111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B1A4B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6EC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02F00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246817" w14:paraId="3EC231E0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521DD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0C92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4A3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8D52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71C71E3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E783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37B6F98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05DC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870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B6C1F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F85F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246817" w14:paraId="7539CBED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02CDD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EB3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D30B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1A10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7EAAB81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55FE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D5CC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C8D1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C920E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BE47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246817" w14:paraId="3E7B0FF6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439A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323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1C4C4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5EC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4FAFE93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3B24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F2B6E4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2E992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7540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FE0D7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96D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83630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246817" w14:paraId="2A46A822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012FB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4ED0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59762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D57D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FF02A7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2B9958F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6D7B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CBF6FF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70556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48D7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8E57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54D6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64E316D8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CD9D2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D335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779BA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5CEB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CF7AC1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5491493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1B30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02E897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C2CE3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2E31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E04E1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DEF5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470B73A9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0588C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1EB4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7C2B8C0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0FC1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42FA8" w14:textId="77777777" w:rsidR="00246817" w:rsidRPr="002F2938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54A5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21E2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BDEF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57BEC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016E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7C27681E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E8C6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EA74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52B5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8F1C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6E1F204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3B2703B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62C7348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710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69B523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EE48B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A86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32D4A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D60C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74EA45DA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4A53" w14:textId="77777777" w:rsidR="00246817" w:rsidRDefault="00246817" w:rsidP="0024681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A1CB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C1B54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3B9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58789E3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2659CBCB" w14:textId="77777777" w:rsidR="00246817" w:rsidRPr="007D0C03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BE63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DEC948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380B5EE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5A069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7AEB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82C3" w14:textId="77777777" w:rsidR="00246817" w:rsidRPr="0048314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5C5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5A86AAA3" w14:textId="77777777" w:rsidR="00246817" w:rsidRDefault="00246817">
      <w:pPr>
        <w:spacing w:before="40" w:after="40" w:line="192" w:lineRule="auto"/>
        <w:ind w:right="57"/>
        <w:rPr>
          <w:sz w:val="20"/>
        </w:rPr>
      </w:pPr>
    </w:p>
    <w:p w14:paraId="7F742B3F" w14:textId="77777777" w:rsidR="00246817" w:rsidRPr="00341E40" w:rsidRDefault="00246817" w:rsidP="00341E40">
      <w:pPr>
        <w:pStyle w:val="Heading1"/>
        <w:spacing w:line="360" w:lineRule="auto"/>
        <w:rPr>
          <w:color w:val="000000"/>
        </w:rPr>
      </w:pPr>
      <w:r w:rsidRPr="00341E40">
        <w:rPr>
          <w:color w:val="000000"/>
        </w:rPr>
        <w:t>LINIA 112 A</w:t>
      </w:r>
    </w:p>
    <w:p w14:paraId="26ABFD6F" w14:textId="77777777" w:rsidR="00246817" w:rsidRPr="00341E40" w:rsidRDefault="00246817" w:rsidP="00341E40">
      <w:pPr>
        <w:pStyle w:val="Heading1"/>
        <w:spacing w:line="360" w:lineRule="auto"/>
        <w:rPr>
          <w:color w:val="000000"/>
        </w:rPr>
      </w:pPr>
      <w:r w:rsidRPr="00341E40">
        <w:rPr>
          <w:color w:val="000000"/>
        </w:rPr>
        <w:t>GRUPA TEHNICA CARACAL – CORABIA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1"/>
        <w:gridCol w:w="869"/>
        <w:gridCol w:w="753"/>
        <w:gridCol w:w="869"/>
        <w:gridCol w:w="753"/>
        <w:gridCol w:w="2490"/>
      </w:tblGrid>
      <w:tr w:rsidR="00246817" w:rsidRPr="00341E40" w14:paraId="1A623D80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65461" w14:textId="77777777" w:rsidR="00246817" w:rsidRPr="00341E40" w:rsidRDefault="00246817" w:rsidP="0024681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EAE5" w14:textId="77777777" w:rsidR="00246817" w:rsidRDefault="0024681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02635559" w14:textId="77777777" w:rsidR="00246817" w:rsidRPr="00341E40" w:rsidRDefault="0024681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DD814" w14:textId="77777777" w:rsidR="00246817" w:rsidRPr="00341E40" w:rsidRDefault="0024681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73934" w14:textId="77777777" w:rsidR="00246817" w:rsidRPr="00341E40" w:rsidRDefault="00246817" w:rsidP="005D0F45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A6ABD" w14:textId="77777777" w:rsidR="00246817" w:rsidRPr="00341E40" w:rsidRDefault="0024681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DAF66" w14:textId="77777777" w:rsidR="00246817" w:rsidRPr="00341E40" w:rsidRDefault="0024681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EB49E" w14:textId="77777777" w:rsidR="00246817" w:rsidRPr="00341E40" w:rsidRDefault="0024681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40611" w14:textId="77777777" w:rsidR="00246817" w:rsidRPr="00341E40" w:rsidRDefault="00246817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9669C" w14:textId="77777777" w:rsidR="00246817" w:rsidRPr="00341E40" w:rsidRDefault="00246817" w:rsidP="005D0F4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:rsidRPr="00341E40" w14:paraId="282E3AF7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E0E46" w14:textId="77777777" w:rsidR="00246817" w:rsidRPr="00341E40" w:rsidRDefault="00246817" w:rsidP="0024681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664CD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F05B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28B7C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70EDBEE7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Caracal </w:t>
            </w:r>
          </w:p>
          <w:p w14:paraId="6BC1A039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7E2C9D45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55EF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toată</w:t>
            </w:r>
          </w:p>
          <w:p w14:paraId="0BDF5AAA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5DF03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10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932DC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0E14F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E60872B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341E40" w14:paraId="60AF652C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CE01" w14:textId="77777777" w:rsidR="00246817" w:rsidRPr="00341E40" w:rsidRDefault="00246817" w:rsidP="0024681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3BFA6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C217D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D9E9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075ABD9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3F27E115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C84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7FB44D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3D8C79D1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A29FB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60F7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9DB50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CCF885F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  <w:tr w:rsidR="00246817" w:rsidRPr="00341E40" w14:paraId="3730D31B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93FD2" w14:textId="77777777" w:rsidR="00246817" w:rsidRPr="00341E40" w:rsidRDefault="00246817" w:rsidP="0024681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2384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242+950</w:t>
            </w:r>
          </w:p>
          <w:p w14:paraId="5C55BF3A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282+229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60031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235C2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05254B24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02C05AB4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46ED4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C80C7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520E6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BB96C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97541F8" w14:textId="77777777" w:rsidR="00246817" w:rsidRDefault="00246817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mai mult de două locomotive cuplate.</w:t>
            </w:r>
          </w:p>
          <w:p w14:paraId="0270A9DA" w14:textId="77777777" w:rsidR="00246817" w:rsidRPr="002A0159" w:rsidRDefault="00246817">
            <w:pPr>
              <w:spacing w:before="40" w:after="40" w:line="360" w:lineRule="auto"/>
              <w:ind w:left="82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341E40" w14:paraId="5625733A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F9484" w14:textId="77777777" w:rsidR="00246817" w:rsidRPr="00341E40" w:rsidRDefault="00246817" w:rsidP="0024681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17767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252+690</w:t>
            </w:r>
          </w:p>
          <w:p w14:paraId="049E7008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252+740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C8C91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7038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6482CA24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0891B0F5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E4D5E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AE8FC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90395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B4484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E90708A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341E40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163A5040" w14:textId="77777777" w:rsidR="00246817" w:rsidRPr="00083153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83153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341E40" w14:paraId="7CA85B58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258F3" w14:textId="77777777" w:rsidR="00246817" w:rsidRPr="00341E40" w:rsidRDefault="00246817" w:rsidP="0024681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B5D29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257+075</w:t>
            </w:r>
          </w:p>
          <w:p w14:paraId="6991C389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257+125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75037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D019B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015376EC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7A05E684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94B4B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A4C7F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56C39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57025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ACC0014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341E40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6F2BC16D" w14:textId="77777777" w:rsidR="00246817" w:rsidRPr="00083153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83153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341E40" w14:paraId="45878E90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53CC6" w14:textId="77777777" w:rsidR="00246817" w:rsidRPr="00341E40" w:rsidRDefault="00246817" w:rsidP="0024681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950D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267+875</w:t>
            </w:r>
          </w:p>
          <w:p w14:paraId="6E6045CA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267+925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3ADC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8FA18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511F1B0C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315D7B45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ECCB9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0BA0F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EBE05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CA74D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6FAF483" w14:textId="77777777" w:rsidR="00246817" w:rsidRPr="009B36D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9B36D7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548320A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:rsidRPr="00341E40" w14:paraId="05996231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50E7D" w14:textId="77777777" w:rsidR="00246817" w:rsidRPr="00341E40" w:rsidRDefault="00246817" w:rsidP="0024681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CBFE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AF68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0458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St. Corabia</w:t>
            </w:r>
          </w:p>
          <w:p w14:paraId="239C7C76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455F8233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2B55E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toată</w:t>
            </w:r>
          </w:p>
          <w:p w14:paraId="74C4C4FE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62934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7D24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8B255" w14:textId="77777777" w:rsidR="00246817" w:rsidRPr="00341E40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CDE4211" w14:textId="77777777" w:rsidR="00246817" w:rsidRPr="00341E40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6858A75F" w14:textId="77777777" w:rsidR="00246817" w:rsidRPr="00341E40" w:rsidRDefault="00246817" w:rsidP="00341E40">
      <w:pPr>
        <w:rPr>
          <w:color w:val="000000"/>
        </w:rPr>
      </w:pPr>
    </w:p>
    <w:p w14:paraId="587EE4A7" w14:textId="77777777" w:rsidR="00246817" w:rsidRDefault="00246817" w:rsidP="00671189">
      <w:pPr>
        <w:pStyle w:val="Heading1"/>
        <w:spacing w:line="360" w:lineRule="auto"/>
      </w:pPr>
      <w:r>
        <w:t>LINIA 113</w:t>
      </w:r>
    </w:p>
    <w:p w14:paraId="1716B0B0" w14:textId="77777777" w:rsidR="00246817" w:rsidRDefault="00246817" w:rsidP="007D0571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CRAIOVA - CALAFAT</w:t>
      </w:r>
      <w:r>
        <w:rPr>
          <w:caps/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5"/>
        <w:gridCol w:w="880"/>
        <w:gridCol w:w="747"/>
        <w:gridCol w:w="2176"/>
        <w:gridCol w:w="981"/>
        <w:gridCol w:w="747"/>
        <w:gridCol w:w="850"/>
        <w:gridCol w:w="736"/>
        <w:gridCol w:w="2464"/>
      </w:tblGrid>
      <w:tr w:rsidR="00246817" w14:paraId="3F716658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5177E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32884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249+150</w:t>
            </w:r>
          </w:p>
          <w:p w14:paraId="3D9657CC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250+300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31316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0150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28626AF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3A + 3B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DF731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109DD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42ED1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4BF00" w14:textId="77777777" w:rsidR="00246817" w:rsidRPr="00CC1231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029E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trenuri de marfă în tranzit. Nesemnalizată pe teren.</w:t>
            </w:r>
          </w:p>
          <w:p w14:paraId="59C3967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Stația în paralelogram.</w:t>
            </w:r>
          </w:p>
        </w:tc>
      </w:tr>
      <w:tr w:rsidR="00246817" w14:paraId="10C44BBB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0207F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BA2DE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40CDF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E81F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783D5225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55F15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E9D9C65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59A85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5B343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AEE1A" w14:textId="77777777" w:rsidR="00246817" w:rsidRPr="00CC1231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D305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 linia 2 A la liniile 26 și 27.</w:t>
            </w:r>
          </w:p>
        </w:tc>
      </w:tr>
      <w:tr w:rsidR="00246817" w14:paraId="6D7C23A2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9FB68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EA0A6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5A7F1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8A5C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C022F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FAC7E8A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79 - 85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F808D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363FD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F8E52" w14:textId="77777777" w:rsidR="00246817" w:rsidRPr="00CC1231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961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F2A47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28 A la liniile </w:t>
            </w:r>
          </w:p>
          <w:p w14:paraId="469C191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1 - 4B.</w:t>
            </w:r>
          </w:p>
        </w:tc>
      </w:tr>
      <w:tr w:rsidR="00246817" w14:paraId="515B2920" w14:textId="77777777">
        <w:trPr>
          <w:cantSplit/>
          <w:trHeight w:val="60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FDD3C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7297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0FA0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752F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7DD62EB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ACE5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2B59B6F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 / 79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C1A43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8469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90F48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C23B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E3B05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28A către liniile </w:t>
            </w:r>
          </w:p>
          <w:p w14:paraId="18F02F8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1 - 4B, 26 și 27.</w:t>
            </w:r>
          </w:p>
        </w:tc>
      </w:tr>
      <w:tr w:rsidR="00246817" w14:paraId="7080F87F" w14:textId="77777777">
        <w:trPr>
          <w:cantSplit/>
          <w:trHeight w:val="45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5927C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15B1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F619C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6D9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4C6A3F5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C802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19D8E6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C88F2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E4DA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50FA6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63E4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liniile 1A, 2A și 28A către liniile 26 și 27.</w:t>
            </w:r>
          </w:p>
        </w:tc>
      </w:tr>
      <w:tr w:rsidR="00246817" w14:paraId="39ED24A7" w14:textId="77777777">
        <w:trPr>
          <w:cantSplit/>
          <w:trHeight w:val="22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A08E4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3C3E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F7426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7999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60AD04A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7AA9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D77763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0AFEC0E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23, 33,  35, </w:t>
            </w:r>
          </w:p>
          <w:p w14:paraId="6A3BE64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6FD91F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43 / 49, 45 / 51, sch. </w:t>
            </w:r>
          </w:p>
          <w:p w14:paraId="18D4E98D" w14:textId="77777777" w:rsidR="00246817" w:rsidRDefault="00246817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55, 57, 59, 65, 67, 69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08AA2" w14:textId="77777777" w:rsidR="00246817" w:rsidRPr="000625F2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3C7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3BCB6" w14:textId="77777777" w:rsidR="00246817" w:rsidRPr="000625F2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B41E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9CD03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4A - 11.</w:t>
            </w:r>
          </w:p>
        </w:tc>
      </w:tr>
      <w:tr w:rsidR="00246817" w14:paraId="5D785FD8" w14:textId="77777777">
        <w:trPr>
          <w:cantSplit/>
          <w:trHeight w:val="22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DD81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5789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08482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8640A" w14:textId="77777777" w:rsidR="00246817" w:rsidRDefault="00246817" w:rsidP="00FD446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54F2B45D" w14:textId="77777777" w:rsidR="00246817" w:rsidRDefault="00246817" w:rsidP="00FD446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E40BA" w14:textId="77777777" w:rsidR="00246817" w:rsidRDefault="00246817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E0623D2" w14:textId="77777777" w:rsidR="00246817" w:rsidRDefault="00246817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C98F9B1" w14:textId="77777777" w:rsidR="00246817" w:rsidRDefault="00246817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145, 147, 149, 151 </w:t>
            </w:r>
          </w:p>
          <w:p w14:paraId="43AFE34D" w14:textId="77777777" w:rsidR="00246817" w:rsidRDefault="00246817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157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FDF4F" w14:textId="77777777" w:rsidR="00246817" w:rsidRPr="000625F2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6A77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3BBA0" w14:textId="77777777" w:rsidR="00246817" w:rsidRPr="000625F2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1CDE8" w14:textId="77777777" w:rsidR="00246817" w:rsidRDefault="00246817" w:rsidP="00FD446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A4FC86" w14:textId="77777777" w:rsidR="00246817" w:rsidRDefault="00246817" w:rsidP="00FD446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246817" w14:paraId="0E83CC20" w14:textId="77777777">
        <w:trPr>
          <w:cantSplit/>
          <w:trHeight w:val="108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1C007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0AF3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0016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38C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2B566D5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12-16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D287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6F5A40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BCF2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868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9B133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FC84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5F407D6E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AA29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ECC1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AA63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A6BC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Jiu  H.M. Cap X + Y </w:t>
            </w:r>
          </w:p>
          <w:p w14:paraId="2866C7D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DE68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251142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23, 10 și diag. </w:t>
            </w:r>
          </w:p>
          <w:p w14:paraId="0B7EA025" w14:textId="77777777" w:rsidR="00246817" w:rsidRPr="00A91FA4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0"/>
              </w:rPr>
              <w:t xml:space="preserve">15-23 </w:t>
            </w:r>
            <w:r>
              <w:rPr>
                <w:b/>
                <w:bCs/>
                <w:sz w:val="20"/>
              </w:rPr>
              <w:br/>
              <w:t>și 10-8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2509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27B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9145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1D77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Cu acces la linia 3 </w:t>
            </w:r>
          </w:p>
          <w:p w14:paraId="5C23AA1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sz w:val="20"/>
              </w:rPr>
              <w:t>Jiu  H.M.</w:t>
            </w:r>
          </w:p>
        </w:tc>
      </w:tr>
      <w:tr w:rsidR="00246817" w14:paraId="79ABC59D" w14:textId="77777777" w:rsidTr="00A16AF3">
        <w:trPr>
          <w:cantSplit/>
          <w:trHeight w:val="778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8DFB1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A775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254+120</w:t>
            </w:r>
          </w:p>
          <w:p w14:paraId="2CD24AD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254+170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DA69F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E20D" w14:textId="77777777" w:rsidR="00246817" w:rsidRDefault="00246817" w:rsidP="00347E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Jiu  H.M.  -  Podari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E0B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ABE1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AA07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CC9A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7DB7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3656ECE0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0043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BEE3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B90D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E185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Podari</w:t>
            </w:r>
          </w:p>
          <w:p w14:paraId="13D89BA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D5D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490C0C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7, 9, 11, 13, 15 </w:t>
            </w:r>
          </w:p>
          <w:p w14:paraId="5041195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12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FB0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8E0C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43D23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A317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57B21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liniile 2 - 4.</w:t>
            </w:r>
          </w:p>
        </w:tc>
      </w:tr>
      <w:tr w:rsidR="00246817" w14:paraId="59FB76E1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17C7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F154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0BC95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F6DE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Podari</w:t>
            </w:r>
          </w:p>
          <w:p w14:paraId="5F18259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D03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4F4DECC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/ 8</w:t>
            </w:r>
          </w:p>
          <w:p w14:paraId="7B8237C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10 și 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1EBA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A98A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FD5FF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19DD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F0DA8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și 4 Cap Y.</w:t>
            </w:r>
          </w:p>
        </w:tc>
      </w:tr>
      <w:tr w:rsidR="00246817" w14:paraId="30AD8799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C84C9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ECDD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275+040</w:t>
            </w:r>
          </w:p>
          <w:p w14:paraId="703B7B2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282+114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FB2E0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E080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directă </w:t>
            </w:r>
          </w:p>
          <w:p w14:paraId="3176C76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Sălcuța</w:t>
            </w:r>
          </w:p>
          <w:p w14:paraId="34CD034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Sălcuța Segarcea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479F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8B0A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DFD6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EAF6F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017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578CA15C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7C4DD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8025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A176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8030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Sălcuța Cap X +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8471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peste sch. 3 și diag. 1-3 și Cap Y peste sch. 4 și diag 2-4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C4E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E78D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8130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EC0F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2 Sălcuța</w:t>
            </w:r>
          </w:p>
        </w:tc>
      </w:tr>
      <w:tr w:rsidR="00246817" w14:paraId="2C98A923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72F06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3C28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AD4F2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7ECD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Segarcea</w:t>
            </w:r>
          </w:p>
          <w:p w14:paraId="25D6561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839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TDJ</w:t>
            </w:r>
          </w:p>
          <w:p w14:paraId="77127D3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9,</w:t>
            </w:r>
          </w:p>
          <w:p w14:paraId="1B5A91C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10, TDJ</w:t>
            </w:r>
          </w:p>
          <w:p w14:paraId="7C966CC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și diag. 1-3, 3-7/9,</w:t>
            </w:r>
          </w:p>
          <w:p w14:paraId="31D916E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4-10 și 10-12/14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1076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69B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57CA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E26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2 și 3.</w:t>
            </w:r>
          </w:p>
        </w:tc>
      </w:tr>
      <w:tr w:rsidR="00246817" w14:paraId="3F783621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D6DE4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BD4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3844A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704F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Segarcea</w:t>
            </w:r>
          </w:p>
          <w:p w14:paraId="7325675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 </w:t>
            </w:r>
          </w:p>
          <w:p w14:paraId="7CFA73F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05C4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189AE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A94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A1D86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8CD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2B2B6031" w14:textId="77777777">
        <w:trPr>
          <w:cantSplit/>
          <w:trHeight w:val="5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7825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C2F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2972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DDA8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Portăreşti</w:t>
            </w:r>
          </w:p>
          <w:p w14:paraId="5AC6086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2 și 3</w:t>
            </w:r>
          </w:p>
          <w:p w14:paraId="7A3DEFB9" w14:textId="77777777" w:rsidR="00246817" w:rsidRPr="001B3BD6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279E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B69C4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5255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59F91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7635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26D404A5" w14:textId="77777777">
        <w:trPr>
          <w:cantSplit/>
          <w:trHeight w:val="5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6123D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6913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DC9C5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2358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Portăreşti,</w:t>
            </w:r>
          </w:p>
          <w:p w14:paraId="08FB4C6A" w14:textId="77777777" w:rsidR="00246817" w:rsidRPr="002617B2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X + </w:t>
            </w:r>
            <w:r>
              <w:rPr>
                <w:b/>
                <w:bCs/>
                <w:sz w:val="20"/>
                <w:lang w:val="en-US"/>
              </w:rPr>
              <w:t>Cap Y</w:t>
            </w:r>
          </w:p>
          <w:p w14:paraId="2BAF3AF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652B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24F7A9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3, </w:t>
            </w:r>
          </w:p>
          <w:p w14:paraId="1E1FADE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5 / 7, </w:t>
            </w:r>
          </w:p>
          <w:p w14:paraId="4060559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diagonala 1 - 3, </w:t>
            </w:r>
          </w:p>
          <w:p w14:paraId="4AC011F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/ 7, sch. 4,  TDJ 6 / 8, </w:t>
            </w:r>
          </w:p>
          <w:p w14:paraId="457E0C9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2 - 4 și 4 - 6 / 8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5F13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A577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3CE8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7F5EE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264D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65D4E87D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F4AD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1564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8D6C9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BEC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487899E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55B4640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DE36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6B9496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282C3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F341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EAB4D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E8B5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6A81C2EB" w14:textId="77777777">
        <w:trPr>
          <w:cantSplit/>
          <w:trHeight w:val="367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F9B9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00C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B293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9AE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6964602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4ACA19B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8DE3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  <w:p w14:paraId="7480C26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AB004D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6E1A9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BC84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FAC0D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8618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55E8ABAF" w14:textId="77777777">
        <w:trPr>
          <w:cantSplit/>
          <w:trHeight w:val="367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F9388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B79E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1A223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EA2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1B9511B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680C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69169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111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255B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EC35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3, 7 și 8 Cap X.</w:t>
            </w:r>
          </w:p>
        </w:tc>
      </w:tr>
      <w:tr w:rsidR="00246817" w14:paraId="4EA97DF0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F3290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39DE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E37E2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A814" w14:textId="77777777" w:rsidR="00246817" w:rsidRDefault="00246817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4386CBF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254BFEF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094E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2DD5FF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6B4D5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43B2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D1C42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1DD7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peste sch. 3, 4, 5 şi 6.</w:t>
            </w:r>
          </w:p>
        </w:tc>
      </w:tr>
      <w:tr w:rsidR="00246817" w14:paraId="48CCDF1E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12F03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5633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C7970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BC7EE" w14:textId="77777777" w:rsidR="00246817" w:rsidRDefault="00246817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3601D43F" w14:textId="77777777" w:rsidR="00246817" w:rsidRDefault="00246817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Cap X +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8461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CE6761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</w:t>
            </w:r>
          </w:p>
          <w:p w14:paraId="204E1D9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FD0EDC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F1502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5B13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D3DE3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074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310D0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2.</w:t>
            </w:r>
          </w:p>
        </w:tc>
      </w:tr>
      <w:tr w:rsidR="00246817" w14:paraId="0FB35435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8501F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6A76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0004A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7FEBC" w14:textId="77777777" w:rsidR="00246817" w:rsidRDefault="00246817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38A442B2" w14:textId="77777777" w:rsidR="00246817" w:rsidRDefault="00246817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linia 3,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7CA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200 m de la călcâi sch. 6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F0D2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796B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E8BC8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5373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946C19" w14:paraId="7082B2FD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1D0A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0F3C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50FE7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FFF5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 . Calafat</w:t>
            </w:r>
          </w:p>
          <w:p w14:paraId="2C94629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1A</w:t>
            </w:r>
          </w:p>
          <w:p w14:paraId="5396D93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7690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4C971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0F21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3D709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D5214" w14:textId="77777777" w:rsidR="00246817" w:rsidRPr="00946C19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246817" w:rsidRPr="00946C19" w14:paraId="3C54A939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97910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63D0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0ADDC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A82B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28B6D19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0892B55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49D2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CEDDB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DAF9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532AE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6115C" w14:textId="77777777" w:rsidR="00246817" w:rsidRPr="00946C19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246817" w:rsidRPr="00946C19" w14:paraId="47FF9F7C" w14:textId="77777777">
        <w:trPr>
          <w:cantSplit/>
          <w:trHeight w:val="108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CCF65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D077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36B44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FB2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393DCCC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12E5BE6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5E2D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C03C8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9F9E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5027C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D3AA6" w14:textId="77777777" w:rsidR="00246817" w:rsidRPr="00946C19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Afectează intrări - ieşiri peste sch. 5, 9, 16 şi 18. </w:t>
            </w:r>
          </w:p>
        </w:tc>
      </w:tr>
      <w:tr w:rsidR="00246817" w:rsidRPr="00946C19" w14:paraId="6137AE7B" w14:textId="77777777">
        <w:trPr>
          <w:cantSplit/>
          <w:trHeight w:val="114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64632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FAE7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54EA4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6DEF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Calafat </w:t>
            </w:r>
          </w:p>
          <w:p w14:paraId="706581F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7a</w:t>
            </w:r>
          </w:p>
          <w:p w14:paraId="013732A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EEF6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25DB8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15F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62F3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EE87" w14:textId="77777777" w:rsidR="00246817" w:rsidRPr="00946C19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946C19">
              <w:rPr>
                <w:b/>
                <w:bCs/>
                <w:i/>
                <w:sz w:val="20"/>
              </w:rPr>
              <w:t>Şi peste schimbătorii</w:t>
            </w:r>
          </w:p>
          <w:p w14:paraId="73AD7A3F" w14:textId="77777777" w:rsidR="00246817" w:rsidRPr="00946C19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946C19">
              <w:rPr>
                <w:b/>
                <w:bCs/>
                <w:i/>
                <w:sz w:val="20"/>
              </w:rPr>
              <w:t>25</w:t>
            </w:r>
            <w:r>
              <w:rPr>
                <w:b/>
                <w:bCs/>
                <w:i/>
                <w:sz w:val="20"/>
              </w:rPr>
              <w:t xml:space="preserve"> și </w:t>
            </w:r>
            <w:r w:rsidRPr="00946C19">
              <w:rPr>
                <w:b/>
                <w:bCs/>
                <w:i/>
                <w:sz w:val="20"/>
              </w:rPr>
              <w:t xml:space="preserve"> 10.</w:t>
            </w:r>
          </w:p>
        </w:tc>
      </w:tr>
      <w:tr w:rsidR="00246817" w:rsidRPr="00946C19" w14:paraId="2B51652A" w14:textId="77777777">
        <w:trPr>
          <w:cantSplit/>
          <w:trHeight w:val="181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D9E98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9F50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8DB4A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17B0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7C08960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6 </w:t>
            </w:r>
          </w:p>
          <w:p w14:paraId="70705B0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08597" w14:textId="77777777" w:rsidR="00246817" w:rsidRDefault="00246817">
            <w:pPr>
              <w:spacing w:before="12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EF1C34E" w14:textId="77777777" w:rsidR="00246817" w:rsidRDefault="00246817">
            <w:pPr>
              <w:spacing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E4BD1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F91E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C2F71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DF90" w14:textId="77777777" w:rsidR="00246817" w:rsidRPr="00946C19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450D1A62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2CB88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700F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C8FE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A55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44B8F2F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5b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DFC9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  <w:p w14:paraId="78E1222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FE7E31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 13,  17</w:t>
            </w:r>
          </w:p>
          <w:p w14:paraId="2E00011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19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7C16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342B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24CF4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EFF8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5F1C700D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9FA9E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0512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5D8CC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AFA9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BCBF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  <w:p w14:paraId="139CB88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Pa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F8E78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98EB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5363C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E6C4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peste sch. 21 și 23.</w:t>
            </w:r>
          </w:p>
        </w:tc>
      </w:tr>
      <w:tr w:rsidR="00246817" w14:paraId="79872034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8C85" w14:textId="77777777" w:rsidR="00246817" w:rsidRDefault="00246817" w:rsidP="0024681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2B67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351+000</w:t>
            </w:r>
          </w:p>
          <w:p w14:paraId="148DC4A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351+100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DE59B" w14:textId="77777777" w:rsidR="00246817" w:rsidRPr="00073CD9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E21DC" w14:textId="77777777" w:rsidR="00246817" w:rsidRPr="00C94BCD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Ramificație Golenți – Pod Vidin, peste sch 4R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5B16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3133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4B5D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0CDEC" w14:textId="77777777" w:rsidR="00246817" w:rsidRPr="00CC1231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8C84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7E37D442" w14:textId="77777777" w:rsidR="00246817" w:rsidRDefault="00246817" w:rsidP="006B4CB8">
      <w:pPr>
        <w:pStyle w:val="Heading1"/>
        <w:spacing w:line="360" w:lineRule="auto"/>
      </w:pPr>
    </w:p>
    <w:p w14:paraId="3ED6DCCA" w14:textId="77777777" w:rsidR="00246817" w:rsidRPr="005905D7" w:rsidRDefault="00246817" w:rsidP="006B4CB8">
      <w:pPr>
        <w:pStyle w:val="Heading1"/>
        <w:spacing w:line="360" w:lineRule="auto"/>
      </w:pPr>
      <w:r w:rsidRPr="005905D7">
        <w:t>LINIA 116</w:t>
      </w:r>
    </w:p>
    <w:p w14:paraId="53E1121D" w14:textId="77777777" w:rsidR="00246817" w:rsidRPr="005905D7" w:rsidRDefault="00246817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246817" w:rsidRPr="00743905" w14:paraId="69DE9DCB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0CF7A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47F9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ECE7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2AD2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55B889E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0391E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</w:t>
            </w:r>
          </w:p>
          <w:p w14:paraId="6EEBFC9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59AF2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6266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B49C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3355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98D395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>1.</w:t>
            </w:r>
          </w:p>
        </w:tc>
      </w:tr>
      <w:tr w:rsidR="00246817" w:rsidRPr="00743905" w14:paraId="3E86F9E6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5C00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2B0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091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A08D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1C41684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A861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de la</w:t>
            </w:r>
          </w:p>
          <w:p w14:paraId="0A063A4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78D0A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A962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ED74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6278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Restul liniei este închisă.</w:t>
            </w:r>
          </w:p>
        </w:tc>
      </w:tr>
      <w:tr w:rsidR="00246817" w:rsidRPr="00743905" w14:paraId="4006272B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DCB90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397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36DA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1A19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3BFFF6B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3</w:t>
            </w:r>
          </w:p>
          <w:p w14:paraId="65A7B4EC" w14:textId="77777777" w:rsidR="00246817" w:rsidRPr="00743905" w:rsidRDefault="00246817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4ACA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8A97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1898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54B7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C1AA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43905" w14:paraId="1F72EDFB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97B8E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5D5B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5CE1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009B2" w14:textId="77777777" w:rsidR="00246817" w:rsidRPr="00743905" w:rsidRDefault="00246817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Gilort</w:t>
            </w:r>
          </w:p>
          <w:p w14:paraId="4740B420" w14:textId="77777777" w:rsidR="00246817" w:rsidRPr="00743905" w:rsidRDefault="00246817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</w:t>
            </w:r>
            <w:r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0DE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08446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F3DD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4DEE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78C9F" w14:textId="77777777" w:rsidR="00246817" w:rsidRPr="00743905" w:rsidRDefault="00246817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Cu acces la linia 2 </w:t>
            </w:r>
          </w:p>
          <w:p w14:paraId="4B3A87A7" w14:textId="77777777" w:rsidR="00246817" w:rsidRPr="00743905" w:rsidRDefault="00246817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246817" w:rsidRPr="00743905" w14:paraId="26BCFA0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87A2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165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BBD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3A50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Gilort</w:t>
            </w:r>
          </w:p>
          <w:p w14:paraId="493E144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C6D0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FE789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2309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EBEB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72C4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Cu acces la linia 2 </w:t>
            </w:r>
          </w:p>
          <w:p w14:paraId="6C196EC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246817" w:rsidRPr="00743905" w14:paraId="7963D2C3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B27E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9699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17+830</w:t>
            </w:r>
          </w:p>
          <w:p w14:paraId="791462D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12A5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27A8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Gilort -</w:t>
            </w:r>
          </w:p>
          <w:p w14:paraId="5204C52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D015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8ACE9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E45B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5DDA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5AE9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39E74C38" w14:textId="77777777" w:rsidR="00246817" w:rsidRPr="0007721B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43905" w14:paraId="6AF2197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97B8E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59BAC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18+190</w:t>
            </w:r>
          </w:p>
          <w:p w14:paraId="79D2125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5789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FA6C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Gilort -</w:t>
            </w:r>
          </w:p>
          <w:p w14:paraId="406EC29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021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B8518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DBCA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BA28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69D3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7749F2BC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43905" w14:paraId="071DE167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F912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822F3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20+645</w:t>
            </w:r>
          </w:p>
          <w:p w14:paraId="0C317DFA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8E0D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8655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-</w:t>
            </w:r>
          </w:p>
          <w:p w14:paraId="0A845B3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Bibe</w:t>
            </w:r>
            <w:r>
              <w:rPr>
                <w:b/>
                <w:bCs/>
                <w:color w:val="000000"/>
                <w:sz w:val="20"/>
              </w:rPr>
              <w:t>ș</w:t>
            </w:r>
            <w:r w:rsidRPr="00743905">
              <w:rPr>
                <w:b/>
                <w:bCs/>
                <w:color w:val="000000"/>
                <w:sz w:val="20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B8DE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F3FEA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3D6E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89FD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96E1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10B1913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43905" w14:paraId="68F6A4B4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D2C9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F1C7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21+600</w:t>
            </w:r>
          </w:p>
          <w:p w14:paraId="72C505C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AF9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022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-</w:t>
            </w:r>
          </w:p>
          <w:p w14:paraId="5C848B4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Bibe</w:t>
            </w:r>
            <w:r>
              <w:rPr>
                <w:b/>
                <w:bCs/>
                <w:color w:val="000000"/>
                <w:sz w:val="20"/>
              </w:rPr>
              <w:t>ș</w:t>
            </w:r>
            <w:r w:rsidRPr="00743905">
              <w:rPr>
                <w:b/>
                <w:bCs/>
                <w:color w:val="000000"/>
                <w:sz w:val="20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047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B50D9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98C3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41B4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746B7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6CA09EBD" w14:textId="77777777" w:rsidR="00246817" w:rsidRPr="00537749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43905" w14:paraId="700E850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98AE5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2568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25+470</w:t>
            </w:r>
          </w:p>
          <w:p w14:paraId="42EF0D2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8784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AC681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Bibesti</w:t>
            </w:r>
          </w:p>
          <w:p w14:paraId="44EE421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A56A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C2163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9941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2972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ED0B2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</w:rPr>
              <w:t>pentru trenurile care au în componență două locomotive cuplate.</w:t>
            </w:r>
          </w:p>
          <w:p w14:paraId="322928C9" w14:textId="77777777" w:rsidR="00246817" w:rsidRPr="005A7670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43905" w14:paraId="01CAE84E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4259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54FA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CEB1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2D69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Bibeşti</w:t>
            </w:r>
          </w:p>
          <w:p w14:paraId="7E307DB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2554656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B44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158AC07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56ED2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9118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169F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019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43905" w14:paraId="75F61842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E9688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1C0F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4A13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A955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Musculeşti</w:t>
            </w:r>
          </w:p>
          <w:p w14:paraId="30A1532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FB96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E9F9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DB9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FD31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1419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Cu acces la linia 1</w:t>
            </w:r>
          </w:p>
          <w:p w14:paraId="415F095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246817" w:rsidRPr="00743905" w14:paraId="7407F09B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D8B04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B202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D29D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B2DB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Bărbăteşti</w:t>
            </w:r>
          </w:p>
          <w:p w14:paraId="2605B50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3 </w:t>
            </w:r>
          </w:p>
          <w:p w14:paraId="43FF78F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0228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toată linia </w:t>
            </w:r>
          </w:p>
          <w:p w14:paraId="5DCA430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şi </w:t>
            </w:r>
          </w:p>
          <w:p w14:paraId="337957A7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512476C9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5, 7 </w:t>
            </w:r>
          </w:p>
          <w:p w14:paraId="7EEDE40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şi </w:t>
            </w:r>
          </w:p>
          <w:p w14:paraId="075270D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00BF788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F3153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4210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41A1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959DD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669630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la liniile 3 şi 4.</w:t>
            </w:r>
          </w:p>
        </w:tc>
      </w:tr>
      <w:tr w:rsidR="00246817" w:rsidRPr="00743905" w14:paraId="4EFDA804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662F1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A27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BDD9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0B75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 Bărbăteşti</w:t>
            </w:r>
          </w:p>
          <w:p w14:paraId="6D560AA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18E45DA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6CA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de la Cap X la </w:t>
            </w:r>
          </w:p>
          <w:p w14:paraId="3B55E12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AB93B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0EB2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9B4B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5EAC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Restul liniei este închisă.</w:t>
            </w:r>
          </w:p>
        </w:tc>
      </w:tr>
      <w:tr w:rsidR="00246817" w:rsidRPr="00743905" w14:paraId="5867062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390B8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3D8E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6067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3D60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Jupâneşti</w:t>
            </w:r>
          </w:p>
          <w:p w14:paraId="3677BF7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8ECA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CAEBF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9F9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50C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D804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Afectează intrări - ieşiri</w:t>
            </w:r>
          </w:p>
          <w:p w14:paraId="4A1E7D5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la linia 2</w:t>
            </w:r>
          </w:p>
          <w:p w14:paraId="0EBBDF0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246817" w:rsidRPr="00743905" w14:paraId="4B5D1958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2CE86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967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45+660</w:t>
            </w:r>
          </w:p>
          <w:p w14:paraId="1F2D238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8A78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58F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5C631A7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C52D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3516F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D9C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7C7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1D54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448F5FDA" w14:textId="77777777" w:rsidR="00246817" w:rsidRPr="001D7D9E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43905" w14:paraId="36352738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1511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F0DA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CCA9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5D34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07C760B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69BD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72241EA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 / 7,</w:t>
            </w:r>
          </w:p>
          <w:p w14:paraId="6EB9C1D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sch. 11, 17, 24, 26, 30 şi TDJ </w:t>
            </w:r>
          </w:p>
          <w:p w14:paraId="674D493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E982D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0BDF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5128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4EF22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396AB4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la liniile 3 - 8.</w:t>
            </w:r>
          </w:p>
        </w:tc>
      </w:tr>
      <w:tr w:rsidR="00246817" w:rsidRPr="00743905" w14:paraId="3FB556C3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E6F2E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BF76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ED0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811B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5A2D700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08E3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0DCDD37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4822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A1A4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E7B5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EB43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43905" w14:paraId="7CBA93DD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E3F13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734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1273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91F5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</w:t>
            </w:r>
            <w:r>
              <w:rPr>
                <w:b/>
                <w:bCs/>
                <w:color w:val="000000"/>
                <w:sz w:val="20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47B0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10010315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 / 5</w:t>
            </w:r>
          </w:p>
          <w:p w14:paraId="11DFE4F2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</w:t>
            </w:r>
          </w:p>
          <w:p w14:paraId="555EC0C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55F5E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855E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D7C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620F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acces la linia 2.</w:t>
            </w:r>
          </w:p>
        </w:tc>
      </w:tr>
      <w:tr w:rsidR="00246817" w:rsidRPr="00743905" w14:paraId="0AF9FE9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78F15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8CD9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51+565</w:t>
            </w:r>
          </w:p>
          <w:p w14:paraId="688476E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202E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5942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 -</w:t>
            </w:r>
          </w:p>
          <w:p w14:paraId="39D2A11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BF82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AE9FA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C31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EDD5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EFF5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33C79709" w14:textId="77777777" w:rsidR="00246817" w:rsidRPr="0007721B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43905" w14:paraId="5BB281E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9149E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8AD7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53+270</w:t>
            </w:r>
          </w:p>
          <w:p w14:paraId="2E74882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43905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32</w:t>
            </w:r>
            <w:r w:rsidRPr="00743905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8F24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25B2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 -</w:t>
            </w:r>
          </w:p>
          <w:p w14:paraId="76C032E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D76D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44B66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D849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4442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6BDCB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246BEEBD" w14:textId="77777777" w:rsidR="00246817" w:rsidRPr="00951746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951746">
              <w:rPr>
                <w:b/>
                <w:bCs/>
                <w:i/>
                <w:color w:val="000000"/>
                <w:sz w:val="20"/>
              </w:rPr>
              <w:t>Nesemnalizată pe teren.</w:t>
            </w:r>
          </w:p>
        </w:tc>
      </w:tr>
      <w:tr w:rsidR="00246817" w:rsidRPr="00743905" w14:paraId="33156CC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E726D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8B4F0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63+600</w:t>
            </w:r>
          </w:p>
          <w:p w14:paraId="04721FE7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E83B0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EB534" w14:textId="77777777" w:rsidR="00246817" w:rsidRDefault="00246817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Lunca Budieni -</w:t>
            </w:r>
          </w:p>
          <w:p w14:paraId="0C8A638F" w14:textId="77777777" w:rsidR="00246817" w:rsidRDefault="00246817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A2C5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7CDE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73A5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733B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8C2CA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</w:tc>
      </w:tr>
      <w:tr w:rsidR="00246817" w:rsidRPr="00743905" w14:paraId="15663FA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B5E11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4A676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68+900</w:t>
            </w:r>
          </w:p>
          <w:p w14:paraId="0782F97A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9736B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DAF41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Lunca Budieni -</w:t>
            </w:r>
          </w:p>
          <w:p w14:paraId="20F9333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C6A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8EB2A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2579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7119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A0673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43905" w14:paraId="0BC1A26E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47CEE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95DB9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D62F1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97E21" w14:textId="77777777" w:rsidR="00246817" w:rsidRPr="00743905" w:rsidRDefault="0024681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5CE8BC3C" w14:textId="77777777" w:rsidR="00246817" w:rsidRDefault="0024681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A3A90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3</w:t>
            </w:r>
          </w:p>
          <w:p w14:paraId="3CF58E5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17166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823D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6AB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0A047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linia 3 tehnică în abatere</w:t>
            </w:r>
          </w:p>
        </w:tc>
      </w:tr>
      <w:tr w:rsidR="00246817" w:rsidRPr="00743905" w14:paraId="1BE8A6A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11940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26412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ECBE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0591" w14:textId="77777777" w:rsidR="00246817" w:rsidRPr="00743905" w:rsidRDefault="0024681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4F0A95FE" w14:textId="77777777" w:rsidR="00246817" w:rsidRDefault="0024681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91719" w14:textId="77777777" w:rsidR="00246817" w:rsidRDefault="0024681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13</w:t>
            </w:r>
          </w:p>
          <w:p w14:paraId="17681485" w14:textId="77777777" w:rsidR="00246817" w:rsidRPr="00743905" w:rsidRDefault="0024681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DE27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23B9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5A76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45BF5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4, 5 și 6  ân abatere</w:t>
            </w:r>
          </w:p>
        </w:tc>
      </w:tr>
      <w:tr w:rsidR="00246817" w:rsidRPr="00743905" w14:paraId="15324C6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E875F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C2985" w14:textId="77777777" w:rsidR="00246817" w:rsidRDefault="0024681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19D46" w14:textId="77777777" w:rsidR="00246817" w:rsidRDefault="0024681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B44A0" w14:textId="77777777" w:rsidR="00246817" w:rsidRPr="00743905" w:rsidRDefault="0024681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42445876" w14:textId="77777777" w:rsidR="00246817" w:rsidRDefault="0024681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</w:t>
            </w:r>
            <w:r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7265" w14:textId="77777777" w:rsidR="00246817" w:rsidRDefault="0024681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14</w:t>
            </w:r>
          </w:p>
          <w:p w14:paraId="1FEB6A21" w14:textId="77777777" w:rsidR="00246817" w:rsidRPr="00743905" w:rsidRDefault="0024681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33ADF" w14:textId="77777777" w:rsidR="00246817" w:rsidRPr="00743905" w:rsidRDefault="00246817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65069" w14:textId="77777777" w:rsidR="00246817" w:rsidRPr="00743905" w:rsidRDefault="0024681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85FD" w14:textId="77777777" w:rsidR="00246817" w:rsidRPr="00743905" w:rsidRDefault="0024681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C1D70" w14:textId="77777777" w:rsidR="00246817" w:rsidRDefault="00246817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linia 1</w:t>
            </w:r>
          </w:p>
        </w:tc>
      </w:tr>
      <w:tr w:rsidR="00246817" w:rsidRPr="00743905" w14:paraId="24CAD23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A9317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9BA9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8EA0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71C4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6625CFA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X </w:t>
            </w:r>
            <w:r>
              <w:rPr>
                <w:b/>
                <w:bCs/>
                <w:color w:val="000000"/>
                <w:sz w:val="20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C020C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27,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22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2307720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776B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2DE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584E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97707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8D815D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- 10.</w:t>
            </w:r>
          </w:p>
        </w:tc>
      </w:tr>
      <w:tr w:rsidR="00246817" w:rsidRPr="00743905" w14:paraId="057CD9DE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E69A9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8334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46EE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E952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Ec. Teodoroiu</w:t>
            </w:r>
          </w:p>
          <w:p w14:paraId="497C530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418A224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2363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4BF5D05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7716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661A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D3BA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561F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43905" w14:paraId="23074F82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BA8B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7365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77+685</w:t>
            </w:r>
          </w:p>
          <w:p w14:paraId="08BDA61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A8AF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025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Ec. Teodoroiu -</w:t>
            </w:r>
          </w:p>
          <w:p w14:paraId="22528AE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7C9E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C5FD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77E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63EC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2D658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0125D274" w14:textId="77777777" w:rsidR="00246817" w:rsidRPr="0035165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43905" w14:paraId="29234612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1FDE0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562F1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90+300</w:t>
            </w:r>
          </w:p>
          <w:p w14:paraId="3BE16A3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41EA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83394" w14:textId="77777777" w:rsidR="00246817" w:rsidRPr="00743905" w:rsidRDefault="00246817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Valea Sadului</w:t>
            </w:r>
          </w:p>
          <w:p w14:paraId="03AF588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33F5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24E84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EA4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B8FB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485F1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43905" w14:paraId="02A4B9E6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3DA02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F64C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A0F4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88FE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Valea Sadului</w:t>
            </w:r>
          </w:p>
          <w:p w14:paraId="2FC54F7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3F87153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608F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65D3D79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24AC5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20A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0DCF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ED6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43905" w14:paraId="1A85BCA8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C523F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BFC6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DD64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D2C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St. </w:t>
            </w:r>
            <w:r>
              <w:rPr>
                <w:b/>
                <w:bCs/>
                <w:color w:val="000000"/>
                <w:sz w:val="20"/>
              </w:rPr>
              <w:t>Meri</w:t>
            </w:r>
          </w:p>
          <w:p w14:paraId="068FAC7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8A72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22914D0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5A2F2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8F2B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4E17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9D9D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43905" w14:paraId="2DCD15B7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3466F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DC26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95+700</w:t>
            </w:r>
          </w:p>
          <w:p w14:paraId="26F7971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106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9E861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1EF478E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E069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F80D5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E4B2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55CC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5EB3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43905" w14:paraId="7B5C6B5A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6CF92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5CF74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96+250</w:t>
            </w:r>
          </w:p>
          <w:p w14:paraId="54C496E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E7FE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E76AC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0F7B7A9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A4E4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A5481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8E11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FC52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B8A57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1D26FA48" w14:textId="77777777" w:rsidR="00246817" w:rsidRPr="003B409E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43905" w14:paraId="66D686B0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F5BAD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B89D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100+420</w:t>
            </w:r>
          </w:p>
          <w:p w14:paraId="5C0344C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2C67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5595D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13B2283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DA13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FAA80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CEEA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D5E8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14328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449A19A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43905" w14:paraId="0795DEC2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9ED2C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C85A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03B4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DC91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Lainici</w:t>
            </w:r>
          </w:p>
          <w:p w14:paraId="08382BB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6DF27D7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565C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51DF3C4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7F1E3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794F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A992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33E3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43905" w14:paraId="2A4C9F9B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F5CD2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89B6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43905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930</w:t>
            </w:r>
          </w:p>
          <w:p w14:paraId="279FE58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104+</w:t>
            </w:r>
            <w:r>
              <w:rPr>
                <w:b/>
                <w:bCs/>
                <w:color w:val="000000"/>
                <w:sz w:val="20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5AE6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0AC5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 –</w:t>
            </w:r>
          </w:p>
          <w:p w14:paraId="67914AC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F33D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5E1F5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A35B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B92C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AF2A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246817" w:rsidRPr="00743905" w14:paraId="6EA00210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3BF18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6E7FE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C0D0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78E42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</w:p>
          <w:p w14:paraId="24A93147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</w:t>
            </w:r>
          </w:p>
          <w:p w14:paraId="09D42638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AF96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47CDB93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6FE38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38DA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D007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72700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43905" w14:paraId="6A5DA607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2291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6C6CE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113+700</w:t>
            </w:r>
          </w:p>
          <w:p w14:paraId="1A45942C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20C76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4F8B6" w14:textId="77777777" w:rsidR="00246817" w:rsidRPr="00743905" w:rsidRDefault="00246817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Strâmbuţa</w:t>
            </w:r>
          </w:p>
          <w:p w14:paraId="11B6430C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6F08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950F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1196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135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A5CFA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43905" w14:paraId="039A39FD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75820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C879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55A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5423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Strâmbuţa</w:t>
            </w:r>
          </w:p>
          <w:p w14:paraId="67EACBB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3596161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ACF7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3A56EBC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F939F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F174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DA4F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E4FD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43905" w14:paraId="1A616A07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F3F94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F21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2810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D8CA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Livezeni</w:t>
            </w:r>
          </w:p>
          <w:p w14:paraId="2DC93CE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552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</w:t>
            </w:r>
          </w:p>
          <w:p w14:paraId="51F91D2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FF0D4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6CD6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3DBA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C9E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Între km 84+000 şi călcâiul schimbătorului numărul 12 este porţiune închisă.</w:t>
            </w:r>
          </w:p>
        </w:tc>
      </w:tr>
      <w:tr w:rsidR="00246817" w:rsidRPr="00743905" w14:paraId="4E8C3812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D507B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5528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BE8B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E4D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Livezeni</w:t>
            </w:r>
          </w:p>
          <w:p w14:paraId="3B3995F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C309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0688B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80F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C08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6B0D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Inclusiv peste schimbătorul numărul 22.</w:t>
            </w:r>
          </w:p>
        </w:tc>
      </w:tr>
      <w:tr w:rsidR="00246817" w:rsidRPr="00743905" w14:paraId="369AE5CD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FFB4E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8C75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0C9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3578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37C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3982E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D4FC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79+510</w:t>
            </w:r>
          </w:p>
          <w:p w14:paraId="7E348AD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EEB9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FF08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 Stație paralelogram. Afectează intrări - ieşiri la liniile 1 - 3 Cap X.</w:t>
            </w:r>
          </w:p>
        </w:tc>
      </w:tr>
      <w:tr w:rsidR="00246817" w:rsidRPr="00743905" w14:paraId="77D60BCF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EA809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154D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F66A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1421A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1A37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97CD4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68E03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2B705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421EB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1-12 Cap X.</w:t>
            </w:r>
          </w:p>
        </w:tc>
      </w:tr>
      <w:tr w:rsidR="00246817" w:rsidRPr="00743905" w14:paraId="221CFC2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0036D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056E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36BE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F8AC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St. Petroşani </w:t>
            </w:r>
          </w:p>
          <w:p w14:paraId="597B086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</w:t>
            </w:r>
            <w:r w:rsidRPr="00743905">
              <w:rPr>
                <w:b/>
                <w:bCs/>
                <w:color w:val="000000"/>
                <w:sz w:val="20"/>
              </w:rPr>
              <w:t xml:space="preserve"> 2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 xml:space="preserve">B, </w:t>
            </w:r>
            <w:r>
              <w:rPr>
                <w:b/>
                <w:bCs/>
                <w:color w:val="000000"/>
                <w:sz w:val="20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</w:rPr>
              <w:t>9, 12</w:t>
            </w:r>
            <w:r>
              <w:rPr>
                <w:b/>
                <w:bCs/>
                <w:color w:val="000000"/>
                <w:sz w:val="20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DF55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2CB8EA1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A0B2A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B1FA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B0C6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6F1F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43905" w14:paraId="11DE3E3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13356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B50A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2959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0FFF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 Călători</w:t>
            </w:r>
          </w:p>
          <w:p w14:paraId="31499A14" w14:textId="77777777" w:rsidR="00246817" w:rsidRPr="00D73778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</w:t>
            </w:r>
            <w:r>
              <w:rPr>
                <w:b/>
                <w:bCs/>
                <w:color w:val="000000"/>
                <w:sz w:val="20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8ACD5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34FB50B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4D866" w14:textId="77777777" w:rsidR="00246817" w:rsidRPr="00D73778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E78F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EF7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DB3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43905" w14:paraId="3863F34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5CC81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3226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B32A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28F0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5C41A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0FB01" w14:textId="77777777" w:rsidR="00246817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A1BD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10E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248E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1-3 Cap Y.</w:t>
            </w:r>
          </w:p>
        </w:tc>
      </w:tr>
      <w:tr w:rsidR="00246817" w:rsidRPr="00743905" w14:paraId="037EE7D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B6F3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C6A4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63C7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D296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682D9C2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C984D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diag. </w:t>
            </w:r>
          </w:p>
          <w:p w14:paraId="1BFB9FC9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10 - 16,</w:t>
            </w:r>
          </w:p>
          <w:p w14:paraId="1F2DA562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20 - 24</w:t>
            </w:r>
          </w:p>
          <w:p w14:paraId="352E5F64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</w:t>
            </w:r>
          </w:p>
          <w:p w14:paraId="4F0E6169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BCA10" w14:textId="77777777" w:rsidR="00246817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3CE9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A07D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D244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7913F6A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liniile 1 - 12 abătute </w:t>
            </w:r>
          </w:p>
          <w:p w14:paraId="0A3A8EA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Cap Y.</w:t>
            </w:r>
          </w:p>
        </w:tc>
      </w:tr>
      <w:tr w:rsidR="00246817" w:rsidRPr="00743905" w14:paraId="7440385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12123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1031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9A1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08E43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4B2E857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14DB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E67B" w14:textId="77777777" w:rsidR="00246817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6DD1D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77+830</w:t>
            </w:r>
          </w:p>
          <w:p w14:paraId="4A0D98F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2509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B6DC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Stație paralelogram. </w:t>
            </w:r>
          </w:p>
        </w:tc>
      </w:tr>
      <w:tr w:rsidR="00246817" w:rsidRPr="00743905" w14:paraId="0202E14D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E973C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CAEBD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86F9C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EA38B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Petroşani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0A44C65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DB75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7DCAA" w14:textId="77777777" w:rsidR="00246817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93256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74+500</w:t>
            </w:r>
          </w:p>
          <w:p w14:paraId="687CD924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33A5C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28DB3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43905" w14:paraId="4FA2ADA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9EF36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AB2DA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68+600</w:t>
            </w:r>
          </w:p>
          <w:p w14:paraId="389C2392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71BA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0D6A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2DC83FC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29CA9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0FF85" w14:textId="77777777" w:rsidR="00246817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78289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68+600</w:t>
            </w:r>
          </w:p>
          <w:p w14:paraId="4DB786EE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0250A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9BC89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43905" w14:paraId="3EB86CF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DEB37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5723F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CCFD9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EA68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72E6613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BE687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diag. </w:t>
            </w:r>
          </w:p>
          <w:p w14:paraId="2E378C68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1 - 5 / 7</w:t>
            </w:r>
          </w:p>
          <w:p w14:paraId="24123093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68DE331E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BFD30" w14:textId="77777777" w:rsidR="00246817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CD481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1504D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26221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C6B62C0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din fir I în fir II și invers.</w:t>
            </w:r>
          </w:p>
        </w:tc>
      </w:tr>
      <w:tr w:rsidR="00246817" w:rsidRPr="00743905" w14:paraId="08971B40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A0EE2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9E04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EA88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4834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3C7E61F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1FD2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99DA1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108E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359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BC9B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43905" w14:paraId="735F1BB7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1395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510D9" w14:textId="77777777" w:rsidR="00246817" w:rsidRDefault="0024681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62+850</w:t>
            </w:r>
          </w:p>
          <w:p w14:paraId="18C426E2" w14:textId="77777777" w:rsidR="00246817" w:rsidRPr="00743905" w:rsidRDefault="0024681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45B9B" w14:textId="77777777" w:rsidR="00246817" w:rsidRPr="00743905" w:rsidRDefault="0024681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B294C" w14:textId="77777777" w:rsidR="00246817" w:rsidRDefault="00246817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Bănița -</w:t>
            </w:r>
          </w:p>
          <w:p w14:paraId="473BEFDF" w14:textId="77777777" w:rsidR="00246817" w:rsidRPr="00743905" w:rsidRDefault="00246817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1EBE" w14:textId="77777777" w:rsidR="00246817" w:rsidRPr="00743905" w:rsidRDefault="0024681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E599B" w14:textId="77777777" w:rsidR="00246817" w:rsidRPr="00743905" w:rsidRDefault="00246817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06F71" w14:textId="77777777" w:rsidR="00246817" w:rsidRDefault="0024681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62+850</w:t>
            </w:r>
          </w:p>
          <w:p w14:paraId="36201D9D" w14:textId="77777777" w:rsidR="00246817" w:rsidRPr="00743905" w:rsidRDefault="0024681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CE887" w14:textId="77777777" w:rsidR="00246817" w:rsidRPr="00743905" w:rsidRDefault="0024681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14A60" w14:textId="77777777" w:rsidR="00246817" w:rsidRPr="00743905" w:rsidRDefault="00246817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43905" w14:paraId="397F9B05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72954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93A1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604C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301F" w14:textId="77777777" w:rsidR="00246817" w:rsidRDefault="00246817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Merișor </w:t>
            </w:r>
          </w:p>
          <w:p w14:paraId="14F9F493" w14:textId="77777777" w:rsidR="00246817" w:rsidRPr="00743905" w:rsidRDefault="00246817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860A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1AC4F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C15E9" w14:textId="77777777" w:rsidR="00246817" w:rsidRDefault="00246817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61+300</w:t>
            </w:r>
          </w:p>
          <w:p w14:paraId="13B162DD" w14:textId="77777777" w:rsidR="00246817" w:rsidRPr="004E7F11" w:rsidRDefault="00246817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A7C3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D4D0F" w14:textId="77777777" w:rsidR="00246817" w:rsidRDefault="00246817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Fără inductori. </w:t>
            </w:r>
          </w:p>
          <w:p w14:paraId="51B21FED" w14:textId="77777777" w:rsidR="00246817" w:rsidRPr="00743905" w:rsidRDefault="00246817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43905" w14:paraId="1053CE3F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AD313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6BF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A206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A8C4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Baru Mare</w:t>
            </w:r>
          </w:p>
          <w:p w14:paraId="2AD5413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47DED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 xml:space="preserve">între </w:t>
            </w:r>
          </w:p>
          <w:p w14:paraId="42CFD2DA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 xml:space="preserve">ax stație și </w:t>
            </w:r>
          </w:p>
          <w:p w14:paraId="39D8C24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2B3ED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D6E8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60C4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2EF5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43905" w14:paraId="1FE8A3B6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BF5DD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1B3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F79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BBAFF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Pui -</w:t>
            </w:r>
          </w:p>
          <w:p w14:paraId="13E1794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FB1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FB0CD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E6877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38+600</w:t>
            </w:r>
          </w:p>
          <w:p w14:paraId="629A555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9396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C313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43905" w14:paraId="175E712C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D2E59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7CCC5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36+100</w:t>
            </w:r>
          </w:p>
          <w:p w14:paraId="2787838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887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CE5BA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Băiești -</w:t>
            </w:r>
          </w:p>
          <w:p w14:paraId="6F25BA87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1C275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DCE42" w14:textId="77777777" w:rsidR="00246817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85F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5C28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46332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43905" w14:paraId="0EFDFCEC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87011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FEFCD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30+050</w:t>
            </w:r>
          </w:p>
          <w:p w14:paraId="027F6B16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BD5C6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50245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Subcetate</w:t>
            </w:r>
          </w:p>
          <w:p w14:paraId="28B4ECDB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F5497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D0630" w14:textId="77777777" w:rsidR="00246817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3376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14DB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E995A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43905" w14:paraId="27FE2AC2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C9A70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D971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98C5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8E628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Subcetate</w:t>
            </w:r>
          </w:p>
          <w:p w14:paraId="34324122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7C76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7CCE" w14:textId="77777777" w:rsidR="00246817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8BEA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7FCD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C9A74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43905" w14:paraId="166BD129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B2D6A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A2CA7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12+450</w:t>
            </w:r>
          </w:p>
          <w:p w14:paraId="4E1FC0C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A8C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D9D66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Călan - </w:t>
            </w:r>
          </w:p>
          <w:p w14:paraId="53EC2F1D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Călan Băi și </w:t>
            </w:r>
          </w:p>
          <w:p w14:paraId="26D85C4E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Călan Băi </w:t>
            </w:r>
          </w:p>
          <w:p w14:paraId="5559DDF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577C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17486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0012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867FE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A51AB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43905" w14:paraId="4A798E53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C2AC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23D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BC367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4072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Călan Băi</w:t>
            </w:r>
          </w:p>
          <w:p w14:paraId="01D360F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C0953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</w:t>
            </w:r>
          </w:p>
          <w:p w14:paraId="0B3E78F8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ax staţie şi </w:t>
            </w:r>
          </w:p>
          <w:p w14:paraId="76B374F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B34BE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3578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D59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B21B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închisă.</w:t>
            </w:r>
          </w:p>
        </w:tc>
      </w:tr>
      <w:tr w:rsidR="00246817" w:rsidRPr="00743905" w14:paraId="001BCBAF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DC82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93AF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9255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9AF14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Băcia linia 2 directă </w:t>
            </w:r>
          </w:p>
          <w:p w14:paraId="43BE6882" w14:textId="77777777" w:rsidR="00246817" w:rsidRPr="00CD295A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C1FAF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88253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C6679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6+270</w:t>
            </w:r>
          </w:p>
          <w:p w14:paraId="6703EBE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DBC6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CFA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43905" w14:paraId="47100F38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1B604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8F3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4DED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451F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77CA4F6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3D </w:t>
            </w:r>
          </w:p>
          <w:p w14:paraId="2754B28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1C0F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1665322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137 -</w:t>
            </w:r>
          </w:p>
          <w:p w14:paraId="4341DB68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B0B6F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2755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B9604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6FF62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43905" w14:paraId="35C5FB49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4AF29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08D3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732B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1F431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2201E7D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5D, </w:t>
            </w:r>
          </w:p>
          <w:p w14:paraId="3E2846F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7A1D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33477CD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C4A9" w14:textId="77777777" w:rsidR="00246817" w:rsidRPr="00743905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E5ED6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9109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EF47C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43905" w14:paraId="5CEDF26C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5E8E1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B80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70E6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F5710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Simeria Triaj</w:t>
            </w:r>
          </w:p>
          <w:p w14:paraId="77ABC0A6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A9738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7FD03" w14:textId="77777777" w:rsidR="00246817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2260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D7EE3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9A548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5B868B54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539BFCFE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22457032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246817" w:rsidRPr="00743905" w14:paraId="06D5B5CF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A0548" w14:textId="77777777" w:rsidR="00246817" w:rsidRPr="00743905" w:rsidRDefault="00246817" w:rsidP="0024681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97225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F13A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F43E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Simeria Triaj</w:t>
            </w:r>
          </w:p>
          <w:p w14:paraId="723CD4DF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F73DD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între sch. 13 </w:t>
            </w:r>
          </w:p>
          <w:p w14:paraId="25CC9AB6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3557FF26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0BE43624" w14:textId="77777777" w:rsidR="00246817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DB4AE" w14:textId="77777777" w:rsidR="00246817" w:rsidRDefault="0024681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5A7E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16119" w14:textId="77777777" w:rsidR="00246817" w:rsidRPr="00743905" w:rsidRDefault="0024681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E74E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52F47267" w14:textId="77777777" w:rsidR="00246817" w:rsidRDefault="0024681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4FAC7840" w14:textId="77777777" w:rsidR="00246817" w:rsidRPr="005905D7" w:rsidRDefault="00246817" w:rsidP="00B773E9">
      <w:pPr>
        <w:spacing w:before="40" w:after="40" w:line="192" w:lineRule="auto"/>
        <w:ind w:right="57"/>
        <w:rPr>
          <w:b/>
          <w:sz w:val="20"/>
        </w:rPr>
      </w:pPr>
    </w:p>
    <w:p w14:paraId="40BF81A9" w14:textId="77777777" w:rsidR="00246817" w:rsidRDefault="00246817" w:rsidP="00740BAB">
      <w:pPr>
        <w:pStyle w:val="Heading1"/>
        <w:spacing w:line="360" w:lineRule="auto"/>
      </w:pPr>
      <w:r>
        <w:t>LINIA 136</w:t>
      </w:r>
    </w:p>
    <w:p w14:paraId="0DDDF974" w14:textId="77777777" w:rsidR="00246817" w:rsidRDefault="00246817" w:rsidP="00CF5ED3">
      <w:pPr>
        <w:pStyle w:val="Heading1"/>
        <w:spacing w:line="360" w:lineRule="auto"/>
        <w:rPr>
          <w:sz w:val="8"/>
        </w:rPr>
      </w:pPr>
      <w:r>
        <w:t>STREHAIA - MOTRU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246817" w14:paraId="779FB9E3" w14:textId="77777777">
        <w:trPr>
          <w:cantSplit/>
          <w:trHeight w:val="4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8E71" w14:textId="77777777" w:rsidR="00246817" w:rsidRDefault="00246817" w:rsidP="0024681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03A79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215A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C5B08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1ABCF396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8560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CDEAEF1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12 </w:t>
            </w:r>
          </w:p>
          <w:p w14:paraId="05EA4DD6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8CF01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A1F0C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5E65B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E01E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6C9513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2 - 5 către staţia Jirov.</w:t>
            </w:r>
          </w:p>
        </w:tc>
      </w:tr>
      <w:tr w:rsidR="00246817" w14:paraId="7387B7FC" w14:textId="77777777">
        <w:trPr>
          <w:cantSplit/>
          <w:trHeight w:val="4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B3E50" w14:textId="77777777" w:rsidR="00246817" w:rsidRDefault="00246817" w:rsidP="0024681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5ED9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D983B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5CA67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1672A963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8F7E2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9AA666D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84ED2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4A55B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87071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E9DD5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2A9B4BD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linia 1.</w:t>
            </w:r>
          </w:p>
        </w:tc>
      </w:tr>
      <w:tr w:rsidR="00246817" w14:paraId="1639D4F6" w14:textId="77777777">
        <w:trPr>
          <w:cantSplit/>
          <w:trHeight w:val="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A2C2B" w14:textId="77777777" w:rsidR="00246817" w:rsidRDefault="00246817" w:rsidP="0024681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D3D91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DC9C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F2D1A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321235E2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9E71B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413E601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/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B7D1E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BD00D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48C8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9F420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E2756CE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4 și 5 direcţia Jirov.</w:t>
            </w:r>
          </w:p>
        </w:tc>
      </w:tr>
      <w:tr w:rsidR="00246817" w14:paraId="47348681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B96B7" w14:textId="77777777" w:rsidR="00246817" w:rsidRDefault="00246817" w:rsidP="0024681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1D0E9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839BC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B8E3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Jirov</w:t>
            </w:r>
          </w:p>
          <w:p w14:paraId="5500C344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194FE9A3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2D534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3279EE34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1138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53A08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1096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90F80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73F1915F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8D702" w14:textId="77777777" w:rsidR="00246817" w:rsidRDefault="00246817" w:rsidP="0024681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D40E4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27+250</w:t>
            </w:r>
          </w:p>
          <w:p w14:paraId="62AF4A82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A5BB4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CF99B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4F709AD4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0A9F5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4E7E9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18932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91BCE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C831B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 și 11.</w:t>
            </w:r>
          </w:p>
          <w:p w14:paraId="5D1E7168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4EDA2F57" w14:textId="77777777">
        <w:trPr>
          <w:cantSplit/>
          <w:trHeight w:val="64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ED9D" w14:textId="77777777" w:rsidR="00246817" w:rsidRDefault="00246817" w:rsidP="0024681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25C81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8ABD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E789C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7875CD90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C05CC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7573FF3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02C8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05A4C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CC76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47CD8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A064A39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7 şi 8 </w:t>
            </w:r>
          </w:p>
          <w:p w14:paraId="5E5A7227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246817" w14:paraId="784A0BE7" w14:textId="77777777">
        <w:trPr>
          <w:cantSplit/>
          <w:trHeight w:val="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6E909" w14:textId="77777777" w:rsidR="00246817" w:rsidRDefault="00246817" w:rsidP="0024681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6BC3C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02BF4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30789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0C44C8B9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50C4A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29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55DBC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9A986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9444E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613E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0055992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– 13, Cap X.</w:t>
            </w:r>
          </w:p>
        </w:tc>
      </w:tr>
      <w:tr w:rsidR="00246817" w14:paraId="5D7DB19F" w14:textId="77777777">
        <w:trPr>
          <w:cantSplit/>
          <w:trHeight w:val="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7A344" w14:textId="77777777" w:rsidR="00246817" w:rsidRDefault="00246817" w:rsidP="0024681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F3567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0981D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9FB9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0FA45A8C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  <w:p w14:paraId="2F325446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C9BC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9631600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FDCA2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1C81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238D5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3784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5CDFE042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40577" w14:textId="77777777" w:rsidR="00246817" w:rsidRDefault="00246817" w:rsidP="0024681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284DE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FFBF0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0DE03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65D1D8ED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BF302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42677AF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A33E4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577F6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F2CE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AABE4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E1289D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246817" w14:paraId="050B1E3B" w14:textId="77777777">
        <w:trPr>
          <w:cantSplit/>
          <w:trHeight w:val="1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B19EC" w14:textId="77777777" w:rsidR="00246817" w:rsidRDefault="00246817" w:rsidP="0024681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E3353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3C0A9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2CE24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69FAFE23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4745B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22 / 26 şi </w:t>
            </w:r>
          </w:p>
          <w:p w14:paraId="2920B9A0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77DFE8C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30, 38, 40 </w:t>
            </w:r>
          </w:p>
          <w:p w14:paraId="679B2F60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57301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9D43C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110E" w14:textId="77777777" w:rsidR="00246817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B51AE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7942F9" w14:textId="77777777" w:rsidR="0024681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1 - 13.</w:t>
            </w:r>
          </w:p>
        </w:tc>
      </w:tr>
    </w:tbl>
    <w:p w14:paraId="169373C2" w14:textId="77777777" w:rsidR="00246817" w:rsidRDefault="00246817">
      <w:pPr>
        <w:spacing w:line="192" w:lineRule="auto"/>
        <w:ind w:right="57"/>
        <w:rPr>
          <w:sz w:val="20"/>
        </w:rPr>
      </w:pPr>
    </w:p>
    <w:p w14:paraId="7CDCBE27" w14:textId="77777777" w:rsidR="00246817" w:rsidRDefault="00246817" w:rsidP="002A3C7A">
      <w:pPr>
        <w:pStyle w:val="Heading1"/>
        <w:spacing w:line="360" w:lineRule="auto"/>
      </w:pPr>
      <w:r>
        <w:lastRenderedPageBreak/>
        <w:t>LINIA 138</w:t>
      </w:r>
    </w:p>
    <w:p w14:paraId="3B77DFCB" w14:textId="77777777" w:rsidR="00246817" w:rsidRDefault="00246817" w:rsidP="00FE4C1D">
      <w:pPr>
        <w:pStyle w:val="Heading1"/>
        <w:spacing w:line="360" w:lineRule="auto"/>
        <w:rPr>
          <w:b w:val="0"/>
          <w:bCs w:val="0"/>
          <w:sz w:val="8"/>
        </w:rPr>
      </w:pPr>
      <w:r>
        <w:t>AMARADIA - BÂRSEŞTI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6"/>
        <w:gridCol w:w="2200"/>
        <w:gridCol w:w="869"/>
        <w:gridCol w:w="756"/>
        <w:gridCol w:w="869"/>
        <w:gridCol w:w="756"/>
        <w:gridCol w:w="2494"/>
      </w:tblGrid>
      <w:tr w:rsidR="00246817" w14:paraId="7E688D19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151E1" w14:textId="77777777" w:rsidR="00246817" w:rsidRDefault="00246817" w:rsidP="0024681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E420" w14:textId="77777777" w:rsidR="00246817" w:rsidRDefault="0024681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0+840</w:t>
            </w:r>
          </w:p>
          <w:p w14:paraId="7CC29316" w14:textId="77777777" w:rsidR="00246817" w:rsidRDefault="0024681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1BB49" w14:textId="77777777" w:rsidR="00246817" w:rsidRPr="008B4C96" w:rsidRDefault="0024681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AC8F2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Amaradia -</w:t>
            </w:r>
          </w:p>
          <w:p w14:paraId="128BB532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Bârseşti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30B5E" w14:textId="77777777" w:rsidR="00246817" w:rsidRDefault="00246817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7E493" w14:textId="77777777" w:rsidR="00246817" w:rsidRPr="008B4C96" w:rsidRDefault="0024681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1698A390" w14:textId="77777777" w:rsidR="00246817" w:rsidRDefault="0024681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78C77BB7" w14:textId="77777777" w:rsidR="00246817" w:rsidRPr="008B4C96" w:rsidRDefault="0024681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2025C" w14:textId="77777777" w:rsidR="00246817" w:rsidRPr="007126D7" w:rsidRDefault="00246817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4814608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3891ECDD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A0361" w14:textId="77777777" w:rsidR="00246817" w:rsidRDefault="00246817" w:rsidP="0024681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04721" w14:textId="77777777" w:rsidR="00246817" w:rsidRDefault="0024681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1+600</w:t>
            </w:r>
          </w:p>
          <w:p w14:paraId="35957AE1" w14:textId="77777777" w:rsidR="00246817" w:rsidRDefault="0024681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7E4ED" w14:textId="77777777" w:rsidR="00246817" w:rsidRPr="008B4C96" w:rsidRDefault="0024681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6341C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Amaradia -</w:t>
            </w:r>
          </w:p>
          <w:p w14:paraId="3279F21C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Bârseşti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9F125" w14:textId="77777777" w:rsidR="00246817" w:rsidRDefault="00246817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4CB2B" w14:textId="77777777" w:rsidR="00246817" w:rsidRPr="008B4C96" w:rsidRDefault="0024681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68E30956" w14:textId="77777777" w:rsidR="00246817" w:rsidRDefault="0024681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8EA047A" w14:textId="77777777" w:rsidR="00246817" w:rsidRPr="008B4C96" w:rsidRDefault="0024681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AAD29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246817" w14:paraId="2BF31987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8B493" w14:textId="77777777" w:rsidR="00246817" w:rsidRDefault="00246817" w:rsidP="0024681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44086" w14:textId="77777777" w:rsidR="00246817" w:rsidRDefault="0024681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C1559" w14:textId="77777777" w:rsidR="00246817" w:rsidRPr="008B4C96" w:rsidRDefault="0024681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BA171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Bârseşti </w:t>
            </w:r>
          </w:p>
          <w:p w14:paraId="7BDD4909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7347C811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3204D" w14:textId="77777777" w:rsidR="00246817" w:rsidRDefault="00246817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58AE1A4" w14:textId="77777777" w:rsidR="00246817" w:rsidRDefault="00246817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4F34" w14:textId="77777777" w:rsidR="00246817" w:rsidRPr="008B4C96" w:rsidRDefault="0024681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8B4C9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3C8E7D32" w14:textId="77777777" w:rsidR="00246817" w:rsidRDefault="0024681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165B205" w14:textId="77777777" w:rsidR="00246817" w:rsidRPr="008B4C96" w:rsidRDefault="0024681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B2EE6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sch. nr. 31, 30.</w:t>
            </w:r>
          </w:p>
        </w:tc>
      </w:tr>
      <w:tr w:rsidR="00246817" w14:paraId="76BF2F3C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72025" w14:textId="77777777" w:rsidR="00246817" w:rsidRDefault="00246817" w:rsidP="0024681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8E597" w14:textId="77777777" w:rsidR="00246817" w:rsidRDefault="0024681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C8388" w14:textId="77777777" w:rsidR="00246817" w:rsidRPr="008B4C96" w:rsidRDefault="0024681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EE2A8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Bârseşti </w:t>
            </w:r>
          </w:p>
          <w:p w14:paraId="29BA1E06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641EA199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 și</w:t>
            </w:r>
          </w:p>
          <w:p w14:paraId="062A471F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30, 31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3041" w14:textId="77777777" w:rsidR="00246817" w:rsidRDefault="00246817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C02E5BD" w14:textId="77777777" w:rsidR="00246817" w:rsidRDefault="00246817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43902" w14:textId="77777777" w:rsidR="00246817" w:rsidRPr="008B4C96" w:rsidRDefault="0024681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8B4C9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7C7BE826" w14:textId="77777777" w:rsidR="00246817" w:rsidRDefault="0024681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886059F" w14:textId="77777777" w:rsidR="00246817" w:rsidRPr="008B4C96" w:rsidRDefault="0024681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27C82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sch. nr. 17, 31, 30, 26.</w:t>
            </w:r>
          </w:p>
        </w:tc>
      </w:tr>
    </w:tbl>
    <w:p w14:paraId="1F8410DA" w14:textId="77777777" w:rsidR="00246817" w:rsidRDefault="00246817">
      <w:pPr>
        <w:tabs>
          <w:tab w:val="left" w:pos="4320"/>
        </w:tabs>
        <w:rPr>
          <w:sz w:val="20"/>
        </w:rPr>
      </w:pPr>
    </w:p>
    <w:p w14:paraId="11D1B61F" w14:textId="77777777" w:rsidR="00246817" w:rsidRDefault="00246817" w:rsidP="00C83010">
      <w:pPr>
        <w:pStyle w:val="Heading1"/>
        <w:spacing w:line="360" w:lineRule="auto"/>
      </w:pPr>
      <w:r>
        <w:t>LINIA 143</w:t>
      </w:r>
    </w:p>
    <w:p w14:paraId="35447E75" w14:textId="77777777" w:rsidR="00246817" w:rsidRDefault="00246817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246817" w14:paraId="55A39A5D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41504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6EB01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6AC27A2D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5F101" w14:textId="77777777" w:rsidR="00246817" w:rsidRPr="00984839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B9957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186809C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0D0FE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E5E77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ACBEF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E34FE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3AB59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36E147B7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7B89197C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6CB1624A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5C66B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9A82C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58DC1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C114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6280E8A0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935AB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C980C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1BD4D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1FE834F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513EB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E195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6EFE858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246817" w14:paraId="325C4271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4A77E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A7B4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8C316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110E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F62A665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56962BCF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B8A1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E27B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67D1E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006AF298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96D17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AC3DB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0865E4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203995F0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5C39D990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0E3A0CBA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DB209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3B399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DD47D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DAC6D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67CDCE4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2E414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E64B784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1448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DE4F3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212E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6D8ED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DCAF33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246817" w14:paraId="5BCA16BF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6F3D7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568C0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0924D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953E4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3E402FB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33705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C727A8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28FD6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F0F1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0C1E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9A814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61BE30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246817" w14:paraId="61183A46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77905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ABAA3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6E8F1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32457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315FFB1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EDF5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5CA4B9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CC1F77B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028D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E9F09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7DE81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EA95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97294D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246817" w14:paraId="5C79B598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07E52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B0966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46066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1ACC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477D3C1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3968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8B2F6B1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4AE8D83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7B0AF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1F819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7BEB6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C079B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FCCE0D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246817" w14:paraId="745B12AE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85F36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97009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E5CF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BF630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7506DEC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5D273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5B745D7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22FF2E8F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32A9FB8B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3E23C3EF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7D2089C1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4519A76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99F89B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2298F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1401E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B1B0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E9145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07BFEE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246817" w14:paraId="667DD9F2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89BEA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23FD7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80129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14481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A8DF50F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F2560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7149C769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0ACB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EED2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BED98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6BB8E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D62088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1CAAFB78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246817" w14:paraId="1FC607E8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1154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87306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166CC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1941A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33B63D1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10F83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46CDA7F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2609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F054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27DD1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17059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CFF3BB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246817" w14:paraId="3979FCCC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A00E3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0C161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799EE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90451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84794DB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67219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6F3E91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13606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25FE3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5944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56724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02AEA4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1FF29CE7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246817" w14:paraId="1D03AE98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DE67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7C30D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294F3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91634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5D5A042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1D5E0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D26BA4F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62A90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BA330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05037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2177C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2BD128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246817" w14:paraId="39288CC7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DC680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4E8B5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10D1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1EA15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AEDFE65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54F9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90A5694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0CA82AA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84B8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6B9EF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E6A3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7A267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CE2330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246817" w14:paraId="610E37DD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D8BCE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42B1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04683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CAA3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15387C9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D092F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9A5F76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15ED9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6D4C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DB481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2A609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C873C5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246817" w14:paraId="710873DF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F751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9DD0F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23B06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F4652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FF99C44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CCCCD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68797DC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17DA588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708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11FC6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CA6E8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BB9B1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5FA9F9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246817" w14:paraId="29CE7E25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2179D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0D5F4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CA51E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74192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27B576D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5E530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18C62E31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6D9C8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882E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DFADE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DEC4B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4EC453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246817" w14:paraId="7F1533FE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A0AAF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D315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6C20B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EEBBF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5C6F0BA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DF09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DD42667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5ED20AD1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5E61E" w14:textId="77777777" w:rsidR="00246817" w:rsidRPr="00B53EFA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9DFD9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D3E3A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93253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7C92B7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246817" w14:paraId="06E741FA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89C58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2CC97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F70A2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BE09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C17282D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D161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6F49491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6B51" w14:textId="77777777" w:rsidR="00246817" w:rsidRPr="00B53EFA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6112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5325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B98F2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089211D9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AC0ED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2B47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0FAEB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6BEB9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37F7F46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25F85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65748E9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4D315" w14:textId="77777777" w:rsidR="00246817" w:rsidRPr="00B53EFA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2AE8F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F8D4D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C854A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6CD676A4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35A84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46BFE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FDAA5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3D105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28687EE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98A8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4E356EC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A7054" w14:textId="77777777" w:rsidR="00246817" w:rsidRPr="00B53EFA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42320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46FF3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77147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918CE1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246817" w14:paraId="6A5F8E47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68C9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AE6EC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9C7F8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965F0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0D870CB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F5F6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AC7AC85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9322F1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3545C88B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512B5D01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BC768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DA4A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2FD54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D44D3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E62D2B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246817" w14:paraId="5733732C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3AD1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75BE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678CE5F5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EE7C2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DCBB5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5FAC8424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64B6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828C1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048B5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245E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F11B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0F50D0AD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3B12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50473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19A85A44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95CD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ED507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32CF5B8A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7897C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23768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770F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51F7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D5091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C88A5E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3E70FAC3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69EA0841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23B6A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E1EB0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BFCDD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0633C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0CCBAA13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853FF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B5596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F4510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05297479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5EA99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5C29A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6771AD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6A80CA9E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2F515138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BA54A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0F581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725BD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F8F43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4C07E1BE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656C1F25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3C89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46628C17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51C5B" w14:textId="77777777" w:rsidR="00246817" w:rsidRPr="00B53EFA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DAC45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6AB69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A948A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04780B2B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59813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7FCB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72DA7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F67D1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079E720E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648A2E3E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CF257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9CA14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A05E9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1684E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B35B4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3D31B4DF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11CC2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8F16E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2D038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AC438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322663F3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51F5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4F8C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BA7FE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63A897F5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A864B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EC17D" w14:textId="77777777" w:rsidR="00246817" w:rsidRPr="006611B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246817" w14:paraId="7112A1B4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4AE65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33B4C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3996ADF3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C06DC" w14:textId="77777777" w:rsidR="00246817" w:rsidRPr="00984839" w:rsidRDefault="0024681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01FFB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7597B5E6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A30F7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549AC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83270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3BC3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784E9" w14:textId="77777777" w:rsidR="00246817" w:rsidRPr="003B25AA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14:paraId="15914508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27D09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3ABD9" w14:textId="77777777" w:rsidR="00246817" w:rsidRPr="00CB3DC4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5DB454C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87C4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95C9F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48E30140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3C4A6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BEA5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939B5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7C081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0CFFC" w14:textId="77777777" w:rsidR="00246817" w:rsidRPr="00CB3DC4" w:rsidRDefault="00246817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277B617" w14:textId="77777777" w:rsidR="00246817" w:rsidRPr="00F11CE2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471BD7B9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211FC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8AE5D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5FA01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4E3FF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3A8B97E3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184EA8D3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F5376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D21A12C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0DD83" w14:textId="77777777" w:rsidR="00246817" w:rsidRPr="00B53EFA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EE434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54ACD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35EE2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4D51C3E8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A2F6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B672C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D87B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AA3D4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3ACBB7E2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A37F6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421B090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B7F2FC6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79587FE4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32F3A2C" w14:textId="77777777" w:rsidR="00246817" w:rsidRPr="0026047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79D00" w14:textId="77777777" w:rsidR="00246817" w:rsidRPr="00B53EFA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EDBDF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5CFCF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EADA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4B7EF1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246817" w14:paraId="10636207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58BBF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F10E1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5032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C5A71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31D67772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11474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A56EC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558B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1979ABDE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32462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7C168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19A38BB9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323402FD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246817" w14:paraId="74217C4D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47046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3FD14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0C554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F1EC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2E83AC5F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896D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93FD09C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2B8F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3386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87A50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38B6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246817" w14:paraId="3BC7FA37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A7C2D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A9AE4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5AC52725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B9C45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6D723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02182BEA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74596D72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25C8AC86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F4FB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13049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64B72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0FAE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B7A0E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061784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65C11824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246817" w14:paraId="34C8CA11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6E15B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01D94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52CB6F1D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28CC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018BF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6D12186C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FDA8D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0329C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46E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75A58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1CBEB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5A898F7A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CC3E6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3FA3E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56D3CC07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0887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EF0AB" w14:textId="77777777" w:rsidR="00246817" w:rsidRDefault="00246817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4403B0DB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8824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7AAF7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6900F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707B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50125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5278971E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22D82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8CD88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1DD87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C7F74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6FB23EE8" w14:textId="77777777" w:rsidR="00246817" w:rsidRDefault="00246817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24244C35" w14:textId="77777777" w:rsidR="00246817" w:rsidRDefault="00246817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C65E5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82DD775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F9878" w14:textId="77777777" w:rsidR="00246817" w:rsidRPr="00B53EFA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FBD4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1AB64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8D7B8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14AF848A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A3B9A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D7DC0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4D2E23DD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2AB86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B3682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6D266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25D3C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F99E5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FAA87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DC9B2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065B0D51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C5190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1DA54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19A43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7DCB4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33DA8922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61CBA97A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5D319C23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FDD5B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41BC273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FA02D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0B57E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F5FC3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9B680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0647F3AA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A9478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EBAB4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0C0D4FA7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57F59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376B0" w14:textId="77777777" w:rsidR="00246817" w:rsidRDefault="00246817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D136F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F4678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F2577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CFEB9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4FDC3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45BFD93C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B81B9" w14:textId="77777777" w:rsidR="00246817" w:rsidRDefault="00246817" w:rsidP="0024681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C5C30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9904D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1C559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065CA5FA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8159A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D418E1C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06F5A7DC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554C0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11B93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B975D" w14:textId="77777777" w:rsidR="00246817" w:rsidRPr="00984839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AB722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906001" w14:textId="77777777" w:rsidR="00246817" w:rsidRDefault="0024681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6BFDA896" w14:textId="77777777" w:rsidR="00246817" w:rsidRDefault="00246817">
      <w:pPr>
        <w:spacing w:after="40" w:line="192" w:lineRule="auto"/>
        <w:ind w:right="57"/>
        <w:rPr>
          <w:sz w:val="20"/>
        </w:rPr>
      </w:pPr>
    </w:p>
    <w:p w14:paraId="0372F394" w14:textId="77777777" w:rsidR="00246817" w:rsidRDefault="00246817" w:rsidP="00EF6A64">
      <w:pPr>
        <w:pStyle w:val="Heading1"/>
        <w:spacing w:line="360" w:lineRule="auto"/>
      </w:pPr>
      <w:r>
        <w:t>LINIA 144</w:t>
      </w:r>
    </w:p>
    <w:p w14:paraId="6BF7313B" w14:textId="77777777" w:rsidR="00246817" w:rsidRDefault="00246817" w:rsidP="00DF2A65">
      <w:pPr>
        <w:pStyle w:val="Heading1"/>
        <w:spacing w:line="360" w:lineRule="auto"/>
        <w:rPr>
          <w:b w:val="0"/>
          <w:bCs w:val="0"/>
          <w:sz w:val="8"/>
        </w:rPr>
      </w:pPr>
      <w:r>
        <w:t>TURCENI - DRĂGOTEŞTI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246817" w14:paraId="4C208B67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894AE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C8E96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2856CCE3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EE361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5C715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89353B9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FAF54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62286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55EE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70FD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788B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70545624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 47.</w:t>
            </w:r>
          </w:p>
          <w:p w14:paraId="6E79A7A0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246817" w14:paraId="21FB548D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0C603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92188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819FA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94EC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30811D83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6066A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0EE34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F3361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6562FF0E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AECE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1CBD6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03590A9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246817" w14:paraId="4DA2BECF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5EB2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8A0BD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B56D8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F4A54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6433249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Y,</w:t>
            </w:r>
          </w:p>
          <w:p w14:paraId="1AECF616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şi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95C1F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FD897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5160F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640C2B5E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8A0F8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4328C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28, 18, 14, 12, 6 </w:t>
            </w:r>
          </w:p>
          <w:p w14:paraId="48C3E047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1D7FDF35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46977CBF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DAC5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BB405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618C7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178E3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5877A33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7D949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007886F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C5AC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10590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5A5A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9FE0C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C3D38B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 direcția Borăscu.</w:t>
            </w:r>
          </w:p>
        </w:tc>
      </w:tr>
      <w:tr w:rsidR="00246817" w14:paraId="76E57E23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991F7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17DC1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24AD4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D6834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9536DC7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51CC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DF9C52A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DD617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B17AF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85AA2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9CC52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904CF7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246817" w14:paraId="6E62EF9E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4FFD2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705E9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AA7B1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0872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C00BA67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FC13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47</w:t>
            </w:r>
          </w:p>
          <w:p w14:paraId="48024C14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79C1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49676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D134B" w14:textId="77777777" w:rsidR="00246817" w:rsidRPr="00984839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A09B2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linia 4 până la axa staţiei Turceni. </w:t>
            </w:r>
          </w:p>
        </w:tc>
      </w:tr>
      <w:tr w:rsidR="00246817" w14:paraId="73296BE9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F6746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D167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3489E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593F7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96A37E9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F9C91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55645FC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7B02F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EDA89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27CFC" w14:textId="77777777" w:rsidR="00246817" w:rsidRPr="00984839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18067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77B362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246817" w14:paraId="43E0FACD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DBFC6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2BD02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9EAC3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0308D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4F378C6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D1ED1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4441E6E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37 / 41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02805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1B4A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FA6B3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AD914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2699A3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246817" w14:paraId="5FA023AD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275B2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A04BB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45652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06034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567919E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A3570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6F0D7C4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55 /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23804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EC09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AF568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54BFC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80B4AD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246817" w14:paraId="0B0EFC0D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598BD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14BED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A7E97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7493D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6B16F97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2EA2A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0AE4632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58C7A63B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7E411CDE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22FD5F05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6D330BB8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53 / 59 și </w:t>
            </w:r>
          </w:p>
          <w:p w14:paraId="5A5587EE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E4C997E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93D0E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82A77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1CBC2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2919D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692074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246817" w14:paraId="456E0469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84694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87D05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1202E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C45C0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4DCA3B3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0F8C6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1D4893E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și 24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1C3AC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C8783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77E5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F54B9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F21074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246817" w14:paraId="69658EAA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C1AEB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17CFD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4EB07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91B6B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44DDAB2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BC995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1610D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4F661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CCC17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E7AED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CEB794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246817" w14:paraId="5FE84601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F1128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21FF8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1516D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7E64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1769A39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732A8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52F287B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6D30C6A1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1076D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69AAA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6333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25440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16E1FC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 Cap Y.</w:t>
            </w:r>
          </w:p>
        </w:tc>
      </w:tr>
      <w:tr w:rsidR="00246817" w14:paraId="69F8DA35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27CD0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B1958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2074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1FA07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DC1A9FF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3721A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E5D40D0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C3E96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BDDD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571B2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78C29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62EC4BBB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810E1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C3140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A2FDA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AA299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65CB0B5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7 și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3E399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36F483D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315F8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E7B5A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EDE46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1EE34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15525043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2351B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BFD11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827C0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9E1E5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78BCC4E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9BC6E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12E979C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B18BB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0AEB4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AF107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D77E2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5CC084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 Cap Y.</w:t>
            </w:r>
          </w:p>
        </w:tc>
      </w:tr>
      <w:tr w:rsidR="00246817" w14:paraId="3EFB9D69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D8AF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E69D9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F6D1E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9F615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FF269D4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2E0ED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20BC820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9096046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67BF1F70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2A260CDE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859D2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A9777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1A9B1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AFB5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7CACBC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246817" w14:paraId="6F1659E9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29B63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0016E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18+150</w:t>
            </w:r>
          </w:p>
          <w:p w14:paraId="146391FC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23+750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42CCA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71CB9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7635A8CA" w14:textId="77777777" w:rsidR="00246817" w:rsidRPr="00B61351" w:rsidRDefault="00246817">
            <w:pPr>
              <w:spacing w:before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Borăscu și linia 2 directă St. Borăscu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94772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68FD8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92A7C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FA8CC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B541B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0B1CF016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43223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4312C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3143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ADBB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3BA2C955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29905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  <w:p w14:paraId="3785382C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8C46F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47EA4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B026A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761F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186664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246817" w14:paraId="6BA65156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22BA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83640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618AE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DA68D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566B32CF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698902E4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0E0E9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7C011CB0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6882B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2B9C1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CFCAD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7D71D75D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B3DEF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F709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  <w:p w14:paraId="0CB8B564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37BBF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F0DA0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603A98A7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F1D4D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013FC9F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F3DF3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531F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7673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565D49FF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016D4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88939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26+750</w:t>
            </w:r>
          </w:p>
          <w:p w14:paraId="2795311E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A0479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A4EC1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400C0FD0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78644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676A12A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1A684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E031F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AAF21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14:paraId="21DD2660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CA0A4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B87B9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28+350</w:t>
            </w:r>
          </w:p>
          <w:p w14:paraId="7BF29D5E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C2532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C75C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039BBFE2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0211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8E50C29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04D65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606FC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6F5F3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9461D41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interzice circulația cu două locomotive cuplate.</w:t>
            </w:r>
          </w:p>
        </w:tc>
      </w:tr>
      <w:tr w:rsidR="00246817" w14:paraId="57B6D2D8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E999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F5951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40+000</w:t>
            </w:r>
          </w:p>
          <w:p w14:paraId="75023DE2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CEF8D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ED627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6C7A7F97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B393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B5EE1A6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36F94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452C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6A2F8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23967040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37EA4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08B5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EB43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E2536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  <w:p w14:paraId="08F6411E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CDB9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3DD2A64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11, 15 17, 19 </w:t>
            </w:r>
          </w:p>
          <w:p w14:paraId="66B025A7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16405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6B9F4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B0F1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8C53A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42F3FA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și 7.</w:t>
            </w:r>
          </w:p>
        </w:tc>
      </w:tr>
      <w:tr w:rsidR="00246817" w14:paraId="4000A399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D0417" w14:textId="77777777" w:rsidR="00246817" w:rsidRDefault="00246817" w:rsidP="0024681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2E176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0566A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00595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269C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</w:t>
            </w:r>
          </w:p>
          <w:p w14:paraId="0B8CDD5B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</w:t>
            </w:r>
          </w:p>
          <w:p w14:paraId="3614A5C1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diag. </w:t>
            </w:r>
          </w:p>
          <w:p w14:paraId="5127B1B5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4 - 8 </w:t>
            </w:r>
          </w:p>
          <w:p w14:paraId="7AD9495D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CE0621A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4720803F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4D404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68335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4555B" w14:textId="77777777" w:rsidR="00246817" w:rsidRPr="00DA008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5A60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D6F84E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 3 - 5 și 7.</w:t>
            </w:r>
          </w:p>
        </w:tc>
      </w:tr>
    </w:tbl>
    <w:p w14:paraId="7391078F" w14:textId="77777777" w:rsidR="00246817" w:rsidRDefault="00246817">
      <w:pPr>
        <w:spacing w:before="40" w:line="192" w:lineRule="auto"/>
        <w:ind w:right="57"/>
        <w:rPr>
          <w:sz w:val="20"/>
        </w:rPr>
      </w:pPr>
    </w:p>
    <w:p w14:paraId="248BC899" w14:textId="77777777" w:rsidR="00246817" w:rsidRDefault="00246817" w:rsidP="00E56A6A">
      <w:pPr>
        <w:pStyle w:val="Heading1"/>
        <w:spacing w:line="360" w:lineRule="auto"/>
      </w:pPr>
      <w:r>
        <w:t>LINIA 200</w:t>
      </w:r>
    </w:p>
    <w:p w14:paraId="219B64B5" w14:textId="77777777" w:rsidR="00246817" w:rsidRDefault="00246817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246817" w14:paraId="39AF5226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34666" w14:textId="77777777" w:rsidR="00246817" w:rsidRDefault="00246817" w:rsidP="00873D36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09E4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449+507</w:t>
            </w:r>
          </w:p>
          <w:p w14:paraId="7BA5FBB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6C1B" w14:textId="77777777" w:rsidR="00246817" w:rsidRPr="00032DF2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E0C5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Orăştie -</w:t>
            </w:r>
          </w:p>
          <w:p w14:paraId="710D53B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10D4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69A54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844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449+507</w:t>
            </w:r>
          </w:p>
          <w:p w14:paraId="14DF342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055CB" w14:textId="77777777" w:rsidR="00246817" w:rsidRPr="00032DF2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82B3C" w14:textId="77777777" w:rsidR="00246817" w:rsidRPr="00F716C0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Semnalizate ca limitare de viteză.</w:t>
            </w:r>
          </w:p>
        </w:tc>
      </w:tr>
      <w:tr w:rsidR="00246817" w14:paraId="10AD19C7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3BDF" w14:textId="77777777" w:rsidR="00246817" w:rsidRDefault="00246817" w:rsidP="00873D36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8991B" w14:textId="77777777" w:rsidR="00246817" w:rsidRDefault="0024681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503+983</w:t>
            </w:r>
          </w:p>
          <w:p w14:paraId="3176520A" w14:textId="77777777" w:rsidR="00246817" w:rsidRDefault="0024681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60A13" w14:textId="77777777" w:rsidR="00246817" w:rsidRDefault="00246817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D3678" w14:textId="77777777" w:rsidR="00246817" w:rsidRDefault="00246817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Ilia –</w:t>
            </w:r>
          </w:p>
          <w:p w14:paraId="408F82F1" w14:textId="77777777" w:rsidR="00246817" w:rsidRDefault="00246817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F4060" w14:textId="77777777" w:rsidR="00246817" w:rsidRDefault="0024681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58122" w14:textId="77777777" w:rsidR="00246817" w:rsidRDefault="00246817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7E287" w14:textId="77777777" w:rsidR="00246817" w:rsidRDefault="0024681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503+983</w:t>
            </w:r>
          </w:p>
          <w:p w14:paraId="7CE9FB1A" w14:textId="77777777" w:rsidR="00246817" w:rsidRDefault="0024681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31F23" w14:textId="77777777" w:rsidR="00246817" w:rsidRDefault="00246817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E63F3" w14:textId="77777777" w:rsidR="00246817" w:rsidRDefault="00246817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246817" w14:paraId="11EEFE60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991E" w14:textId="77777777" w:rsidR="00246817" w:rsidRDefault="00246817" w:rsidP="00873D36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0C1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504+800</w:t>
            </w:r>
          </w:p>
          <w:p w14:paraId="65D168F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444FD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76A6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A297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B217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0CE4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592C4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C4C7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46817" w14:paraId="5374432D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16DBD" w14:textId="77777777" w:rsidR="00246817" w:rsidRDefault="00246817" w:rsidP="00873D36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9C5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A782B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1086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C17C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2E9E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E50D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504+800</w:t>
            </w:r>
          </w:p>
          <w:p w14:paraId="47E13CF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C0A20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D2AE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46817" w14:paraId="4AF88CA5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1EBF7" w14:textId="77777777" w:rsidR="00246817" w:rsidRDefault="00246817" w:rsidP="00873D36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63BAC" w14:textId="77777777" w:rsidR="00246817" w:rsidRDefault="0024681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508+350</w:t>
            </w:r>
          </w:p>
          <w:p w14:paraId="342C0044" w14:textId="77777777" w:rsidR="00246817" w:rsidRDefault="0024681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2EED2" w14:textId="77777777" w:rsidR="00246817" w:rsidRDefault="0024681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0B805" w14:textId="77777777" w:rsidR="00246817" w:rsidRDefault="00246817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06777" w14:textId="77777777" w:rsidR="00246817" w:rsidRDefault="0024681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E1D4B" w14:textId="77777777" w:rsidR="00246817" w:rsidRDefault="0024681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90A7" w14:textId="77777777" w:rsidR="00246817" w:rsidRDefault="0024681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508+350</w:t>
            </w:r>
          </w:p>
          <w:p w14:paraId="0768184F" w14:textId="77777777" w:rsidR="00246817" w:rsidRDefault="0024681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946AC" w14:textId="77777777" w:rsidR="00246817" w:rsidRDefault="0024681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90243" w14:textId="77777777" w:rsidR="00246817" w:rsidRDefault="00246817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46817" w14:paraId="5F81A242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87AA5" w14:textId="77777777" w:rsidR="00246817" w:rsidRDefault="00246817" w:rsidP="00873D36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EA93" w14:textId="77777777" w:rsidR="00246817" w:rsidRDefault="0024681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4F30E" w14:textId="77777777" w:rsidR="00246817" w:rsidRDefault="0024681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17E7" w14:textId="77777777" w:rsidR="00246817" w:rsidRDefault="00246817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Zam</w:t>
            </w:r>
          </w:p>
          <w:p w14:paraId="5D7B057B" w14:textId="77777777" w:rsidR="00246817" w:rsidRDefault="00246817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3698" w14:textId="77777777" w:rsidR="00246817" w:rsidRDefault="0024681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1492D" w14:textId="77777777" w:rsidR="00246817" w:rsidRDefault="0024681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102AA" w14:textId="77777777" w:rsidR="00246817" w:rsidRDefault="0024681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527+400</w:t>
            </w:r>
          </w:p>
          <w:p w14:paraId="4CFFF9E4" w14:textId="77777777" w:rsidR="00246817" w:rsidRDefault="0024681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27A45" w14:textId="77777777" w:rsidR="00246817" w:rsidRDefault="0024681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965C3" w14:textId="77777777" w:rsidR="00246817" w:rsidRDefault="00246817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46817" w14:paraId="27A692AA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AB591" w14:textId="77777777" w:rsidR="00246817" w:rsidRDefault="00246817" w:rsidP="00873D36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2B4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C4391" w14:textId="77777777" w:rsidR="00246817" w:rsidRPr="00032DF2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8DB2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Zam</w:t>
            </w:r>
          </w:p>
          <w:p w14:paraId="204D54D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BF5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AA8A8F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74B06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5F49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5A676" w14:textId="77777777" w:rsidR="00246817" w:rsidRPr="00032DF2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FF9FF" w14:textId="77777777" w:rsidR="00246817" w:rsidRPr="00F716C0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46817" w14:paraId="41A8B59C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5544E" w14:textId="77777777" w:rsidR="00246817" w:rsidRDefault="00246817" w:rsidP="00873D36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0184B" w14:textId="77777777" w:rsidR="00246817" w:rsidRDefault="0024681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548+595</w:t>
            </w:r>
          </w:p>
          <w:p w14:paraId="2300B490" w14:textId="77777777" w:rsidR="00246817" w:rsidRDefault="0024681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BBE71" w14:textId="77777777" w:rsidR="00246817" w:rsidRDefault="0024681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F5DA" w14:textId="77777777" w:rsidR="00246817" w:rsidRDefault="00246817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Săvîrșin -</w:t>
            </w:r>
          </w:p>
          <w:p w14:paraId="4E958F53" w14:textId="77777777" w:rsidR="00246817" w:rsidRDefault="00246817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848E7" w14:textId="77777777" w:rsidR="00246817" w:rsidRDefault="0024681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1B963" w14:textId="77777777" w:rsidR="00246817" w:rsidRDefault="0024681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1BAEC" w14:textId="77777777" w:rsidR="00246817" w:rsidRDefault="0024681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548+595</w:t>
            </w:r>
          </w:p>
          <w:p w14:paraId="44DCACCD" w14:textId="77777777" w:rsidR="00246817" w:rsidRDefault="0024681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E0FBC" w14:textId="77777777" w:rsidR="00246817" w:rsidRDefault="0024681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E8247" w14:textId="77777777" w:rsidR="00246817" w:rsidRDefault="00246817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004BF705" w14:textId="77777777" w:rsidR="00246817" w:rsidRDefault="00246817" w:rsidP="00623FF6">
      <w:pPr>
        <w:spacing w:before="40" w:after="40" w:line="192" w:lineRule="auto"/>
        <w:ind w:right="57"/>
      </w:pPr>
    </w:p>
    <w:p w14:paraId="51C5EC68" w14:textId="77777777" w:rsidR="00246817" w:rsidRDefault="00246817" w:rsidP="006D4098">
      <w:pPr>
        <w:pStyle w:val="Heading1"/>
        <w:spacing w:line="360" w:lineRule="auto"/>
      </w:pPr>
      <w:r>
        <w:t>LINIA 201</w:t>
      </w:r>
    </w:p>
    <w:p w14:paraId="310B3092" w14:textId="77777777" w:rsidR="00246817" w:rsidRDefault="00246817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246817" w14:paraId="71B6534C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312E7" w14:textId="77777777" w:rsidR="00246817" w:rsidRDefault="00246817" w:rsidP="0024681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8F4C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3F787" w14:textId="77777777" w:rsidR="00246817" w:rsidRPr="00C937B4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991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1B0DA15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2415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axa staţiei </w:t>
            </w:r>
          </w:p>
          <w:p w14:paraId="0CC0B6A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maca-</w:t>
            </w:r>
          </w:p>
          <w:p w14:paraId="582C638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zul extrem</w:t>
            </w:r>
          </w:p>
          <w:p w14:paraId="39F2649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8EF8F" w14:textId="77777777" w:rsidR="00246817" w:rsidRPr="00C937B4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937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B157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723C" w14:textId="77777777" w:rsidR="00246817" w:rsidRPr="00C937B4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2593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2F5527CA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67827" w14:textId="77777777" w:rsidR="00246817" w:rsidRDefault="00246817" w:rsidP="0024681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C5F9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BDB39" w14:textId="77777777" w:rsidR="00246817" w:rsidRPr="00C937B4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622D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0892E21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7E28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1BAE11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8F23C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1D65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7B832" w14:textId="77777777" w:rsidR="00246817" w:rsidRPr="00C937B4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216D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B2937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D1166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şi 10.</w:t>
            </w:r>
          </w:p>
        </w:tc>
      </w:tr>
      <w:tr w:rsidR="00246817" w14:paraId="0B803212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36F6" w14:textId="77777777" w:rsidR="00246817" w:rsidRDefault="00246817" w:rsidP="0024681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D7F9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59ACD" w14:textId="77777777" w:rsidR="00246817" w:rsidRPr="00C937B4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0928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2702EA2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16E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421D7B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C5C1F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6DB4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79168" w14:textId="77777777" w:rsidR="00246817" w:rsidRPr="00C937B4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20F5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50C4085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</w:tbl>
    <w:p w14:paraId="500D8ED1" w14:textId="77777777" w:rsidR="00246817" w:rsidRPr="003012FC" w:rsidRDefault="00246817">
      <w:pPr>
        <w:spacing w:before="40" w:after="40" w:line="192" w:lineRule="auto"/>
        <w:ind w:right="57"/>
      </w:pPr>
    </w:p>
    <w:p w14:paraId="6DA5A058" w14:textId="77777777" w:rsidR="00246817" w:rsidRDefault="00246817" w:rsidP="00C53936">
      <w:pPr>
        <w:pStyle w:val="Heading1"/>
        <w:spacing w:line="360" w:lineRule="auto"/>
      </w:pPr>
      <w:r>
        <w:t>LINIA 202 A</w:t>
      </w:r>
    </w:p>
    <w:p w14:paraId="060553EC" w14:textId="77777777" w:rsidR="00246817" w:rsidRDefault="00246817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246817" w14:paraId="7F448872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13345" w14:textId="77777777" w:rsidR="00246817" w:rsidRDefault="00246817" w:rsidP="0024681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89D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C407D" w14:textId="77777777" w:rsidR="00246817" w:rsidRPr="00874940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2D74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9666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1CCB672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1DB53" w14:textId="77777777" w:rsidR="00246817" w:rsidRPr="0048429E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429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7DEE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F6FBB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E1FB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1D, 2D şi 3D.</w:t>
            </w:r>
          </w:p>
        </w:tc>
      </w:tr>
      <w:tr w:rsidR="00246817" w14:paraId="7166B493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3881C" w14:textId="77777777" w:rsidR="00246817" w:rsidRDefault="00246817" w:rsidP="0024681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560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69C7E" w14:textId="77777777" w:rsidR="00246817" w:rsidRPr="00874940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E7D0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DEC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2FCBE" w14:textId="77777777" w:rsidR="00246817" w:rsidRPr="0048429E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6ED8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3FCB0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1A3E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 abătută Cap Y.</w:t>
            </w:r>
          </w:p>
          <w:p w14:paraId="1B59EF6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42CAB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246817" w:rsidRPr="00743905" w14:paraId="1060851E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A6829" w14:textId="77777777" w:rsidR="00246817" w:rsidRPr="00743905" w:rsidRDefault="00246817" w:rsidP="0024681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AB101" w14:textId="77777777" w:rsidR="00246817" w:rsidRPr="00743905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3+200</w:t>
            </w:r>
          </w:p>
          <w:p w14:paraId="33955179" w14:textId="77777777" w:rsidR="00246817" w:rsidRPr="00743905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36E32" w14:textId="77777777" w:rsidR="00246817" w:rsidRPr="00743905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72278" w14:textId="77777777" w:rsidR="00246817" w:rsidRPr="00743905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4A42392D" w14:textId="77777777" w:rsidR="00246817" w:rsidRPr="00743905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</w:t>
            </w:r>
          </w:p>
          <w:p w14:paraId="69984D2F" w14:textId="77777777" w:rsidR="00246817" w:rsidRPr="00743905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5D directă, cuprinsă între </w:t>
            </w:r>
          </w:p>
          <w:p w14:paraId="12D5FC1D" w14:textId="77777777" w:rsidR="00246817" w:rsidRPr="00743905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T.D.J. 64 / 72 şi </w:t>
            </w:r>
          </w:p>
          <w:p w14:paraId="36359790" w14:textId="77777777" w:rsidR="00246817" w:rsidRPr="00743905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3D8A" w14:textId="77777777" w:rsidR="00246817" w:rsidRPr="00743905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9A2E2" w14:textId="77777777" w:rsidR="00246817" w:rsidRPr="00743905" w:rsidRDefault="00246817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AAA72" w14:textId="77777777" w:rsidR="00246817" w:rsidRPr="00743905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991F0" w14:textId="77777777" w:rsidR="00246817" w:rsidRPr="00743905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05258" w14:textId="77777777" w:rsidR="00246817" w:rsidRPr="00743905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7DA3CF9C" w14:textId="77777777" w:rsidR="00246817" w:rsidRPr="00743905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Staţie paralelogram.</w:t>
            </w:r>
          </w:p>
        </w:tc>
      </w:tr>
      <w:tr w:rsidR="00246817" w:rsidRPr="00743905" w14:paraId="525A441D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F83AC" w14:textId="77777777" w:rsidR="00246817" w:rsidRPr="00743905" w:rsidRDefault="00246817" w:rsidP="0024681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4B07" w14:textId="77777777" w:rsidR="00246817" w:rsidRPr="00743905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A3AD0" w14:textId="77777777" w:rsidR="00246817" w:rsidRPr="00743905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F0D4A" w14:textId="77777777" w:rsidR="00246817" w:rsidRPr="00743905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2C2D8D8D" w14:textId="77777777" w:rsidR="00246817" w:rsidRPr="00743905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3D </w:t>
            </w:r>
          </w:p>
          <w:p w14:paraId="6A9C2081" w14:textId="77777777" w:rsidR="00246817" w:rsidRPr="00743905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7DD3E" w14:textId="77777777" w:rsidR="00246817" w:rsidRPr="00743905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170F47FA" w14:textId="77777777" w:rsidR="00246817" w:rsidRPr="00743905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8FAFE" w14:textId="77777777" w:rsidR="00246817" w:rsidRPr="00743905" w:rsidRDefault="00246817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1C375" w14:textId="77777777" w:rsidR="00246817" w:rsidRPr="00743905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42988" w14:textId="77777777" w:rsidR="00246817" w:rsidRPr="00743905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A31EF" w14:textId="77777777" w:rsidR="00246817" w:rsidRPr="00743905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43905" w14:paraId="3B3AC723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DF67" w14:textId="77777777" w:rsidR="00246817" w:rsidRPr="00743905" w:rsidRDefault="00246817" w:rsidP="0024681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E6E94" w14:textId="77777777" w:rsidR="00246817" w:rsidRPr="00743905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4D67E" w14:textId="77777777" w:rsidR="00246817" w:rsidRPr="00743905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787D" w14:textId="77777777" w:rsidR="00246817" w:rsidRPr="00743905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65FC2FA5" w14:textId="77777777" w:rsidR="00246817" w:rsidRPr="00743905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5D, </w:t>
            </w:r>
          </w:p>
          <w:p w14:paraId="16BCBDC9" w14:textId="77777777" w:rsidR="00246817" w:rsidRPr="00743905" w:rsidRDefault="0024681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990A0" w14:textId="77777777" w:rsidR="00246817" w:rsidRPr="00743905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0CBE2458" w14:textId="77777777" w:rsidR="00246817" w:rsidRPr="00743905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4EBC1" w14:textId="77777777" w:rsidR="00246817" w:rsidRPr="00743905" w:rsidRDefault="00246817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53644" w14:textId="77777777" w:rsidR="00246817" w:rsidRPr="00743905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7896" w14:textId="77777777" w:rsidR="00246817" w:rsidRPr="00743905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00F0" w14:textId="77777777" w:rsidR="00246817" w:rsidRPr="00743905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58F65C49" w14:textId="77777777" w:rsidR="00246817" w:rsidRDefault="00246817">
      <w:pPr>
        <w:spacing w:before="40" w:after="40" w:line="192" w:lineRule="auto"/>
        <w:ind w:right="57"/>
        <w:rPr>
          <w:sz w:val="20"/>
        </w:rPr>
      </w:pPr>
    </w:p>
    <w:p w14:paraId="292CB6E9" w14:textId="77777777" w:rsidR="00246817" w:rsidRDefault="00246817" w:rsidP="002A4CB1">
      <w:pPr>
        <w:pStyle w:val="Heading1"/>
        <w:spacing w:line="360" w:lineRule="auto"/>
      </w:pPr>
      <w:r>
        <w:t>LINIA 203</w:t>
      </w:r>
    </w:p>
    <w:p w14:paraId="3371C0C4" w14:textId="77777777" w:rsidR="00246817" w:rsidRDefault="00246817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246817" w:rsidRPr="007126D7" w14:paraId="0C41B9D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CFAEB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2C96F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68CC8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385E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48A415E8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2F3C" w14:textId="77777777" w:rsidR="00246817" w:rsidRDefault="00246817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61C5F559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24E66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64439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3F5C8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8D78B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246817" w:rsidRPr="007126D7" w14:paraId="59B9B66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2B4AF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A8008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E804F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D228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29E267F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C31A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67CA686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3236F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33D22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CF2BB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8BE4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126D7" w14:paraId="7209D068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DE10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1ED71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128EFBE5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22CC7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C84B1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075B4F33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A0349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CE45C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52ED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6F5BD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E0A8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375F591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F5A9B70" w14:textId="77777777" w:rsidR="00246817" w:rsidRPr="00744E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126D7" w14:paraId="6F14F80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D12E0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A0733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0992F1B1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ED5AF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8983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73A4DA5C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9EDD7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612AC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7017C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0EA50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9A0B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7570896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0F12B3F" w14:textId="77777777" w:rsidR="00246817" w:rsidRPr="00744E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126D7" w14:paraId="7B2DBAB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C5DB2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322D8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06FCA69E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0AF53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2D84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144FB619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8731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3FC9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FEBD1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69D0D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3B35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FA32217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05F82E7" w14:textId="77777777" w:rsidR="00246817" w:rsidRPr="008F5A6B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126D7" w14:paraId="271B044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221A2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0FB39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17A29C77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94424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7FAC8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047CC578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034FB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575A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CED30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42DF2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358C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FB1CF84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372D325" w14:textId="77777777" w:rsidR="00246817" w:rsidRPr="00744E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126D7" w14:paraId="3EFE3FC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F65AA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C171A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59BF334F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4913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1C8B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3573D4A4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170BE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F08B5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DDFDE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238DD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C61B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20E2F0D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5300A0C" w14:textId="77777777" w:rsidR="00246817" w:rsidRPr="00744E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126D7" w14:paraId="01D7AF6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ACAF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902A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2E3265E3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B8C01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6FAB3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3ABC73ED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82F33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7AB24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D6855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86011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A482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ED03560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49C78EC" w14:textId="77777777" w:rsidR="00246817" w:rsidRPr="00744E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126D7" w14:paraId="0B4606A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1E38E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9B3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248+500</w:t>
            </w:r>
          </w:p>
          <w:p w14:paraId="6CD5D17C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249+300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279B5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3F1BD" w14:textId="77777777" w:rsidR="00246817" w:rsidRPr="007126D7" w:rsidRDefault="00246817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60ADC975" w14:textId="77777777" w:rsidR="00246817" w:rsidRPr="007126D7" w:rsidRDefault="00246817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679A1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4CD16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C964B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E71CB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05B9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126D7" w14:paraId="63E6A72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9C588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BA0DD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7777096F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1EEA5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D0B94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12520C3A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BD047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23160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CF3D5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328EB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580A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CD4A8B6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5590A23" w14:textId="77777777" w:rsidR="00246817" w:rsidRPr="00744E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126D7" w14:paraId="63C600E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72CC1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CBAB0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2042ABDC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DA10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558B3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7628B067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5668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39857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8232A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9C8C4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7DE1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59119B6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A943BC6" w14:textId="77777777" w:rsidR="00246817" w:rsidRPr="00744E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126D7" w14:paraId="1B64279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DA64A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12ED7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00EEAC4D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4B04E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923A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4A82A3F8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94653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BA0D6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624E9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2B92A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654C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62F2BF0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AB56156" w14:textId="77777777" w:rsidR="00246817" w:rsidRPr="00744E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126D7" w14:paraId="163DA38E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E9AF3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B3BB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444F8505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EF5F8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F0D2E" w14:textId="77777777" w:rsidR="00246817" w:rsidRPr="007126D7" w:rsidRDefault="00246817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2A494846" w14:textId="77777777" w:rsidR="00246817" w:rsidRPr="007126D7" w:rsidRDefault="00246817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65F7F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A8292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00969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5C9F9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2449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126D7" w14:paraId="4D5C961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8447E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881AC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42036C8A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7C7CC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89288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26CA58CE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91CE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63CD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92C2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EC384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F6AC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600649A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8206201" w14:textId="77777777" w:rsidR="00246817" w:rsidRPr="00744E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126D7" w14:paraId="2EFE578B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675AC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D43B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04EBA39E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9999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5B12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94FAF3D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267A4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EC60F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123B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520BF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62BE1" w14:textId="77777777" w:rsidR="00246817" w:rsidRPr="00F13EC0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126D7" w14:paraId="26B4C420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12C43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EC19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725D21F8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0B58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930AC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482CFA25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5381C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63569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BA933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70DBE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6E5C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3DAB0A8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7B7F167" w14:textId="77777777" w:rsidR="00246817" w:rsidRPr="00744E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126D7" w14:paraId="5A714938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4D2F1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D6728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715B29E4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31127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5F2C9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38FFF41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05294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CDC3F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A26B1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B2AEC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A525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B2491D7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4FBC995" w14:textId="77777777" w:rsidR="00246817" w:rsidRPr="00744E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126D7" w14:paraId="3CB3BCEF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2DF5B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F831F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002606AB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A8FC2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9E3D0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60357EB9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B6914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B175C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BD7E6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66439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DE7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3262318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91D1B7A" w14:textId="77777777" w:rsidR="00246817" w:rsidRPr="00744E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126D7" w14:paraId="0A2602A3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FDB5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8DD46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501D9C12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94FFC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E2A2C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2824B998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0CD5E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35E1F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EB655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5CA5F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1832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F60D3BE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0A80DCB" w14:textId="77777777" w:rsidR="00246817" w:rsidRPr="00744E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126D7" w14:paraId="44146054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FCB2E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284B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478B4F8E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7CF08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E3494" w14:textId="77777777" w:rsidR="00246817" w:rsidRPr="007126D7" w:rsidRDefault="00246817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C440754" w14:textId="77777777" w:rsidR="00246817" w:rsidRPr="007126D7" w:rsidRDefault="00246817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9FB35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6E3FC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5428B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69C0D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D522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126D7" w14:paraId="4E0AE31A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05406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45E64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617F6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3F51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3F53BF26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0AD8DB8A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B0298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704F434E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2BD5E91E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485CFF63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32BE4A7D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C68DD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FBCC1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9031D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968EB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126D7" w14:paraId="6A2C4E3D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2D39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E8FD8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1046C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36A7D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425933A6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330E" w14:textId="77777777" w:rsidR="00246817" w:rsidRPr="007126D7" w:rsidRDefault="00246817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0EF6926E" w14:textId="77777777" w:rsidR="00246817" w:rsidRPr="007126D7" w:rsidRDefault="00246817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245C40A2" w14:textId="77777777" w:rsidR="00246817" w:rsidRPr="007126D7" w:rsidRDefault="00246817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022842F3" w14:textId="77777777" w:rsidR="00246817" w:rsidRPr="007126D7" w:rsidRDefault="00246817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D0B50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7EE41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1D90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F12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24EE6F30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246817" w:rsidRPr="007126D7" w14:paraId="08D61436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7724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17904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C7F98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7CED9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5377327F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91FE9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0AA9E51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32C68D1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061F1D6C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873F3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52891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1FCBE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9FC7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71702E0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246817" w:rsidRPr="007126D7" w14:paraId="5A9B1CD6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1FE03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A7AE0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8CFA6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2D8EB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5EA85908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C617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07E32E9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317EA76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62E9DB4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408D6AF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0C4C4B9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65FD720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470BF532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A4EAA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89EE1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416C0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984A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5424699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246817" w:rsidRPr="007126D7" w14:paraId="449DA05A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E35B7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68D3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53B19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8FCC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24B56DA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5F3D5F7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414F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7626606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CA96E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B75A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2E217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89D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126D7" w14:paraId="637D37C2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D77F5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FD4FB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A9F70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36813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3AEC7952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6FF28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5621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01D7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6996F9CD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A27AE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21DE" w14:textId="77777777" w:rsidR="00246817" w:rsidRDefault="00246817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640D0B73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126D7" w14:paraId="379A07D8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0E66A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61A6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01C8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845C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1808A66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1EE4741E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6D4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78390AF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3F66D0C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6664C998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C1DB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7CF2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7717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F6D1F" w14:textId="77777777" w:rsidR="00246817" w:rsidRDefault="00246817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246817" w:rsidRPr="007126D7" w14:paraId="3855329C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AB2F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E904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18C2081C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DE2DA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A661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365FA145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A993B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512A6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93635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1692C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C6F43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126D7" w14:paraId="0DC222C5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35946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49AA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5CAE2321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68BBF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BE14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67EF025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Valea Mărului – </w:t>
            </w:r>
          </w:p>
          <w:p w14:paraId="5738B1DE" w14:textId="77777777" w:rsidR="00246817" w:rsidRPr="00F87E98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86B0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7DD23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B6155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1B6A6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BDB2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246817" w:rsidRPr="007126D7" w14:paraId="6B571F90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C8F85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AC4BF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AAEB9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DD927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1A10A73B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0BEC31CB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EE46D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2ACE25D5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E1626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48B5F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6DA3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1F3EB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126D7" w14:paraId="16313FD4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2C310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1F81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2AF70B1B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1DD9A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522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0F0EBF7E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4EFC8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FAF89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DF97B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ADF0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5AA40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126D7" w14:paraId="4A87337D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A751D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BD637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DF6A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9A69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35986AC3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492A8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0C5F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69471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99D86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CFBDE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246817" w:rsidRPr="007126D7" w14:paraId="3A158357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F12F5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724F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40F1B0AF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3EFB6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FCD30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FB3DB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3B77E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33C03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ED65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D1F46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126D7" w14:paraId="4186AC42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824F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00B83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648E7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951E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07983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279B8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6D99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D53B0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036E5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126D7" w14:paraId="510B6A96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B3B3D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C7625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1AE6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D9889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14D19557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EEB7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4C098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D4017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1BF08707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D4C2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6FFAD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126D7" w14:paraId="030BF331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4D50F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E6EBF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8E78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57FD0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30F52FD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49385C49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943EC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F81B0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0552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568BE019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F998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263E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126D7" w14:paraId="3F395F4F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D4A08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E0DB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028B9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730E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16BCC75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63384D3D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807F0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52F72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9F72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175BF36E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68F63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7AD4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458FF86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246817" w:rsidRPr="007126D7" w14:paraId="5CD83792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A3604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6E289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D8C9E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642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0B666B4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732E7774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99639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4F6EC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C35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2AA04B35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1FF3A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3F24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126D7" w14:paraId="206B1CCD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C0AA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437CA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D07F1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66DF0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5B144B4E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9D53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0C966034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55299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EC221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A19EC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1337A" w14:textId="77777777" w:rsidR="00246817" w:rsidRPr="007126D7" w:rsidRDefault="00246817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79008BE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503DE12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246817" w:rsidRPr="007126D7" w14:paraId="24BEC300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AA28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9786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9C51A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B2C9E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057B8FC1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6973B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4B482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DC5A8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47D1F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0E5DB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126D7" w14:paraId="10AF7933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B9291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2AE0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392+200</w:t>
            </w:r>
          </w:p>
          <w:p w14:paraId="3C1B04DB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402+292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615F4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80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52E05" w14:textId="77777777" w:rsidR="00246817" w:rsidRPr="007126D7" w:rsidRDefault="00246817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Ax. </w:t>
            </w:r>
            <w:r w:rsidRPr="007126D7">
              <w:rPr>
                <w:b/>
                <w:bCs/>
                <w:color w:val="000000"/>
                <w:sz w:val="20"/>
              </w:rPr>
              <w:t>St. Sibiu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105363BD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Ax. St Ocna Sibiului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0F0B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BFA7A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50039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665BE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A1E76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246817" w:rsidRPr="007126D7" w14:paraId="5EC8424C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5552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B02A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4102A986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E4B21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4F578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9FD8B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0AE90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5A7D3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1781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67F23" w14:textId="77777777" w:rsidR="00246817" w:rsidRPr="007126D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246817" w:rsidRPr="007126D7" w14:paraId="0459DD63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43C9E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5F8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057B87A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EC6D6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EE50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5C703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0AD22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ED2AE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55B8A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5A09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345D8F9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46817" w:rsidRPr="007126D7" w14:paraId="577386EF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ED06C" w14:textId="77777777" w:rsidR="00246817" w:rsidRPr="007126D7" w:rsidRDefault="00246817" w:rsidP="0024681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E6E3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0337098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62A54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2DCF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6924CC38" w14:textId="77777777" w:rsidR="00246817" w:rsidRPr="00037854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43BB794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87914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9B767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DBAAA" w14:textId="77777777" w:rsidR="00246817" w:rsidRPr="007126D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EFA34" w14:textId="77777777" w:rsidR="00246817" w:rsidRPr="007126D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16CB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060C675A" w14:textId="77777777" w:rsidR="00246817" w:rsidRDefault="00246817" w:rsidP="000039F1">
      <w:pPr>
        <w:spacing w:before="40" w:after="40" w:line="192" w:lineRule="auto"/>
        <w:ind w:right="57"/>
        <w:rPr>
          <w:sz w:val="20"/>
        </w:rPr>
      </w:pPr>
    </w:p>
    <w:p w14:paraId="5E6DCD87" w14:textId="77777777" w:rsidR="00246817" w:rsidRDefault="00246817" w:rsidP="00D0730E">
      <w:pPr>
        <w:pStyle w:val="Heading1"/>
        <w:spacing w:line="360" w:lineRule="auto"/>
      </w:pPr>
      <w:r>
        <w:t xml:space="preserve">LINIA 204 </w:t>
      </w:r>
    </w:p>
    <w:p w14:paraId="3572AFE7" w14:textId="77777777" w:rsidR="00246817" w:rsidRDefault="00246817" w:rsidP="0055419D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BĂBENI - ALUNU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246817" w14:paraId="170FFAA8" w14:textId="77777777">
        <w:trPr>
          <w:cantSplit/>
          <w:trHeight w:val="17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2EE10" w14:textId="77777777" w:rsidR="00246817" w:rsidRDefault="00246817" w:rsidP="0024681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397AE" w14:textId="77777777" w:rsidR="00246817" w:rsidRDefault="0024681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1+150</w:t>
            </w:r>
          </w:p>
          <w:p w14:paraId="42DECD12" w14:textId="77777777" w:rsidR="00246817" w:rsidRDefault="0024681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40+125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E03BA" w14:textId="77777777" w:rsidR="00246817" w:rsidRPr="004467F9" w:rsidRDefault="0024681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EEC2" w14:textId="77777777" w:rsidR="00246817" w:rsidRDefault="0024681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Băbeni -</w:t>
            </w:r>
          </w:p>
          <w:p w14:paraId="0C814971" w14:textId="77777777" w:rsidR="00246817" w:rsidRDefault="0024681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Alunu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B3A08" w14:textId="77777777" w:rsidR="00246817" w:rsidRDefault="0024681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E37C6" w14:textId="77777777" w:rsidR="00246817" w:rsidRPr="00D2006A" w:rsidRDefault="0024681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E6BDD" w14:textId="77777777" w:rsidR="00246817" w:rsidRDefault="0024681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CDB52" w14:textId="77777777" w:rsidR="00246817" w:rsidRPr="004467F9" w:rsidRDefault="0024681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6B10D" w14:textId="77777777" w:rsidR="00246817" w:rsidRPr="007126D7" w:rsidRDefault="00246817">
            <w:pPr>
              <w:spacing w:before="40" w:after="40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5833EE1" w14:textId="77777777" w:rsidR="00246817" w:rsidRDefault="00246817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261588A7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FCC5B" w14:textId="77777777" w:rsidR="00246817" w:rsidRDefault="00246817" w:rsidP="0024681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FAA49" w14:textId="77777777" w:rsidR="00246817" w:rsidRDefault="0024681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46339" w14:textId="77777777" w:rsidR="00246817" w:rsidRPr="004467F9" w:rsidRDefault="0024681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F5E19" w14:textId="77777777" w:rsidR="00246817" w:rsidRDefault="0024681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Băbeni</w:t>
            </w:r>
          </w:p>
          <w:p w14:paraId="78F99722" w14:textId="77777777" w:rsidR="00246817" w:rsidRDefault="0024681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4 - 6 </w:t>
            </w:r>
          </w:p>
          <w:p w14:paraId="1A27DA15" w14:textId="77777777" w:rsidR="00246817" w:rsidRDefault="0024681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60C4F" w14:textId="77777777" w:rsidR="00246817" w:rsidRDefault="0024681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axa staţiei </w:t>
            </w:r>
          </w:p>
          <w:p w14:paraId="6572DA69" w14:textId="77777777" w:rsidR="00246817" w:rsidRDefault="0024681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marca de siguran-ţă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1D254" w14:textId="77777777" w:rsidR="00246817" w:rsidRPr="00D2006A" w:rsidRDefault="0024681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2006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E8E5F" w14:textId="77777777" w:rsidR="00246817" w:rsidRDefault="0024681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8B2A5" w14:textId="77777777" w:rsidR="00246817" w:rsidRPr="004467F9" w:rsidRDefault="0024681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A5682" w14:textId="77777777" w:rsidR="00246817" w:rsidRDefault="00246817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</w:p>
        </w:tc>
      </w:tr>
      <w:tr w:rsidR="00246817" w14:paraId="38156314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36D3" w14:textId="77777777" w:rsidR="00246817" w:rsidRDefault="00246817" w:rsidP="0024681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C136B" w14:textId="77777777" w:rsidR="00246817" w:rsidRDefault="0024681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  <w:p w14:paraId="2811D6C0" w14:textId="77777777" w:rsidR="00246817" w:rsidRDefault="0024681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84649" w14:textId="77777777" w:rsidR="00246817" w:rsidRPr="004467F9" w:rsidRDefault="0024681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D43BF" w14:textId="77777777" w:rsidR="00246817" w:rsidRDefault="0024681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Popești -</w:t>
            </w:r>
          </w:p>
          <w:p w14:paraId="0AFCDF71" w14:textId="77777777" w:rsidR="00246817" w:rsidRDefault="00246817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Berbeşti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98A4" w14:textId="77777777" w:rsidR="00246817" w:rsidRDefault="0024681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093F6" w14:textId="77777777" w:rsidR="00246817" w:rsidRPr="00D2006A" w:rsidRDefault="0024681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909AD" w14:textId="77777777" w:rsidR="00246817" w:rsidRDefault="0024681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50C5D" w14:textId="77777777" w:rsidR="00246817" w:rsidRPr="004467F9" w:rsidRDefault="0024681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80F71" w14:textId="77777777" w:rsidR="00246817" w:rsidRDefault="00246817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Trenurile circulă numai la lumina zilei.</w:t>
            </w:r>
          </w:p>
        </w:tc>
      </w:tr>
      <w:tr w:rsidR="00246817" w14:paraId="5A7FB53B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6C7DD" w14:textId="77777777" w:rsidR="00246817" w:rsidRDefault="00246817" w:rsidP="0024681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E3BB4" w14:textId="77777777" w:rsidR="00246817" w:rsidRDefault="0024681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56119" w14:textId="77777777" w:rsidR="00246817" w:rsidRDefault="0024681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AEDE6" w14:textId="77777777" w:rsidR="00246817" w:rsidRPr="00BF74BF" w:rsidRDefault="00246817">
            <w:pPr>
              <w:spacing w:before="40" w:after="40"/>
              <w:ind w:left="5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St. Berbeşti linia 1 primiri – expedieri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56705" w14:textId="77777777" w:rsidR="00246817" w:rsidRDefault="0024681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5AE1C30" w14:textId="77777777" w:rsidR="00246817" w:rsidRDefault="00246817" w:rsidP="00BF74BF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C0A18" w14:textId="77777777" w:rsidR="00246817" w:rsidRPr="00D2006A" w:rsidRDefault="0024681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C1E72" w14:textId="77777777" w:rsidR="00246817" w:rsidRDefault="00246817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8F28C" w14:textId="77777777" w:rsidR="00246817" w:rsidRPr="004467F9" w:rsidRDefault="00246817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DDDB9" w14:textId="77777777" w:rsidR="00246817" w:rsidRDefault="00246817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</w:p>
        </w:tc>
      </w:tr>
    </w:tbl>
    <w:p w14:paraId="70588D05" w14:textId="77777777" w:rsidR="00246817" w:rsidRDefault="00246817">
      <w:pPr>
        <w:spacing w:before="40" w:after="40" w:line="192" w:lineRule="auto"/>
        <w:ind w:right="57"/>
        <w:rPr>
          <w:sz w:val="20"/>
        </w:rPr>
      </w:pPr>
    </w:p>
    <w:p w14:paraId="59B723E0" w14:textId="77777777" w:rsidR="00246817" w:rsidRDefault="00246817" w:rsidP="005B00A7">
      <w:pPr>
        <w:pStyle w:val="Heading1"/>
        <w:spacing w:line="360" w:lineRule="auto"/>
      </w:pPr>
      <w:r>
        <w:t>LINIA 218</w:t>
      </w:r>
    </w:p>
    <w:p w14:paraId="61E827C2" w14:textId="77777777" w:rsidR="00246817" w:rsidRDefault="00246817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246817" w14:paraId="400B8F2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A2016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DA0F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50DAE" w14:textId="77777777" w:rsidR="00246817" w:rsidRPr="00CF787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A9FE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Timişoara Nord</w:t>
            </w:r>
          </w:p>
          <w:p w14:paraId="20555D0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D9B0D" w14:textId="77777777" w:rsidR="00246817" w:rsidRPr="00465A9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toată</w:t>
            </w:r>
          </w:p>
          <w:p w14:paraId="2191F13B" w14:textId="77777777" w:rsidR="00246817" w:rsidRPr="00465A9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01E0D" w14:textId="77777777" w:rsidR="00246817" w:rsidRPr="00CF787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F787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DCCB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342D9" w14:textId="77777777" w:rsidR="00246817" w:rsidRPr="00984D7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86BC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:rsidRPr="00A8307A" w14:paraId="5C4D4A50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0A20B" w14:textId="77777777" w:rsidR="00246817" w:rsidRPr="00A75A00" w:rsidRDefault="00246817" w:rsidP="0024681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53AAA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6E37" w14:textId="77777777" w:rsidR="00246817" w:rsidRPr="00A8307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90162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1AE6D86E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9C6E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>peste sch. 11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</w:rPr>
              <w:t>51</w:t>
            </w:r>
            <w:r>
              <w:rPr>
                <w:b/>
                <w:bCs/>
                <w:sz w:val="20"/>
                <w:szCs w:val="20"/>
              </w:rPr>
              <w:t xml:space="preserve">, 97 </w:t>
            </w:r>
          </w:p>
          <w:p w14:paraId="03208F0C" w14:textId="77777777" w:rsidR="00246817" w:rsidRPr="00664FA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C6DE5" w14:textId="77777777" w:rsidR="00246817" w:rsidRPr="00A8307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8307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095F4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7F1E" w14:textId="77777777" w:rsidR="00246817" w:rsidRPr="00A8307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74B2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7B9F7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</w:rPr>
              <w:t xml:space="preserve">Peron, </w:t>
            </w:r>
          </w:p>
          <w:p w14:paraId="20A25B8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0F9EDB3C" w14:textId="77777777" w:rsidR="00246817" w:rsidRPr="00664FA3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</w:rPr>
              <w:t>Lugoj.</w:t>
            </w:r>
          </w:p>
        </w:tc>
      </w:tr>
      <w:tr w:rsidR="00246817" w:rsidRPr="00A8307A" w14:paraId="7BBF8AD0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8BDC6" w14:textId="77777777" w:rsidR="00246817" w:rsidRPr="00A75A00" w:rsidRDefault="00246817" w:rsidP="0024681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51F2F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A2823" w14:textId="77777777" w:rsidR="00246817" w:rsidRPr="00A8307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2AD4B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72EE358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4A3A7" w14:textId="77777777" w:rsidR="00246817" w:rsidRPr="00664FA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 xml:space="preserve">peste sch. </w:t>
            </w:r>
          </w:p>
          <w:p w14:paraId="5496FABC" w14:textId="77777777" w:rsidR="00246817" w:rsidRPr="00664FA3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DD98F" w14:textId="77777777" w:rsidR="00246817" w:rsidRPr="00A8307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8307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025ED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BF348" w14:textId="77777777" w:rsidR="00246817" w:rsidRPr="00A8307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0C022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77D449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6117B8A1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6612D699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246817" w:rsidRPr="00A8307A" w14:paraId="02E8FF4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D4897" w14:textId="77777777" w:rsidR="00246817" w:rsidRPr="00A75A00" w:rsidRDefault="00246817" w:rsidP="0024681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6D2F4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78520" w14:textId="77777777" w:rsidR="00246817" w:rsidRPr="003F40D2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AF616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00AFA58E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ED9ED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peste sch. 13, 17, 29, 43, 59, 63, 69, 73, 75</w:t>
            </w:r>
            <w:r>
              <w:rPr>
                <w:b/>
                <w:bCs/>
                <w:sz w:val="20"/>
              </w:rPr>
              <w:t xml:space="preserve">, </w:t>
            </w:r>
            <w:r w:rsidRPr="00A8307A">
              <w:rPr>
                <w:b/>
                <w:bCs/>
                <w:sz w:val="20"/>
              </w:rPr>
              <w:t>79</w:t>
            </w:r>
            <w:r>
              <w:rPr>
                <w:b/>
                <w:bCs/>
                <w:sz w:val="20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52C8" w14:textId="77777777" w:rsidR="00246817" w:rsidRPr="003F40D2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3F40D2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3A76F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B32ED" w14:textId="77777777" w:rsidR="00246817" w:rsidRPr="003F40D2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93A0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853FB0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246817" w:rsidRPr="00A8307A" w14:paraId="4EE1A3C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42EB" w14:textId="77777777" w:rsidR="00246817" w:rsidRPr="00A75A00" w:rsidRDefault="00246817" w:rsidP="0024681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51733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7EA99" w14:textId="77777777" w:rsidR="00246817" w:rsidRPr="003F40D2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FDF13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279DC088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F91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</w:p>
          <w:p w14:paraId="3633154F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5582" w14:textId="77777777" w:rsidR="00246817" w:rsidRPr="003F40D2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3F40D2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45F4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E606E" w14:textId="77777777" w:rsidR="00246817" w:rsidRPr="003F40D2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3E0B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C6FCEB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5 - 12, Cap X.</w:t>
            </w:r>
          </w:p>
        </w:tc>
      </w:tr>
      <w:tr w:rsidR="00246817" w:rsidRPr="00A8307A" w14:paraId="2BE96DA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5E6E9" w14:textId="77777777" w:rsidR="00246817" w:rsidRPr="00A75A00" w:rsidRDefault="00246817" w:rsidP="0024681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840A7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0F7F" w14:textId="77777777" w:rsidR="00246817" w:rsidRPr="00732832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06A41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078927C4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7501D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92E13" w14:textId="77777777" w:rsidR="00246817" w:rsidRPr="007B4F6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7B4F6A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3197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071E2" w14:textId="77777777" w:rsidR="00246817" w:rsidRPr="00732832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AEE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CC093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și de la st. Timișoara Sud, Timișoara Vest și Ronaț Triaj.</w:t>
            </w:r>
          </w:p>
          <w:p w14:paraId="4A8B7F3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9D40B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7FC7B7F7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246817" w:rsidRPr="00A8307A" w14:paraId="078E4DD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F665F" w14:textId="77777777" w:rsidR="00246817" w:rsidRPr="00A75A00" w:rsidRDefault="00246817" w:rsidP="0024681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1CC9" w14:textId="77777777" w:rsidR="00246817" w:rsidRPr="00A8307A" w:rsidRDefault="00246817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80F6D" w14:textId="77777777" w:rsidR="00246817" w:rsidRPr="00732832" w:rsidRDefault="00246817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C295" w14:textId="77777777" w:rsidR="00246817" w:rsidRPr="00A8307A" w:rsidRDefault="00246817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1EE99CE2" w14:textId="77777777" w:rsidR="00246817" w:rsidRPr="00A8307A" w:rsidRDefault="00246817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439E9" w14:textId="77777777" w:rsidR="00246817" w:rsidRDefault="00246817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59E4EC7" w14:textId="77777777" w:rsidR="00246817" w:rsidRDefault="00246817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540E570" w14:textId="77777777" w:rsidR="00246817" w:rsidRDefault="00246817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F4F92">
              <w:rPr>
                <w:b/>
                <w:bCs/>
                <w:sz w:val="18"/>
                <w:szCs w:val="18"/>
              </w:rPr>
              <w:t>13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2F4F92">
              <w:rPr>
                <w:b/>
                <w:bCs/>
                <w:sz w:val="18"/>
                <w:szCs w:val="18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CC8C" w14:textId="77777777" w:rsidR="00246817" w:rsidRPr="007B4F6A" w:rsidRDefault="00246817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A03C4" w14:textId="77777777" w:rsidR="00246817" w:rsidRPr="00A8307A" w:rsidRDefault="00246817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F63BF" w14:textId="77777777" w:rsidR="00246817" w:rsidRPr="00732832" w:rsidRDefault="00246817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285A7" w14:textId="77777777" w:rsidR="00246817" w:rsidRDefault="00246817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246817" w:rsidRPr="00A8307A" w14:paraId="66551CB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CA916" w14:textId="77777777" w:rsidR="00246817" w:rsidRPr="00A75A00" w:rsidRDefault="00246817" w:rsidP="0024681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FA07D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C99AD" w14:textId="77777777" w:rsidR="00246817" w:rsidRPr="00B2699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5983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5E56E45C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37B4F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peste sch. 1</w:t>
            </w:r>
            <w:r>
              <w:rPr>
                <w:b/>
                <w:bCs/>
                <w:sz w:val="20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E5007" w14:textId="77777777" w:rsidR="00246817" w:rsidRPr="00B2699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B26991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0FD93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CD2DD" w14:textId="77777777" w:rsidR="00246817" w:rsidRPr="00B2699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20F52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C2AEF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</w:rPr>
              <w:t>5</w:t>
            </w:r>
            <w:r>
              <w:rPr>
                <w:b/>
                <w:bCs/>
                <w:i/>
                <w:iCs/>
                <w:sz w:val="20"/>
              </w:rPr>
              <w:t xml:space="preserve"> Reșița și </w:t>
            </w:r>
          </w:p>
          <w:p w14:paraId="2FBFA621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8307A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246817" w:rsidRPr="00A8307A" w14:paraId="7020DF6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C6A4" w14:textId="77777777" w:rsidR="00246817" w:rsidRPr="00A75A00" w:rsidRDefault="00246817" w:rsidP="0024681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D7A10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094A7" w14:textId="77777777" w:rsidR="00246817" w:rsidRPr="00B2699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802A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8BFA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A6C140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4F49EFAB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C65C2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C03B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381D5" w14:textId="77777777" w:rsidR="00246817" w:rsidRPr="00B2699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89F86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467C94A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</w:rPr>
              <w:t xml:space="preserve">Vest și liniile 1 - 6 Reșița, liniile </w:t>
            </w:r>
          </w:p>
          <w:p w14:paraId="34605EC8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246817" w:rsidRPr="00A8307A" w14:paraId="3FE844A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6FD22" w14:textId="77777777" w:rsidR="00246817" w:rsidRPr="00A75A00" w:rsidRDefault="00246817" w:rsidP="0024681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9DA4B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83A06" w14:textId="77777777" w:rsidR="00246817" w:rsidRPr="00B2699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6DCA8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</w:t>
            </w:r>
            <w:r w:rsidRPr="00A8307A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C0920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D66E046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5EB6BA7D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D3E2E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2C59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D30AB" w14:textId="77777777" w:rsidR="00246817" w:rsidRPr="00B2699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0DDE6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7A2D88DB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246817" w:rsidRPr="00A8307A" w14:paraId="2762800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D8CC2" w14:textId="77777777" w:rsidR="00246817" w:rsidRPr="00A75A00" w:rsidRDefault="00246817" w:rsidP="0024681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D820" w14:textId="77777777" w:rsidR="00246817" w:rsidRPr="00A8307A" w:rsidRDefault="00246817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21D0" w14:textId="77777777" w:rsidR="00246817" w:rsidRPr="00B26991" w:rsidRDefault="00246817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2E866" w14:textId="77777777" w:rsidR="00246817" w:rsidRPr="00A8307A" w:rsidRDefault="00246817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</w:t>
            </w:r>
            <w:r w:rsidRPr="00A8307A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A87F7" w14:textId="77777777" w:rsidR="00246817" w:rsidRDefault="00246817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57EF2B0" w14:textId="77777777" w:rsidR="00246817" w:rsidRDefault="00246817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62310940" w14:textId="77777777" w:rsidR="00246817" w:rsidRDefault="00246817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CC8C0" w14:textId="77777777" w:rsidR="00246817" w:rsidRDefault="00246817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E21D3" w14:textId="77777777" w:rsidR="00246817" w:rsidRPr="00A8307A" w:rsidRDefault="00246817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47EB5" w14:textId="77777777" w:rsidR="00246817" w:rsidRPr="00B26991" w:rsidRDefault="00246817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DC489" w14:textId="77777777" w:rsidR="00246817" w:rsidRPr="00FD3B28" w:rsidRDefault="00246817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D3B28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15F9B35C" w14:textId="77777777" w:rsidR="00246817" w:rsidRDefault="00246817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D3B28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246817" w:rsidRPr="00A8307A" w14:paraId="4B60A1D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566F5" w14:textId="77777777" w:rsidR="00246817" w:rsidRPr="00A75A00" w:rsidRDefault="00246817" w:rsidP="0024681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B6824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7348C" w14:textId="77777777" w:rsidR="00246817" w:rsidRPr="00B2699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7C849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61CE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3C1AC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9D947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11A97" w14:textId="77777777" w:rsidR="00246817" w:rsidRPr="00B2699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5C342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246817" w:rsidRPr="00A8307A" w14:paraId="0156BF8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112B" w14:textId="77777777" w:rsidR="00246817" w:rsidRPr="00A75A00" w:rsidRDefault="00246817" w:rsidP="0024681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8AD1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B58DA" w14:textId="77777777" w:rsidR="00246817" w:rsidRPr="000D3BBC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C96BD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063F8796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13E7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</w:p>
          <w:p w14:paraId="38052A53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5919D" w14:textId="77777777" w:rsidR="00246817" w:rsidRPr="000D3BBC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0D3BBC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FF73F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D031C" w14:textId="77777777" w:rsidR="00246817" w:rsidRPr="000D3BBC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CE6C6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3DE3BE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246817" w:rsidRPr="00A8307A" w14:paraId="7AA79CB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EAD4" w14:textId="77777777" w:rsidR="00246817" w:rsidRPr="00A75A00" w:rsidRDefault="00246817" w:rsidP="0024681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6AE3B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6E7B8" w14:textId="77777777" w:rsidR="00246817" w:rsidRPr="009658E6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7953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64F4C2D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A5130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9550F" w14:textId="77777777" w:rsidR="00246817" w:rsidRPr="009658E6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9658E6">
              <w:rPr>
                <w:b/>
                <w:bCs/>
                <w:sz w:val="36"/>
              </w:rPr>
              <w:t>1</w:t>
            </w: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10A3F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2FF02" w14:textId="77777777" w:rsidR="00246817" w:rsidRPr="009658E6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DCDAF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F8AA3C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246817" w:rsidRPr="00A8307A" w14:paraId="18731B4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3AE96" w14:textId="77777777" w:rsidR="00246817" w:rsidRPr="00A75A00" w:rsidRDefault="00246817" w:rsidP="0024681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D7A72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F4BF7" w14:textId="77777777" w:rsidR="00246817" w:rsidRPr="00472E19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239CA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ACFEC59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AF6D0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32, 76, 78, </w:t>
            </w:r>
            <w:r>
              <w:rPr>
                <w:b/>
                <w:bCs/>
                <w:sz w:val="20"/>
              </w:rPr>
              <w:t xml:space="preserve">și </w:t>
            </w:r>
            <w:r w:rsidRPr="00A8307A">
              <w:rPr>
                <w:b/>
                <w:bCs/>
                <w:sz w:val="20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B535E" w14:textId="77777777" w:rsidR="00246817" w:rsidRPr="00472E19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472E19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A13C3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51F25" w14:textId="77777777" w:rsidR="00246817" w:rsidRPr="00472E19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8994C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4DBDB2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246817" w:rsidRPr="00A8307A" w14:paraId="0E5DCDC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A1C75" w14:textId="77777777" w:rsidR="00246817" w:rsidRPr="00A75A00" w:rsidRDefault="00246817" w:rsidP="00246817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267AE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05A60" w14:textId="77777777" w:rsidR="00246817" w:rsidRPr="00530A8D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7D863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45B51AB1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D224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80C0" w14:textId="77777777" w:rsidR="00246817" w:rsidRPr="00530A8D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530A8D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F1F23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A764E" w14:textId="77777777" w:rsidR="00246817" w:rsidRPr="00530A8D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95A17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B1F055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246817" w14:paraId="4A5A0471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B865C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E4D1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F5042" w14:textId="77777777" w:rsidR="00246817" w:rsidRPr="00CF787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6A79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66B89E8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 </w:t>
            </w:r>
          </w:p>
          <w:p w14:paraId="53A78A4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06D5B" w14:textId="77777777" w:rsidR="00246817" w:rsidRPr="00447EF5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 w:rsidRPr="00447EF5">
              <w:rPr>
                <w:b/>
                <w:bCs/>
                <w:sz w:val="18"/>
                <w:szCs w:val="18"/>
              </w:rPr>
              <w:t>peste toate apara-tele de cale din stația Ronaţ Triaj</w:t>
            </w:r>
          </w:p>
          <w:p w14:paraId="3D20124D" w14:textId="77777777" w:rsidR="00246817" w:rsidRPr="00465A9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47EF5">
              <w:rPr>
                <w:b/>
                <w:bCs/>
                <w:sz w:val="18"/>
                <w:szCs w:val="18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AF070" w14:textId="77777777" w:rsidR="00246817" w:rsidRPr="00CF787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6B1B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C4F5C" w14:textId="77777777" w:rsidR="00246817" w:rsidRPr="00984D7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D57C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4C976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3 - 8 abătute.</w:t>
            </w:r>
          </w:p>
        </w:tc>
      </w:tr>
      <w:tr w:rsidR="00246817" w14:paraId="1A1B01D3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946B4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A578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DDFA3" w14:textId="77777777" w:rsidR="00246817" w:rsidRPr="00CF787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767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28D3601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5019510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67D1D" w14:textId="77777777" w:rsidR="00246817" w:rsidRPr="00465A9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AC03E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DC3F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4CD54" w14:textId="77777777" w:rsidR="00246817" w:rsidRPr="00984D7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5D22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diagonala 2 - 4 Ronaţ Triaj Grupa A.</w:t>
            </w:r>
          </w:p>
        </w:tc>
      </w:tr>
      <w:tr w:rsidR="00246817" w14:paraId="0E180354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BA38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1C38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6A299" w14:textId="77777777" w:rsidR="00246817" w:rsidRPr="00CF787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8CD4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13E7124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400C9" w14:textId="77777777" w:rsidR="00246817" w:rsidRPr="00465A9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EE932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51C9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7EA89" w14:textId="77777777" w:rsidR="00246817" w:rsidRPr="00984D7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D5D7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A773F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3, Cap Y.</w:t>
            </w:r>
          </w:p>
        </w:tc>
      </w:tr>
      <w:tr w:rsidR="00246817" w14:paraId="7C0E99A5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5D05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68C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4E1A" w14:textId="77777777" w:rsidR="00246817" w:rsidRPr="00CF787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6F5D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54A1198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C6E1D" w14:textId="77777777" w:rsidR="00246817" w:rsidRPr="00465A9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918DD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BB75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480E2" w14:textId="77777777" w:rsidR="00246817" w:rsidRPr="00984D7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12B8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EEBFB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linia 4 abătută și </w:t>
            </w:r>
          </w:p>
          <w:p w14:paraId="733CBC3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Ronaț Triaj Grupa A. </w:t>
            </w:r>
          </w:p>
        </w:tc>
      </w:tr>
      <w:tr w:rsidR="00246817" w14:paraId="097D9293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4A59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6187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10+400</w:t>
            </w:r>
          </w:p>
          <w:p w14:paraId="78B568C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20C3C" w14:textId="77777777" w:rsidR="00246817" w:rsidRPr="00CF787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C479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01F2637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F75C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5EBB8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0EAE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17452" w14:textId="77777777" w:rsidR="00246817" w:rsidRPr="00984D7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828A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20E7F993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CD271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060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D1CBF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490B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Sânandrei</w:t>
            </w:r>
          </w:p>
          <w:p w14:paraId="11AFD72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EC36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9EE2C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305F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E769" w14:textId="77777777" w:rsidR="00246817" w:rsidRPr="00984D7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807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4DF62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Cap X.</w:t>
            </w:r>
          </w:p>
        </w:tc>
      </w:tr>
      <w:tr w:rsidR="00246817" w14:paraId="2F74E65C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E4EF8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886B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5EA3B" w14:textId="77777777" w:rsidR="00246817" w:rsidRPr="00CF787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D70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Sânandrei</w:t>
            </w:r>
          </w:p>
          <w:p w14:paraId="62208F7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A2DA" w14:textId="77777777" w:rsidR="00246817" w:rsidRPr="00465A9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diag. </w:t>
            </w:r>
          </w:p>
          <w:p w14:paraId="6FCD4302" w14:textId="77777777" w:rsidR="00246817" w:rsidRPr="00465A9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09E4F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61CD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F2F0" w14:textId="77777777" w:rsidR="00246817" w:rsidRPr="00984D7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0E00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FFCD5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linia 4 abătută. </w:t>
            </w:r>
          </w:p>
        </w:tc>
      </w:tr>
      <w:tr w:rsidR="00246817" w14:paraId="08F0882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61EE8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C68B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16+050</w:t>
            </w:r>
          </w:p>
          <w:p w14:paraId="2FD95A4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8C83B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65DF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Sânandrei -</w:t>
            </w:r>
          </w:p>
          <w:p w14:paraId="50E0BBF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761F2" w14:textId="77777777" w:rsidR="00246817" w:rsidRPr="00465A9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566BE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35B1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A79EA" w14:textId="77777777" w:rsidR="00246817" w:rsidRPr="00984D7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3E9E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246817" w14:paraId="13B8159F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4F09B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F1E0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19+700</w:t>
            </w:r>
          </w:p>
          <w:p w14:paraId="211F194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A925D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DC92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Băile Calacea, </w:t>
            </w:r>
            <w:r>
              <w:rPr>
                <w:b/>
                <w:bCs/>
                <w:sz w:val="20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A04E8" w14:textId="77777777" w:rsidR="00246817" w:rsidRPr="00465A9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ECCF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B815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DACAA" w14:textId="77777777" w:rsidR="00246817" w:rsidRPr="00984D7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5E03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de viteză semnalizată în trepte</w:t>
            </w:r>
          </w:p>
        </w:tc>
      </w:tr>
      <w:tr w:rsidR="00246817" w14:paraId="60CE6442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349B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8D6DC" w14:textId="77777777" w:rsidR="00246817" w:rsidRDefault="0024681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20+600</w:t>
            </w:r>
          </w:p>
          <w:p w14:paraId="4C679CEE" w14:textId="77777777" w:rsidR="00246817" w:rsidRDefault="0024681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C2ECD" w14:textId="77777777" w:rsidR="00246817" w:rsidRDefault="00246817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C4E3C" w14:textId="77777777" w:rsidR="00246817" w:rsidRDefault="00246817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0C85" w14:textId="77777777" w:rsidR="00246817" w:rsidRPr="00465A98" w:rsidRDefault="0024681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7110D" w14:textId="77777777" w:rsidR="00246817" w:rsidRDefault="00246817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E52F" w14:textId="77777777" w:rsidR="00246817" w:rsidRDefault="0024681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5FE2A" w14:textId="77777777" w:rsidR="00246817" w:rsidRPr="00984D71" w:rsidRDefault="00246817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44CAC" w14:textId="77777777" w:rsidR="00246817" w:rsidRDefault="00246817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1403042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928E4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2A8C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13D4B" w14:textId="77777777" w:rsidR="00246817" w:rsidRPr="00CF787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95B2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A0EFA" w14:textId="77777777" w:rsidR="00246817" w:rsidRPr="00465A9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D6EC0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A51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098E9" w14:textId="77777777" w:rsidR="00246817" w:rsidRPr="00984D7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6DA8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DACD4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abătută Cap X.</w:t>
            </w:r>
          </w:p>
        </w:tc>
      </w:tr>
      <w:tr w:rsidR="00246817" w14:paraId="13857A6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0556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A4C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E861D" w14:textId="77777777" w:rsidR="00246817" w:rsidRPr="00CF787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BF13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 Calacea</w:t>
            </w:r>
          </w:p>
          <w:p w14:paraId="5D42577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1A9A6" w14:textId="77777777" w:rsidR="00246817" w:rsidRPr="00465A9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diag. </w:t>
            </w:r>
          </w:p>
          <w:p w14:paraId="07761B1A" w14:textId="77777777" w:rsidR="00246817" w:rsidRPr="00465A9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A6718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FBD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D45F" w14:textId="77777777" w:rsidR="00246817" w:rsidRPr="00984D7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E30F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29D96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246817" w14:paraId="7BAD5DC2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5167D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69D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25+100</w:t>
            </w:r>
          </w:p>
          <w:p w14:paraId="5AE4377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FC398" w14:textId="77777777" w:rsidR="00246817" w:rsidRPr="00CF787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F540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Băile Calacea -Orțișoara și </w:t>
            </w:r>
          </w:p>
          <w:p w14:paraId="20F7075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3FE0FCA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88188" w14:textId="77777777" w:rsidR="00246817" w:rsidRPr="00465A9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E1E77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38FD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16E43" w14:textId="77777777" w:rsidR="00246817" w:rsidRPr="00984D7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FEDA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</w:rPr>
              <w:br/>
              <w:t>Podețe provizorii.</w:t>
            </w:r>
          </w:p>
        </w:tc>
      </w:tr>
      <w:tr w:rsidR="00246817" w14:paraId="2BD822EF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2D4EF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FBF9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62434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7ADA3" w14:textId="77777777" w:rsidR="00246817" w:rsidRDefault="00246817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6C7D42BE" w14:textId="77777777" w:rsidR="00246817" w:rsidRDefault="00246817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66EE2" w14:textId="77777777" w:rsidR="00246817" w:rsidRDefault="00246817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între</w:t>
            </w:r>
          </w:p>
          <w:p w14:paraId="06889152" w14:textId="77777777" w:rsidR="00246817" w:rsidRPr="0017470F" w:rsidRDefault="00246817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sch. 11 și Ax </w:t>
            </w: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BB9A0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D09D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03BD9" w14:textId="77777777" w:rsidR="00246817" w:rsidRPr="00984D7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4E87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61789278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F9A7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327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9EA6D" w14:textId="77777777" w:rsidR="00246817" w:rsidRPr="00CF787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151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1FADD83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DB323" w14:textId="77777777" w:rsidR="00246817" w:rsidRPr="00465A9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sch. </w:t>
            </w:r>
          </w:p>
          <w:p w14:paraId="1EDE4625" w14:textId="77777777" w:rsidR="00246817" w:rsidRPr="00465A9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5B9CE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5EEC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6F595" w14:textId="77777777" w:rsidR="00246817" w:rsidRPr="00984D7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8171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A9BB0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Cap X.</w:t>
            </w:r>
          </w:p>
        </w:tc>
      </w:tr>
      <w:tr w:rsidR="00246817" w14:paraId="7CFE3878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7F5C2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C107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3172" w14:textId="77777777" w:rsidR="00246817" w:rsidRPr="00CF787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5AD3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34D2154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734E2" w14:textId="77777777" w:rsidR="00246817" w:rsidRPr="00465A98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peste sch. 10</w:t>
            </w:r>
            <w:r>
              <w:rPr>
                <w:b/>
                <w:bCs/>
                <w:sz w:val="20"/>
                <w:szCs w:val="20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4B81D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0DA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150DB" w14:textId="77777777" w:rsidR="00246817" w:rsidRPr="00984D71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7C56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și 4 abătute, Cap Y.</w:t>
            </w:r>
          </w:p>
        </w:tc>
      </w:tr>
      <w:tr w:rsidR="00246817" w14:paraId="2B9790B8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94B41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8D99A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31+300</w:t>
            </w:r>
          </w:p>
          <w:p w14:paraId="73A0AC61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1F15B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53475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Orțișoara - </w:t>
            </w:r>
          </w:p>
          <w:p w14:paraId="4E0A44D8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Vinga și St. Vinga</w:t>
            </w:r>
          </w:p>
          <w:p w14:paraId="7AFFF239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C7A27" w14:textId="77777777" w:rsidR="00246817" w:rsidRPr="00465A98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71757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73109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0E43D" w14:textId="77777777" w:rsidR="00246817" w:rsidRPr="00984D71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0B3F4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59E46F88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3BF842B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7B44A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C65BC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91AC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C4C0C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E5D05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381E7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42C7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D8731" w14:textId="77777777" w:rsidR="00246817" w:rsidRPr="00984D71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0D6F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X.</w:t>
            </w:r>
          </w:p>
        </w:tc>
      </w:tr>
      <w:tr w:rsidR="00246817" w14:paraId="5EBC1B2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4BD86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7A35C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2C68E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81006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B993D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27195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C325A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47CA3" w14:textId="77777777" w:rsidR="00246817" w:rsidRPr="00984D71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E602A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Cap X.</w:t>
            </w:r>
          </w:p>
        </w:tc>
      </w:tr>
      <w:tr w:rsidR="00246817" w14:paraId="618FA1D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97BBB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C9E5B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3F8C7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BBD8A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32968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83F32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D0E6B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F13FC" w14:textId="77777777" w:rsidR="00246817" w:rsidRPr="00984D71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E80CB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Y.</w:t>
            </w:r>
          </w:p>
        </w:tc>
      </w:tr>
      <w:tr w:rsidR="00246817" w14:paraId="31170C9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0BADA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1FCC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D6CF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2AD39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Valea Viilor </w:t>
            </w:r>
          </w:p>
          <w:p w14:paraId="3FFC3E5F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1941C" w14:textId="77777777" w:rsidR="00246817" w:rsidRPr="00465A98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BC898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B4191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F230E" w14:textId="77777777" w:rsidR="00246817" w:rsidRPr="00984D71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09F95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356FE3B6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BDC0B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5793F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94B44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94053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Valea Viilor</w:t>
            </w:r>
          </w:p>
          <w:p w14:paraId="44859B13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B0975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6BA60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8CBCB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EF932" w14:textId="77777777" w:rsidR="00246817" w:rsidRPr="00984D71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D3D3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6D0545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3 Cap Y.</w:t>
            </w:r>
          </w:p>
        </w:tc>
      </w:tr>
      <w:tr w:rsidR="00246817" w14:paraId="562CFB6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F8713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DA217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47+950</w:t>
            </w:r>
          </w:p>
          <w:p w14:paraId="23F0436B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72B66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8C57D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Valea Viilor – </w:t>
            </w:r>
          </w:p>
          <w:p w14:paraId="012D39A9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9B56D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F6CE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62AD4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F9BB" w14:textId="77777777" w:rsidR="00246817" w:rsidRPr="00984D71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A5860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2BE1AD1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2517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CB434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A085C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F6041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3E3C653F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4EE3D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47786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A0F99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511BD" w14:textId="77777777" w:rsidR="00246817" w:rsidRPr="00984D71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63921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5A8D0C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246817" w14:paraId="16F9CA86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96FB9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FBA10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1D7F2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63A7A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51CE32CF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01CE4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5409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1A4D4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1E66" w14:textId="77777777" w:rsidR="00246817" w:rsidRPr="00984D71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41089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7B3DAC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6 abătută Cap X.</w:t>
            </w:r>
          </w:p>
        </w:tc>
      </w:tr>
      <w:tr w:rsidR="00246817" w14:paraId="31658C7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B44C2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9844C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50576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F865D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0242905B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89C1E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A196C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E0BA5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17064" w14:textId="77777777" w:rsidR="00246817" w:rsidRPr="00984D71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16FB0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E69818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Y.</w:t>
            </w:r>
          </w:p>
        </w:tc>
      </w:tr>
      <w:tr w:rsidR="00246817" w14:paraId="0CF804F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9759D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1C21C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056E1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1E41B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4D58CF00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A221E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BC10D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9D5A2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56D62" w14:textId="77777777" w:rsidR="00246817" w:rsidRPr="00984D71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23806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ABF58E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Y.</w:t>
            </w:r>
          </w:p>
        </w:tc>
      </w:tr>
      <w:tr w:rsidR="00246817" w14:paraId="6519CA8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D419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C7E6D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AF00A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A4AC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067529B0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CF830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A2C91" w14:textId="77777777" w:rsidR="00246817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C9C6E" w14:textId="77777777" w:rsidR="00246817" w:rsidRDefault="0024681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F536" w14:textId="77777777" w:rsidR="00246817" w:rsidRPr="00984D71" w:rsidRDefault="0024681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0FCDF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F1D232" w14:textId="77777777" w:rsidR="00246817" w:rsidRDefault="0024681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Cap Y.</w:t>
            </w:r>
          </w:p>
        </w:tc>
      </w:tr>
      <w:tr w:rsidR="00246817" w14:paraId="374FA95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BEC12" w14:textId="77777777" w:rsidR="00246817" w:rsidRDefault="00246817" w:rsidP="0024681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C4383" w14:textId="77777777" w:rsidR="00246817" w:rsidRDefault="00246817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52+000</w:t>
            </w:r>
          </w:p>
          <w:p w14:paraId="6156AB51" w14:textId="77777777" w:rsidR="00246817" w:rsidRDefault="00246817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1B24" w14:textId="77777777" w:rsidR="00246817" w:rsidRDefault="00246817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91051" w14:textId="77777777" w:rsidR="00246817" w:rsidRDefault="00246817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3BDE7" w14:textId="77777777" w:rsidR="00246817" w:rsidRDefault="00246817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935E3" w14:textId="77777777" w:rsidR="00246817" w:rsidRDefault="00246817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1FC2" w14:textId="77777777" w:rsidR="00246817" w:rsidRDefault="00246817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0043C" w14:textId="77777777" w:rsidR="00246817" w:rsidRPr="00984D71" w:rsidRDefault="00246817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F3275" w14:textId="77777777" w:rsidR="00246817" w:rsidRDefault="00246817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06204B98" w14:textId="77777777" w:rsidR="00246817" w:rsidRDefault="00246817">
      <w:pPr>
        <w:spacing w:before="40" w:after="40" w:line="192" w:lineRule="auto"/>
        <w:ind w:right="57"/>
        <w:rPr>
          <w:sz w:val="20"/>
        </w:rPr>
      </w:pPr>
    </w:p>
    <w:p w14:paraId="3D53CA5A" w14:textId="77777777" w:rsidR="00246817" w:rsidRDefault="00246817" w:rsidP="001D4EEA">
      <w:pPr>
        <w:pStyle w:val="Heading1"/>
        <w:spacing w:line="360" w:lineRule="auto"/>
      </w:pPr>
      <w:r>
        <w:lastRenderedPageBreak/>
        <w:t>LINIA 301 Eb</w:t>
      </w:r>
    </w:p>
    <w:p w14:paraId="5286A248" w14:textId="77777777" w:rsidR="00246817" w:rsidRDefault="00246817" w:rsidP="00FF6DB8">
      <w:pPr>
        <w:pStyle w:val="Heading1"/>
        <w:spacing w:line="360" w:lineRule="auto"/>
        <w:rPr>
          <w:b w:val="0"/>
          <w:bCs w:val="0"/>
          <w:sz w:val="8"/>
        </w:rPr>
      </w:pPr>
      <w:r>
        <w:t>CHIAJNA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246817" w14:paraId="5184409C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C77DB" w14:textId="77777777" w:rsidR="00246817" w:rsidRDefault="00246817" w:rsidP="0024681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EBBE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BD20D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638F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6B13C89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24</w:t>
            </w:r>
          </w:p>
          <w:p w14:paraId="71046FB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FF97B" w14:textId="77777777" w:rsidR="00246817" w:rsidRDefault="0024681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D0B3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D6E3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72+528</w:t>
            </w:r>
          </w:p>
          <w:p w14:paraId="0B1B2D3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392DE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6255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135A8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246817" w14:paraId="278679E4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F8586" w14:textId="77777777" w:rsidR="00246817" w:rsidRDefault="00246817" w:rsidP="0024681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2524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A42A9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C05F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Chiajna -</w:t>
            </w:r>
          </w:p>
          <w:p w14:paraId="1B1DB3E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AFF87" w14:textId="77777777" w:rsidR="00246817" w:rsidRDefault="0024681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9C5BF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3F2D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71+900</w:t>
            </w:r>
          </w:p>
          <w:p w14:paraId="56A84D1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25887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AFF7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9782E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pod metalic Km. 71+350 și sch. 2 Cap. Y Chiajna Km. 71+900.</w:t>
            </w:r>
          </w:p>
        </w:tc>
      </w:tr>
      <w:tr w:rsidR="00246817" w14:paraId="103FC83A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EF7B7" w14:textId="77777777" w:rsidR="00246817" w:rsidRDefault="00246817" w:rsidP="0024681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22A2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68+850</w:t>
            </w:r>
          </w:p>
          <w:p w14:paraId="12C811F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68EAC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C10B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Chiajna -</w:t>
            </w:r>
          </w:p>
          <w:p w14:paraId="4799E0B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FD5ED" w14:textId="77777777" w:rsidR="00246817" w:rsidRDefault="0024681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EDD70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1BA6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7C08E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2CC9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06BC11BC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106D9" w14:textId="77777777" w:rsidR="00246817" w:rsidRDefault="00246817" w:rsidP="0024681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0B25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75341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1CAA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0678C4B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2634" w14:textId="77777777" w:rsidR="00246817" w:rsidRDefault="0024681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66684CB" w14:textId="77777777" w:rsidR="00246817" w:rsidRDefault="0024681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10271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7605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8121E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BF64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D47C9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4 - 6 Cap X.</w:t>
            </w:r>
          </w:p>
        </w:tc>
      </w:tr>
      <w:tr w:rsidR="00246817" w14:paraId="572D57CC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1636" w14:textId="77777777" w:rsidR="00246817" w:rsidRDefault="00246817" w:rsidP="0024681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E094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7E090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EA50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543D66D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F2A22" w14:textId="77777777" w:rsidR="00246817" w:rsidRDefault="0024681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F2046FF" w14:textId="77777777" w:rsidR="00246817" w:rsidRDefault="0024681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08D03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E86E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A2B74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CB5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11DBE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7 - 10.</w:t>
            </w:r>
          </w:p>
        </w:tc>
      </w:tr>
      <w:tr w:rsidR="00246817" w14:paraId="0CEEBE16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E2021" w14:textId="77777777" w:rsidR="00246817" w:rsidRDefault="00246817" w:rsidP="0024681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33E7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163EF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385F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5EC6384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9F1C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E48E5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F6A1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683D2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BEC5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A67031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  linia 7 abătută.</w:t>
            </w:r>
          </w:p>
        </w:tc>
      </w:tr>
      <w:tr w:rsidR="00246817" w14:paraId="6C21FA87" w14:textId="77777777">
        <w:trPr>
          <w:cantSplit/>
          <w:trHeight w:val="19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F09F7" w14:textId="77777777" w:rsidR="00246817" w:rsidRDefault="00246817" w:rsidP="0024681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168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24189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8E33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117067A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3D61" w14:textId="77777777" w:rsidR="00246817" w:rsidRDefault="0024681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41AD6A6F" w14:textId="77777777" w:rsidR="00246817" w:rsidRDefault="00246817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90701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93A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ECF3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5FA5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3032341F" w14:textId="77777777">
        <w:trPr>
          <w:cantSplit/>
          <w:trHeight w:val="62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4F0D8" w14:textId="77777777" w:rsidR="00246817" w:rsidRDefault="00246817" w:rsidP="0024681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88C9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5B1DB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4D8D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2DE0092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BF1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AC018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85F8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51C19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3E06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FC553F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şi 7 abătute.</w:t>
            </w:r>
          </w:p>
        </w:tc>
      </w:tr>
      <w:tr w:rsidR="00246817" w14:paraId="3D95A97F" w14:textId="77777777">
        <w:trPr>
          <w:cantSplit/>
          <w:trHeight w:val="6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64E80" w14:textId="77777777" w:rsidR="00246817" w:rsidRDefault="00246817" w:rsidP="0024681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E31A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4CE5A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D535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59E3527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EECC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32F6B5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92B0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C38D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EA6D1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277A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726131AF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446D4" w14:textId="77777777" w:rsidR="00246817" w:rsidRDefault="00246817" w:rsidP="0024681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DF6C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00562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B4E1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01EF281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0BCA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1965B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1E31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10459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0D03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0E08F190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C0701" w14:textId="77777777" w:rsidR="00246817" w:rsidRDefault="00246817" w:rsidP="0024681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571B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59+280</w:t>
            </w:r>
          </w:p>
          <w:p w14:paraId="73C8C78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59+330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99E0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B0EC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Vârteju</w:t>
            </w:r>
          </w:p>
          <w:p w14:paraId="1A21B6A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1A6871B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F65E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52264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5172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9E7E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DF62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B1920B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1, 2 și III.</w:t>
            </w:r>
          </w:p>
        </w:tc>
      </w:tr>
      <w:tr w:rsidR="00246817" w14:paraId="0EA4F5F3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7ED12" w14:textId="77777777" w:rsidR="00246817" w:rsidRDefault="00246817" w:rsidP="0024681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E712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60+300</w:t>
            </w:r>
          </w:p>
          <w:p w14:paraId="6B07C60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5B552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9C11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Vârteju</w:t>
            </w:r>
          </w:p>
          <w:p w14:paraId="2582437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5, 9, 13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DC1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FAA3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F83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0F867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662C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07701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1, 2 și 3 directă </w:t>
            </w:r>
          </w:p>
          <w:p w14:paraId="1562E98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246817" w14:paraId="5DE33B36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C2276" w14:textId="77777777" w:rsidR="00246817" w:rsidRDefault="00246817" w:rsidP="0024681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2ED6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53+300</w:t>
            </w:r>
          </w:p>
          <w:p w14:paraId="5499A8F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3AF79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811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5227F17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6950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1107B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02B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F23FD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45DE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58DB6BF4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36DB7" w14:textId="77777777" w:rsidR="00246817" w:rsidRDefault="00246817" w:rsidP="0024681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5034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BE076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ED9A5" w14:textId="77777777" w:rsidR="00246817" w:rsidRDefault="00246817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72E0736B" w14:textId="77777777" w:rsidR="00246817" w:rsidRDefault="00246817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8C00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C1652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14E0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53+400</w:t>
            </w:r>
          </w:p>
          <w:p w14:paraId="0F7C827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1A73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173F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36CD7F8B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94E92" w14:textId="77777777" w:rsidR="00246817" w:rsidRDefault="00246817" w:rsidP="0024681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83C8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82E2A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FD08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095FD1F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7B5E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ADE80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69E1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163B4D5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2E7FB" w14:textId="77777777" w:rsidR="00246817" w:rsidRPr="00521173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7F2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4A2D922" w14:textId="77777777" w:rsidR="00246817" w:rsidRPr="007972D9" w:rsidRDefault="00246817">
      <w:pPr>
        <w:spacing w:before="40" w:after="40" w:line="192" w:lineRule="auto"/>
        <w:ind w:right="57"/>
        <w:rPr>
          <w:sz w:val="20"/>
          <w:szCs w:val="20"/>
        </w:rPr>
      </w:pPr>
    </w:p>
    <w:p w14:paraId="1E91F3DB" w14:textId="77777777" w:rsidR="00246817" w:rsidRDefault="00246817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6044D64C" w14:textId="77777777" w:rsidR="00246817" w:rsidRPr="005D215B" w:rsidRDefault="00246817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246817" w14:paraId="1D162C8E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1539" w14:textId="77777777" w:rsidR="00246817" w:rsidRDefault="00246817" w:rsidP="00246817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10FF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E2B8E" w14:textId="77777777" w:rsidR="00246817" w:rsidRPr="00B3607C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9C29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B438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1A4A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3B9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154EA86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ED135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C9FA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teren, numai cu palete cu diagonală.</w:t>
            </w:r>
          </w:p>
        </w:tc>
      </w:tr>
      <w:tr w:rsidR="00246817" w14:paraId="4660185C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F75C" w14:textId="77777777" w:rsidR="00246817" w:rsidRDefault="00246817" w:rsidP="00246817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971F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60026" w14:textId="77777777" w:rsidR="00246817" w:rsidRPr="00B3607C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08F7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CA40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042D1AD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BD82A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09B3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FBCFC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2033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A3000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I  -  V şi firele 1 şi 2 Chitila - Chiajna şi </w:t>
            </w:r>
          </w:p>
          <w:p w14:paraId="344496F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Chiajna - Jilava.</w:t>
            </w:r>
          </w:p>
        </w:tc>
      </w:tr>
      <w:tr w:rsidR="00246817" w14:paraId="256B51E2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355B7" w14:textId="77777777" w:rsidR="00246817" w:rsidRDefault="00246817" w:rsidP="00246817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C349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A0F92" w14:textId="77777777" w:rsidR="00246817" w:rsidRPr="00B3607C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42CE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Chiajna</w:t>
            </w:r>
          </w:p>
          <w:p w14:paraId="68BB9B1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9C74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439DD2C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C88D9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993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3B4A8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6724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directă.</w:t>
            </w:r>
          </w:p>
        </w:tc>
      </w:tr>
      <w:tr w:rsidR="00246817" w14:paraId="5E4523F2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10C24" w14:textId="77777777" w:rsidR="00246817" w:rsidRDefault="00246817" w:rsidP="00246817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B8E0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49149" w14:textId="77777777" w:rsidR="00246817" w:rsidRPr="00B3607C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6895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1BFFB70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directă, </w:t>
            </w:r>
          </w:p>
          <w:p w14:paraId="3C1E75D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CA10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BAD5E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6BEC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4+617</w:t>
            </w:r>
          </w:p>
          <w:p w14:paraId="1E22752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5E364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134F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F9C61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  <w:p w14:paraId="333047F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D80DF9F" w14:textId="77777777" w:rsidR="00246817" w:rsidRDefault="00246817">
      <w:pPr>
        <w:spacing w:before="40" w:after="40" w:line="192" w:lineRule="auto"/>
        <w:ind w:right="57"/>
        <w:rPr>
          <w:sz w:val="20"/>
          <w:lang w:val="en-US"/>
        </w:rPr>
      </w:pPr>
    </w:p>
    <w:p w14:paraId="11CB83C0" w14:textId="77777777" w:rsidR="00246817" w:rsidRDefault="00246817" w:rsidP="00F14E3C">
      <w:pPr>
        <w:pStyle w:val="Heading1"/>
        <w:spacing w:line="360" w:lineRule="auto"/>
      </w:pPr>
      <w:r>
        <w:t>LINIA 301 F1</w:t>
      </w:r>
    </w:p>
    <w:p w14:paraId="478A1CD0" w14:textId="77777777" w:rsidR="00246817" w:rsidRDefault="00246817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246817" w14:paraId="19CA511A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03D05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19A0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F7ECC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03A0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09F7AF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D7D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EFA3F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2F3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DD73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57A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1B23EFBA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051A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E61D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BE260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8528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482836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793A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959D3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79E7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5FDAA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1277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79DC9AA4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070D6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5996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B188D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9B70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75F97A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8E0A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D5A9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7855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254DC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E4CF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3DEA6B29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574C6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D98A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759B9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9FAA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330C60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A0F2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pacing w:val="-10"/>
                <w:sz w:val="20"/>
              </w:rPr>
              <w:t>diag.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65931FE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4 - 16,</w:t>
            </w:r>
          </w:p>
          <w:p w14:paraId="583AF21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6907B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1B20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67262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EDEE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6B0FE36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DC78E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D6D4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501D8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4B44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D73F3F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2EFB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441E4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709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2380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AE3C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45835E6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28DC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0581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1225B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FE46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9296FF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889C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A8298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0B8E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1DB18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F008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35EE134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A8EAE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0988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5647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FC1B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6E6DD0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AFA3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D1DD62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ED0D8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EE47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01FD1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18CA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5D736462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4325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A865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044F2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1B82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1D1970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B4F4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13CC33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/ 48, 24 / 34, 26 / 36</w:t>
            </w:r>
          </w:p>
          <w:p w14:paraId="531ADC5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883E5F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B532A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2187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1A5DB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4C2D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2D89ABC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ED8F2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5917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0628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80AA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04D14D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4443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A6F05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BDA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66BCA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20B5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41D6C7CC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E9F92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C6E1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76DB2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8389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6D05E5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D74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B0F68D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</w:t>
            </w:r>
          </w:p>
          <w:p w14:paraId="4935631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7F7C6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92F2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315A1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1A43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75836950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BED0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42C5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7072F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B8BA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F08C5D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392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F2631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9196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0DBD7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E82F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7C560B10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C209E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C1F4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6E8A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28C5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35F724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0B56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B6065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DDCD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D9E90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8C33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14F53AD1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36F35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0A9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9F203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65A2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AED1D6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AC3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1E770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8A0A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744BD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4D11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23667947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E1BE6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145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5C92F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3F4C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52254E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0F1C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100 şi </w:t>
            </w:r>
          </w:p>
          <w:p w14:paraId="37E70A9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D693E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B401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D67F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2857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6B3395D1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74CDF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CC3B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CAF2D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9229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F6010F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8542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între T.D.J.</w:t>
            </w:r>
          </w:p>
          <w:p w14:paraId="7A408C3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44 / 60 şi </w:t>
            </w:r>
          </w:p>
          <w:p w14:paraId="1950217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02234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EE2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9DA2F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432D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70107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23B2 – 28B2.</w:t>
            </w:r>
          </w:p>
        </w:tc>
      </w:tr>
      <w:tr w:rsidR="00246817" w14:paraId="3282DC01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759CE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CF67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75F9C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BC89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A4B891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8478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64 </w:t>
            </w:r>
          </w:p>
          <w:p w14:paraId="4A3DA52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9F63E4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F4970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10E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21EC6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355E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14B2 – 16B2.</w:t>
            </w:r>
          </w:p>
        </w:tc>
      </w:tr>
      <w:tr w:rsidR="00246817" w14:paraId="2ABD899E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ED3A0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982F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2B991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5B61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828201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517D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026AA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0AE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6C370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8E2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4344D6C1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52F2A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F440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F430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4D21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DFDAC5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8EDC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6E547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6A38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CE1AB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A0C4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68204401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8C58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7EAD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89F35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0862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2D74E1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BFD4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18C94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ACB5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72CE1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1AC0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79D5746D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C98F" w14:textId="77777777" w:rsidR="00246817" w:rsidRDefault="00246817" w:rsidP="0024681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A3BB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508A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BAA6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2651D5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2757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1CD57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F84C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4CD95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FB58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100 ml de la călcâi </w:t>
            </w:r>
          </w:p>
          <w:p w14:paraId="5EF2F0A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sch. nr. 9 Post Giulești </w:t>
            </w:r>
          </w:p>
          <w:p w14:paraId="2907FC6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Post 23.</w:t>
            </w:r>
          </w:p>
          <w:p w14:paraId="326A05C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pe teren </w:t>
            </w:r>
          </w:p>
          <w:p w14:paraId="286C9CC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Post 23 cu palete galbene </w:t>
            </w:r>
          </w:p>
          <w:p w14:paraId="69C65C7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diagonală.</w:t>
            </w:r>
          </w:p>
        </w:tc>
      </w:tr>
    </w:tbl>
    <w:p w14:paraId="0CE072D6" w14:textId="77777777" w:rsidR="00246817" w:rsidRDefault="00246817">
      <w:pPr>
        <w:spacing w:before="40" w:after="40" w:line="192" w:lineRule="auto"/>
        <w:ind w:right="57"/>
        <w:rPr>
          <w:sz w:val="20"/>
        </w:rPr>
      </w:pPr>
    </w:p>
    <w:p w14:paraId="058A5A62" w14:textId="77777777" w:rsidR="00246817" w:rsidRDefault="00246817" w:rsidP="007E3B63">
      <w:pPr>
        <w:pStyle w:val="Heading1"/>
        <w:spacing w:line="360" w:lineRule="auto"/>
      </w:pPr>
      <w:r>
        <w:t>LINIA 301 G</w:t>
      </w:r>
    </w:p>
    <w:p w14:paraId="27BA12C2" w14:textId="77777777" w:rsidR="00246817" w:rsidRDefault="00246817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246817" w14:paraId="080E2CD0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E55F3" w14:textId="77777777" w:rsidR="00246817" w:rsidRDefault="00246817" w:rsidP="0024681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40AF8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58EB4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07B97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F520E6B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01269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2FCF2395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4D203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9907C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8C541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43125" w14:textId="77777777" w:rsidR="00246817" w:rsidRDefault="00246817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4B9584E0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9EF45" w14:textId="77777777" w:rsidR="00246817" w:rsidRDefault="00246817" w:rsidP="0024681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CFD64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19834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8E98B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F344DA5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365BE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5B309B6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0883CDF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401DD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866BB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9FFE7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B374D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48D0CEF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76189" w14:textId="77777777" w:rsidR="00246817" w:rsidRDefault="00246817" w:rsidP="0024681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5AEA5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9BCAA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7C5F6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492401C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278E5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4B372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4F67B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08CE5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A2095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35C2E15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FD316" w14:textId="77777777" w:rsidR="00246817" w:rsidRDefault="00246817" w:rsidP="0024681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1BD2C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31414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62DF6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1AE2962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66779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C62C0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538C4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F88F4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5B2A2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62FD71D0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D2FF" w14:textId="77777777" w:rsidR="00246817" w:rsidRDefault="00246817" w:rsidP="0024681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D29B3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5802F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361D6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41D5BFB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E9529" w14:textId="77777777" w:rsidR="00246817" w:rsidRDefault="0024681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88D0BBB" w14:textId="77777777" w:rsidR="00246817" w:rsidRDefault="0024681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7C37F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3D2AE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61449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4FB66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62C96F47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418D9" w14:textId="77777777" w:rsidR="00246817" w:rsidRDefault="00246817" w:rsidP="0024681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FFF8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D9D57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A010E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9771F85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11C50" w14:textId="77777777" w:rsidR="00246817" w:rsidRDefault="0024681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7A81197" w14:textId="77777777" w:rsidR="00246817" w:rsidRDefault="0024681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75B7903D" w14:textId="77777777" w:rsidR="00246817" w:rsidRDefault="0024681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571D1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29EE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1627C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BEC69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4651BC34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EEFCD" w14:textId="77777777" w:rsidR="00246817" w:rsidRDefault="00246817" w:rsidP="0024681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272BA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80896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E331D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0ABCA76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2CC0F" w14:textId="77777777" w:rsidR="00246817" w:rsidRDefault="0024681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9DB4853" w14:textId="77777777" w:rsidR="00246817" w:rsidRDefault="00246817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542C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E26C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1F2D1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34DD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0BEE9FF5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E0064" w14:textId="77777777" w:rsidR="00246817" w:rsidRDefault="00246817" w:rsidP="0024681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1CC93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211D9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381A2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860E87C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3C593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97F5ACA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26 - 20 </w:t>
            </w:r>
          </w:p>
          <w:p w14:paraId="15CACEAD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78DC7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6D758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032D1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A72B0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7A2D8DDA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418F" w14:textId="77777777" w:rsidR="00246817" w:rsidRDefault="00246817" w:rsidP="0024681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EF6B1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EC26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22D6C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57543E1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9D8B1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AE2DB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DBC41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FB82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C614C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7E913969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DE1B" w14:textId="77777777" w:rsidR="00246817" w:rsidRDefault="00246817" w:rsidP="0024681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079AB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85004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27A74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C908C2F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EAAF5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AD16892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94B6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6E4B5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BE62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48C26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1F4E0CAA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46669" w14:textId="77777777" w:rsidR="00246817" w:rsidRDefault="00246817" w:rsidP="0024681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987F6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1BC97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CA6A0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E1123B0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2EF6D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8164B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C1216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C3D7" w14:textId="77777777" w:rsidR="00246817" w:rsidRDefault="0024681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BCDAB" w14:textId="77777777" w:rsidR="00246817" w:rsidRDefault="0024681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0488CAF" w14:textId="77777777" w:rsidR="00246817" w:rsidRDefault="00246817">
      <w:pPr>
        <w:spacing w:before="40" w:line="192" w:lineRule="auto"/>
        <w:ind w:right="57"/>
        <w:rPr>
          <w:sz w:val="20"/>
        </w:rPr>
      </w:pPr>
    </w:p>
    <w:p w14:paraId="69318C6F" w14:textId="77777777" w:rsidR="00246817" w:rsidRDefault="00246817" w:rsidP="00956F37">
      <w:pPr>
        <w:pStyle w:val="Heading1"/>
        <w:spacing w:line="360" w:lineRule="auto"/>
      </w:pPr>
      <w:r>
        <w:t>LINIA 301 N</w:t>
      </w:r>
    </w:p>
    <w:p w14:paraId="2CE561C1" w14:textId="77777777" w:rsidR="00246817" w:rsidRDefault="00246817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246817" w14:paraId="3D029DFB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4045F" w14:textId="77777777" w:rsidR="00246817" w:rsidRDefault="00246817" w:rsidP="0024681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8B9D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EDE73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8BE1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26149C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9285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CAC61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DCFD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C4E30" w14:textId="77777777" w:rsidR="00246817" w:rsidRPr="0022092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07FC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732FC922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71DD" w14:textId="77777777" w:rsidR="00246817" w:rsidRDefault="00246817" w:rsidP="0024681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F04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65241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356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E233CD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27D3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B8BA3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DD6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3B069" w14:textId="77777777" w:rsidR="00246817" w:rsidRPr="0022092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371C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1023B9ED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1D42" w14:textId="77777777" w:rsidR="00246817" w:rsidRDefault="00246817" w:rsidP="0024681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322D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CFAD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7E87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C5D845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653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68D79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E586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1AA80" w14:textId="77777777" w:rsidR="00246817" w:rsidRPr="0022092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6D6D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2D47AF" w14:textId="77777777" w:rsidR="00246817" w:rsidRPr="00474FB0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246817" w14:paraId="7115B42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07929" w14:textId="77777777" w:rsidR="00246817" w:rsidRDefault="00246817" w:rsidP="0024681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4FF5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4D0ED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FD48A" w14:textId="77777777" w:rsidR="00246817" w:rsidRDefault="00246817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1696DB4" w14:textId="77777777" w:rsidR="00246817" w:rsidRDefault="00246817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2556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22C8E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F90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4AF20" w14:textId="77777777" w:rsidR="00246817" w:rsidRPr="0022092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199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2B84CC99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E525A" w14:textId="77777777" w:rsidR="00246817" w:rsidRDefault="00246817" w:rsidP="0024681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A3A77" w14:textId="77777777" w:rsidR="00246817" w:rsidRDefault="00246817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18CB1" w14:textId="77777777" w:rsidR="00246817" w:rsidRDefault="00246817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5B9D" w14:textId="77777777" w:rsidR="00246817" w:rsidRDefault="00246817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A636F" w14:textId="77777777" w:rsidR="00246817" w:rsidRPr="00E4222D" w:rsidRDefault="00246817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69B58B83" w14:textId="77777777" w:rsidR="00246817" w:rsidRPr="00E4222D" w:rsidRDefault="00246817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74B619E5" w14:textId="77777777" w:rsidR="00246817" w:rsidRPr="00E4222D" w:rsidRDefault="00246817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090C6952" w14:textId="77777777" w:rsidR="00246817" w:rsidRDefault="00246817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1D78" w14:textId="77777777" w:rsidR="00246817" w:rsidRDefault="00246817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464A7" w14:textId="77777777" w:rsidR="00246817" w:rsidRDefault="00246817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62F43" w14:textId="77777777" w:rsidR="00246817" w:rsidRPr="0022092F" w:rsidRDefault="00246817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F9F5" w14:textId="77777777" w:rsidR="00246817" w:rsidRDefault="00246817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2AE9B1E6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E3F3" w14:textId="77777777" w:rsidR="00246817" w:rsidRDefault="00246817" w:rsidP="0024681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AA28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8FA0E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DBC58" w14:textId="77777777" w:rsidR="00246817" w:rsidRDefault="00246817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F689D" w14:textId="77777777" w:rsidR="00246817" w:rsidRDefault="00246817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D378F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951B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01751" w14:textId="77777777" w:rsidR="00246817" w:rsidRPr="0022092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6FB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2F0981F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A861D" w14:textId="77777777" w:rsidR="00246817" w:rsidRDefault="00246817" w:rsidP="0024681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8044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0B28769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AB9E1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9AE9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23CC16D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5E3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F3B59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4973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7A5D" w14:textId="77777777" w:rsidR="00246817" w:rsidRPr="0022092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52A0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36C12F0D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BC882" w14:textId="77777777" w:rsidR="00246817" w:rsidRDefault="00246817" w:rsidP="0024681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7ECA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EC32B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362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14D4D8A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9428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0C9510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5CD7D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8EF6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43434" w14:textId="77777777" w:rsidR="00246817" w:rsidRPr="0022092F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3925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C36E8B4" w14:textId="77777777" w:rsidR="00246817" w:rsidRDefault="00246817">
      <w:pPr>
        <w:spacing w:before="40" w:after="40" w:line="192" w:lineRule="auto"/>
        <w:ind w:right="57"/>
        <w:rPr>
          <w:sz w:val="20"/>
        </w:rPr>
      </w:pPr>
    </w:p>
    <w:p w14:paraId="0E609667" w14:textId="77777777" w:rsidR="00246817" w:rsidRDefault="00246817" w:rsidP="007F72A5">
      <w:pPr>
        <w:pStyle w:val="Heading1"/>
        <w:spacing w:line="360" w:lineRule="auto"/>
      </w:pPr>
      <w:r>
        <w:t>LINIA 301 O</w:t>
      </w:r>
    </w:p>
    <w:p w14:paraId="2A76AC96" w14:textId="77777777" w:rsidR="00246817" w:rsidRDefault="00246817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46817" w14:paraId="3AC150F1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7AEB1" w14:textId="77777777" w:rsidR="00246817" w:rsidRDefault="00246817" w:rsidP="0024681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5789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127B5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0A3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6A4DDA6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0E6B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F6B32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34E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A76A8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6E4B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0E44519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B0F30" w14:textId="77777777" w:rsidR="00246817" w:rsidRDefault="00246817" w:rsidP="0024681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59F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1A30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680A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6BA238A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3F1B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C4AA7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AE5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589AF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FFA5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4EC1AC7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1A91" w14:textId="77777777" w:rsidR="00246817" w:rsidRDefault="00246817" w:rsidP="0024681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318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BD78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86BA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5F85BA7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EF27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77B8C8D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F06B4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0EC4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42A52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841D1" w14:textId="77777777" w:rsidR="00246817" w:rsidRDefault="00246817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2CE3F2E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2B9B1" w14:textId="77777777" w:rsidR="00246817" w:rsidRDefault="00246817" w:rsidP="0024681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ABD1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472D2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5B1D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4E45416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9F4C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75FC47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0EB16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78D5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7624F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340A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2A44F339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5BCF" w14:textId="77777777" w:rsidR="00246817" w:rsidRDefault="00246817" w:rsidP="0024681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E54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F766F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6F9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60C8E9F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3A69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ADA686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46C85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4053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88265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F22C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5A96906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39285" w14:textId="77777777" w:rsidR="00246817" w:rsidRDefault="00246817" w:rsidP="0024681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8D6B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7251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51A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183292A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FB4C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C36258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AAEF2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639E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3167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C182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29493893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F17F6" w14:textId="77777777" w:rsidR="00246817" w:rsidRDefault="00246817" w:rsidP="0024681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0FF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C10CD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D90C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34B798A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721C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9874EC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AAFE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DB16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CBD07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C76E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A097E9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Acces la linia 11 D.</w:t>
            </w:r>
          </w:p>
        </w:tc>
      </w:tr>
      <w:tr w:rsidR="00246817" w14:paraId="726DF134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2635" w14:textId="77777777" w:rsidR="00246817" w:rsidRDefault="00246817" w:rsidP="0024681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2B20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3453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5365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14C9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864192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65811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D6F0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913EC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F6F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367237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C9452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1A, 2A și 1D.</w:t>
            </w:r>
          </w:p>
        </w:tc>
      </w:tr>
      <w:tr w:rsidR="00246817" w14:paraId="0EB3292B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B5F82" w14:textId="77777777" w:rsidR="00246817" w:rsidRDefault="00246817" w:rsidP="0024681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BF5B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F22B5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36BC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B361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porți-unea cuprin-</w:t>
            </w:r>
          </w:p>
          <w:p w14:paraId="1CB801E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să între sch. 106 și TDJ </w:t>
            </w:r>
          </w:p>
          <w:p w14:paraId="5A2DCF1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D71FB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A638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823FA" w14:textId="77777777" w:rsidR="00246817" w:rsidRPr="00F1029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1F0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8887B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de la linia 2D la liniile 11D </w:t>
            </w:r>
          </w:p>
          <w:p w14:paraId="4DCB637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2 Centură st. București Basarab.</w:t>
            </w:r>
          </w:p>
        </w:tc>
      </w:tr>
    </w:tbl>
    <w:p w14:paraId="0A3F09CD" w14:textId="77777777" w:rsidR="00246817" w:rsidRDefault="00246817">
      <w:pPr>
        <w:spacing w:before="40" w:after="40" w:line="192" w:lineRule="auto"/>
        <w:ind w:right="57"/>
        <w:rPr>
          <w:sz w:val="20"/>
        </w:rPr>
      </w:pPr>
    </w:p>
    <w:p w14:paraId="65BA6CF3" w14:textId="77777777" w:rsidR="00246817" w:rsidRDefault="00246817" w:rsidP="003260D9">
      <w:pPr>
        <w:pStyle w:val="Heading1"/>
        <w:spacing w:line="360" w:lineRule="auto"/>
      </w:pPr>
      <w:r>
        <w:t>LINIA 301 P</w:t>
      </w:r>
    </w:p>
    <w:p w14:paraId="3BF28909" w14:textId="77777777" w:rsidR="00246817" w:rsidRDefault="00246817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246817" w14:paraId="61036CD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FECA5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64FA1" w14:textId="77777777" w:rsidR="00246817" w:rsidRDefault="0024681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9BD96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B052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3006A1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33A3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E2B58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1D27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42DF7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45DE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2E833BF2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2581A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AD6E7" w14:textId="77777777" w:rsidR="00246817" w:rsidRDefault="0024681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3469D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8E80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1AB0D9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5560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18A1B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BFF8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7CAF1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700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7FE45DE3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F7B5E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CB7CA" w14:textId="77777777" w:rsidR="00246817" w:rsidRDefault="0024681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396EE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D41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1857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8FDDF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001D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481C7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B13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A3289F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246817" w:rsidRPr="00A8307A" w14:paraId="22F830E8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2C978" w14:textId="77777777" w:rsidR="00246817" w:rsidRPr="00A75A00" w:rsidRDefault="00246817" w:rsidP="00246817">
            <w:pPr>
              <w:numPr>
                <w:ilvl w:val="0"/>
                <w:numId w:val="25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7F21C" w14:textId="77777777" w:rsidR="00246817" w:rsidRPr="00A8307A" w:rsidRDefault="0024681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FFD35" w14:textId="77777777" w:rsidR="00246817" w:rsidRPr="00A8307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965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7E91A1BB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6752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81F93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00CE" w14:textId="77777777" w:rsidR="00246817" w:rsidRPr="00A8307A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B8D5E" w14:textId="77777777" w:rsidR="00246817" w:rsidRPr="00A8307A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B2146" w14:textId="77777777" w:rsidR="00246817" w:rsidRPr="00A8307A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7B0BE8B7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8E9C8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D6BA9" w14:textId="77777777" w:rsidR="00246817" w:rsidRDefault="0024681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7E93E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BC7D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6A7F490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20A1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24E999D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F1775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3BB3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32E42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9A0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4D27798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B9D15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5F7FB" w14:textId="77777777" w:rsidR="00246817" w:rsidRDefault="0024681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751B8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6CB4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5F1F91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3F6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EA6CCD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CBCA8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E323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8BF11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6E8A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246817" w14:paraId="10B0D72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EE2DF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27E3E" w14:textId="77777777" w:rsidR="00246817" w:rsidRDefault="0024681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20CD5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3080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3785E7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CFE9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24F5D9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54970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F054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A92D2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38E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5372C7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246817" w14:paraId="0A12961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B90F1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46536" w14:textId="77777777" w:rsidR="00246817" w:rsidRDefault="0024681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BA59A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CEEB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84FDB2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6F86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4CC458B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C4165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57C2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8FAC7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95B8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E8ABC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246817" w14:paraId="02AED3F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48497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F49FA" w14:textId="77777777" w:rsidR="00246817" w:rsidRDefault="0024681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5F3B5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323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639F1B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113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5D017B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A8BD0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9D9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409B6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567E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3EF7A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246817" w14:paraId="2769608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6D44C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B1D1D" w14:textId="77777777" w:rsidR="00246817" w:rsidRDefault="00246817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8A02B" w14:textId="77777777" w:rsidR="00246817" w:rsidRPr="001B37B8" w:rsidRDefault="0024681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55682" w14:textId="77777777" w:rsidR="00246817" w:rsidRDefault="0024681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56497B4" w14:textId="77777777" w:rsidR="00246817" w:rsidRDefault="0024681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CA0E4" w14:textId="77777777" w:rsidR="00246817" w:rsidRDefault="0024681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8553621" w14:textId="77777777" w:rsidR="00246817" w:rsidRDefault="0024681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A47AA" w14:textId="77777777" w:rsidR="00246817" w:rsidRDefault="0024681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BF6A9" w14:textId="77777777" w:rsidR="00246817" w:rsidRDefault="0024681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28A30" w14:textId="77777777" w:rsidR="00246817" w:rsidRPr="001B37B8" w:rsidRDefault="0024681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C1048" w14:textId="77777777" w:rsidR="00246817" w:rsidRDefault="00246817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10FDF86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870F0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15785" w14:textId="77777777" w:rsidR="00246817" w:rsidRDefault="0024681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742DD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CDEF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9A1A86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63F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AF6C25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97C5D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B49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085D4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AFDB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3C43E4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97149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246817" w14:paraId="2B3ACAA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EE0D4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4104F" w14:textId="77777777" w:rsidR="00246817" w:rsidRDefault="0024681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AB19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B66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9852CF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EB5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B20EF2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298396F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4505C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BB3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9954E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19BE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06496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246817" w14:paraId="1871E79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91DC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15DF2" w14:textId="77777777" w:rsidR="00246817" w:rsidRDefault="0024681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C929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ADED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1F4D49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CC56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B7ECA5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C94A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EE6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7D88E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B86D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7E0DC5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246817" w14:paraId="64328AD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DB071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6C82D" w14:textId="77777777" w:rsidR="00246817" w:rsidRDefault="00246817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A3A1E" w14:textId="77777777" w:rsidR="00246817" w:rsidRPr="001B37B8" w:rsidRDefault="0024681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46D97" w14:textId="77777777" w:rsidR="00246817" w:rsidRDefault="0024681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52CE16C" w14:textId="77777777" w:rsidR="00246817" w:rsidRDefault="0024681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09C1C" w14:textId="77777777" w:rsidR="00246817" w:rsidRDefault="0024681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F01E0FF" w14:textId="77777777" w:rsidR="00246817" w:rsidRDefault="0024681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1762B" w14:textId="77777777" w:rsidR="00246817" w:rsidRDefault="0024681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F402A" w14:textId="77777777" w:rsidR="00246817" w:rsidRDefault="0024681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D5E5B" w14:textId="77777777" w:rsidR="00246817" w:rsidRPr="001B37B8" w:rsidRDefault="0024681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8D64" w14:textId="77777777" w:rsidR="00246817" w:rsidRDefault="00246817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E22858" w14:textId="77777777" w:rsidR="00246817" w:rsidRDefault="00246817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8D, 9D, 10D.</w:t>
            </w:r>
          </w:p>
        </w:tc>
      </w:tr>
      <w:tr w:rsidR="00246817" w14:paraId="5A41B26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52FE7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B6392" w14:textId="77777777" w:rsidR="00246817" w:rsidRDefault="0024681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7A9C9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7B6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33F1FB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0836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59ADCAA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53AE4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13A2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1F292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3882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E1C2EF1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246817" w14:paraId="05861711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63E56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23B10" w14:textId="77777777" w:rsidR="00246817" w:rsidRDefault="0024681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0BC23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E771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83A6D5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0815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F8475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54C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5E25B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A04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183EFE79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F89DF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8E74F" w14:textId="77777777" w:rsidR="00246817" w:rsidRDefault="0024681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E9D7C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8B7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60E4F6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83A9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CBBAFF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1754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DDCB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A15B9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05CF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6AFB7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246817" w14:paraId="2865543E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1870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482C" w14:textId="77777777" w:rsidR="00246817" w:rsidRDefault="0024681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87E67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5F4A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977B68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36A96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83CBFC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61379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6158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4863B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E430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D9E2E5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246817" w14:paraId="6C7BE076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99AD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D62C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45453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3C5C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C86292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64F54" w14:textId="77777777" w:rsidR="00246817" w:rsidRDefault="00246817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2B7E3B55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24B7026C" w14:textId="77777777" w:rsidR="00246817" w:rsidRDefault="0024681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4BB35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EAF2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4F46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7FDA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730E42B3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F1091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B74B3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8D1B0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44E7" w14:textId="77777777" w:rsidR="00246817" w:rsidRDefault="00246817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671CFDF9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5E48322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9670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DB13A7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E0FA0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A3FC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D4FD2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EA7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419ED9DA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C6B7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10D5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A42B6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E144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6BC278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45F8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12560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028B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A75D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6E5A2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46AB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18023165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86534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F29A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E84A7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3B424" w14:textId="77777777" w:rsidR="00246817" w:rsidRDefault="00246817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FB288C4" w14:textId="77777777" w:rsidR="00246817" w:rsidRDefault="00246817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B02D" w14:textId="77777777" w:rsidR="00246817" w:rsidRDefault="00246817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9B49A8C" w14:textId="77777777" w:rsidR="00246817" w:rsidRDefault="00246817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9AB6D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241C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22637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0EB5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1D8CF29B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DA4AB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2F7B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5AE72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2478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0ADA53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6D1F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AD0EA8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262E5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8DA8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909C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9E9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5D956765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3DF94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FE3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6351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10F9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D80D72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B845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4A17AF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627E5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56CC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C1B43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EBFE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6406CEB4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C8367" w14:textId="77777777" w:rsidR="00246817" w:rsidRDefault="00246817" w:rsidP="0024681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9EDF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B1DFC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0CA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875820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E72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399BDD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554FE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9DB1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06E3C" w14:textId="77777777" w:rsidR="00246817" w:rsidRPr="001B37B8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1D2F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434B717" w14:textId="77777777" w:rsidR="00246817" w:rsidRDefault="00246817">
      <w:pPr>
        <w:spacing w:before="40" w:after="40" w:line="192" w:lineRule="auto"/>
        <w:ind w:right="57"/>
        <w:rPr>
          <w:sz w:val="20"/>
        </w:rPr>
      </w:pPr>
    </w:p>
    <w:p w14:paraId="7621637A" w14:textId="77777777" w:rsidR="00246817" w:rsidRDefault="00246817" w:rsidP="00100E16">
      <w:pPr>
        <w:pStyle w:val="Heading1"/>
        <w:spacing w:line="360" w:lineRule="auto"/>
      </w:pPr>
      <w:r>
        <w:t>LINIA 301 Z2</w:t>
      </w:r>
    </w:p>
    <w:p w14:paraId="79F2303C" w14:textId="77777777" w:rsidR="00246817" w:rsidRDefault="00246817" w:rsidP="00F61D15">
      <w:pPr>
        <w:pStyle w:val="Heading1"/>
        <w:spacing w:line="360" w:lineRule="auto"/>
        <w:rPr>
          <w:b w:val="0"/>
          <w:bCs w:val="0"/>
          <w:sz w:val="8"/>
        </w:rPr>
      </w:pPr>
      <w:r>
        <w:t>POST RUDENI - TRANSCONTAINERE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246817" w14:paraId="3DA8BFEF" w14:textId="77777777">
        <w:trPr>
          <w:cantSplit/>
          <w:trHeight w:val="10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163CF" w14:textId="77777777" w:rsidR="00246817" w:rsidRDefault="00246817" w:rsidP="0024681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ED957" w14:textId="77777777" w:rsidR="00246817" w:rsidRDefault="0024681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4899D" w14:textId="77777777" w:rsidR="00246817" w:rsidRPr="00353356" w:rsidRDefault="0024681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02FEB" w14:textId="77777777" w:rsidR="00246817" w:rsidRDefault="00246817">
            <w:pPr>
              <w:spacing w:before="40" w:line="281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Bucureştii Noi</w:t>
            </w:r>
          </w:p>
          <w:p w14:paraId="34CB02B8" w14:textId="77777777" w:rsidR="00246817" w:rsidRDefault="00246817">
            <w:pPr>
              <w:spacing w:before="40" w:line="281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41718" w14:textId="77777777" w:rsidR="00246817" w:rsidRDefault="0024681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866F425" w14:textId="77777777" w:rsidR="00246817" w:rsidRDefault="0024681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 / 22</w:t>
            </w:r>
          </w:p>
          <w:p w14:paraId="30B1162B" w14:textId="77777777" w:rsidR="00246817" w:rsidRDefault="0024681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4AC4A96" w14:textId="77777777" w:rsidR="00246817" w:rsidRDefault="0024681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6239A" w14:textId="77777777" w:rsidR="00246817" w:rsidRPr="00353356" w:rsidRDefault="0024681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8CE2" w14:textId="77777777" w:rsidR="00246817" w:rsidRDefault="0024681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98DF3" w14:textId="77777777" w:rsidR="00246817" w:rsidRPr="00353356" w:rsidRDefault="0024681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76092" w14:textId="77777777" w:rsidR="00246817" w:rsidRDefault="0024681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008AD8" w14:textId="77777777" w:rsidR="00246817" w:rsidRDefault="0024681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DB5717" w14:textId="77777777" w:rsidR="00246817" w:rsidRDefault="0024681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Grupa C Bucureștii Noi în direcția Post Rudeni.</w:t>
            </w:r>
          </w:p>
        </w:tc>
      </w:tr>
    </w:tbl>
    <w:p w14:paraId="0DD7FE9B" w14:textId="77777777" w:rsidR="00246817" w:rsidRDefault="00246817">
      <w:pPr>
        <w:spacing w:before="40" w:line="192" w:lineRule="auto"/>
        <w:ind w:right="57"/>
        <w:rPr>
          <w:sz w:val="20"/>
        </w:rPr>
      </w:pPr>
    </w:p>
    <w:p w14:paraId="4EBE902D" w14:textId="77777777" w:rsidR="00246817" w:rsidRDefault="00246817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304</w:t>
      </w:r>
    </w:p>
    <w:p w14:paraId="7FADEA22" w14:textId="77777777" w:rsidR="00246817" w:rsidRDefault="00246817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246817" w14:paraId="46B81738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07BF" w14:textId="77777777" w:rsidR="00246817" w:rsidRDefault="00246817" w:rsidP="0024681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0BB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69D0" w14:textId="77777777" w:rsidR="00246817" w:rsidRPr="00594E5B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00D7B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22E1F50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518138F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29958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7871A15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83 A </w:t>
            </w:r>
          </w:p>
          <w:p w14:paraId="3A47F87A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61420A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6B489" w14:textId="77777777" w:rsidR="00246817" w:rsidRPr="00594E5B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94E5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D96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A146" w14:textId="77777777" w:rsidR="00246817" w:rsidRPr="00594E5B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FF35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4F5FAB6A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F907E" w14:textId="77777777" w:rsidR="00246817" w:rsidRDefault="00246817" w:rsidP="0024681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700C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48A76" w14:textId="77777777" w:rsidR="00246817" w:rsidRPr="00594E5B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9A0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5880B04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5BF6F85E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31BE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E42F" w14:textId="77777777" w:rsidR="00246817" w:rsidRPr="00594E5B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8A26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C617A" w14:textId="77777777" w:rsidR="00246817" w:rsidRPr="00594E5B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676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65B04A12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FE8E9" w14:textId="77777777" w:rsidR="00246817" w:rsidRDefault="00246817" w:rsidP="0024681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6FF9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858F6" w14:textId="77777777" w:rsidR="00246817" w:rsidRPr="00594E5B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9C10A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090F772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315AB077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 - 5 </w:t>
            </w:r>
          </w:p>
          <w:p w14:paraId="7F309FE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2E5CB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648E1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B90D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1557" w14:textId="77777777" w:rsidR="00246817" w:rsidRPr="00594E5B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DA0D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1D1F1E7B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678F2" w14:textId="77777777" w:rsidR="00246817" w:rsidRDefault="00246817" w:rsidP="0024681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A9EA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6269F" w14:textId="77777777" w:rsidR="00246817" w:rsidRPr="00594E5B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4583C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5B49D1A8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Cap X + </w:t>
            </w:r>
          </w:p>
          <w:p w14:paraId="39FD0E6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E15E7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693B174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81EBD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FF162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0355" w14:textId="77777777" w:rsidR="00246817" w:rsidRPr="00594E5B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8BFB3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19C05AA7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11040" w14:textId="77777777" w:rsidR="00246817" w:rsidRDefault="00246817" w:rsidP="0024681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95099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5E643" w14:textId="77777777" w:rsidR="00246817" w:rsidRPr="00594E5B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F424D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CCF5305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0D8DC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liniile 1, 3, 4, 5, 6 și sch. 101, 15, 21, 25, 37/41, 23, 29, 31, 43, 63, 67, 73, 53, 75, 85, 87, 51, 65, 83, 69, 89 </w:t>
            </w:r>
          </w:p>
          <w:p w14:paraId="737C3514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D3334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2444F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34C44" w14:textId="77777777" w:rsidR="00246817" w:rsidRPr="00594E5B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17DB6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5017B711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2809A" w14:textId="77777777" w:rsidR="00246817" w:rsidRDefault="00246817" w:rsidP="0024681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C55C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4B314" w14:textId="77777777" w:rsidR="00246817" w:rsidRPr="00594E5B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6C7D4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1DDCE762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D, Cap X + </w:t>
            </w:r>
          </w:p>
          <w:p w14:paraId="3EA56C80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0326E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18DB8E30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A9464" w14:textId="77777777" w:rsidR="00246817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88B5" w14:textId="77777777" w:rsidR="00246817" w:rsidRDefault="0024681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736D" w14:textId="77777777" w:rsidR="00246817" w:rsidRPr="00594E5B" w:rsidRDefault="0024681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0F72F" w14:textId="77777777" w:rsidR="00246817" w:rsidRDefault="0024681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8D6DDB8" w14:textId="77777777" w:rsidR="00246817" w:rsidRDefault="00246817">
      <w:pPr>
        <w:spacing w:before="40" w:after="40" w:line="192" w:lineRule="auto"/>
        <w:ind w:right="57"/>
        <w:rPr>
          <w:sz w:val="20"/>
          <w:lang w:val="en-US"/>
        </w:rPr>
      </w:pPr>
    </w:p>
    <w:p w14:paraId="7803ADFB" w14:textId="77777777" w:rsidR="00246817" w:rsidRDefault="00246817" w:rsidP="00F0370D">
      <w:pPr>
        <w:pStyle w:val="Heading1"/>
        <w:spacing w:line="360" w:lineRule="auto"/>
      </w:pPr>
      <w:r>
        <w:t>LINIA 800</w:t>
      </w:r>
    </w:p>
    <w:p w14:paraId="403677CF" w14:textId="77777777" w:rsidR="00246817" w:rsidRDefault="00246817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246817" w14:paraId="63DE0BFF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F2355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B3344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AAB2A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566F0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5DAE89E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AD0A9" w14:textId="77777777" w:rsidR="00246817" w:rsidRDefault="0024681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3C661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E28B1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BE3A6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91D84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163E527B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F1492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50433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EE63A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326C6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E433C64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0A696" w14:textId="77777777" w:rsidR="00246817" w:rsidRDefault="0024681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3B5AB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D0730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97A67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9AF13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2AD7EB99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F05B5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AE677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84ADC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C956B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78CE5E4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C30A5" w14:textId="77777777" w:rsidR="00246817" w:rsidRDefault="0024681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31B76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13876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FE25A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B8E95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399B595" w14:textId="77777777" w:rsidR="00246817" w:rsidRDefault="00246817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246817" w:rsidRPr="00A8307A" w14:paraId="68F63635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61796" w14:textId="77777777" w:rsidR="00246817" w:rsidRPr="00A75A00" w:rsidRDefault="00246817" w:rsidP="00246817">
            <w:pPr>
              <w:numPr>
                <w:ilvl w:val="0"/>
                <w:numId w:val="28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3A884" w14:textId="77777777" w:rsidR="00246817" w:rsidRPr="00A8307A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48D51" w14:textId="77777777" w:rsidR="00246817" w:rsidRPr="00A8307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E538F" w14:textId="77777777" w:rsidR="00246817" w:rsidRPr="00A8307A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88DCF" w14:textId="77777777" w:rsidR="00246817" w:rsidRDefault="0024681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1451796" w14:textId="77777777" w:rsidR="00246817" w:rsidRDefault="0024681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02A6CA16" w14:textId="77777777" w:rsidR="00246817" w:rsidRDefault="0024681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3A35361" w14:textId="77777777" w:rsidR="00246817" w:rsidRDefault="0024681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2A295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3FFA7" w14:textId="77777777" w:rsidR="00246817" w:rsidRPr="00A8307A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3751F" w14:textId="77777777" w:rsidR="00246817" w:rsidRPr="00A8307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0FCBB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82C5CF0" w14:textId="77777777" w:rsidR="00246817" w:rsidRPr="00A8307A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246817" w14:paraId="2372991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A72FC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9FE53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E6249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D63D6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638BE700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9D82D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2556DC6A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8C7A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3E01D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9906D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81E8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57EC075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7F233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38F7A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42C64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7AF8D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890A" w14:textId="77777777" w:rsidR="00246817" w:rsidRDefault="00246817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3243627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E30C2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8454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E5C1D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096F4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66BDA4D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2D313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84F66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AF18C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13424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A3054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CEBE5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280D1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4967C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DF49B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7564B34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8BCD8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178EC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8B007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E285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FEA53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D3C1B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7BC5C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20C7C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5BC93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1030D7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2E6EFD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246817" w14:paraId="5E85E61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F978C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59207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EAE9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3DAB6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A71CD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9EB7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192C4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8638F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0569D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07B3ED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8E84B6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246817" w14:paraId="7A91F8A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93ED3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BF427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24B4A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F4EE4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26828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28C84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7075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FD70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28FBA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4B08478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D6EEC0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246817" w14:paraId="4DBF44E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D8572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51A3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9B148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F38C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5F3E9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B185F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2CF8D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1224C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DA1C9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7949699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627215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246817" w14:paraId="197476D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33161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A1974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F27FF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E2599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52EC2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4FF8998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39C7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B4B8E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4C45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0CA0F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46817" w14:paraId="29480F3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0FF30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A946D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292CF815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61957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70508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8E95B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D4604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3C7F7" w14:textId="77777777" w:rsidR="00246817" w:rsidRDefault="00246817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3F3B37A1" w14:textId="77777777" w:rsidR="00246817" w:rsidRDefault="00246817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00B7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25587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14:paraId="46678C4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C4510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2445D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57D8C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E54ED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062CE5B0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43F66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0D0D9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CF6E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3B4A6416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7184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5A067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14:paraId="7055BDA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3E42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D16A2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A2894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ACFA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5BCFCC49" w14:textId="77777777" w:rsidR="00246817" w:rsidRPr="008B2519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CE1B6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DCBF11D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DB1E4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E2ED3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73AEF" w14:textId="77777777" w:rsidR="00246817" w:rsidRPr="008D08DE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C93FB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246817" w14:paraId="2832C21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95B9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19CF8" w14:textId="77777777" w:rsidR="00246817" w:rsidRDefault="0024681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FA9DD" w14:textId="77777777" w:rsidR="00246817" w:rsidRPr="001161EA" w:rsidRDefault="0024681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45FF8" w14:textId="77777777" w:rsidR="00246817" w:rsidRDefault="00246817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3402A162" w14:textId="77777777" w:rsidR="00246817" w:rsidRDefault="00246817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602D8" w14:textId="77777777" w:rsidR="00246817" w:rsidRDefault="0024681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6FD7F4ED" w14:textId="77777777" w:rsidR="00246817" w:rsidRDefault="0024681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C2DD8" w14:textId="77777777" w:rsidR="00246817" w:rsidRPr="001161EA" w:rsidRDefault="0024681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9A25" w14:textId="77777777" w:rsidR="00246817" w:rsidRDefault="0024681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861D" w14:textId="77777777" w:rsidR="00246817" w:rsidRPr="008D08DE" w:rsidRDefault="0024681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2C601" w14:textId="77777777" w:rsidR="00246817" w:rsidRDefault="00246817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246817" w14:paraId="0ECC4C9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BFEBD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86D1C" w14:textId="77777777" w:rsidR="00246817" w:rsidRDefault="00246817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E737C" w14:textId="77777777" w:rsidR="00246817" w:rsidRPr="001161EA" w:rsidRDefault="00246817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12B3F" w14:textId="77777777" w:rsidR="00246817" w:rsidRDefault="00246817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4E97F" w14:textId="77777777" w:rsidR="00246817" w:rsidRDefault="00246817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EB6A1" w14:textId="77777777" w:rsidR="00246817" w:rsidRPr="001161EA" w:rsidRDefault="00246817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2450" w14:textId="77777777" w:rsidR="00246817" w:rsidRDefault="00246817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B0B92" w14:textId="77777777" w:rsidR="00246817" w:rsidRDefault="00246817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7B947" w14:textId="77777777" w:rsidR="00246817" w:rsidRDefault="00246817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445BBF72" w14:textId="77777777" w:rsidR="00246817" w:rsidRDefault="00246817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246817" w14:paraId="120B0ED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1E31D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AF38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8CF76" w14:textId="77777777" w:rsidR="00246817" w:rsidRPr="001161EA" w:rsidRDefault="0024681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BACB8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07BDFA4B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7D502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5EF36552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3A82F273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C02B0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FFCC5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DB73" w14:textId="77777777" w:rsidR="00246817" w:rsidRPr="001161EA" w:rsidRDefault="0024681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F8200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46817" w14:paraId="6E649E5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45971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82502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09936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A481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548DB451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B5DE4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755DE531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2E2E8230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528CE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B379B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12E2B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0102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1D5B16A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A552E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291C2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ECDB0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CFDA" w14:textId="77777777" w:rsidR="00246817" w:rsidRDefault="00246817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8839BCA" w14:textId="77777777" w:rsidR="00246817" w:rsidRDefault="00246817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C53B3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C028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FBF54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C02EF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969C3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246817" w14:paraId="1B40B85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038EA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450B6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91895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C406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5CD0759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FD433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C6D76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025E7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E72F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3CEDD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03D77E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6EC322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246817" w14:paraId="45EF04F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C6B93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79FF3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FF3F0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DFCAD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A83656B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69B5A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2B19A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159F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E42D6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6EFED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502D636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DE4C5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E5B7E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8C96B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3BCC6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0EDECE4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5D56C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96DF8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CA5DA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35F1B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7084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73844E7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B2C06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4D890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50C37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27638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83E0CD2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EC341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59544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C26E7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D0D2F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FB6CA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41B4149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2A7A3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D67C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2045B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DB81A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D5C9B43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D04B9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B0D90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43DC7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EDCA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9007B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7569A15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707FA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9C5DB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839B4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6B62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AC662E5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57CCD24B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5EAF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95ECD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6C8A6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C4A8B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47FDB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0C6024B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05E73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450BF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A89AC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086F6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CB698C1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F1B07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C9936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E72E7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AC9EE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18A46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3327EF6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233D93E9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246817" w14:paraId="0CE85E3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E515B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40313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6C2C6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AFBB8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7C13A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26AC7975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3780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9F39A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34D6F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E8A24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83679B7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246817" w14:paraId="59E9214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0E32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16B4F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E72B1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2C498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49CCE252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33B3B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41F4D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90C8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70DC3141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A85CC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BAE44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46817" w14:paraId="50DF2C4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F3C18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15C9A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71C3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1C4E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099CDB4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5457C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8F790BE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8BC0A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29E94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A7088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BFEF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0F69410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3BB14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CA2B7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2605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E31A1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592E6F3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2BCB1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56FD7F8E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35FB3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B2C32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4FA9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C389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6CBB55A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F7BDC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F7F1D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C4D5B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08362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A1D32F3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860EE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36EB5D55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E685BAB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491AE81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63E0363F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DEF3F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00DFD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9567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58E0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4A2BDD5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1BE0F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52FEC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C4ED8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993B4" w14:textId="77777777" w:rsidR="00246817" w:rsidRDefault="00246817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D14350F" w14:textId="77777777" w:rsidR="00246817" w:rsidRDefault="00246817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46407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E49BE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FD8C3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B8967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32914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din fir I în fir II linia 800 la linia III Grupa Tranzit St. Palas </w:t>
            </w:r>
          </w:p>
        </w:tc>
      </w:tr>
      <w:tr w:rsidR="00246817" w14:paraId="391D967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78D8E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E3B7A" w14:textId="77777777" w:rsidR="00246817" w:rsidRDefault="00246817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CAEAE" w14:textId="77777777" w:rsidR="00246817" w:rsidRPr="001161EA" w:rsidRDefault="00246817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6309C" w14:textId="77777777" w:rsidR="00246817" w:rsidRDefault="00246817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763C3FD" w14:textId="77777777" w:rsidR="00246817" w:rsidRDefault="00246817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2895E" w14:textId="77777777" w:rsidR="00246817" w:rsidRDefault="00246817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CA76E" w14:textId="77777777" w:rsidR="00246817" w:rsidRDefault="00246817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FD6FD" w14:textId="77777777" w:rsidR="00246817" w:rsidRDefault="00246817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79250" w14:textId="77777777" w:rsidR="00246817" w:rsidRPr="008D08DE" w:rsidRDefault="00246817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4B7D7" w14:textId="77777777" w:rsidR="00246817" w:rsidRDefault="00246817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246817" w14:paraId="7547E91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20129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36900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FD614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9622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A705A2A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FBF7E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1FA2347E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498F2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C4738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F7DF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1FA0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5C71612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6A28C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6CADE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1AA13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66574" w14:textId="77777777" w:rsidR="00246817" w:rsidRDefault="0024681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6FF0914" w14:textId="77777777" w:rsidR="00246817" w:rsidRDefault="0024681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C1A5C" w14:textId="77777777" w:rsidR="00246817" w:rsidRPr="00F565BC" w:rsidRDefault="00246817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685C09F2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708B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83FFD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BAF4B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096AF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246817" w14:paraId="26F75CF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93478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E9983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2016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E29A" w14:textId="77777777" w:rsidR="00246817" w:rsidRDefault="0024681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8151C63" w14:textId="77777777" w:rsidR="00246817" w:rsidRDefault="0024681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EF846" w14:textId="77777777" w:rsidR="00246817" w:rsidRDefault="00246817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6B78E70" w14:textId="77777777" w:rsidR="00246817" w:rsidRDefault="00246817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045F0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7ED90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1A44D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8E289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246817" w14:paraId="044CC6F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363D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BB015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EDB16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7C372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6B1A7D6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071CA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29A434D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4B08D" w14:textId="77777777" w:rsidR="00246817" w:rsidRPr="001161EA" w:rsidRDefault="00246817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5C0F4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81F2B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075E2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415740F5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4B63D962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50977166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5CE62600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246817" w14:paraId="59F9DD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9F1C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CB84E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7EF3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DF86F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C809118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B063B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83AEE55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6181C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7ACDC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F40B9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2DA04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77B29900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A49521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246817" w14:paraId="25D1EB6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06C8D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4932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1D32F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B1FA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FDB9FFB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4A0E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1546EE41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EE0E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F82FF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70C4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FDA0F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116D3689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246817" w14:paraId="430ABD3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FB844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CBBE2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082E7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A6EC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662A5D5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6180A25C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1964A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4F4F59D1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584F6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AA9A2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A84A4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F6AC9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806760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246817" w14:paraId="2BD8344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9E430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3CCEC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93826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BEF69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EAC4E4E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50B42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DC5CE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A6013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4BD00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38BD5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591F6ED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9A590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15A22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B9581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356D2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FA691C7" w14:textId="77777777" w:rsidR="00246817" w:rsidRDefault="0024681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350D0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02D61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9B8B5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C2C2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F5F80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46817" w14:paraId="0412CD2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D0B6C" w14:textId="77777777" w:rsidR="00246817" w:rsidRDefault="00246817" w:rsidP="0024681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C00BC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4DF40" w14:textId="77777777" w:rsidR="00246817" w:rsidRPr="001161EA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56181" w14:textId="77777777" w:rsidR="00246817" w:rsidRDefault="00246817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E3A8819" w14:textId="77777777" w:rsidR="00246817" w:rsidRDefault="00246817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41934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78582" w14:textId="77777777" w:rsidR="00246817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86BF" w14:textId="77777777" w:rsidR="00246817" w:rsidRDefault="0024681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321E9" w14:textId="77777777" w:rsidR="00246817" w:rsidRPr="008D08DE" w:rsidRDefault="0024681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896ED" w14:textId="77777777" w:rsidR="00246817" w:rsidRDefault="0024681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0561156" w14:textId="77777777" w:rsidR="00246817" w:rsidRDefault="00246817">
      <w:pPr>
        <w:spacing w:before="40" w:after="40" w:line="192" w:lineRule="auto"/>
        <w:ind w:right="57"/>
        <w:rPr>
          <w:sz w:val="20"/>
        </w:rPr>
      </w:pPr>
    </w:p>
    <w:p w14:paraId="0249A99D" w14:textId="77777777" w:rsidR="00873D36" w:rsidRDefault="00873D36">
      <w:pPr>
        <w:spacing w:before="40" w:after="40" w:line="192" w:lineRule="auto"/>
        <w:ind w:right="57"/>
        <w:rPr>
          <w:sz w:val="20"/>
        </w:rPr>
      </w:pPr>
    </w:p>
    <w:p w14:paraId="1D8E6A1C" w14:textId="77777777" w:rsidR="00873D36" w:rsidRDefault="00873D36">
      <w:pPr>
        <w:spacing w:before="40" w:after="40" w:line="192" w:lineRule="auto"/>
        <w:ind w:right="57"/>
        <w:rPr>
          <w:sz w:val="20"/>
        </w:rPr>
      </w:pPr>
    </w:p>
    <w:p w14:paraId="642B9C84" w14:textId="77777777" w:rsidR="00873D36" w:rsidRDefault="00873D36">
      <w:pPr>
        <w:spacing w:before="40" w:after="40" w:line="192" w:lineRule="auto"/>
        <w:ind w:right="57"/>
        <w:rPr>
          <w:sz w:val="20"/>
        </w:rPr>
      </w:pPr>
    </w:p>
    <w:p w14:paraId="0A7D749C" w14:textId="77777777" w:rsidR="00873D36" w:rsidRDefault="00873D36">
      <w:pPr>
        <w:spacing w:before="40" w:after="40" w:line="192" w:lineRule="auto"/>
        <w:ind w:right="57"/>
        <w:rPr>
          <w:sz w:val="20"/>
        </w:rPr>
      </w:pPr>
    </w:p>
    <w:p w14:paraId="3C12BB67" w14:textId="77777777" w:rsidR="00873D36" w:rsidRDefault="00873D36">
      <w:pPr>
        <w:spacing w:before="40" w:after="40" w:line="192" w:lineRule="auto"/>
        <w:ind w:right="57"/>
        <w:rPr>
          <w:sz w:val="20"/>
        </w:rPr>
      </w:pPr>
    </w:p>
    <w:p w14:paraId="2CF6B6A1" w14:textId="77777777" w:rsidR="00873D36" w:rsidRDefault="00873D36">
      <w:pPr>
        <w:spacing w:before="40" w:after="40" w:line="192" w:lineRule="auto"/>
        <w:ind w:right="57"/>
        <w:rPr>
          <w:sz w:val="20"/>
        </w:rPr>
      </w:pPr>
    </w:p>
    <w:p w14:paraId="311B83AE" w14:textId="77777777" w:rsidR="00246817" w:rsidRPr="00C21F42" w:rsidRDefault="0024681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797669B" w14:textId="77777777" w:rsidR="00246817" w:rsidRPr="00C21F42" w:rsidRDefault="0024681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56480B38" w14:textId="77777777" w:rsidR="00246817" w:rsidRPr="00C21F42" w:rsidRDefault="0024681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24E3450D" w14:textId="77777777" w:rsidR="00246817" w:rsidRPr="00C21F42" w:rsidRDefault="00246817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3DDCD82B" w14:textId="77777777" w:rsidR="00246817" w:rsidRDefault="00246817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5C5DB84B" w14:textId="77777777" w:rsidR="00246817" w:rsidRPr="00C21F42" w:rsidRDefault="00246817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12740AD0" w14:textId="77777777" w:rsidR="00246817" w:rsidRPr="00C21F42" w:rsidRDefault="00246817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08CF80D1" w14:textId="77777777" w:rsidR="00246817" w:rsidRPr="00C21F42" w:rsidRDefault="00246817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1B8D8EB2" w14:textId="77777777" w:rsidR="00246817" w:rsidRPr="00C21F42" w:rsidRDefault="00246817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D2D3D3D" w14:textId="77777777" w:rsidR="001513BB" w:rsidRPr="00C75591" w:rsidRDefault="001513BB" w:rsidP="00C75591"/>
    <w:sectPr w:rsidR="001513BB" w:rsidRPr="00C75591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6703D" w14:textId="77777777" w:rsidR="002B2494" w:rsidRDefault="002B2494">
      <w:r>
        <w:separator/>
      </w:r>
    </w:p>
  </w:endnote>
  <w:endnote w:type="continuationSeparator" w:id="0">
    <w:p w14:paraId="43AE1E8C" w14:textId="77777777" w:rsidR="002B2494" w:rsidRDefault="002B2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6EF8D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DA7D1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C031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ABCC2" w14:textId="77777777" w:rsidR="002B2494" w:rsidRDefault="002B2494">
      <w:r>
        <w:separator/>
      </w:r>
    </w:p>
  </w:footnote>
  <w:footnote w:type="continuationSeparator" w:id="0">
    <w:p w14:paraId="1430926B" w14:textId="77777777" w:rsidR="002B2494" w:rsidRDefault="002B2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BC33D" w14:textId="77777777" w:rsidR="00615117" w:rsidRDefault="008D3BB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54423">
      <w:rPr>
        <w:rStyle w:val="PageNumber"/>
      </w:rPr>
      <w:t>2</w:t>
    </w:r>
    <w:r>
      <w:rPr>
        <w:rStyle w:val="PageNumber"/>
      </w:rPr>
      <w:fldChar w:fldCharType="end"/>
    </w:r>
  </w:p>
  <w:p w14:paraId="11BDE99C" w14:textId="7088F9A7" w:rsidR="00615117" w:rsidRDefault="005D1033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B130E3">
      <w:rPr>
        <w:b/>
        <w:bCs/>
        <w:i/>
        <w:iCs/>
        <w:sz w:val="22"/>
      </w:rPr>
      <w:t>decada 11-20 octombrie 2026</w:t>
    </w:r>
  </w:p>
  <w:p w14:paraId="3DB7AF1C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65247B">
      <w:rPr>
        <w:rStyle w:val="PageNumber"/>
        <w:b/>
        <w:bCs/>
      </w:rPr>
      <w:t>CRAIOVA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0C321935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4AC589CE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7448C5D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3BC98E2C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3E600547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04B73FBA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5146843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7AF093D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7A63FC6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68D7449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256F968C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4EF411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29A0ED1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1DB46E1D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2DF11173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1437242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2718DB5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956276D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79337628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4648DC95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74432A4D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4FBAB49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8AE34C2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5E2AC9A5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A86B09C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25EFA2CF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78FDB322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7CE17FD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87B0977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23272227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2F55F8D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0379B8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055906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D92D3B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4D18BD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7545AD0C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3095F" w14:textId="77777777" w:rsidR="00615117" w:rsidRDefault="008D3BB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4FC3">
      <w:rPr>
        <w:rStyle w:val="PageNumber"/>
      </w:rPr>
      <w:t>3</w:t>
    </w:r>
    <w:r>
      <w:rPr>
        <w:rStyle w:val="PageNumber"/>
      </w:rPr>
      <w:fldChar w:fldCharType="end"/>
    </w:r>
  </w:p>
  <w:p w14:paraId="04AB4819" w14:textId="5DAD9E11" w:rsidR="00D66BBF" w:rsidRPr="00A048AC" w:rsidRDefault="005D1033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B130E3">
      <w:rPr>
        <w:b/>
        <w:bCs/>
        <w:i/>
        <w:iCs/>
        <w:sz w:val="22"/>
      </w:rPr>
      <w:t>decada 11-20 octombrie 2026</w:t>
    </w:r>
  </w:p>
  <w:p w14:paraId="39F99E9B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8466AA3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0075D040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42C2E358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4998745F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78B537CD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5B2AA4C3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65247B">
      <w:rPr>
        <w:rStyle w:val="PageNumber"/>
        <w:b/>
        <w:bCs/>
      </w:rPr>
      <w:t>CRAIOVA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1E282237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DFFBF42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27590877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1DA68DA2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9942F82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64EF55C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CBAC567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3433E1E7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456E1A7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2BF9D58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2A820393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58CFDC3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3940249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6CC78871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3DCA58FA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16C4477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02F64F24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3E46C051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3B4CABA9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076240C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F5B9F41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58F96AB6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737FA9BF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039FF83B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B029C04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01C7B836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04B56CE1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F1E9F7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4D9A7FA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7D0DD751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70A32C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D4B4CAA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CC91B6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A2E269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378B9B0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65F2A078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C84D7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034A"/>
    <w:multiLevelType w:val="hybridMultilevel"/>
    <w:tmpl w:val="914EEC8C"/>
    <w:lvl w:ilvl="0" w:tplc="A8A2DA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876CD"/>
    <w:multiLevelType w:val="hybridMultilevel"/>
    <w:tmpl w:val="8854935C"/>
    <w:lvl w:ilvl="0" w:tplc="A6D4BBA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2B4DD0"/>
    <w:multiLevelType w:val="hybridMultilevel"/>
    <w:tmpl w:val="F1E0D21E"/>
    <w:lvl w:ilvl="0" w:tplc="145AFE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B878BE"/>
    <w:multiLevelType w:val="hybridMultilevel"/>
    <w:tmpl w:val="6ED455AE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0D81428A"/>
    <w:multiLevelType w:val="hybridMultilevel"/>
    <w:tmpl w:val="83D61018"/>
    <w:lvl w:ilvl="0" w:tplc="F742337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8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9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D51D96"/>
    <w:multiLevelType w:val="hybridMultilevel"/>
    <w:tmpl w:val="150A7C58"/>
    <w:lvl w:ilvl="0" w:tplc="2B3C13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29223C"/>
    <w:multiLevelType w:val="hybridMultilevel"/>
    <w:tmpl w:val="A97A1A8A"/>
    <w:lvl w:ilvl="0" w:tplc="082E405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4" w15:restartNumberingAfterBreak="0">
    <w:nsid w:val="28BC7E02"/>
    <w:multiLevelType w:val="hybridMultilevel"/>
    <w:tmpl w:val="63E6CBEA"/>
    <w:lvl w:ilvl="0" w:tplc="E1DE9424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554FF"/>
    <w:multiLevelType w:val="hybridMultilevel"/>
    <w:tmpl w:val="43DCCE3A"/>
    <w:lvl w:ilvl="0" w:tplc="F61C5308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D584C"/>
    <w:multiLevelType w:val="hybridMultilevel"/>
    <w:tmpl w:val="62F02A9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 w15:restartNumberingAfterBreak="0">
    <w:nsid w:val="2B7A1D6E"/>
    <w:multiLevelType w:val="hybridMultilevel"/>
    <w:tmpl w:val="05DC0D3E"/>
    <w:lvl w:ilvl="0" w:tplc="22E62D8A">
      <w:start w:val="1"/>
      <w:numFmt w:val="decimal"/>
      <w:lvlRestart w:val="0"/>
      <w:suff w:val="nothing"/>
      <w:lvlText w:val="%1"/>
      <w:lvlJc w:val="right"/>
      <w:pPr>
        <w:ind w:left="89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0730EC"/>
    <w:multiLevelType w:val="hybridMultilevel"/>
    <w:tmpl w:val="F2449FE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0" w15:restartNumberingAfterBreak="0">
    <w:nsid w:val="30B83224"/>
    <w:multiLevelType w:val="hybridMultilevel"/>
    <w:tmpl w:val="AEF80C88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2A4BE4"/>
    <w:multiLevelType w:val="hybridMultilevel"/>
    <w:tmpl w:val="46EE7772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B5F6E85"/>
    <w:multiLevelType w:val="hybridMultilevel"/>
    <w:tmpl w:val="E1A4FE52"/>
    <w:lvl w:ilvl="0" w:tplc="6AA0054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3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4" w15:restartNumberingAfterBreak="0">
    <w:nsid w:val="43234AD8"/>
    <w:multiLevelType w:val="multilevel"/>
    <w:tmpl w:val="26B41A02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9354ED"/>
    <w:multiLevelType w:val="hybridMultilevel"/>
    <w:tmpl w:val="290E5CC0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8" w15:restartNumberingAfterBreak="0">
    <w:nsid w:val="576162D3"/>
    <w:multiLevelType w:val="hybridMultilevel"/>
    <w:tmpl w:val="E3CED892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2C203F"/>
    <w:multiLevelType w:val="hybridMultilevel"/>
    <w:tmpl w:val="14B83E14"/>
    <w:lvl w:ilvl="0" w:tplc="CC44DAE0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3" w15:restartNumberingAfterBreak="0">
    <w:nsid w:val="6DDD77BC"/>
    <w:multiLevelType w:val="hybridMultilevel"/>
    <w:tmpl w:val="39D404BA"/>
    <w:lvl w:ilvl="0" w:tplc="8BAE189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5" w15:restartNumberingAfterBreak="0">
    <w:nsid w:val="7ED173F0"/>
    <w:multiLevelType w:val="hybridMultilevel"/>
    <w:tmpl w:val="18B8A2CC"/>
    <w:lvl w:ilvl="0" w:tplc="373A3346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749352202">
    <w:abstractNumId w:val="29"/>
  </w:num>
  <w:num w:numId="2" w16cid:durableId="277107865">
    <w:abstractNumId w:val="26"/>
  </w:num>
  <w:num w:numId="3" w16cid:durableId="765229852">
    <w:abstractNumId w:val="24"/>
  </w:num>
  <w:num w:numId="4" w16cid:durableId="1379433946">
    <w:abstractNumId w:val="5"/>
  </w:num>
  <w:num w:numId="5" w16cid:durableId="1537279061">
    <w:abstractNumId w:val="20"/>
  </w:num>
  <w:num w:numId="6" w16cid:durableId="698431999">
    <w:abstractNumId w:val="28"/>
  </w:num>
  <w:num w:numId="7" w16cid:durableId="635840581">
    <w:abstractNumId w:val="10"/>
  </w:num>
  <w:num w:numId="8" w16cid:durableId="777484799">
    <w:abstractNumId w:val="7"/>
  </w:num>
  <w:num w:numId="9" w16cid:durableId="1782987979">
    <w:abstractNumId w:val="14"/>
  </w:num>
  <w:num w:numId="10" w16cid:durableId="1139684058">
    <w:abstractNumId w:val="15"/>
  </w:num>
  <w:num w:numId="11" w16cid:durableId="1039742535">
    <w:abstractNumId w:val="18"/>
  </w:num>
  <w:num w:numId="12" w16cid:durableId="567109309">
    <w:abstractNumId w:val="35"/>
  </w:num>
  <w:num w:numId="13" w16cid:durableId="694968736">
    <w:abstractNumId w:val="12"/>
  </w:num>
  <w:num w:numId="14" w16cid:durableId="759913594">
    <w:abstractNumId w:val="23"/>
  </w:num>
  <w:num w:numId="15" w16cid:durableId="911308363">
    <w:abstractNumId w:val="33"/>
  </w:num>
  <w:num w:numId="16" w16cid:durableId="188035861">
    <w:abstractNumId w:val="1"/>
  </w:num>
  <w:num w:numId="17" w16cid:durableId="1352027240">
    <w:abstractNumId w:val="11"/>
  </w:num>
  <w:num w:numId="18" w16cid:durableId="1646230504">
    <w:abstractNumId w:val="0"/>
  </w:num>
  <w:num w:numId="19" w16cid:durableId="528417192">
    <w:abstractNumId w:val="32"/>
  </w:num>
  <w:num w:numId="20" w16cid:durableId="1853566201">
    <w:abstractNumId w:val="9"/>
  </w:num>
  <w:num w:numId="21" w16cid:durableId="665937118">
    <w:abstractNumId w:val="2"/>
  </w:num>
  <w:num w:numId="22" w16cid:durableId="1599749297">
    <w:abstractNumId w:val="27"/>
  </w:num>
  <w:num w:numId="23" w16cid:durableId="353460626">
    <w:abstractNumId w:val="31"/>
  </w:num>
  <w:num w:numId="24" w16cid:durableId="274218594">
    <w:abstractNumId w:val="36"/>
  </w:num>
  <w:num w:numId="25" w16cid:durableId="1814326426">
    <w:abstractNumId w:val="17"/>
  </w:num>
  <w:num w:numId="26" w16cid:durableId="73864117">
    <w:abstractNumId w:val="22"/>
  </w:num>
  <w:num w:numId="27" w16cid:durableId="750153080">
    <w:abstractNumId w:val="30"/>
  </w:num>
  <w:num w:numId="28" w16cid:durableId="1129013899">
    <w:abstractNumId w:val="4"/>
  </w:num>
  <w:num w:numId="29" w16cid:durableId="447510042">
    <w:abstractNumId w:val="25"/>
  </w:num>
  <w:num w:numId="30" w16cid:durableId="1168718250">
    <w:abstractNumId w:val="19"/>
  </w:num>
  <w:num w:numId="31" w16cid:durableId="195432704">
    <w:abstractNumId w:val="6"/>
  </w:num>
  <w:num w:numId="32" w16cid:durableId="1506092145">
    <w:abstractNumId w:val="8"/>
  </w:num>
  <w:num w:numId="33" w16cid:durableId="824778644">
    <w:abstractNumId w:val="16"/>
  </w:num>
  <w:num w:numId="34" w16cid:durableId="22753295">
    <w:abstractNumId w:val="21"/>
  </w:num>
  <w:num w:numId="35" w16cid:durableId="350959171">
    <w:abstractNumId w:val="3"/>
  </w:num>
  <w:num w:numId="36" w16cid:durableId="1511992630">
    <w:abstractNumId w:val="34"/>
  </w:num>
  <w:num w:numId="37" w16cid:durableId="1319454252">
    <w:abstractNumId w:val="1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iX5OwUlK5MMysFRo1iaMgpsMGw9YMyVPXKj/HpXGG9zpzNs71ufWt6DPOe9oTcheW2N76gEkYbvlsAqhty0gTQ==" w:salt="zEGuCUkjYCLcNxQtWLB06g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91B"/>
    <w:rsid w:val="00001DCD"/>
    <w:rsid w:val="000025B3"/>
    <w:rsid w:val="0000269E"/>
    <w:rsid w:val="0000296F"/>
    <w:rsid w:val="00002C0A"/>
    <w:rsid w:val="000037A8"/>
    <w:rsid w:val="0000465F"/>
    <w:rsid w:val="000057DB"/>
    <w:rsid w:val="00005D44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89D"/>
    <w:rsid w:val="00010C5C"/>
    <w:rsid w:val="0001134F"/>
    <w:rsid w:val="00011595"/>
    <w:rsid w:val="00011823"/>
    <w:rsid w:val="00012024"/>
    <w:rsid w:val="00012230"/>
    <w:rsid w:val="0001296A"/>
    <w:rsid w:val="000137F5"/>
    <w:rsid w:val="000149E5"/>
    <w:rsid w:val="00014F1F"/>
    <w:rsid w:val="000153EE"/>
    <w:rsid w:val="00015D58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BEF"/>
    <w:rsid w:val="00021D57"/>
    <w:rsid w:val="000227F7"/>
    <w:rsid w:val="00022E94"/>
    <w:rsid w:val="00023468"/>
    <w:rsid w:val="00023D7E"/>
    <w:rsid w:val="00023F40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69D"/>
    <w:rsid w:val="000266DD"/>
    <w:rsid w:val="000267D5"/>
    <w:rsid w:val="0002742F"/>
    <w:rsid w:val="0002788D"/>
    <w:rsid w:val="00027964"/>
    <w:rsid w:val="00030335"/>
    <w:rsid w:val="00030AA4"/>
    <w:rsid w:val="000313A4"/>
    <w:rsid w:val="00032300"/>
    <w:rsid w:val="0003241C"/>
    <w:rsid w:val="0003277C"/>
    <w:rsid w:val="00032AD7"/>
    <w:rsid w:val="00032D77"/>
    <w:rsid w:val="00033E96"/>
    <w:rsid w:val="00034059"/>
    <w:rsid w:val="0003485B"/>
    <w:rsid w:val="00034A51"/>
    <w:rsid w:val="0003592A"/>
    <w:rsid w:val="000366E9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B2A"/>
    <w:rsid w:val="000422F8"/>
    <w:rsid w:val="00042615"/>
    <w:rsid w:val="00042783"/>
    <w:rsid w:val="00042BA8"/>
    <w:rsid w:val="00042CB7"/>
    <w:rsid w:val="00042E36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77C"/>
    <w:rsid w:val="00045E9C"/>
    <w:rsid w:val="000460CE"/>
    <w:rsid w:val="00046458"/>
    <w:rsid w:val="00046709"/>
    <w:rsid w:val="00046B0E"/>
    <w:rsid w:val="000471A0"/>
    <w:rsid w:val="00047B23"/>
    <w:rsid w:val="00050F92"/>
    <w:rsid w:val="00050FE4"/>
    <w:rsid w:val="000518B0"/>
    <w:rsid w:val="0005202C"/>
    <w:rsid w:val="00052549"/>
    <w:rsid w:val="000527F0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6180"/>
    <w:rsid w:val="00056AEC"/>
    <w:rsid w:val="00056E3F"/>
    <w:rsid w:val="00057482"/>
    <w:rsid w:val="0006002F"/>
    <w:rsid w:val="000604F3"/>
    <w:rsid w:val="00060537"/>
    <w:rsid w:val="00060EDF"/>
    <w:rsid w:val="00061969"/>
    <w:rsid w:val="00061BF9"/>
    <w:rsid w:val="00061C95"/>
    <w:rsid w:val="0006211E"/>
    <w:rsid w:val="000627C1"/>
    <w:rsid w:val="00062EEF"/>
    <w:rsid w:val="0006363B"/>
    <w:rsid w:val="0006421E"/>
    <w:rsid w:val="0006443E"/>
    <w:rsid w:val="00065908"/>
    <w:rsid w:val="00065F7E"/>
    <w:rsid w:val="000662C8"/>
    <w:rsid w:val="000663D8"/>
    <w:rsid w:val="00066442"/>
    <w:rsid w:val="00066855"/>
    <w:rsid w:val="00067039"/>
    <w:rsid w:val="000673D3"/>
    <w:rsid w:val="0006768A"/>
    <w:rsid w:val="00067F77"/>
    <w:rsid w:val="000701D5"/>
    <w:rsid w:val="00070208"/>
    <w:rsid w:val="000705EB"/>
    <w:rsid w:val="0007118C"/>
    <w:rsid w:val="00071A41"/>
    <w:rsid w:val="00071B0C"/>
    <w:rsid w:val="00072302"/>
    <w:rsid w:val="000728F0"/>
    <w:rsid w:val="000728F2"/>
    <w:rsid w:val="00073391"/>
    <w:rsid w:val="00073AFB"/>
    <w:rsid w:val="00074596"/>
    <w:rsid w:val="000746B6"/>
    <w:rsid w:val="00074E4B"/>
    <w:rsid w:val="00075256"/>
    <w:rsid w:val="00075816"/>
    <w:rsid w:val="00075A7F"/>
    <w:rsid w:val="00075AF9"/>
    <w:rsid w:val="00075EDB"/>
    <w:rsid w:val="0007604B"/>
    <w:rsid w:val="0007605B"/>
    <w:rsid w:val="000766EC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C3E"/>
    <w:rsid w:val="00083DFF"/>
    <w:rsid w:val="000840EA"/>
    <w:rsid w:val="000844C7"/>
    <w:rsid w:val="00084F88"/>
    <w:rsid w:val="000851D8"/>
    <w:rsid w:val="0008522F"/>
    <w:rsid w:val="000854FF"/>
    <w:rsid w:val="00085784"/>
    <w:rsid w:val="00085C7A"/>
    <w:rsid w:val="00085FCC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9F9"/>
    <w:rsid w:val="00095C84"/>
    <w:rsid w:val="00095D0F"/>
    <w:rsid w:val="00096999"/>
    <w:rsid w:val="00096DDA"/>
    <w:rsid w:val="0009720C"/>
    <w:rsid w:val="000973C0"/>
    <w:rsid w:val="00097607"/>
    <w:rsid w:val="0009769E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A39"/>
    <w:rsid w:val="000A3FDD"/>
    <w:rsid w:val="000A40E3"/>
    <w:rsid w:val="000A4299"/>
    <w:rsid w:val="000A4FAD"/>
    <w:rsid w:val="000A511E"/>
    <w:rsid w:val="000A6286"/>
    <w:rsid w:val="000A649B"/>
    <w:rsid w:val="000A6815"/>
    <w:rsid w:val="000A6870"/>
    <w:rsid w:val="000A7618"/>
    <w:rsid w:val="000A7EF6"/>
    <w:rsid w:val="000B02C4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48C6"/>
    <w:rsid w:val="000B5649"/>
    <w:rsid w:val="000B5731"/>
    <w:rsid w:val="000B5AEF"/>
    <w:rsid w:val="000B628B"/>
    <w:rsid w:val="000B64CD"/>
    <w:rsid w:val="000B6B47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0CC"/>
    <w:rsid w:val="000D158F"/>
    <w:rsid w:val="000D1869"/>
    <w:rsid w:val="000D1968"/>
    <w:rsid w:val="000D1B9E"/>
    <w:rsid w:val="000D1CD5"/>
    <w:rsid w:val="000D1D8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4D9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94A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92A"/>
    <w:rsid w:val="000E7A4B"/>
    <w:rsid w:val="000E7A59"/>
    <w:rsid w:val="000F0185"/>
    <w:rsid w:val="000F03A4"/>
    <w:rsid w:val="000F05C6"/>
    <w:rsid w:val="000F0DFD"/>
    <w:rsid w:val="000F1098"/>
    <w:rsid w:val="000F12DB"/>
    <w:rsid w:val="000F1517"/>
    <w:rsid w:val="000F15A8"/>
    <w:rsid w:val="000F2324"/>
    <w:rsid w:val="000F29E5"/>
    <w:rsid w:val="000F3620"/>
    <w:rsid w:val="000F386E"/>
    <w:rsid w:val="000F3DB5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195"/>
    <w:rsid w:val="00100270"/>
    <w:rsid w:val="00100BA6"/>
    <w:rsid w:val="00100BCC"/>
    <w:rsid w:val="001014A7"/>
    <w:rsid w:val="001015B2"/>
    <w:rsid w:val="00101B24"/>
    <w:rsid w:val="00102272"/>
    <w:rsid w:val="00102807"/>
    <w:rsid w:val="00102E15"/>
    <w:rsid w:val="001031D9"/>
    <w:rsid w:val="0010330B"/>
    <w:rsid w:val="001033FE"/>
    <w:rsid w:val="001043C0"/>
    <w:rsid w:val="0010479D"/>
    <w:rsid w:val="0010482C"/>
    <w:rsid w:val="001048A7"/>
    <w:rsid w:val="00105434"/>
    <w:rsid w:val="001055AB"/>
    <w:rsid w:val="001055F3"/>
    <w:rsid w:val="00105E5C"/>
    <w:rsid w:val="001067EF"/>
    <w:rsid w:val="001068F6"/>
    <w:rsid w:val="00106DA3"/>
    <w:rsid w:val="00106E43"/>
    <w:rsid w:val="001071AB"/>
    <w:rsid w:val="00107EF7"/>
    <w:rsid w:val="00110206"/>
    <w:rsid w:val="00110A1E"/>
    <w:rsid w:val="00110C5B"/>
    <w:rsid w:val="00111602"/>
    <w:rsid w:val="00111A07"/>
    <w:rsid w:val="00111CEC"/>
    <w:rsid w:val="00111D3F"/>
    <w:rsid w:val="0011229F"/>
    <w:rsid w:val="001126F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468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4380"/>
    <w:rsid w:val="00135957"/>
    <w:rsid w:val="0013615A"/>
    <w:rsid w:val="00136D6A"/>
    <w:rsid w:val="00136EC7"/>
    <w:rsid w:val="001375EC"/>
    <w:rsid w:val="0013767B"/>
    <w:rsid w:val="0014066F"/>
    <w:rsid w:val="00140A9F"/>
    <w:rsid w:val="001413DB"/>
    <w:rsid w:val="00141761"/>
    <w:rsid w:val="0014199A"/>
    <w:rsid w:val="00141E4A"/>
    <w:rsid w:val="0014214D"/>
    <w:rsid w:val="001427BF"/>
    <w:rsid w:val="00142C7C"/>
    <w:rsid w:val="00142D64"/>
    <w:rsid w:val="00143804"/>
    <w:rsid w:val="00143BDF"/>
    <w:rsid w:val="00143C07"/>
    <w:rsid w:val="00143CB7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D5F"/>
    <w:rsid w:val="00150579"/>
    <w:rsid w:val="001511F4"/>
    <w:rsid w:val="0015139D"/>
    <w:rsid w:val="001513BB"/>
    <w:rsid w:val="0015195A"/>
    <w:rsid w:val="00151C5A"/>
    <w:rsid w:val="00151D94"/>
    <w:rsid w:val="001526AC"/>
    <w:rsid w:val="00153832"/>
    <w:rsid w:val="00153B2C"/>
    <w:rsid w:val="00154A4B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C61"/>
    <w:rsid w:val="001620FE"/>
    <w:rsid w:val="00162C15"/>
    <w:rsid w:val="00162EC4"/>
    <w:rsid w:val="001639B7"/>
    <w:rsid w:val="001645D7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662"/>
    <w:rsid w:val="00167E3D"/>
    <w:rsid w:val="0017031D"/>
    <w:rsid w:val="00170C42"/>
    <w:rsid w:val="00170E42"/>
    <w:rsid w:val="001717FD"/>
    <w:rsid w:val="001718F2"/>
    <w:rsid w:val="00171956"/>
    <w:rsid w:val="00171B37"/>
    <w:rsid w:val="00171B6A"/>
    <w:rsid w:val="00171D43"/>
    <w:rsid w:val="00171FE0"/>
    <w:rsid w:val="00172A3B"/>
    <w:rsid w:val="00172B91"/>
    <w:rsid w:val="001736E7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0F49"/>
    <w:rsid w:val="00181BE8"/>
    <w:rsid w:val="00182422"/>
    <w:rsid w:val="00182758"/>
    <w:rsid w:val="00182917"/>
    <w:rsid w:val="0018439E"/>
    <w:rsid w:val="0018549B"/>
    <w:rsid w:val="00185757"/>
    <w:rsid w:val="00185948"/>
    <w:rsid w:val="001860D7"/>
    <w:rsid w:val="00186ABE"/>
    <w:rsid w:val="00186BB0"/>
    <w:rsid w:val="00187A58"/>
    <w:rsid w:val="00187D9A"/>
    <w:rsid w:val="00187D9D"/>
    <w:rsid w:val="00187DD1"/>
    <w:rsid w:val="00190C1E"/>
    <w:rsid w:val="00191273"/>
    <w:rsid w:val="00191A63"/>
    <w:rsid w:val="00192072"/>
    <w:rsid w:val="00192328"/>
    <w:rsid w:val="00192375"/>
    <w:rsid w:val="00192F7A"/>
    <w:rsid w:val="001930C4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C8B"/>
    <w:rsid w:val="00195E57"/>
    <w:rsid w:val="00195F73"/>
    <w:rsid w:val="001968A9"/>
    <w:rsid w:val="00197AD7"/>
    <w:rsid w:val="00197C6B"/>
    <w:rsid w:val="00197E12"/>
    <w:rsid w:val="001A011D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24"/>
    <w:rsid w:val="001A7324"/>
    <w:rsid w:val="001A79F1"/>
    <w:rsid w:val="001B0067"/>
    <w:rsid w:val="001B0803"/>
    <w:rsid w:val="001B0BE6"/>
    <w:rsid w:val="001B13AA"/>
    <w:rsid w:val="001B18FC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5B5B"/>
    <w:rsid w:val="001B5D12"/>
    <w:rsid w:val="001B5DA7"/>
    <w:rsid w:val="001B6246"/>
    <w:rsid w:val="001B62BA"/>
    <w:rsid w:val="001B636E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9A8"/>
    <w:rsid w:val="001C5A0A"/>
    <w:rsid w:val="001C63C6"/>
    <w:rsid w:val="001C65A4"/>
    <w:rsid w:val="001C6EA6"/>
    <w:rsid w:val="001C6EF5"/>
    <w:rsid w:val="001C6FBC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3084"/>
    <w:rsid w:val="001D371E"/>
    <w:rsid w:val="001D3BA4"/>
    <w:rsid w:val="001D4226"/>
    <w:rsid w:val="001D437D"/>
    <w:rsid w:val="001D4421"/>
    <w:rsid w:val="001D4BA8"/>
    <w:rsid w:val="001D4D08"/>
    <w:rsid w:val="001D5473"/>
    <w:rsid w:val="001D6BAB"/>
    <w:rsid w:val="001D6D12"/>
    <w:rsid w:val="001D75F9"/>
    <w:rsid w:val="001D7B82"/>
    <w:rsid w:val="001D7D90"/>
    <w:rsid w:val="001E0281"/>
    <w:rsid w:val="001E044F"/>
    <w:rsid w:val="001E0A2D"/>
    <w:rsid w:val="001E18FE"/>
    <w:rsid w:val="001E19FB"/>
    <w:rsid w:val="001E1CE9"/>
    <w:rsid w:val="001E27CD"/>
    <w:rsid w:val="001E2A11"/>
    <w:rsid w:val="001E2A22"/>
    <w:rsid w:val="001E2D93"/>
    <w:rsid w:val="001E354A"/>
    <w:rsid w:val="001E3AC4"/>
    <w:rsid w:val="001E3F1C"/>
    <w:rsid w:val="001E450A"/>
    <w:rsid w:val="001E484B"/>
    <w:rsid w:val="001E577D"/>
    <w:rsid w:val="001E6407"/>
    <w:rsid w:val="001E64FB"/>
    <w:rsid w:val="001E73A4"/>
    <w:rsid w:val="001F0579"/>
    <w:rsid w:val="001F1061"/>
    <w:rsid w:val="001F279F"/>
    <w:rsid w:val="001F2B93"/>
    <w:rsid w:val="001F2D22"/>
    <w:rsid w:val="001F36A8"/>
    <w:rsid w:val="001F3943"/>
    <w:rsid w:val="001F4057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7CA0"/>
    <w:rsid w:val="001F7EC9"/>
    <w:rsid w:val="001F7F90"/>
    <w:rsid w:val="00200124"/>
    <w:rsid w:val="002003E3"/>
    <w:rsid w:val="0020130A"/>
    <w:rsid w:val="0020161B"/>
    <w:rsid w:val="0020233A"/>
    <w:rsid w:val="002036D6"/>
    <w:rsid w:val="002037F1"/>
    <w:rsid w:val="00203DEA"/>
    <w:rsid w:val="00203E77"/>
    <w:rsid w:val="0020420B"/>
    <w:rsid w:val="002042CB"/>
    <w:rsid w:val="00204F84"/>
    <w:rsid w:val="0020527E"/>
    <w:rsid w:val="00205368"/>
    <w:rsid w:val="00205517"/>
    <w:rsid w:val="00205A50"/>
    <w:rsid w:val="00205FE4"/>
    <w:rsid w:val="00206973"/>
    <w:rsid w:val="00206BCC"/>
    <w:rsid w:val="00207EFA"/>
    <w:rsid w:val="002102ED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A"/>
    <w:rsid w:val="0021503F"/>
    <w:rsid w:val="0021573F"/>
    <w:rsid w:val="0021614B"/>
    <w:rsid w:val="00216431"/>
    <w:rsid w:val="002168A6"/>
    <w:rsid w:val="00216CDB"/>
    <w:rsid w:val="0021782F"/>
    <w:rsid w:val="00217850"/>
    <w:rsid w:val="00217935"/>
    <w:rsid w:val="00217EFC"/>
    <w:rsid w:val="00220312"/>
    <w:rsid w:val="0022062E"/>
    <w:rsid w:val="002219C9"/>
    <w:rsid w:val="00221B23"/>
    <w:rsid w:val="0022256E"/>
    <w:rsid w:val="00222F51"/>
    <w:rsid w:val="0022395B"/>
    <w:rsid w:val="00224170"/>
    <w:rsid w:val="002249B1"/>
    <w:rsid w:val="00225479"/>
    <w:rsid w:val="002258AF"/>
    <w:rsid w:val="00225B96"/>
    <w:rsid w:val="00225CC6"/>
    <w:rsid w:val="00226F34"/>
    <w:rsid w:val="002278C9"/>
    <w:rsid w:val="00230044"/>
    <w:rsid w:val="00230625"/>
    <w:rsid w:val="00230914"/>
    <w:rsid w:val="00230BDE"/>
    <w:rsid w:val="0023107A"/>
    <w:rsid w:val="00231483"/>
    <w:rsid w:val="00231AC6"/>
    <w:rsid w:val="00231D6F"/>
    <w:rsid w:val="002320EC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3AB5"/>
    <w:rsid w:val="00234439"/>
    <w:rsid w:val="00234D25"/>
    <w:rsid w:val="00234EA8"/>
    <w:rsid w:val="00234FC0"/>
    <w:rsid w:val="0023540D"/>
    <w:rsid w:val="002354FE"/>
    <w:rsid w:val="00235695"/>
    <w:rsid w:val="00235CFF"/>
    <w:rsid w:val="002361E8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3E79"/>
    <w:rsid w:val="00244051"/>
    <w:rsid w:val="00244373"/>
    <w:rsid w:val="00244401"/>
    <w:rsid w:val="002445E9"/>
    <w:rsid w:val="00244815"/>
    <w:rsid w:val="00244862"/>
    <w:rsid w:val="00244FC3"/>
    <w:rsid w:val="00245253"/>
    <w:rsid w:val="00245EAB"/>
    <w:rsid w:val="00246817"/>
    <w:rsid w:val="00246C28"/>
    <w:rsid w:val="0024738E"/>
    <w:rsid w:val="00247A22"/>
    <w:rsid w:val="00247A7E"/>
    <w:rsid w:val="002500AC"/>
    <w:rsid w:val="002505F4"/>
    <w:rsid w:val="00250758"/>
    <w:rsid w:val="0025075E"/>
    <w:rsid w:val="00250A05"/>
    <w:rsid w:val="00250F32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A8"/>
    <w:rsid w:val="00257ADB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5826"/>
    <w:rsid w:val="00265836"/>
    <w:rsid w:val="00265F1A"/>
    <w:rsid w:val="002660AD"/>
    <w:rsid w:val="0026659E"/>
    <w:rsid w:val="0026663C"/>
    <w:rsid w:val="00266D60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DA3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3D0"/>
    <w:rsid w:val="00276AC6"/>
    <w:rsid w:val="00276B3B"/>
    <w:rsid w:val="0027740B"/>
    <w:rsid w:val="0027759A"/>
    <w:rsid w:val="002777F4"/>
    <w:rsid w:val="00277E16"/>
    <w:rsid w:val="002804FE"/>
    <w:rsid w:val="00280A0B"/>
    <w:rsid w:val="00280B1B"/>
    <w:rsid w:val="00280C23"/>
    <w:rsid w:val="00280C7D"/>
    <w:rsid w:val="00280EB0"/>
    <w:rsid w:val="002819C5"/>
    <w:rsid w:val="00282112"/>
    <w:rsid w:val="002826CE"/>
    <w:rsid w:val="00283633"/>
    <w:rsid w:val="00283844"/>
    <w:rsid w:val="002844A8"/>
    <w:rsid w:val="0028453F"/>
    <w:rsid w:val="0028496F"/>
    <w:rsid w:val="00285469"/>
    <w:rsid w:val="00285601"/>
    <w:rsid w:val="00285919"/>
    <w:rsid w:val="00285F2D"/>
    <w:rsid w:val="00286325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87CDA"/>
    <w:rsid w:val="00290496"/>
    <w:rsid w:val="00290620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F4A"/>
    <w:rsid w:val="002933A6"/>
    <w:rsid w:val="0029386E"/>
    <w:rsid w:val="00293BC0"/>
    <w:rsid w:val="00293D2B"/>
    <w:rsid w:val="00293F1F"/>
    <w:rsid w:val="00294975"/>
    <w:rsid w:val="00294A61"/>
    <w:rsid w:val="002959C1"/>
    <w:rsid w:val="00295DAD"/>
    <w:rsid w:val="00295F3E"/>
    <w:rsid w:val="00296010"/>
    <w:rsid w:val="00296629"/>
    <w:rsid w:val="0029674F"/>
    <w:rsid w:val="002977DF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73D9"/>
    <w:rsid w:val="002A746C"/>
    <w:rsid w:val="002A76B5"/>
    <w:rsid w:val="002B0312"/>
    <w:rsid w:val="002B0408"/>
    <w:rsid w:val="002B0C4A"/>
    <w:rsid w:val="002B0C68"/>
    <w:rsid w:val="002B174B"/>
    <w:rsid w:val="002B1BD6"/>
    <w:rsid w:val="002B2494"/>
    <w:rsid w:val="002B2520"/>
    <w:rsid w:val="002B26CD"/>
    <w:rsid w:val="002B272A"/>
    <w:rsid w:val="002B2A1E"/>
    <w:rsid w:val="002B38AC"/>
    <w:rsid w:val="002B4244"/>
    <w:rsid w:val="002B4665"/>
    <w:rsid w:val="002B486A"/>
    <w:rsid w:val="002B4C07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903"/>
    <w:rsid w:val="002C5AA1"/>
    <w:rsid w:val="002C5E4B"/>
    <w:rsid w:val="002C639A"/>
    <w:rsid w:val="002C669E"/>
    <w:rsid w:val="002C6E11"/>
    <w:rsid w:val="002C6EA8"/>
    <w:rsid w:val="002C70A3"/>
    <w:rsid w:val="002C713A"/>
    <w:rsid w:val="002C7162"/>
    <w:rsid w:val="002C72DF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480"/>
    <w:rsid w:val="002D5533"/>
    <w:rsid w:val="002D55B2"/>
    <w:rsid w:val="002D56FC"/>
    <w:rsid w:val="002D6252"/>
    <w:rsid w:val="002D7E9B"/>
    <w:rsid w:val="002D7F8D"/>
    <w:rsid w:val="002E0F68"/>
    <w:rsid w:val="002E175F"/>
    <w:rsid w:val="002E1995"/>
    <w:rsid w:val="002E1A6F"/>
    <w:rsid w:val="002E1EB8"/>
    <w:rsid w:val="002E2406"/>
    <w:rsid w:val="002E25A1"/>
    <w:rsid w:val="002E25E8"/>
    <w:rsid w:val="002E2674"/>
    <w:rsid w:val="002E26C0"/>
    <w:rsid w:val="002E2808"/>
    <w:rsid w:val="002E3817"/>
    <w:rsid w:val="002E398C"/>
    <w:rsid w:val="002E3CDB"/>
    <w:rsid w:val="002E4255"/>
    <w:rsid w:val="002E4A9E"/>
    <w:rsid w:val="002E5077"/>
    <w:rsid w:val="002E51C4"/>
    <w:rsid w:val="002E544D"/>
    <w:rsid w:val="002E5479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205"/>
    <w:rsid w:val="002F0EFC"/>
    <w:rsid w:val="002F11B7"/>
    <w:rsid w:val="002F1368"/>
    <w:rsid w:val="002F18B4"/>
    <w:rsid w:val="002F21E4"/>
    <w:rsid w:val="002F22CB"/>
    <w:rsid w:val="002F2C12"/>
    <w:rsid w:val="002F3B02"/>
    <w:rsid w:val="002F3D1A"/>
    <w:rsid w:val="002F429B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8D0"/>
    <w:rsid w:val="002F7D73"/>
    <w:rsid w:val="00300A21"/>
    <w:rsid w:val="00300E84"/>
    <w:rsid w:val="003017E1"/>
    <w:rsid w:val="003028CA"/>
    <w:rsid w:val="00302F78"/>
    <w:rsid w:val="00303053"/>
    <w:rsid w:val="00303744"/>
    <w:rsid w:val="00303A69"/>
    <w:rsid w:val="00303FC3"/>
    <w:rsid w:val="00303FCE"/>
    <w:rsid w:val="00304018"/>
    <w:rsid w:val="00304099"/>
    <w:rsid w:val="003041E8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2976"/>
    <w:rsid w:val="003232A5"/>
    <w:rsid w:val="0032357E"/>
    <w:rsid w:val="00323BEA"/>
    <w:rsid w:val="00324352"/>
    <w:rsid w:val="00324A26"/>
    <w:rsid w:val="00324ADE"/>
    <w:rsid w:val="003250F4"/>
    <w:rsid w:val="0032589B"/>
    <w:rsid w:val="003258F1"/>
    <w:rsid w:val="003264C4"/>
    <w:rsid w:val="003265A3"/>
    <w:rsid w:val="00326762"/>
    <w:rsid w:val="00326B72"/>
    <w:rsid w:val="00326F2D"/>
    <w:rsid w:val="0032711C"/>
    <w:rsid w:val="003271B7"/>
    <w:rsid w:val="00327934"/>
    <w:rsid w:val="00327C30"/>
    <w:rsid w:val="00330E6A"/>
    <w:rsid w:val="00331069"/>
    <w:rsid w:val="0033147C"/>
    <w:rsid w:val="00331497"/>
    <w:rsid w:val="00331FAD"/>
    <w:rsid w:val="0033214A"/>
    <w:rsid w:val="003321BF"/>
    <w:rsid w:val="003323A6"/>
    <w:rsid w:val="003327DF"/>
    <w:rsid w:val="00332B6E"/>
    <w:rsid w:val="00332F6F"/>
    <w:rsid w:val="003334BC"/>
    <w:rsid w:val="003338EA"/>
    <w:rsid w:val="003341B0"/>
    <w:rsid w:val="003351DA"/>
    <w:rsid w:val="003352B1"/>
    <w:rsid w:val="00335E3A"/>
    <w:rsid w:val="00336143"/>
    <w:rsid w:val="003362C8"/>
    <w:rsid w:val="0033693D"/>
    <w:rsid w:val="0033695F"/>
    <w:rsid w:val="00336A66"/>
    <w:rsid w:val="00336DCF"/>
    <w:rsid w:val="00336FD2"/>
    <w:rsid w:val="003370A0"/>
    <w:rsid w:val="003377E7"/>
    <w:rsid w:val="0033782A"/>
    <w:rsid w:val="00337974"/>
    <w:rsid w:val="00340302"/>
    <w:rsid w:val="003417E3"/>
    <w:rsid w:val="00341BA1"/>
    <w:rsid w:val="00341D83"/>
    <w:rsid w:val="003425B7"/>
    <w:rsid w:val="003430F2"/>
    <w:rsid w:val="00343190"/>
    <w:rsid w:val="0034336F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D62"/>
    <w:rsid w:val="00355E0F"/>
    <w:rsid w:val="00355E97"/>
    <w:rsid w:val="00356038"/>
    <w:rsid w:val="003561A2"/>
    <w:rsid w:val="00356290"/>
    <w:rsid w:val="00357451"/>
    <w:rsid w:val="00357539"/>
    <w:rsid w:val="003607AB"/>
    <w:rsid w:val="00360813"/>
    <w:rsid w:val="00361477"/>
    <w:rsid w:val="00361828"/>
    <w:rsid w:val="00362B71"/>
    <w:rsid w:val="00362E57"/>
    <w:rsid w:val="00362F22"/>
    <w:rsid w:val="00363308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05E"/>
    <w:rsid w:val="00370AB7"/>
    <w:rsid w:val="00370CCA"/>
    <w:rsid w:val="0037127A"/>
    <w:rsid w:val="0037144F"/>
    <w:rsid w:val="00371573"/>
    <w:rsid w:val="00371756"/>
    <w:rsid w:val="003719B0"/>
    <w:rsid w:val="00371C41"/>
    <w:rsid w:val="00372908"/>
    <w:rsid w:val="00373139"/>
    <w:rsid w:val="003735AE"/>
    <w:rsid w:val="0037456F"/>
    <w:rsid w:val="00374D5F"/>
    <w:rsid w:val="00374E60"/>
    <w:rsid w:val="00375049"/>
    <w:rsid w:val="003756D6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8AE"/>
    <w:rsid w:val="0038321A"/>
    <w:rsid w:val="00383732"/>
    <w:rsid w:val="00383A83"/>
    <w:rsid w:val="0038462C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90883"/>
    <w:rsid w:val="00390BD9"/>
    <w:rsid w:val="00390C7A"/>
    <w:rsid w:val="00390CF2"/>
    <w:rsid w:val="00390EDE"/>
    <w:rsid w:val="00391B24"/>
    <w:rsid w:val="003924C8"/>
    <w:rsid w:val="00392FAD"/>
    <w:rsid w:val="00393CC0"/>
    <w:rsid w:val="00394863"/>
    <w:rsid w:val="00394909"/>
    <w:rsid w:val="0039490A"/>
    <w:rsid w:val="00394B81"/>
    <w:rsid w:val="00394C36"/>
    <w:rsid w:val="00394D42"/>
    <w:rsid w:val="00394F0B"/>
    <w:rsid w:val="00395454"/>
    <w:rsid w:val="00395C29"/>
    <w:rsid w:val="00396A88"/>
    <w:rsid w:val="00396C79"/>
    <w:rsid w:val="00396D1C"/>
    <w:rsid w:val="003970F2"/>
    <w:rsid w:val="0039722A"/>
    <w:rsid w:val="00397295"/>
    <w:rsid w:val="00397307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71D7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36"/>
    <w:rsid w:val="003B5DB3"/>
    <w:rsid w:val="003B6CFD"/>
    <w:rsid w:val="003B6D00"/>
    <w:rsid w:val="003B6EAA"/>
    <w:rsid w:val="003B715E"/>
    <w:rsid w:val="003B79F2"/>
    <w:rsid w:val="003B7D55"/>
    <w:rsid w:val="003B7DE1"/>
    <w:rsid w:val="003B7EE7"/>
    <w:rsid w:val="003C0381"/>
    <w:rsid w:val="003C075A"/>
    <w:rsid w:val="003C0C97"/>
    <w:rsid w:val="003C2086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611"/>
    <w:rsid w:val="003C7661"/>
    <w:rsid w:val="003C7710"/>
    <w:rsid w:val="003C775A"/>
    <w:rsid w:val="003C7C8C"/>
    <w:rsid w:val="003D0447"/>
    <w:rsid w:val="003D04FA"/>
    <w:rsid w:val="003D058E"/>
    <w:rsid w:val="003D0B88"/>
    <w:rsid w:val="003D170E"/>
    <w:rsid w:val="003D17C9"/>
    <w:rsid w:val="003D1823"/>
    <w:rsid w:val="003D1B0A"/>
    <w:rsid w:val="003D1CDA"/>
    <w:rsid w:val="003D2814"/>
    <w:rsid w:val="003D2B5E"/>
    <w:rsid w:val="003D351A"/>
    <w:rsid w:val="003D3966"/>
    <w:rsid w:val="003D3A26"/>
    <w:rsid w:val="003D4D8F"/>
    <w:rsid w:val="003D5006"/>
    <w:rsid w:val="003D5A42"/>
    <w:rsid w:val="003D62FC"/>
    <w:rsid w:val="003D6377"/>
    <w:rsid w:val="003D653B"/>
    <w:rsid w:val="003D682D"/>
    <w:rsid w:val="003D6FA4"/>
    <w:rsid w:val="003D6FAE"/>
    <w:rsid w:val="003D7B03"/>
    <w:rsid w:val="003E031C"/>
    <w:rsid w:val="003E045D"/>
    <w:rsid w:val="003E04AF"/>
    <w:rsid w:val="003E083D"/>
    <w:rsid w:val="003E0B79"/>
    <w:rsid w:val="003E0E71"/>
    <w:rsid w:val="003E0EC2"/>
    <w:rsid w:val="003E1634"/>
    <w:rsid w:val="003E188E"/>
    <w:rsid w:val="003E1C23"/>
    <w:rsid w:val="003E1D64"/>
    <w:rsid w:val="003E1F11"/>
    <w:rsid w:val="003E29B4"/>
    <w:rsid w:val="003E2ACB"/>
    <w:rsid w:val="003E2BDF"/>
    <w:rsid w:val="003E2EB1"/>
    <w:rsid w:val="003E32B8"/>
    <w:rsid w:val="003E3FDB"/>
    <w:rsid w:val="003E4072"/>
    <w:rsid w:val="003E42DB"/>
    <w:rsid w:val="003E55A6"/>
    <w:rsid w:val="003E59C7"/>
    <w:rsid w:val="003E661F"/>
    <w:rsid w:val="003E68CC"/>
    <w:rsid w:val="003E6D91"/>
    <w:rsid w:val="003E6F75"/>
    <w:rsid w:val="003E7665"/>
    <w:rsid w:val="003E7CB6"/>
    <w:rsid w:val="003F03B1"/>
    <w:rsid w:val="003F0514"/>
    <w:rsid w:val="003F0EC6"/>
    <w:rsid w:val="003F187F"/>
    <w:rsid w:val="003F19CD"/>
    <w:rsid w:val="003F1A3F"/>
    <w:rsid w:val="003F1B97"/>
    <w:rsid w:val="003F1DF4"/>
    <w:rsid w:val="003F269A"/>
    <w:rsid w:val="003F3016"/>
    <w:rsid w:val="003F32A5"/>
    <w:rsid w:val="003F3592"/>
    <w:rsid w:val="003F3FD4"/>
    <w:rsid w:val="003F423C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67E"/>
    <w:rsid w:val="003F7D45"/>
    <w:rsid w:val="00400164"/>
    <w:rsid w:val="00400DAA"/>
    <w:rsid w:val="00401031"/>
    <w:rsid w:val="0040135E"/>
    <w:rsid w:val="00401DB8"/>
    <w:rsid w:val="00402642"/>
    <w:rsid w:val="004030E5"/>
    <w:rsid w:val="0040427F"/>
    <w:rsid w:val="004049AB"/>
    <w:rsid w:val="004049AE"/>
    <w:rsid w:val="004049BC"/>
    <w:rsid w:val="00404E26"/>
    <w:rsid w:val="00404E8A"/>
    <w:rsid w:val="00405A07"/>
    <w:rsid w:val="00406F11"/>
    <w:rsid w:val="004076FE"/>
    <w:rsid w:val="00407725"/>
    <w:rsid w:val="00407791"/>
    <w:rsid w:val="004079E9"/>
    <w:rsid w:val="00407C63"/>
    <w:rsid w:val="00407DA7"/>
    <w:rsid w:val="00407DF2"/>
    <w:rsid w:val="00407E57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7DF"/>
    <w:rsid w:val="0041380C"/>
    <w:rsid w:val="0041381D"/>
    <w:rsid w:val="00413887"/>
    <w:rsid w:val="00414492"/>
    <w:rsid w:val="0041481C"/>
    <w:rsid w:val="004148FD"/>
    <w:rsid w:val="004150DA"/>
    <w:rsid w:val="00415426"/>
    <w:rsid w:val="00415976"/>
    <w:rsid w:val="00415B4C"/>
    <w:rsid w:val="00415B54"/>
    <w:rsid w:val="00415FFA"/>
    <w:rsid w:val="00416343"/>
    <w:rsid w:val="0041723B"/>
    <w:rsid w:val="00417315"/>
    <w:rsid w:val="00417628"/>
    <w:rsid w:val="00417B33"/>
    <w:rsid w:val="0042037A"/>
    <w:rsid w:val="0042094D"/>
    <w:rsid w:val="00421B72"/>
    <w:rsid w:val="00421D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27A2B"/>
    <w:rsid w:val="004307FD"/>
    <w:rsid w:val="00430BBE"/>
    <w:rsid w:val="00430C22"/>
    <w:rsid w:val="00430EEF"/>
    <w:rsid w:val="00431790"/>
    <w:rsid w:val="00431D22"/>
    <w:rsid w:val="00431F86"/>
    <w:rsid w:val="0043254C"/>
    <w:rsid w:val="00432A20"/>
    <w:rsid w:val="00432D35"/>
    <w:rsid w:val="004333E6"/>
    <w:rsid w:val="00433B23"/>
    <w:rsid w:val="00434A7A"/>
    <w:rsid w:val="00434FDE"/>
    <w:rsid w:val="00435265"/>
    <w:rsid w:val="0043536B"/>
    <w:rsid w:val="00435619"/>
    <w:rsid w:val="00435EBD"/>
    <w:rsid w:val="004365B5"/>
    <w:rsid w:val="00437399"/>
    <w:rsid w:val="00437A54"/>
    <w:rsid w:val="0044045C"/>
    <w:rsid w:val="00440588"/>
    <w:rsid w:val="00440D10"/>
    <w:rsid w:val="00441098"/>
    <w:rsid w:val="004418F2"/>
    <w:rsid w:val="00441DE4"/>
    <w:rsid w:val="00441F0C"/>
    <w:rsid w:val="004422D8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922"/>
    <w:rsid w:val="00444B49"/>
    <w:rsid w:val="004456EF"/>
    <w:rsid w:val="00446153"/>
    <w:rsid w:val="004463E0"/>
    <w:rsid w:val="00446C7C"/>
    <w:rsid w:val="004471F4"/>
    <w:rsid w:val="00447643"/>
    <w:rsid w:val="004501DF"/>
    <w:rsid w:val="0045026F"/>
    <w:rsid w:val="00450657"/>
    <w:rsid w:val="00450A2C"/>
    <w:rsid w:val="004510C1"/>
    <w:rsid w:val="004516D2"/>
    <w:rsid w:val="0045179C"/>
    <w:rsid w:val="00451C94"/>
    <w:rsid w:val="0045203B"/>
    <w:rsid w:val="004526B0"/>
    <w:rsid w:val="0045333D"/>
    <w:rsid w:val="0045340A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C0E"/>
    <w:rsid w:val="00456F3B"/>
    <w:rsid w:val="0045756F"/>
    <w:rsid w:val="00457684"/>
    <w:rsid w:val="004578F5"/>
    <w:rsid w:val="004579F5"/>
    <w:rsid w:val="0046103F"/>
    <w:rsid w:val="00461170"/>
    <w:rsid w:val="00461828"/>
    <w:rsid w:val="00461FAD"/>
    <w:rsid w:val="0046220F"/>
    <w:rsid w:val="004622E7"/>
    <w:rsid w:val="004623E7"/>
    <w:rsid w:val="00462591"/>
    <w:rsid w:val="0046297B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A94"/>
    <w:rsid w:val="00470130"/>
    <w:rsid w:val="00470BC1"/>
    <w:rsid w:val="00470EDA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454E"/>
    <w:rsid w:val="00475C7D"/>
    <w:rsid w:val="0047604C"/>
    <w:rsid w:val="00476B5D"/>
    <w:rsid w:val="004771ED"/>
    <w:rsid w:val="004774BA"/>
    <w:rsid w:val="00477A18"/>
    <w:rsid w:val="00480968"/>
    <w:rsid w:val="00481454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FF7"/>
    <w:rsid w:val="004862D0"/>
    <w:rsid w:val="004866BB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B33"/>
    <w:rsid w:val="00491C74"/>
    <w:rsid w:val="00492093"/>
    <w:rsid w:val="00492D59"/>
    <w:rsid w:val="00493005"/>
    <w:rsid w:val="004931AE"/>
    <w:rsid w:val="00494740"/>
    <w:rsid w:val="00494814"/>
    <w:rsid w:val="00495259"/>
    <w:rsid w:val="004953A0"/>
    <w:rsid w:val="004955A6"/>
    <w:rsid w:val="004957DB"/>
    <w:rsid w:val="004958BA"/>
    <w:rsid w:val="00495D96"/>
    <w:rsid w:val="00496789"/>
    <w:rsid w:val="00496C13"/>
    <w:rsid w:val="00497154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3ED8"/>
    <w:rsid w:val="004A4015"/>
    <w:rsid w:val="004A5279"/>
    <w:rsid w:val="004A52C8"/>
    <w:rsid w:val="004A538D"/>
    <w:rsid w:val="004A55E6"/>
    <w:rsid w:val="004A5B76"/>
    <w:rsid w:val="004A5E52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44A"/>
    <w:rsid w:val="004B3B61"/>
    <w:rsid w:val="004B3B68"/>
    <w:rsid w:val="004B40FE"/>
    <w:rsid w:val="004B4332"/>
    <w:rsid w:val="004B4990"/>
    <w:rsid w:val="004B4E1B"/>
    <w:rsid w:val="004B51F2"/>
    <w:rsid w:val="004B53C5"/>
    <w:rsid w:val="004B5455"/>
    <w:rsid w:val="004B5BC0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2F8"/>
    <w:rsid w:val="004C2AE2"/>
    <w:rsid w:val="004C34B9"/>
    <w:rsid w:val="004C3AE3"/>
    <w:rsid w:val="004C3EEF"/>
    <w:rsid w:val="004C40FB"/>
    <w:rsid w:val="004C453A"/>
    <w:rsid w:val="004C5094"/>
    <w:rsid w:val="004C5110"/>
    <w:rsid w:val="004C52BB"/>
    <w:rsid w:val="004C564E"/>
    <w:rsid w:val="004C568A"/>
    <w:rsid w:val="004C56DE"/>
    <w:rsid w:val="004C5C34"/>
    <w:rsid w:val="004C60B3"/>
    <w:rsid w:val="004C6638"/>
    <w:rsid w:val="004C67DD"/>
    <w:rsid w:val="004C70D1"/>
    <w:rsid w:val="004C7D10"/>
    <w:rsid w:val="004C7DEA"/>
    <w:rsid w:val="004D0580"/>
    <w:rsid w:val="004D060C"/>
    <w:rsid w:val="004D0C97"/>
    <w:rsid w:val="004D0F1F"/>
    <w:rsid w:val="004D0FC8"/>
    <w:rsid w:val="004D16AD"/>
    <w:rsid w:val="004D1AE6"/>
    <w:rsid w:val="004D1C55"/>
    <w:rsid w:val="004D2163"/>
    <w:rsid w:val="004D2191"/>
    <w:rsid w:val="004D254C"/>
    <w:rsid w:val="004D29EB"/>
    <w:rsid w:val="004D374D"/>
    <w:rsid w:val="004D396A"/>
    <w:rsid w:val="004D3C11"/>
    <w:rsid w:val="004D45F9"/>
    <w:rsid w:val="004D4C06"/>
    <w:rsid w:val="004D4CD9"/>
    <w:rsid w:val="004D52EB"/>
    <w:rsid w:val="004D532E"/>
    <w:rsid w:val="004D56FC"/>
    <w:rsid w:val="004D586B"/>
    <w:rsid w:val="004D58F5"/>
    <w:rsid w:val="004D65DB"/>
    <w:rsid w:val="004D6B0D"/>
    <w:rsid w:val="004E0240"/>
    <w:rsid w:val="004E0C04"/>
    <w:rsid w:val="004E0EED"/>
    <w:rsid w:val="004E19C7"/>
    <w:rsid w:val="004E2199"/>
    <w:rsid w:val="004E2366"/>
    <w:rsid w:val="004E2B09"/>
    <w:rsid w:val="004E3189"/>
    <w:rsid w:val="004E31DB"/>
    <w:rsid w:val="004E3E4F"/>
    <w:rsid w:val="004E4A23"/>
    <w:rsid w:val="004E5294"/>
    <w:rsid w:val="004E54E3"/>
    <w:rsid w:val="004E5AE6"/>
    <w:rsid w:val="004E5DE1"/>
    <w:rsid w:val="004E5F39"/>
    <w:rsid w:val="004E5F49"/>
    <w:rsid w:val="004E6072"/>
    <w:rsid w:val="004E6B40"/>
    <w:rsid w:val="004E6B4E"/>
    <w:rsid w:val="004E77FD"/>
    <w:rsid w:val="004F0B40"/>
    <w:rsid w:val="004F1CB6"/>
    <w:rsid w:val="004F22F5"/>
    <w:rsid w:val="004F245F"/>
    <w:rsid w:val="004F2B97"/>
    <w:rsid w:val="004F2DD8"/>
    <w:rsid w:val="004F31EE"/>
    <w:rsid w:val="004F3A0E"/>
    <w:rsid w:val="004F3C8F"/>
    <w:rsid w:val="004F4296"/>
    <w:rsid w:val="004F48A5"/>
    <w:rsid w:val="004F4D2D"/>
    <w:rsid w:val="004F4EDA"/>
    <w:rsid w:val="004F5477"/>
    <w:rsid w:val="004F6B1B"/>
    <w:rsid w:val="004F73DC"/>
    <w:rsid w:val="004F7965"/>
    <w:rsid w:val="004F7DCA"/>
    <w:rsid w:val="004F7F11"/>
    <w:rsid w:val="004F7F61"/>
    <w:rsid w:val="005005C6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48B"/>
    <w:rsid w:val="00505C91"/>
    <w:rsid w:val="00505DC4"/>
    <w:rsid w:val="00506950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156"/>
    <w:rsid w:val="005134F9"/>
    <w:rsid w:val="00513926"/>
    <w:rsid w:val="005139A3"/>
    <w:rsid w:val="00513C2F"/>
    <w:rsid w:val="00513FC6"/>
    <w:rsid w:val="005140A0"/>
    <w:rsid w:val="005146D1"/>
    <w:rsid w:val="005148E9"/>
    <w:rsid w:val="0051535B"/>
    <w:rsid w:val="005158D0"/>
    <w:rsid w:val="00515A0D"/>
    <w:rsid w:val="00515F9C"/>
    <w:rsid w:val="00516172"/>
    <w:rsid w:val="00516835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CB3"/>
    <w:rsid w:val="005220CC"/>
    <w:rsid w:val="005222E9"/>
    <w:rsid w:val="0052232B"/>
    <w:rsid w:val="00522594"/>
    <w:rsid w:val="005225D8"/>
    <w:rsid w:val="005228C1"/>
    <w:rsid w:val="00522BA4"/>
    <w:rsid w:val="00523041"/>
    <w:rsid w:val="005230ED"/>
    <w:rsid w:val="00523156"/>
    <w:rsid w:val="00523DC9"/>
    <w:rsid w:val="00523E7F"/>
    <w:rsid w:val="00524994"/>
    <w:rsid w:val="00524AAB"/>
    <w:rsid w:val="00524C14"/>
    <w:rsid w:val="00524F01"/>
    <w:rsid w:val="00525620"/>
    <w:rsid w:val="005256C4"/>
    <w:rsid w:val="00525AAB"/>
    <w:rsid w:val="00525C28"/>
    <w:rsid w:val="00525CEF"/>
    <w:rsid w:val="005263DA"/>
    <w:rsid w:val="00526504"/>
    <w:rsid w:val="00526664"/>
    <w:rsid w:val="005266A2"/>
    <w:rsid w:val="005268ED"/>
    <w:rsid w:val="00526993"/>
    <w:rsid w:val="00526BC3"/>
    <w:rsid w:val="0053000A"/>
    <w:rsid w:val="005300FA"/>
    <w:rsid w:val="005310D3"/>
    <w:rsid w:val="005310F3"/>
    <w:rsid w:val="00531301"/>
    <w:rsid w:val="00531CF0"/>
    <w:rsid w:val="005326D6"/>
    <w:rsid w:val="005329B2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CAF"/>
    <w:rsid w:val="00544D0C"/>
    <w:rsid w:val="00545037"/>
    <w:rsid w:val="005452DC"/>
    <w:rsid w:val="005457B0"/>
    <w:rsid w:val="0054634C"/>
    <w:rsid w:val="00546DCA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94A"/>
    <w:rsid w:val="005509F9"/>
    <w:rsid w:val="00550A4B"/>
    <w:rsid w:val="0055107C"/>
    <w:rsid w:val="00551F08"/>
    <w:rsid w:val="00552433"/>
    <w:rsid w:val="00552B9C"/>
    <w:rsid w:val="00552F44"/>
    <w:rsid w:val="00553C04"/>
    <w:rsid w:val="00553E84"/>
    <w:rsid w:val="00554599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B7E"/>
    <w:rsid w:val="00560E22"/>
    <w:rsid w:val="00560E7C"/>
    <w:rsid w:val="00560F82"/>
    <w:rsid w:val="005613AC"/>
    <w:rsid w:val="005615A3"/>
    <w:rsid w:val="00561755"/>
    <w:rsid w:val="005617B4"/>
    <w:rsid w:val="0056197A"/>
    <w:rsid w:val="00561AB2"/>
    <w:rsid w:val="00562232"/>
    <w:rsid w:val="00562B3A"/>
    <w:rsid w:val="00562B7E"/>
    <w:rsid w:val="005631BF"/>
    <w:rsid w:val="005631F5"/>
    <w:rsid w:val="00563426"/>
    <w:rsid w:val="00563823"/>
    <w:rsid w:val="00563936"/>
    <w:rsid w:val="00563BBF"/>
    <w:rsid w:val="00564804"/>
    <w:rsid w:val="00564D50"/>
    <w:rsid w:val="005658BB"/>
    <w:rsid w:val="00565949"/>
    <w:rsid w:val="00565B26"/>
    <w:rsid w:val="00565C17"/>
    <w:rsid w:val="00565D74"/>
    <w:rsid w:val="00565F5B"/>
    <w:rsid w:val="0056613C"/>
    <w:rsid w:val="00566363"/>
    <w:rsid w:val="00566733"/>
    <w:rsid w:val="00566768"/>
    <w:rsid w:val="0056718F"/>
    <w:rsid w:val="00567464"/>
    <w:rsid w:val="00567AA8"/>
    <w:rsid w:val="00567B12"/>
    <w:rsid w:val="00570BC5"/>
    <w:rsid w:val="00571635"/>
    <w:rsid w:val="00571CCB"/>
    <w:rsid w:val="005724D8"/>
    <w:rsid w:val="00572E07"/>
    <w:rsid w:val="005730F6"/>
    <w:rsid w:val="00573953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73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4AED"/>
    <w:rsid w:val="00584CFD"/>
    <w:rsid w:val="00584EEE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2670"/>
    <w:rsid w:val="00593608"/>
    <w:rsid w:val="00593AD1"/>
    <w:rsid w:val="00594150"/>
    <w:rsid w:val="0059435F"/>
    <w:rsid w:val="005943C1"/>
    <w:rsid w:val="005946C4"/>
    <w:rsid w:val="005953CA"/>
    <w:rsid w:val="005957A9"/>
    <w:rsid w:val="00595FC4"/>
    <w:rsid w:val="005960BB"/>
    <w:rsid w:val="0059616D"/>
    <w:rsid w:val="0059627F"/>
    <w:rsid w:val="00596381"/>
    <w:rsid w:val="00596891"/>
    <w:rsid w:val="00596AA9"/>
    <w:rsid w:val="00596BF2"/>
    <w:rsid w:val="00596CEC"/>
    <w:rsid w:val="00597FC7"/>
    <w:rsid w:val="005A0BB6"/>
    <w:rsid w:val="005A13C9"/>
    <w:rsid w:val="005A1A74"/>
    <w:rsid w:val="005A20BC"/>
    <w:rsid w:val="005A2138"/>
    <w:rsid w:val="005A24D2"/>
    <w:rsid w:val="005A305E"/>
    <w:rsid w:val="005A32B2"/>
    <w:rsid w:val="005A3F70"/>
    <w:rsid w:val="005A42D0"/>
    <w:rsid w:val="005A4589"/>
    <w:rsid w:val="005A48C4"/>
    <w:rsid w:val="005A4960"/>
    <w:rsid w:val="005A4987"/>
    <w:rsid w:val="005A4A41"/>
    <w:rsid w:val="005A55B4"/>
    <w:rsid w:val="005A5CF5"/>
    <w:rsid w:val="005A5DD0"/>
    <w:rsid w:val="005A60C0"/>
    <w:rsid w:val="005A6657"/>
    <w:rsid w:val="005A6EC5"/>
    <w:rsid w:val="005A6FBB"/>
    <w:rsid w:val="005A7537"/>
    <w:rsid w:val="005A7BBA"/>
    <w:rsid w:val="005A7C77"/>
    <w:rsid w:val="005B063B"/>
    <w:rsid w:val="005B0BFA"/>
    <w:rsid w:val="005B1669"/>
    <w:rsid w:val="005B2121"/>
    <w:rsid w:val="005B2151"/>
    <w:rsid w:val="005B2451"/>
    <w:rsid w:val="005B29E7"/>
    <w:rsid w:val="005B2BB4"/>
    <w:rsid w:val="005B31CA"/>
    <w:rsid w:val="005B49A8"/>
    <w:rsid w:val="005B4DEC"/>
    <w:rsid w:val="005B4F52"/>
    <w:rsid w:val="005B5104"/>
    <w:rsid w:val="005B5206"/>
    <w:rsid w:val="005B526A"/>
    <w:rsid w:val="005B5776"/>
    <w:rsid w:val="005B5A78"/>
    <w:rsid w:val="005B6434"/>
    <w:rsid w:val="005B65EC"/>
    <w:rsid w:val="005B68E7"/>
    <w:rsid w:val="005B6AC7"/>
    <w:rsid w:val="005B7700"/>
    <w:rsid w:val="005B7A45"/>
    <w:rsid w:val="005B7FC0"/>
    <w:rsid w:val="005C012D"/>
    <w:rsid w:val="005C0677"/>
    <w:rsid w:val="005C0A12"/>
    <w:rsid w:val="005C0C16"/>
    <w:rsid w:val="005C0D93"/>
    <w:rsid w:val="005C0E39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033"/>
    <w:rsid w:val="005D11D0"/>
    <w:rsid w:val="005D156F"/>
    <w:rsid w:val="005D16F9"/>
    <w:rsid w:val="005D2034"/>
    <w:rsid w:val="005D2CC0"/>
    <w:rsid w:val="005D3460"/>
    <w:rsid w:val="005D39D5"/>
    <w:rsid w:val="005D4086"/>
    <w:rsid w:val="005D50D4"/>
    <w:rsid w:val="005D51AB"/>
    <w:rsid w:val="005D562F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2FA"/>
    <w:rsid w:val="005E33FB"/>
    <w:rsid w:val="005E3536"/>
    <w:rsid w:val="005E3BB4"/>
    <w:rsid w:val="005E3D02"/>
    <w:rsid w:val="005E3D12"/>
    <w:rsid w:val="005E3FE1"/>
    <w:rsid w:val="005E4018"/>
    <w:rsid w:val="005E460D"/>
    <w:rsid w:val="005E4F8B"/>
    <w:rsid w:val="005E55B8"/>
    <w:rsid w:val="005E5AB3"/>
    <w:rsid w:val="005E5B3D"/>
    <w:rsid w:val="005E6128"/>
    <w:rsid w:val="005E643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3FF"/>
    <w:rsid w:val="005F266D"/>
    <w:rsid w:val="005F373C"/>
    <w:rsid w:val="005F3E51"/>
    <w:rsid w:val="005F41FA"/>
    <w:rsid w:val="005F587D"/>
    <w:rsid w:val="005F5913"/>
    <w:rsid w:val="005F6742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D40"/>
    <w:rsid w:val="00604538"/>
    <w:rsid w:val="00604731"/>
    <w:rsid w:val="006047F2"/>
    <w:rsid w:val="00604B43"/>
    <w:rsid w:val="00605270"/>
    <w:rsid w:val="00605B3E"/>
    <w:rsid w:val="00605FA3"/>
    <w:rsid w:val="0060691F"/>
    <w:rsid w:val="00606CAA"/>
    <w:rsid w:val="006079F4"/>
    <w:rsid w:val="00610034"/>
    <w:rsid w:val="0061004C"/>
    <w:rsid w:val="0061069F"/>
    <w:rsid w:val="0061150B"/>
    <w:rsid w:val="00611E87"/>
    <w:rsid w:val="0061258F"/>
    <w:rsid w:val="00612849"/>
    <w:rsid w:val="00612FD7"/>
    <w:rsid w:val="00612FFF"/>
    <w:rsid w:val="00613249"/>
    <w:rsid w:val="006135CE"/>
    <w:rsid w:val="006136B9"/>
    <w:rsid w:val="006149F7"/>
    <w:rsid w:val="00614EAD"/>
    <w:rsid w:val="006150EE"/>
    <w:rsid w:val="00615117"/>
    <w:rsid w:val="0061536D"/>
    <w:rsid w:val="00615713"/>
    <w:rsid w:val="00615789"/>
    <w:rsid w:val="00615BCE"/>
    <w:rsid w:val="00615EF8"/>
    <w:rsid w:val="00615F1D"/>
    <w:rsid w:val="00616424"/>
    <w:rsid w:val="00616AFB"/>
    <w:rsid w:val="00616C56"/>
    <w:rsid w:val="00617500"/>
    <w:rsid w:val="006176F5"/>
    <w:rsid w:val="006179A5"/>
    <w:rsid w:val="00617B46"/>
    <w:rsid w:val="00617C72"/>
    <w:rsid w:val="00620EC0"/>
    <w:rsid w:val="00621419"/>
    <w:rsid w:val="00621752"/>
    <w:rsid w:val="006220AC"/>
    <w:rsid w:val="006221B9"/>
    <w:rsid w:val="00623070"/>
    <w:rsid w:val="00623F91"/>
    <w:rsid w:val="0062454E"/>
    <w:rsid w:val="00624D11"/>
    <w:rsid w:val="00625275"/>
    <w:rsid w:val="0062527F"/>
    <w:rsid w:val="0062578A"/>
    <w:rsid w:val="006260F7"/>
    <w:rsid w:val="00626183"/>
    <w:rsid w:val="006267C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802"/>
    <w:rsid w:val="00636C90"/>
    <w:rsid w:val="00636D41"/>
    <w:rsid w:val="00636DDE"/>
    <w:rsid w:val="006372A2"/>
    <w:rsid w:val="00637AEB"/>
    <w:rsid w:val="006407B1"/>
    <w:rsid w:val="00640803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47B"/>
    <w:rsid w:val="006529AF"/>
    <w:rsid w:val="00652D49"/>
    <w:rsid w:val="0065343C"/>
    <w:rsid w:val="00653B6A"/>
    <w:rsid w:val="00653F03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7214"/>
    <w:rsid w:val="0065737D"/>
    <w:rsid w:val="006603B6"/>
    <w:rsid w:val="00660626"/>
    <w:rsid w:val="00661BA5"/>
    <w:rsid w:val="00661C02"/>
    <w:rsid w:val="00662477"/>
    <w:rsid w:val="00662554"/>
    <w:rsid w:val="00662811"/>
    <w:rsid w:val="00662C90"/>
    <w:rsid w:val="00663A1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47C"/>
    <w:rsid w:val="00671797"/>
    <w:rsid w:val="006721DE"/>
    <w:rsid w:val="00672723"/>
    <w:rsid w:val="00672937"/>
    <w:rsid w:val="00672DB6"/>
    <w:rsid w:val="00672FA6"/>
    <w:rsid w:val="0067473B"/>
    <w:rsid w:val="00674859"/>
    <w:rsid w:val="00675254"/>
    <w:rsid w:val="00675AB6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A4"/>
    <w:rsid w:val="006803F1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700D"/>
    <w:rsid w:val="006874AF"/>
    <w:rsid w:val="00687F2D"/>
    <w:rsid w:val="0069009C"/>
    <w:rsid w:val="006906BC"/>
    <w:rsid w:val="00690E77"/>
    <w:rsid w:val="00691171"/>
    <w:rsid w:val="00691BB6"/>
    <w:rsid w:val="00691ED3"/>
    <w:rsid w:val="00692267"/>
    <w:rsid w:val="00692423"/>
    <w:rsid w:val="0069292F"/>
    <w:rsid w:val="006929CB"/>
    <w:rsid w:val="00692B53"/>
    <w:rsid w:val="00692D99"/>
    <w:rsid w:val="0069348E"/>
    <w:rsid w:val="00693953"/>
    <w:rsid w:val="0069426B"/>
    <w:rsid w:val="006943E5"/>
    <w:rsid w:val="006944FC"/>
    <w:rsid w:val="00694787"/>
    <w:rsid w:val="00694DCB"/>
    <w:rsid w:val="00695368"/>
    <w:rsid w:val="00695774"/>
    <w:rsid w:val="0069681D"/>
    <w:rsid w:val="00696A5D"/>
    <w:rsid w:val="00696D94"/>
    <w:rsid w:val="0069739F"/>
    <w:rsid w:val="006979A8"/>
    <w:rsid w:val="00697A3A"/>
    <w:rsid w:val="006A00CD"/>
    <w:rsid w:val="006A07B6"/>
    <w:rsid w:val="006A0A45"/>
    <w:rsid w:val="006A0AB3"/>
    <w:rsid w:val="006A0DE0"/>
    <w:rsid w:val="006A0E30"/>
    <w:rsid w:val="006A0E75"/>
    <w:rsid w:val="006A1301"/>
    <w:rsid w:val="006A1E93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7303"/>
    <w:rsid w:val="006B00DE"/>
    <w:rsid w:val="006B027E"/>
    <w:rsid w:val="006B03CD"/>
    <w:rsid w:val="006B0CB3"/>
    <w:rsid w:val="006B0D39"/>
    <w:rsid w:val="006B0D90"/>
    <w:rsid w:val="006B10B7"/>
    <w:rsid w:val="006B24E4"/>
    <w:rsid w:val="006B2553"/>
    <w:rsid w:val="006B2ACB"/>
    <w:rsid w:val="006B2EF6"/>
    <w:rsid w:val="006B30C3"/>
    <w:rsid w:val="006B3356"/>
    <w:rsid w:val="006B33FC"/>
    <w:rsid w:val="006B34F4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5FE"/>
    <w:rsid w:val="006C18D8"/>
    <w:rsid w:val="006C1ADC"/>
    <w:rsid w:val="006C1D0F"/>
    <w:rsid w:val="006C21BC"/>
    <w:rsid w:val="006C2C66"/>
    <w:rsid w:val="006C311C"/>
    <w:rsid w:val="006C3141"/>
    <w:rsid w:val="006C3491"/>
    <w:rsid w:val="006C3833"/>
    <w:rsid w:val="006C3E98"/>
    <w:rsid w:val="006C417E"/>
    <w:rsid w:val="006C4475"/>
    <w:rsid w:val="006C48C8"/>
    <w:rsid w:val="006C4A0F"/>
    <w:rsid w:val="006C5AAB"/>
    <w:rsid w:val="006C61E2"/>
    <w:rsid w:val="006C6DC1"/>
    <w:rsid w:val="006C6DE7"/>
    <w:rsid w:val="006C737B"/>
    <w:rsid w:val="006C747B"/>
    <w:rsid w:val="006C7F08"/>
    <w:rsid w:val="006D004B"/>
    <w:rsid w:val="006D01B8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C66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292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91"/>
    <w:rsid w:val="006F07BA"/>
    <w:rsid w:val="006F11AB"/>
    <w:rsid w:val="006F1253"/>
    <w:rsid w:val="006F1537"/>
    <w:rsid w:val="006F2C7A"/>
    <w:rsid w:val="006F302D"/>
    <w:rsid w:val="006F33A5"/>
    <w:rsid w:val="006F3788"/>
    <w:rsid w:val="006F4048"/>
    <w:rsid w:val="006F414F"/>
    <w:rsid w:val="006F508D"/>
    <w:rsid w:val="006F5526"/>
    <w:rsid w:val="006F57F3"/>
    <w:rsid w:val="006F59F1"/>
    <w:rsid w:val="006F5C01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5CA"/>
    <w:rsid w:val="00702988"/>
    <w:rsid w:val="00703BE1"/>
    <w:rsid w:val="00703E5A"/>
    <w:rsid w:val="007043A3"/>
    <w:rsid w:val="007045A5"/>
    <w:rsid w:val="00704D2C"/>
    <w:rsid w:val="00705787"/>
    <w:rsid w:val="00705BE3"/>
    <w:rsid w:val="0070610B"/>
    <w:rsid w:val="00706250"/>
    <w:rsid w:val="00706B1A"/>
    <w:rsid w:val="00707FE4"/>
    <w:rsid w:val="00710066"/>
    <w:rsid w:val="0071036D"/>
    <w:rsid w:val="007109B7"/>
    <w:rsid w:val="00710CEC"/>
    <w:rsid w:val="00711760"/>
    <w:rsid w:val="00711AC7"/>
    <w:rsid w:val="00711BF7"/>
    <w:rsid w:val="00712059"/>
    <w:rsid w:val="0071240F"/>
    <w:rsid w:val="007129CB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313C"/>
    <w:rsid w:val="00723EB5"/>
    <w:rsid w:val="00724544"/>
    <w:rsid w:val="00724C6E"/>
    <w:rsid w:val="0072573A"/>
    <w:rsid w:val="00725B27"/>
    <w:rsid w:val="00725CD3"/>
    <w:rsid w:val="00726072"/>
    <w:rsid w:val="007262B9"/>
    <w:rsid w:val="00726E6D"/>
    <w:rsid w:val="007309EF"/>
    <w:rsid w:val="00731032"/>
    <w:rsid w:val="007317E6"/>
    <w:rsid w:val="007333C2"/>
    <w:rsid w:val="007336B8"/>
    <w:rsid w:val="007338E2"/>
    <w:rsid w:val="00733C8B"/>
    <w:rsid w:val="00733CCD"/>
    <w:rsid w:val="007347BD"/>
    <w:rsid w:val="00734C88"/>
    <w:rsid w:val="007350FA"/>
    <w:rsid w:val="007354F9"/>
    <w:rsid w:val="0073553F"/>
    <w:rsid w:val="00735A5D"/>
    <w:rsid w:val="00736D25"/>
    <w:rsid w:val="007372AE"/>
    <w:rsid w:val="00737C2A"/>
    <w:rsid w:val="00740789"/>
    <w:rsid w:val="00740935"/>
    <w:rsid w:val="0074138A"/>
    <w:rsid w:val="00741550"/>
    <w:rsid w:val="00742339"/>
    <w:rsid w:val="00742377"/>
    <w:rsid w:val="007425D1"/>
    <w:rsid w:val="007427D0"/>
    <w:rsid w:val="00743396"/>
    <w:rsid w:val="00743521"/>
    <w:rsid w:val="00743DBF"/>
    <w:rsid w:val="007446E8"/>
    <w:rsid w:val="0074474C"/>
    <w:rsid w:val="00744B32"/>
    <w:rsid w:val="007451F2"/>
    <w:rsid w:val="00745219"/>
    <w:rsid w:val="00745272"/>
    <w:rsid w:val="00746042"/>
    <w:rsid w:val="007464BD"/>
    <w:rsid w:val="00746526"/>
    <w:rsid w:val="00746663"/>
    <w:rsid w:val="00746C3B"/>
    <w:rsid w:val="0074761E"/>
    <w:rsid w:val="00747AED"/>
    <w:rsid w:val="00747DE8"/>
    <w:rsid w:val="0075038E"/>
    <w:rsid w:val="007503A8"/>
    <w:rsid w:val="00750FD3"/>
    <w:rsid w:val="00751475"/>
    <w:rsid w:val="007526AF"/>
    <w:rsid w:val="007527AC"/>
    <w:rsid w:val="00752CD0"/>
    <w:rsid w:val="007530F1"/>
    <w:rsid w:val="00753293"/>
    <w:rsid w:val="00753776"/>
    <w:rsid w:val="007537BB"/>
    <w:rsid w:val="00753993"/>
    <w:rsid w:val="00754288"/>
    <w:rsid w:val="00754A6D"/>
    <w:rsid w:val="00754EDD"/>
    <w:rsid w:val="00755194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609"/>
    <w:rsid w:val="0077783A"/>
    <w:rsid w:val="00777DCE"/>
    <w:rsid w:val="007803CF"/>
    <w:rsid w:val="00780566"/>
    <w:rsid w:val="00780A49"/>
    <w:rsid w:val="007812E3"/>
    <w:rsid w:val="007815A8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B2C"/>
    <w:rsid w:val="007A1E37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B0583"/>
    <w:rsid w:val="007B0903"/>
    <w:rsid w:val="007B0E14"/>
    <w:rsid w:val="007B1811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D41"/>
    <w:rsid w:val="007C1E93"/>
    <w:rsid w:val="007C22BC"/>
    <w:rsid w:val="007C2AE9"/>
    <w:rsid w:val="007C302E"/>
    <w:rsid w:val="007C30D7"/>
    <w:rsid w:val="007C3397"/>
    <w:rsid w:val="007C36E2"/>
    <w:rsid w:val="007C3E59"/>
    <w:rsid w:val="007C3E6A"/>
    <w:rsid w:val="007C40FF"/>
    <w:rsid w:val="007C43EF"/>
    <w:rsid w:val="007C4411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B65"/>
    <w:rsid w:val="007D6877"/>
    <w:rsid w:val="007D6D43"/>
    <w:rsid w:val="007D6FB0"/>
    <w:rsid w:val="007D72BF"/>
    <w:rsid w:val="007D774A"/>
    <w:rsid w:val="007D7793"/>
    <w:rsid w:val="007D7824"/>
    <w:rsid w:val="007E00CC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66E7"/>
    <w:rsid w:val="007E7677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379"/>
    <w:rsid w:val="007F33E6"/>
    <w:rsid w:val="007F37DA"/>
    <w:rsid w:val="007F38FE"/>
    <w:rsid w:val="007F3C46"/>
    <w:rsid w:val="007F3F02"/>
    <w:rsid w:val="007F4250"/>
    <w:rsid w:val="007F42AE"/>
    <w:rsid w:val="007F42C8"/>
    <w:rsid w:val="007F4AA7"/>
    <w:rsid w:val="007F5850"/>
    <w:rsid w:val="007F59E5"/>
    <w:rsid w:val="007F5BC9"/>
    <w:rsid w:val="007F5D89"/>
    <w:rsid w:val="007F5EA8"/>
    <w:rsid w:val="007F629F"/>
    <w:rsid w:val="007F6992"/>
    <w:rsid w:val="007F7BC5"/>
    <w:rsid w:val="007F7F8C"/>
    <w:rsid w:val="00800907"/>
    <w:rsid w:val="008009E3"/>
    <w:rsid w:val="00800BFB"/>
    <w:rsid w:val="00800C45"/>
    <w:rsid w:val="00801BE3"/>
    <w:rsid w:val="008023D7"/>
    <w:rsid w:val="00802AED"/>
    <w:rsid w:val="00803098"/>
    <w:rsid w:val="008030E1"/>
    <w:rsid w:val="0080415E"/>
    <w:rsid w:val="0080418C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62F"/>
    <w:rsid w:val="008077E1"/>
    <w:rsid w:val="008079F4"/>
    <w:rsid w:val="00807A04"/>
    <w:rsid w:val="008113CC"/>
    <w:rsid w:val="0081321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0EC9"/>
    <w:rsid w:val="00821212"/>
    <w:rsid w:val="008221F0"/>
    <w:rsid w:val="008224F1"/>
    <w:rsid w:val="00822BAF"/>
    <w:rsid w:val="00822BF6"/>
    <w:rsid w:val="00822CAB"/>
    <w:rsid w:val="00823027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3A1C"/>
    <w:rsid w:val="00833BED"/>
    <w:rsid w:val="00834041"/>
    <w:rsid w:val="00834256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10BA"/>
    <w:rsid w:val="0084119D"/>
    <w:rsid w:val="0084216F"/>
    <w:rsid w:val="00842408"/>
    <w:rsid w:val="008427C0"/>
    <w:rsid w:val="008437A2"/>
    <w:rsid w:val="00843B45"/>
    <w:rsid w:val="00843D26"/>
    <w:rsid w:val="00844D48"/>
    <w:rsid w:val="0084574C"/>
    <w:rsid w:val="00845AC5"/>
    <w:rsid w:val="00845ADD"/>
    <w:rsid w:val="00846E4A"/>
    <w:rsid w:val="00847580"/>
    <w:rsid w:val="00850034"/>
    <w:rsid w:val="008505BF"/>
    <w:rsid w:val="0085165C"/>
    <w:rsid w:val="008519CA"/>
    <w:rsid w:val="00851D34"/>
    <w:rsid w:val="008526FE"/>
    <w:rsid w:val="00852914"/>
    <w:rsid w:val="00853211"/>
    <w:rsid w:val="00853518"/>
    <w:rsid w:val="0085377D"/>
    <w:rsid w:val="00853A12"/>
    <w:rsid w:val="00853D5E"/>
    <w:rsid w:val="00854423"/>
    <w:rsid w:val="008546C7"/>
    <w:rsid w:val="008553D5"/>
    <w:rsid w:val="00856220"/>
    <w:rsid w:val="00856A3A"/>
    <w:rsid w:val="00856D7F"/>
    <w:rsid w:val="00856E61"/>
    <w:rsid w:val="00857EBB"/>
    <w:rsid w:val="008602A5"/>
    <w:rsid w:val="00861069"/>
    <w:rsid w:val="00861664"/>
    <w:rsid w:val="00861CDA"/>
    <w:rsid w:val="00862729"/>
    <w:rsid w:val="00862AAE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B0A"/>
    <w:rsid w:val="00867DE7"/>
    <w:rsid w:val="00870067"/>
    <w:rsid w:val="0087037C"/>
    <w:rsid w:val="00870AAA"/>
    <w:rsid w:val="00870AAE"/>
    <w:rsid w:val="00870B7B"/>
    <w:rsid w:val="00870D05"/>
    <w:rsid w:val="00872CCB"/>
    <w:rsid w:val="00872E9C"/>
    <w:rsid w:val="008731AD"/>
    <w:rsid w:val="008731CB"/>
    <w:rsid w:val="00873781"/>
    <w:rsid w:val="00873D36"/>
    <w:rsid w:val="00874351"/>
    <w:rsid w:val="008754F5"/>
    <w:rsid w:val="00875D91"/>
    <w:rsid w:val="00876033"/>
    <w:rsid w:val="008770EB"/>
    <w:rsid w:val="008776B8"/>
    <w:rsid w:val="00877753"/>
    <w:rsid w:val="0087775A"/>
    <w:rsid w:val="00877A46"/>
    <w:rsid w:val="00877CB1"/>
    <w:rsid w:val="00877DEB"/>
    <w:rsid w:val="008804AA"/>
    <w:rsid w:val="0088103E"/>
    <w:rsid w:val="00881419"/>
    <w:rsid w:val="00881505"/>
    <w:rsid w:val="00881DB3"/>
    <w:rsid w:val="00881F9C"/>
    <w:rsid w:val="00882184"/>
    <w:rsid w:val="00882BDC"/>
    <w:rsid w:val="00884371"/>
    <w:rsid w:val="00884E6C"/>
    <w:rsid w:val="0088517D"/>
    <w:rsid w:val="00885200"/>
    <w:rsid w:val="00886067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9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25A"/>
    <w:rsid w:val="008A26F4"/>
    <w:rsid w:val="008A276D"/>
    <w:rsid w:val="008A2E48"/>
    <w:rsid w:val="008A31C5"/>
    <w:rsid w:val="008A366D"/>
    <w:rsid w:val="008A39F1"/>
    <w:rsid w:val="008A4290"/>
    <w:rsid w:val="008A42A1"/>
    <w:rsid w:val="008A494B"/>
    <w:rsid w:val="008A4C81"/>
    <w:rsid w:val="008A6B0D"/>
    <w:rsid w:val="008A710C"/>
    <w:rsid w:val="008A71F4"/>
    <w:rsid w:val="008A7827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40A"/>
    <w:rsid w:val="008B36C0"/>
    <w:rsid w:val="008B3725"/>
    <w:rsid w:val="008B44A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B77DA"/>
    <w:rsid w:val="008C0541"/>
    <w:rsid w:val="008C0A07"/>
    <w:rsid w:val="008C1219"/>
    <w:rsid w:val="008C1999"/>
    <w:rsid w:val="008C1ED9"/>
    <w:rsid w:val="008C232D"/>
    <w:rsid w:val="008C29AD"/>
    <w:rsid w:val="008C2BFD"/>
    <w:rsid w:val="008C2EF9"/>
    <w:rsid w:val="008C3082"/>
    <w:rsid w:val="008C3108"/>
    <w:rsid w:val="008C3275"/>
    <w:rsid w:val="008C331D"/>
    <w:rsid w:val="008C355A"/>
    <w:rsid w:val="008C36CA"/>
    <w:rsid w:val="008C41B6"/>
    <w:rsid w:val="008C44E1"/>
    <w:rsid w:val="008C4527"/>
    <w:rsid w:val="008C49E6"/>
    <w:rsid w:val="008C50C1"/>
    <w:rsid w:val="008C55BA"/>
    <w:rsid w:val="008C56E0"/>
    <w:rsid w:val="008C5D60"/>
    <w:rsid w:val="008C5E50"/>
    <w:rsid w:val="008C66C4"/>
    <w:rsid w:val="008C6B2D"/>
    <w:rsid w:val="008C6C58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7DC"/>
    <w:rsid w:val="008D3BBA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299"/>
    <w:rsid w:val="008E047C"/>
    <w:rsid w:val="008E04C5"/>
    <w:rsid w:val="008E0B07"/>
    <w:rsid w:val="008E10DD"/>
    <w:rsid w:val="008E1825"/>
    <w:rsid w:val="008E18F2"/>
    <w:rsid w:val="008E1C95"/>
    <w:rsid w:val="008E2617"/>
    <w:rsid w:val="008E3369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5EB4"/>
    <w:rsid w:val="008E62A7"/>
    <w:rsid w:val="008E653D"/>
    <w:rsid w:val="008E6F50"/>
    <w:rsid w:val="008E73C2"/>
    <w:rsid w:val="008E73DF"/>
    <w:rsid w:val="008E75B4"/>
    <w:rsid w:val="008E7A7D"/>
    <w:rsid w:val="008E7B3B"/>
    <w:rsid w:val="008F01B1"/>
    <w:rsid w:val="008F05B1"/>
    <w:rsid w:val="008F0875"/>
    <w:rsid w:val="008F0E64"/>
    <w:rsid w:val="008F0F25"/>
    <w:rsid w:val="008F0F3B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876"/>
    <w:rsid w:val="008F5D2B"/>
    <w:rsid w:val="008F5D9A"/>
    <w:rsid w:val="008F617D"/>
    <w:rsid w:val="008F635A"/>
    <w:rsid w:val="008F645F"/>
    <w:rsid w:val="008F6761"/>
    <w:rsid w:val="008F6835"/>
    <w:rsid w:val="008F6DEE"/>
    <w:rsid w:val="008F7156"/>
    <w:rsid w:val="008F788A"/>
    <w:rsid w:val="008F7F25"/>
    <w:rsid w:val="0090007A"/>
    <w:rsid w:val="00900765"/>
    <w:rsid w:val="00900C9C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51E1"/>
    <w:rsid w:val="00905A0F"/>
    <w:rsid w:val="00905AA7"/>
    <w:rsid w:val="00905B9D"/>
    <w:rsid w:val="0090698C"/>
    <w:rsid w:val="009108AD"/>
    <w:rsid w:val="009108ED"/>
    <w:rsid w:val="00910C89"/>
    <w:rsid w:val="00910D78"/>
    <w:rsid w:val="0091118B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453"/>
    <w:rsid w:val="00915F83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AB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B90"/>
    <w:rsid w:val="009405EC"/>
    <w:rsid w:val="009416E7"/>
    <w:rsid w:val="009431A3"/>
    <w:rsid w:val="00943433"/>
    <w:rsid w:val="009439DB"/>
    <w:rsid w:val="00943AA3"/>
    <w:rsid w:val="00943CF9"/>
    <w:rsid w:val="00943D63"/>
    <w:rsid w:val="00943EB1"/>
    <w:rsid w:val="00944018"/>
    <w:rsid w:val="00944AD0"/>
    <w:rsid w:val="00945983"/>
    <w:rsid w:val="00945B48"/>
    <w:rsid w:val="00946467"/>
    <w:rsid w:val="0094752A"/>
    <w:rsid w:val="009479D6"/>
    <w:rsid w:val="00947AEA"/>
    <w:rsid w:val="00947AFF"/>
    <w:rsid w:val="00950138"/>
    <w:rsid w:val="009507CC"/>
    <w:rsid w:val="00950CDE"/>
    <w:rsid w:val="00950EBE"/>
    <w:rsid w:val="0095136A"/>
    <w:rsid w:val="00951604"/>
    <w:rsid w:val="0095166F"/>
    <w:rsid w:val="0095183B"/>
    <w:rsid w:val="00951BCA"/>
    <w:rsid w:val="00951C49"/>
    <w:rsid w:val="00951D45"/>
    <w:rsid w:val="00951FCA"/>
    <w:rsid w:val="009527FE"/>
    <w:rsid w:val="00952953"/>
    <w:rsid w:val="009529D0"/>
    <w:rsid w:val="00952BF7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403"/>
    <w:rsid w:val="009604ED"/>
    <w:rsid w:val="00960717"/>
    <w:rsid w:val="00960992"/>
    <w:rsid w:val="00961216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5E75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0DAC"/>
    <w:rsid w:val="009819D7"/>
    <w:rsid w:val="00981EBC"/>
    <w:rsid w:val="00982CDD"/>
    <w:rsid w:val="00982CED"/>
    <w:rsid w:val="00983448"/>
    <w:rsid w:val="009834EF"/>
    <w:rsid w:val="0098369E"/>
    <w:rsid w:val="009836D9"/>
    <w:rsid w:val="00983AAA"/>
    <w:rsid w:val="00983BE6"/>
    <w:rsid w:val="00983CF4"/>
    <w:rsid w:val="0098433D"/>
    <w:rsid w:val="0098507A"/>
    <w:rsid w:val="009850BB"/>
    <w:rsid w:val="009856C3"/>
    <w:rsid w:val="00985F2A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4C6E"/>
    <w:rsid w:val="0099518E"/>
    <w:rsid w:val="00995727"/>
    <w:rsid w:val="00995A0B"/>
    <w:rsid w:val="00995B83"/>
    <w:rsid w:val="00996820"/>
    <w:rsid w:val="00997551"/>
    <w:rsid w:val="009A09EC"/>
    <w:rsid w:val="009A0BC9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70A"/>
    <w:rsid w:val="009A6A46"/>
    <w:rsid w:val="009A6C27"/>
    <w:rsid w:val="009A6CD1"/>
    <w:rsid w:val="009A6E4E"/>
    <w:rsid w:val="009A6EF3"/>
    <w:rsid w:val="009A7033"/>
    <w:rsid w:val="009A759A"/>
    <w:rsid w:val="009A7D20"/>
    <w:rsid w:val="009B008B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1B4"/>
    <w:rsid w:val="009B43D8"/>
    <w:rsid w:val="009B4BDF"/>
    <w:rsid w:val="009B5560"/>
    <w:rsid w:val="009B55EC"/>
    <w:rsid w:val="009B5645"/>
    <w:rsid w:val="009B5691"/>
    <w:rsid w:val="009B58D9"/>
    <w:rsid w:val="009B5966"/>
    <w:rsid w:val="009B5988"/>
    <w:rsid w:val="009B5CFD"/>
    <w:rsid w:val="009B615E"/>
    <w:rsid w:val="009B73B9"/>
    <w:rsid w:val="009B77F8"/>
    <w:rsid w:val="009B7AB4"/>
    <w:rsid w:val="009B7B8B"/>
    <w:rsid w:val="009B7E43"/>
    <w:rsid w:val="009C0839"/>
    <w:rsid w:val="009C0DD9"/>
    <w:rsid w:val="009C1239"/>
    <w:rsid w:val="009C17E2"/>
    <w:rsid w:val="009C2251"/>
    <w:rsid w:val="009C23D7"/>
    <w:rsid w:val="009C248C"/>
    <w:rsid w:val="009C24D2"/>
    <w:rsid w:val="009C26B0"/>
    <w:rsid w:val="009C2AC4"/>
    <w:rsid w:val="009C31B4"/>
    <w:rsid w:val="009C3FC1"/>
    <w:rsid w:val="009C4317"/>
    <w:rsid w:val="009C43E6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B4E"/>
    <w:rsid w:val="009D4F07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5D1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4C0E"/>
    <w:rsid w:val="009E607F"/>
    <w:rsid w:val="009E6ECC"/>
    <w:rsid w:val="009E7814"/>
    <w:rsid w:val="009E7EC2"/>
    <w:rsid w:val="009F0081"/>
    <w:rsid w:val="009F0850"/>
    <w:rsid w:val="009F1622"/>
    <w:rsid w:val="009F18B4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6D"/>
    <w:rsid w:val="009F4280"/>
    <w:rsid w:val="009F42C3"/>
    <w:rsid w:val="009F4572"/>
    <w:rsid w:val="009F486B"/>
    <w:rsid w:val="009F498A"/>
    <w:rsid w:val="009F4A73"/>
    <w:rsid w:val="009F4C96"/>
    <w:rsid w:val="009F54EC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1F7D"/>
    <w:rsid w:val="00A02376"/>
    <w:rsid w:val="00A024EF"/>
    <w:rsid w:val="00A0305E"/>
    <w:rsid w:val="00A031D3"/>
    <w:rsid w:val="00A03503"/>
    <w:rsid w:val="00A03AAB"/>
    <w:rsid w:val="00A04CBA"/>
    <w:rsid w:val="00A04E19"/>
    <w:rsid w:val="00A0529B"/>
    <w:rsid w:val="00A055F5"/>
    <w:rsid w:val="00A05D72"/>
    <w:rsid w:val="00A05EFE"/>
    <w:rsid w:val="00A05F8D"/>
    <w:rsid w:val="00A0631C"/>
    <w:rsid w:val="00A069E4"/>
    <w:rsid w:val="00A06AB5"/>
    <w:rsid w:val="00A06DAF"/>
    <w:rsid w:val="00A07199"/>
    <w:rsid w:val="00A07516"/>
    <w:rsid w:val="00A07D73"/>
    <w:rsid w:val="00A07F91"/>
    <w:rsid w:val="00A10573"/>
    <w:rsid w:val="00A10820"/>
    <w:rsid w:val="00A10992"/>
    <w:rsid w:val="00A12004"/>
    <w:rsid w:val="00A12962"/>
    <w:rsid w:val="00A13215"/>
    <w:rsid w:val="00A14314"/>
    <w:rsid w:val="00A14425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86"/>
    <w:rsid w:val="00A21399"/>
    <w:rsid w:val="00A21451"/>
    <w:rsid w:val="00A21CE0"/>
    <w:rsid w:val="00A228E1"/>
    <w:rsid w:val="00A22B74"/>
    <w:rsid w:val="00A2415D"/>
    <w:rsid w:val="00A25011"/>
    <w:rsid w:val="00A25E58"/>
    <w:rsid w:val="00A26041"/>
    <w:rsid w:val="00A2665F"/>
    <w:rsid w:val="00A27F81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4EB7"/>
    <w:rsid w:val="00A3565A"/>
    <w:rsid w:val="00A3586C"/>
    <w:rsid w:val="00A35CB0"/>
    <w:rsid w:val="00A36087"/>
    <w:rsid w:val="00A360AD"/>
    <w:rsid w:val="00A36D60"/>
    <w:rsid w:val="00A36E47"/>
    <w:rsid w:val="00A37AC0"/>
    <w:rsid w:val="00A37CB9"/>
    <w:rsid w:val="00A40AAB"/>
    <w:rsid w:val="00A41866"/>
    <w:rsid w:val="00A42131"/>
    <w:rsid w:val="00A42DF7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7F7"/>
    <w:rsid w:val="00A47059"/>
    <w:rsid w:val="00A47347"/>
    <w:rsid w:val="00A47689"/>
    <w:rsid w:val="00A47B22"/>
    <w:rsid w:val="00A50678"/>
    <w:rsid w:val="00A508F8"/>
    <w:rsid w:val="00A524A9"/>
    <w:rsid w:val="00A538F2"/>
    <w:rsid w:val="00A5391C"/>
    <w:rsid w:val="00A540B9"/>
    <w:rsid w:val="00A540BB"/>
    <w:rsid w:val="00A54494"/>
    <w:rsid w:val="00A54925"/>
    <w:rsid w:val="00A54946"/>
    <w:rsid w:val="00A55A69"/>
    <w:rsid w:val="00A55DBD"/>
    <w:rsid w:val="00A5619B"/>
    <w:rsid w:val="00A568C5"/>
    <w:rsid w:val="00A56BDD"/>
    <w:rsid w:val="00A60088"/>
    <w:rsid w:val="00A6078A"/>
    <w:rsid w:val="00A60BB0"/>
    <w:rsid w:val="00A60F23"/>
    <w:rsid w:val="00A60FCD"/>
    <w:rsid w:val="00A611AA"/>
    <w:rsid w:val="00A61267"/>
    <w:rsid w:val="00A613E4"/>
    <w:rsid w:val="00A61691"/>
    <w:rsid w:val="00A618DC"/>
    <w:rsid w:val="00A61AF8"/>
    <w:rsid w:val="00A61D66"/>
    <w:rsid w:val="00A61DD3"/>
    <w:rsid w:val="00A61F0D"/>
    <w:rsid w:val="00A621C1"/>
    <w:rsid w:val="00A630C4"/>
    <w:rsid w:val="00A630FF"/>
    <w:rsid w:val="00A639CC"/>
    <w:rsid w:val="00A64EA8"/>
    <w:rsid w:val="00A64F1D"/>
    <w:rsid w:val="00A65B38"/>
    <w:rsid w:val="00A662B7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31A8"/>
    <w:rsid w:val="00A74666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77EC9"/>
    <w:rsid w:val="00A80D33"/>
    <w:rsid w:val="00A80DBE"/>
    <w:rsid w:val="00A80FD5"/>
    <w:rsid w:val="00A81E69"/>
    <w:rsid w:val="00A827A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7C4"/>
    <w:rsid w:val="00AA08AF"/>
    <w:rsid w:val="00AA0ABF"/>
    <w:rsid w:val="00AA0FB9"/>
    <w:rsid w:val="00AA12C7"/>
    <w:rsid w:val="00AA2161"/>
    <w:rsid w:val="00AA3AE4"/>
    <w:rsid w:val="00AA43C4"/>
    <w:rsid w:val="00AA43FF"/>
    <w:rsid w:val="00AA4C3B"/>
    <w:rsid w:val="00AA4FD4"/>
    <w:rsid w:val="00AA5FC7"/>
    <w:rsid w:val="00AA635E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FDA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AD9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577E"/>
    <w:rsid w:val="00AE5CA1"/>
    <w:rsid w:val="00AE62EC"/>
    <w:rsid w:val="00AE692E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467"/>
    <w:rsid w:val="00B00AD8"/>
    <w:rsid w:val="00B0238B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983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17AB"/>
    <w:rsid w:val="00B12DE8"/>
    <w:rsid w:val="00B12F02"/>
    <w:rsid w:val="00B130E3"/>
    <w:rsid w:val="00B13626"/>
    <w:rsid w:val="00B145BA"/>
    <w:rsid w:val="00B14D12"/>
    <w:rsid w:val="00B159D4"/>
    <w:rsid w:val="00B167A7"/>
    <w:rsid w:val="00B16917"/>
    <w:rsid w:val="00B16BA7"/>
    <w:rsid w:val="00B17259"/>
    <w:rsid w:val="00B17295"/>
    <w:rsid w:val="00B17C42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258"/>
    <w:rsid w:val="00B21367"/>
    <w:rsid w:val="00B21963"/>
    <w:rsid w:val="00B220FB"/>
    <w:rsid w:val="00B221DD"/>
    <w:rsid w:val="00B22635"/>
    <w:rsid w:val="00B2404B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59"/>
    <w:rsid w:val="00B26B76"/>
    <w:rsid w:val="00B26C84"/>
    <w:rsid w:val="00B26E9C"/>
    <w:rsid w:val="00B275DE"/>
    <w:rsid w:val="00B2765E"/>
    <w:rsid w:val="00B2768A"/>
    <w:rsid w:val="00B27B8A"/>
    <w:rsid w:val="00B27E2C"/>
    <w:rsid w:val="00B303FC"/>
    <w:rsid w:val="00B306BF"/>
    <w:rsid w:val="00B30859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BD"/>
    <w:rsid w:val="00B328F3"/>
    <w:rsid w:val="00B32F98"/>
    <w:rsid w:val="00B331A7"/>
    <w:rsid w:val="00B331AE"/>
    <w:rsid w:val="00B33373"/>
    <w:rsid w:val="00B337CF"/>
    <w:rsid w:val="00B33A60"/>
    <w:rsid w:val="00B33E9F"/>
    <w:rsid w:val="00B343D1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29FC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BA0"/>
    <w:rsid w:val="00B4506F"/>
    <w:rsid w:val="00B46AC4"/>
    <w:rsid w:val="00B46DFE"/>
    <w:rsid w:val="00B47406"/>
    <w:rsid w:val="00B4744C"/>
    <w:rsid w:val="00B47535"/>
    <w:rsid w:val="00B50476"/>
    <w:rsid w:val="00B50782"/>
    <w:rsid w:val="00B507FD"/>
    <w:rsid w:val="00B51928"/>
    <w:rsid w:val="00B51B44"/>
    <w:rsid w:val="00B51C93"/>
    <w:rsid w:val="00B5224D"/>
    <w:rsid w:val="00B52DC7"/>
    <w:rsid w:val="00B5324C"/>
    <w:rsid w:val="00B539AC"/>
    <w:rsid w:val="00B53C6D"/>
    <w:rsid w:val="00B54018"/>
    <w:rsid w:val="00B544BA"/>
    <w:rsid w:val="00B54526"/>
    <w:rsid w:val="00B55E3A"/>
    <w:rsid w:val="00B55ED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1EA4"/>
    <w:rsid w:val="00B729E4"/>
    <w:rsid w:val="00B72BED"/>
    <w:rsid w:val="00B72C16"/>
    <w:rsid w:val="00B72CCE"/>
    <w:rsid w:val="00B72E61"/>
    <w:rsid w:val="00B73042"/>
    <w:rsid w:val="00B73806"/>
    <w:rsid w:val="00B73D19"/>
    <w:rsid w:val="00B73D78"/>
    <w:rsid w:val="00B73FDF"/>
    <w:rsid w:val="00B7441B"/>
    <w:rsid w:val="00B745F9"/>
    <w:rsid w:val="00B74C03"/>
    <w:rsid w:val="00B75224"/>
    <w:rsid w:val="00B75967"/>
    <w:rsid w:val="00B75D11"/>
    <w:rsid w:val="00B76437"/>
    <w:rsid w:val="00B7682A"/>
    <w:rsid w:val="00B76B56"/>
    <w:rsid w:val="00B778A2"/>
    <w:rsid w:val="00B80641"/>
    <w:rsid w:val="00B8067A"/>
    <w:rsid w:val="00B80938"/>
    <w:rsid w:val="00B81543"/>
    <w:rsid w:val="00B81B15"/>
    <w:rsid w:val="00B81BF4"/>
    <w:rsid w:val="00B820C3"/>
    <w:rsid w:val="00B820C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A65"/>
    <w:rsid w:val="00B87B5A"/>
    <w:rsid w:val="00B87BFF"/>
    <w:rsid w:val="00B87EF3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60E6"/>
    <w:rsid w:val="00B966BE"/>
    <w:rsid w:val="00B96EE7"/>
    <w:rsid w:val="00B97054"/>
    <w:rsid w:val="00B9735A"/>
    <w:rsid w:val="00B97C7B"/>
    <w:rsid w:val="00BA0B29"/>
    <w:rsid w:val="00BA0D06"/>
    <w:rsid w:val="00BA13B1"/>
    <w:rsid w:val="00BA1606"/>
    <w:rsid w:val="00BA1BF2"/>
    <w:rsid w:val="00BA1C98"/>
    <w:rsid w:val="00BA215C"/>
    <w:rsid w:val="00BA21F3"/>
    <w:rsid w:val="00BA22B6"/>
    <w:rsid w:val="00BA271B"/>
    <w:rsid w:val="00BA2B63"/>
    <w:rsid w:val="00BA30A8"/>
    <w:rsid w:val="00BA33E6"/>
    <w:rsid w:val="00BA354D"/>
    <w:rsid w:val="00BA3DEF"/>
    <w:rsid w:val="00BA40AE"/>
    <w:rsid w:val="00BA48A8"/>
    <w:rsid w:val="00BA4B31"/>
    <w:rsid w:val="00BA6373"/>
    <w:rsid w:val="00BA664E"/>
    <w:rsid w:val="00BA6A21"/>
    <w:rsid w:val="00BA75FA"/>
    <w:rsid w:val="00BB00A3"/>
    <w:rsid w:val="00BB0301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DE8"/>
    <w:rsid w:val="00BB3FF6"/>
    <w:rsid w:val="00BB49F0"/>
    <w:rsid w:val="00BB51D6"/>
    <w:rsid w:val="00BB5425"/>
    <w:rsid w:val="00BB56AE"/>
    <w:rsid w:val="00BB59AC"/>
    <w:rsid w:val="00BB5A42"/>
    <w:rsid w:val="00BB6623"/>
    <w:rsid w:val="00BB67ED"/>
    <w:rsid w:val="00BB7281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111"/>
    <w:rsid w:val="00BC26A8"/>
    <w:rsid w:val="00BC27E3"/>
    <w:rsid w:val="00BC2967"/>
    <w:rsid w:val="00BC2D1D"/>
    <w:rsid w:val="00BC2E31"/>
    <w:rsid w:val="00BC3262"/>
    <w:rsid w:val="00BC35E3"/>
    <w:rsid w:val="00BC38B7"/>
    <w:rsid w:val="00BC3A2F"/>
    <w:rsid w:val="00BC3A7B"/>
    <w:rsid w:val="00BC3FC2"/>
    <w:rsid w:val="00BC4304"/>
    <w:rsid w:val="00BC4F06"/>
    <w:rsid w:val="00BC50BB"/>
    <w:rsid w:val="00BC5476"/>
    <w:rsid w:val="00BC5E82"/>
    <w:rsid w:val="00BC5F7C"/>
    <w:rsid w:val="00BC6047"/>
    <w:rsid w:val="00BC63EC"/>
    <w:rsid w:val="00BC668C"/>
    <w:rsid w:val="00BC7076"/>
    <w:rsid w:val="00BC7659"/>
    <w:rsid w:val="00BD028D"/>
    <w:rsid w:val="00BD097D"/>
    <w:rsid w:val="00BD0997"/>
    <w:rsid w:val="00BD0CA6"/>
    <w:rsid w:val="00BD131B"/>
    <w:rsid w:val="00BD16F9"/>
    <w:rsid w:val="00BD1E4C"/>
    <w:rsid w:val="00BD26E1"/>
    <w:rsid w:val="00BD2C44"/>
    <w:rsid w:val="00BD300E"/>
    <w:rsid w:val="00BD3ACB"/>
    <w:rsid w:val="00BD3EC8"/>
    <w:rsid w:val="00BD4208"/>
    <w:rsid w:val="00BD443A"/>
    <w:rsid w:val="00BD4C40"/>
    <w:rsid w:val="00BD4CFF"/>
    <w:rsid w:val="00BD54E0"/>
    <w:rsid w:val="00BD550E"/>
    <w:rsid w:val="00BD5855"/>
    <w:rsid w:val="00BD5AB7"/>
    <w:rsid w:val="00BD5CCD"/>
    <w:rsid w:val="00BD61D1"/>
    <w:rsid w:val="00BD65DB"/>
    <w:rsid w:val="00BD75A5"/>
    <w:rsid w:val="00BD7AA7"/>
    <w:rsid w:val="00BE0041"/>
    <w:rsid w:val="00BE0587"/>
    <w:rsid w:val="00BE1662"/>
    <w:rsid w:val="00BE1A8F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3AA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1138"/>
    <w:rsid w:val="00BF13CC"/>
    <w:rsid w:val="00BF13E3"/>
    <w:rsid w:val="00BF189D"/>
    <w:rsid w:val="00BF194D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DE6"/>
    <w:rsid w:val="00C0091A"/>
    <w:rsid w:val="00C009DE"/>
    <w:rsid w:val="00C00B9E"/>
    <w:rsid w:val="00C00BD4"/>
    <w:rsid w:val="00C01D0B"/>
    <w:rsid w:val="00C02205"/>
    <w:rsid w:val="00C02D9A"/>
    <w:rsid w:val="00C03217"/>
    <w:rsid w:val="00C03472"/>
    <w:rsid w:val="00C04DFF"/>
    <w:rsid w:val="00C05612"/>
    <w:rsid w:val="00C05D26"/>
    <w:rsid w:val="00C0615B"/>
    <w:rsid w:val="00C06728"/>
    <w:rsid w:val="00C06B86"/>
    <w:rsid w:val="00C06D05"/>
    <w:rsid w:val="00C06D75"/>
    <w:rsid w:val="00C07E77"/>
    <w:rsid w:val="00C07FCE"/>
    <w:rsid w:val="00C1005E"/>
    <w:rsid w:val="00C107C5"/>
    <w:rsid w:val="00C10FC3"/>
    <w:rsid w:val="00C116C3"/>
    <w:rsid w:val="00C11B40"/>
    <w:rsid w:val="00C120FB"/>
    <w:rsid w:val="00C12139"/>
    <w:rsid w:val="00C12AF9"/>
    <w:rsid w:val="00C12D79"/>
    <w:rsid w:val="00C12EC7"/>
    <w:rsid w:val="00C13922"/>
    <w:rsid w:val="00C13E11"/>
    <w:rsid w:val="00C14022"/>
    <w:rsid w:val="00C14795"/>
    <w:rsid w:val="00C15C90"/>
    <w:rsid w:val="00C16CF6"/>
    <w:rsid w:val="00C16DD4"/>
    <w:rsid w:val="00C174F2"/>
    <w:rsid w:val="00C17522"/>
    <w:rsid w:val="00C17A09"/>
    <w:rsid w:val="00C17BFD"/>
    <w:rsid w:val="00C17D9A"/>
    <w:rsid w:val="00C17DA4"/>
    <w:rsid w:val="00C20924"/>
    <w:rsid w:val="00C21449"/>
    <w:rsid w:val="00C218B8"/>
    <w:rsid w:val="00C225CC"/>
    <w:rsid w:val="00C22621"/>
    <w:rsid w:val="00C22E98"/>
    <w:rsid w:val="00C2338F"/>
    <w:rsid w:val="00C234DB"/>
    <w:rsid w:val="00C236AA"/>
    <w:rsid w:val="00C24124"/>
    <w:rsid w:val="00C243A6"/>
    <w:rsid w:val="00C245D7"/>
    <w:rsid w:val="00C24F56"/>
    <w:rsid w:val="00C251C3"/>
    <w:rsid w:val="00C256FF"/>
    <w:rsid w:val="00C2613E"/>
    <w:rsid w:val="00C2652F"/>
    <w:rsid w:val="00C268C3"/>
    <w:rsid w:val="00C26EEC"/>
    <w:rsid w:val="00C2709E"/>
    <w:rsid w:val="00C27234"/>
    <w:rsid w:val="00C272DE"/>
    <w:rsid w:val="00C300FD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4E8C"/>
    <w:rsid w:val="00C46283"/>
    <w:rsid w:val="00C46753"/>
    <w:rsid w:val="00C46C8F"/>
    <w:rsid w:val="00C4740A"/>
    <w:rsid w:val="00C4780D"/>
    <w:rsid w:val="00C47AF7"/>
    <w:rsid w:val="00C47D32"/>
    <w:rsid w:val="00C47F9F"/>
    <w:rsid w:val="00C50436"/>
    <w:rsid w:val="00C513A9"/>
    <w:rsid w:val="00C51C69"/>
    <w:rsid w:val="00C52A45"/>
    <w:rsid w:val="00C537E0"/>
    <w:rsid w:val="00C53870"/>
    <w:rsid w:val="00C53A64"/>
    <w:rsid w:val="00C53DD7"/>
    <w:rsid w:val="00C53F45"/>
    <w:rsid w:val="00C53FC2"/>
    <w:rsid w:val="00C5448D"/>
    <w:rsid w:val="00C5471F"/>
    <w:rsid w:val="00C54903"/>
    <w:rsid w:val="00C54AC0"/>
    <w:rsid w:val="00C54B64"/>
    <w:rsid w:val="00C54C44"/>
    <w:rsid w:val="00C54D83"/>
    <w:rsid w:val="00C550C1"/>
    <w:rsid w:val="00C55611"/>
    <w:rsid w:val="00C557F0"/>
    <w:rsid w:val="00C56256"/>
    <w:rsid w:val="00C564D4"/>
    <w:rsid w:val="00C568FB"/>
    <w:rsid w:val="00C57087"/>
    <w:rsid w:val="00C57BF9"/>
    <w:rsid w:val="00C57CF8"/>
    <w:rsid w:val="00C57FEE"/>
    <w:rsid w:val="00C60214"/>
    <w:rsid w:val="00C6075D"/>
    <w:rsid w:val="00C61087"/>
    <w:rsid w:val="00C62670"/>
    <w:rsid w:val="00C628AA"/>
    <w:rsid w:val="00C62F7F"/>
    <w:rsid w:val="00C63748"/>
    <w:rsid w:val="00C63AA7"/>
    <w:rsid w:val="00C63B66"/>
    <w:rsid w:val="00C63C67"/>
    <w:rsid w:val="00C640FE"/>
    <w:rsid w:val="00C64476"/>
    <w:rsid w:val="00C64555"/>
    <w:rsid w:val="00C647B9"/>
    <w:rsid w:val="00C64AD9"/>
    <w:rsid w:val="00C6573B"/>
    <w:rsid w:val="00C65C31"/>
    <w:rsid w:val="00C66CC2"/>
    <w:rsid w:val="00C67630"/>
    <w:rsid w:val="00C67C26"/>
    <w:rsid w:val="00C67D67"/>
    <w:rsid w:val="00C67DE5"/>
    <w:rsid w:val="00C67F7D"/>
    <w:rsid w:val="00C7026B"/>
    <w:rsid w:val="00C704A9"/>
    <w:rsid w:val="00C71E2F"/>
    <w:rsid w:val="00C7213F"/>
    <w:rsid w:val="00C72A24"/>
    <w:rsid w:val="00C72EAC"/>
    <w:rsid w:val="00C730C8"/>
    <w:rsid w:val="00C731F6"/>
    <w:rsid w:val="00C75392"/>
    <w:rsid w:val="00C753EF"/>
    <w:rsid w:val="00C75591"/>
    <w:rsid w:val="00C755D4"/>
    <w:rsid w:val="00C75646"/>
    <w:rsid w:val="00C75900"/>
    <w:rsid w:val="00C75AFA"/>
    <w:rsid w:val="00C76454"/>
    <w:rsid w:val="00C769CB"/>
    <w:rsid w:val="00C7756A"/>
    <w:rsid w:val="00C77839"/>
    <w:rsid w:val="00C77E56"/>
    <w:rsid w:val="00C80123"/>
    <w:rsid w:val="00C80522"/>
    <w:rsid w:val="00C805E3"/>
    <w:rsid w:val="00C80910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6EB0"/>
    <w:rsid w:val="00C8717F"/>
    <w:rsid w:val="00C87B7B"/>
    <w:rsid w:val="00C905F5"/>
    <w:rsid w:val="00C907C3"/>
    <w:rsid w:val="00C9082D"/>
    <w:rsid w:val="00C9092C"/>
    <w:rsid w:val="00C90D10"/>
    <w:rsid w:val="00C91C62"/>
    <w:rsid w:val="00C927D4"/>
    <w:rsid w:val="00C929F4"/>
    <w:rsid w:val="00C92EB8"/>
    <w:rsid w:val="00C9306C"/>
    <w:rsid w:val="00C93301"/>
    <w:rsid w:val="00C934A7"/>
    <w:rsid w:val="00C93A92"/>
    <w:rsid w:val="00C93DDF"/>
    <w:rsid w:val="00C94144"/>
    <w:rsid w:val="00C941A1"/>
    <w:rsid w:val="00C941E0"/>
    <w:rsid w:val="00C94B6C"/>
    <w:rsid w:val="00C95714"/>
    <w:rsid w:val="00C95992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3131"/>
    <w:rsid w:val="00CA457F"/>
    <w:rsid w:val="00CA49C1"/>
    <w:rsid w:val="00CA4B78"/>
    <w:rsid w:val="00CA50E4"/>
    <w:rsid w:val="00CA5810"/>
    <w:rsid w:val="00CA64A5"/>
    <w:rsid w:val="00CA6650"/>
    <w:rsid w:val="00CA667C"/>
    <w:rsid w:val="00CA6C91"/>
    <w:rsid w:val="00CA6FBB"/>
    <w:rsid w:val="00CA759D"/>
    <w:rsid w:val="00CA789F"/>
    <w:rsid w:val="00CA7A60"/>
    <w:rsid w:val="00CA7EB0"/>
    <w:rsid w:val="00CB03DD"/>
    <w:rsid w:val="00CB058E"/>
    <w:rsid w:val="00CB0CD1"/>
    <w:rsid w:val="00CB0E1C"/>
    <w:rsid w:val="00CB0E30"/>
    <w:rsid w:val="00CB1C46"/>
    <w:rsid w:val="00CB3C19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7384"/>
    <w:rsid w:val="00CB7391"/>
    <w:rsid w:val="00CB7F32"/>
    <w:rsid w:val="00CC089A"/>
    <w:rsid w:val="00CC094E"/>
    <w:rsid w:val="00CC0D13"/>
    <w:rsid w:val="00CC15FB"/>
    <w:rsid w:val="00CC1BF8"/>
    <w:rsid w:val="00CC1DFD"/>
    <w:rsid w:val="00CC21C7"/>
    <w:rsid w:val="00CC24F1"/>
    <w:rsid w:val="00CC254E"/>
    <w:rsid w:val="00CC2E56"/>
    <w:rsid w:val="00CC2F8F"/>
    <w:rsid w:val="00CC4222"/>
    <w:rsid w:val="00CC43E2"/>
    <w:rsid w:val="00CC4641"/>
    <w:rsid w:val="00CC4AB8"/>
    <w:rsid w:val="00CC4AF6"/>
    <w:rsid w:val="00CC4B30"/>
    <w:rsid w:val="00CC53F5"/>
    <w:rsid w:val="00CC5818"/>
    <w:rsid w:val="00CC5B20"/>
    <w:rsid w:val="00CC5DA7"/>
    <w:rsid w:val="00CC5F95"/>
    <w:rsid w:val="00CC6179"/>
    <w:rsid w:val="00CC6DAA"/>
    <w:rsid w:val="00CC7C74"/>
    <w:rsid w:val="00CD02CC"/>
    <w:rsid w:val="00CD0B73"/>
    <w:rsid w:val="00CD0DB1"/>
    <w:rsid w:val="00CD0FF7"/>
    <w:rsid w:val="00CD1458"/>
    <w:rsid w:val="00CD173E"/>
    <w:rsid w:val="00CD1ACA"/>
    <w:rsid w:val="00CD1C47"/>
    <w:rsid w:val="00CD2042"/>
    <w:rsid w:val="00CD24DF"/>
    <w:rsid w:val="00CD2AAE"/>
    <w:rsid w:val="00CD2E47"/>
    <w:rsid w:val="00CD30A2"/>
    <w:rsid w:val="00CD36EF"/>
    <w:rsid w:val="00CD3EDA"/>
    <w:rsid w:val="00CD3EE6"/>
    <w:rsid w:val="00CD4424"/>
    <w:rsid w:val="00CD4685"/>
    <w:rsid w:val="00CD5656"/>
    <w:rsid w:val="00CD5AF7"/>
    <w:rsid w:val="00CD61DC"/>
    <w:rsid w:val="00CD644A"/>
    <w:rsid w:val="00CD64AD"/>
    <w:rsid w:val="00CD655C"/>
    <w:rsid w:val="00CD6F1D"/>
    <w:rsid w:val="00CD738A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95D"/>
    <w:rsid w:val="00CE2B86"/>
    <w:rsid w:val="00CE3352"/>
    <w:rsid w:val="00CE3D8B"/>
    <w:rsid w:val="00CE4FD5"/>
    <w:rsid w:val="00CE56DD"/>
    <w:rsid w:val="00CE5746"/>
    <w:rsid w:val="00CE57DF"/>
    <w:rsid w:val="00CE5991"/>
    <w:rsid w:val="00CE5EBE"/>
    <w:rsid w:val="00CE637B"/>
    <w:rsid w:val="00CE6450"/>
    <w:rsid w:val="00CE678A"/>
    <w:rsid w:val="00CE6ED7"/>
    <w:rsid w:val="00CF06EC"/>
    <w:rsid w:val="00CF07B1"/>
    <w:rsid w:val="00CF0986"/>
    <w:rsid w:val="00CF1603"/>
    <w:rsid w:val="00CF1884"/>
    <w:rsid w:val="00CF1B8C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6003"/>
    <w:rsid w:val="00CF62DC"/>
    <w:rsid w:val="00CF6ADB"/>
    <w:rsid w:val="00CF6F72"/>
    <w:rsid w:val="00CF75F1"/>
    <w:rsid w:val="00CF76B8"/>
    <w:rsid w:val="00CF777C"/>
    <w:rsid w:val="00D00188"/>
    <w:rsid w:val="00D007AC"/>
    <w:rsid w:val="00D00AA7"/>
    <w:rsid w:val="00D02292"/>
    <w:rsid w:val="00D02620"/>
    <w:rsid w:val="00D0262A"/>
    <w:rsid w:val="00D0280F"/>
    <w:rsid w:val="00D03088"/>
    <w:rsid w:val="00D030FA"/>
    <w:rsid w:val="00D031D4"/>
    <w:rsid w:val="00D035E2"/>
    <w:rsid w:val="00D04262"/>
    <w:rsid w:val="00D04C5A"/>
    <w:rsid w:val="00D05158"/>
    <w:rsid w:val="00D0579F"/>
    <w:rsid w:val="00D061DE"/>
    <w:rsid w:val="00D07255"/>
    <w:rsid w:val="00D07B33"/>
    <w:rsid w:val="00D103AF"/>
    <w:rsid w:val="00D109DC"/>
    <w:rsid w:val="00D10BA4"/>
    <w:rsid w:val="00D10C24"/>
    <w:rsid w:val="00D11481"/>
    <w:rsid w:val="00D114CE"/>
    <w:rsid w:val="00D117DB"/>
    <w:rsid w:val="00D11D0E"/>
    <w:rsid w:val="00D12BB6"/>
    <w:rsid w:val="00D12FA3"/>
    <w:rsid w:val="00D13233"/>
    <w:rsid w:val="00D1350D"/>
    <w:rsid w:val="00D13B52"/>
    <w:rsid w:val="00D13E83"/>
    <w:rsid w:val="00D14076"/>
    <w:rsid w:val="00D14A56"/>
    <w:rsid w:val="00D15192"/>
    <w:rsid w:val="00D153E7"/>
    <w:rsid w:val="00D15949"/>
    <w:rsid w:val="00D15CEF"/>
    <w:rsid w:val="00D15F5C"/>
    <w:rsid w:val="00D1614C"/>
    <w:rsid w:val="00D16AB2"/>
    <w:rsid w:val="00D16B06"/>
    <w:rsid w:val="00D16F07"/>
    <w:rsid w:val="00D17221"/>
    <w:rsid w:val="00D17B28"/>
    <w:rsid w:val="00D2043A"/>
    <w:rsid w:val="00D20624"/>
    <w:rsid w:val="00D2095E"/>
    <w:rsid w:val="00D21069"/>
    <w:rsid w:val="00D21601"/>
    <w:rsid w:val="00D21BFB"/>
    <w:rsid w:val="00D21E17"/>
    <w:rsid w:val="00D22556"/>
    <w:rsid w:val="00D2398F"/>
    <w:rsid w:val="00D23D63"/>
    <w:rsid w:val="00D23DCC"/>
    <w:rsid w:val="00D23DCD"/>
    <w:rsid w:val="00D23E37"/>
    <w:rsid w:val="00D24146"/>
    <w:rsid w:val="00D24D43"/>
    <w:rsid w:val="00D250A1"/>
    <w:rsid w:val="00D254D6"/>
    <w:rsid w:val="00D25C70"/>
    <w:rsid w:val="00D25D38"/>
    <w:rsid w:val="00D2660C"/>
    <w:rsid w:val="00D26881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19E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799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34B5"/>
    <w:rsid w:val="00D449A5"/>
    <w:rsid w:val="00D455D9"/>
    <w:rsid w:val="00D46143"/>
    <w:rsid w:val="00D46DFD"/>
    <w:rsid w:val="00D478D5"/>
    <w:rsid w:val="00D47F68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F49"/>
    <w:rsid w:val="00D540F9"/>
    <w:rsid w:val="00D5422E"/>
    <w:rsid w:val="00D54632"/>
    <w:rsid w:val="00D54685"/>
    <w:rsid w:val="00D546DD"/>
    <w:rsid w:val="00D54721"/>
    <w:rsid w:val="00D54CC3"/>
    <w:rsid w:val="00D54D28"/>
    <w:rsid w:val="00D55187"/>
    <w:rsid w:val="00D55CEB"/>
    <w:rsid w:val="00D56456"/>
    <w:rsid w:val="00D56A39"/>
    <w:rsid w:val="00D56EF1"/>
    <w:rsid w:val="00D56F13"/>
    <w:rsid w:val="00D57F05"/>
    <w:rsid w:val="00D600A4"/>
    <w:rsid w:val="00D601F0"/>
    <w:rsid w:val="00D605BE"/>
    <w:rsid w:val="00D60850"/>
    <w:rsid w:val="00D60EC9"/>
    <w:rsid w:val="00D60F72"/>
    <w:rsid w:val="00D61E98"/>
    <w:rsid w:val="00D62746"/>
    <w:rsid w:val="00D62B23"/>
    <w:rsid w:val="00D631FF"/>
    <w:rsid w:val="00D633D9"/>
    <w:rsid w:val="00D63807"/>
    <w:rsid w:val="00D63A16"/>
    <w:rsid w:val="00D63BB7"/>
    <w:rsid w:val="00D64D72"/>
    <w:rsid w:val="00D652EA"/>
    <w:rsid w:val="00D65B61"/>
    <w:rsid w:val="00D6639B"/>
    <w:rsid w:val="00D6689C"/>
    <w:rsid w:val="00D66BB8"/>
    <w:rsid w:val="00D66BBF"/>
    <w:rsid w:val="00D66D4A"/>
    <w:rsid w:val="00D670CA"/>
    <w:rsid w:val="00D67AC4"/>
    <w:rsid w:val="00D67E10"/>
    <w:rsid w:val="00D700E4"/>
    <w:rsid w:val="00D70761"/>
    <w:rsid w:val="00D714FD"/>
    <w:rsid w:val="00D71887"/>
    <w:rsid w:val="00D72028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C55"/>
    <w:rsid w:val="00D83DE6"/>
    <w:rsid w:val="00D84525"/>
    <w:rsid w:val="00D846EB"/>
    <w:rsid w:val="00D85582"/>
    <w:rsid w:val="00D8569F"/>
    <w:rsid w:val="00D86233"/>
    <w:rsid w:val="00D86716"/>
    <w:rsid w:val="00D86C7A"/>
    <w:rsid w:val="00D870B8"/>
    <w:rsid w:val="00D871E5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25A"/>
    <w:rsid w:val="00D92DAA"/>
    <w:rsid w:val="00D930C8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DA"/>
    <w:rsid w:val="00D9751F"/>
    <w:rsid w:val="00D97AF2"/>
    <w:rsid w:val="00D97B5B"/>
    <w:rsid w:val="00D97D89"/>
    <w:rsid w:val="00DA06AA"/>
    <w:rsid w:val="00DA082E"/>
    <w:rsid w:val="00DA118C"/>
    <w:rsid w:val="00DA1216"/>
    <w:rsid w:val="00DA15F7"/>
    <w:rsid w:val="00DA16AD"/>
    <w:rsid w:val="00DA1D3F"/>
    <w:rsid w:val="00DA212E"/>
    <w:rsid w:val="00DA2199"/>
    <w:rsid w:val="00DA27F1"/>
    <w:rsid w:val="00DA2AA3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ACC"/>
    <w:rsid w:val="00DA78B5"/>
    <w:rsid w:val="00DA7FAB"/>
    <w:rsid w:val="00DA7FCC"/>
    <w:rsid w:val="00DB1191"/>
    <w:rsid w:val="00DB13BC"/>
    <w:rsid w:val="00DB1895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DC"/>
    <w:rsid w:val="00DC05D6"/>
    <w:rsid w:val="00DC09DE"/>
    <w:rsid w:val="00DC0AD2"/>
    <w:rsid w:val="00DC0BBC"/>
    <w:rsid w:val="00DC0BC8"/>
    <w:rsid w:val="00DC0D19"/>
    <w:rsid w:val="00DC0D80"/>
    <w:rsid w:val="00DC1234"/>
    <w:rsid w:val="00DC19D8"/>
    <w:rsid w:val="00DC1B6E"/>
    <w:rsid w:val="00DC2151"/>
    <w:rsid w:val="00DC22A8"/>
    <w:rsid w:val="00DC22CA"/>
    <w:rsid w:val="00DC293D"/>
    <w:rsid w:val="00DC29BA"/>
    <w:rsid w:val="00DC2CB4"/>
    <w:rsid w:val="00DC3109"/>
    <w:rsid w:val="00DC3342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AE0"/>
    <w:rsid w:val="00DC6B48"/>
    <w:rsid w:val="00DC71EE"/>
    <w:rsid w:val="00DC76D6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818"/>
    <w:rsid w:val="00DD4B33"/>
    <w:rsid w:val="00DD5723"/>
    <w:rsid w:val="00DD5DD9"/>
    <w:rsid w:val="00DD62F1"/>
    <w:rsid w:val="00DD6441"/>
    <w:rsid w:val="00DD6952"/>
    <w:rsid w:val="00DD6B5A"/>
    <w:rsid w:val="00DD7154"/>
    <w:rsid w:val="00DD7879"/>
    <w:rsid w:val="00DD7EFD"/>
    <w:rsid w:val="00DE01E7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F36"/>
    <w:rsid w:val="00DE40C3"/>
    <w:rsid w:val="00DE4316"/>
    <w:rsid w:val="00DE4967"/>
    <w:rsid w:val="00DE49AF"/>
    <w:rsid w:val="00DE49BB"/>
    <w:rsid w:val="00DE5D22"/>
    <w:rsid w:val="00DE6264"/>
    <w:rsid w:val="00DE6621"/>
    <w:rsid w:val="00DE6EB5"/>
    <w:rsid w:val="00DE76BD"/>
    <w:rsid w:val="00DE7742"/>
    <w:rsid w:val="00DE79BE"/>
    <w:rsid w:val="00DE7BE5"/>
    <w:rsid w:val="00DF0124"/>
    <w:rsid w:val="00DF08D0"/>
    <w:rsid w:val="00DF1506"/>
    <w:rsid w:val="00DF1571"/>
    <w:rsid w:val="00DF16BD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6D15"/>
    <w:rsid w:val="00DF6FB4"/>
    <w:rsid w:val="00DF71BF"/>
    <w:rsid w:val="00DF74B2"/>
    <w:rsid w:val="00DF77FC"/>
    <w:rsid w:val="00DF7FB3"/>
    <w:rsid w:val="00E002E0"/>
    <w:rsid w:val="00E0113A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909"/>
    <w:rsid w:val="00E15CCF"/>
    <w:rsid w:val="00E15E33"/>
    <w:rsid w:val="00E16677"/>
    <w:rsid w:val="00E1690B"/>
    <w:rsid w:val="00E16BC6"/>
    <w:rsid w:val="00E17355"/>
    <w:rsid w:val="00E203DD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A1"/>
    <w:rsid w:val="00E23A2F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42D"/>
    <w:rsid w:val="00E25A13"/>
    <w:rsid w:val="00E25BA7"/>
    <w:rsid w:val="00E25BBD"/>
    <w:rsid w:val="00E25D48"/>
    <w:rsid w:val="00E26442"/>
    <w:rsid w:val="00E2661B"/>
    <w:rsid w:val="00E26B88"/>
    <w:rsid w:val="00E275D1"/>
    <w:rsid w:val="00E279C7"/>
    <w:rsid w:val="00E27A47"/>
    <w:rsid w:val="00E27ACC"/>
    <w:rsid w:val="00E27CB7"/>
    <w:rsid w:val="00E30096"/>
    <w:rsid w:val="00E3083F"/>
    <w:rsid w:val="00E30895"/>
    <w:rsid w:val="00E30DB7"/>
    <w:rsid w:val="00E313D4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9A5"/>
    <w:rsid w:val="00E40D8C"/>
    <w:rsid w:val="00E417F8"/>
    <w:rsid w:val="00E418F5"/>
    <w:rsid w:val="00E419BC"/>
    <w:rsid w:val="00E41A4E"/>
    <w:rsid w:val="00E425A6"/>
    <w:rsid w:val="00E432F4"/>
    <w:rsid w:val="00E43616"/>
    <w:rsid w:val="00E437FB"/>
    <w:rsid w:val="00E43B25"/>
    <w:rsid w:val="00E43DE6"/>
    <w:rsid w:val="00E43F21"/>
    <w:rsid w:val="00E441EC"/>
    <w:rsid w:val="00E4548C"/>
    <w:rsid w:val="00E455AC"/>
    <w:rsid w:val="00E4580C"/>
    <w:rsid w:val="00E45A60"/>
    <w:rsid w:val="00E45B2D"/>
    <w:rsid w:val="00E45F66"/>
    <w:rsid w:val="00E479B7"/>
    <w:rsid w:val="00E47E07"/>
    <w:rsid w:val="00E51643"/>
    <w:rsid w:val="00E51747"/>
    <w:rsid w:val="00E519F7"/>
    <w:rsid w:val="00E5397C"/>
    <w:rsid w:val="00E53BFB"/>
    <w:rsid w:val="00E53C36"/>
    <w:rsid w:val="00E54B80"/>
    <w:rsid w:val="00E54B92"/>
    <w:rsid w:val="00E55A0E"/>
    <w:rsid w:val="00E55C81"/>
    <w:rsid w:val="00E56026"/>
    <w:rsid w:val="00E5674D"/>
    <w:rsid w:val="00E56DF9"/>
    <w:rsid w:val="00E56E99"/>
    <w:rsid w:val="00E5700B"/>
    <w:rsid w:val="00E5765D"/>
    <w:rsid w:val="00E57709"/>
    <w:rsid w:val="00E604A5"/>
    <w:rsid w:val="00E607E6"/>
    <w:rsid w:val="00E60990"/>
    <w:rsid w:val="00E60A6B"/>
    <w:rsid w:val="00E60AA9"/>
    <w:rsid w:val="00E61786"/>
    <w:rsid w:val="00E61D8D"/>
    <w:rsid w:val="00E62E49"/>
    <w:rsid w:val="00E62F28"/>
    <w:rsid w:val="00E636E8"/>
    <w:rsid w:val="00E65105"/>
    <w:rsid w:val="00E65988"/>
    <w:rsid w:val="00E65B00"/>
    <w:rsid w:val="00E65C1F"/>
    <w:rsid w:val="00E66020"/>
    <w:rsid w:val="00E665BD"/>
    <w:rsid w:val="00E667BF"/>
    <w:rsid w:val="00E66D5C"/>
    <w:rsid w:val="00E66F39"/>
    <w:rsid w:val="00E66F81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736B"/>
    <w:rsid w:val="00E776EC"/>
    <w:rsid w:val="00E77C35"/>
    <w:rsid w:val="00E80118"/>
    <w:rsid w:val="00E80A31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AD0"/>
    <w:rsid w:val="00E83BF4"/>
    <w:rsid w:val="00E8421B"/>
    <w:rsid w:val="00E84474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5F6C"/>
    <w:rsid w:val="00E864F7"/>
    <w:rsid w:val="00E86623"/>
    <w:rsid w:val="00E866EB"/>
    <w:rsid w:val="00E869CB"/>
    <w:rsid w:val="00E87D68"/>
    <w:rsid w:val="00E9020A"/>
    <w:rsid w:val="00E92416"/>
    <w:rsid w:val="00E92423"/>
    <w:rsid w:val="00E9271F"/>
    <w:rsid w:val="00E928EA"/>
    <w:rsid w:val="00E92C26"/>
    <w:rsid w:val="00E9387B"/>
    <w:rsid w:val="00E93E96"/>
    <w:rsid w:val="00E94437"/>
    <w:rsid w:val="00E94650"/>
    <w:rsid w:val="00E9491E"/>
    <w:rsid w:val="00E95286"/>
    <w:rsid w:val="00E95565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1E6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3C44"/>
    <w:rsid w:val="00EA4306"/>
    <w:rsid w:val="00EA4C5A"/>
    <w:rsid w:val="00EA4EF5"/>
    <w:rsid w:val="00EA5034"/>
    <w:rsid w:val="00EA5263"/>
    <w:rsid w:val="00EA542F"/>
    <w:rsid w:val="00EA55AE"/>
    <w:rsid w:val="00EA5703"/>
    <w:rsid w:val="00EA5CC7"/>
    <w:rsid w:val="00EA5F42"/>
    <w:rsid w:val="00EA65C7"/>
    <w:rsid w:val="00EA68E6"/>
    <w:rsid w:val="00EA69E9"/>
    <w:rsid w:val="00EA7A16"/>
    <w:rsid w:val="00EA7D1F"/>
    <w:rsid w:val="00EA7EF6"/>
    <w:rsid w:val="00EB0AED"/>
    <w:rsid w:val="00EB0F64"/>
    <w:rsid w:val="00EB10AB"/>
    <w:rsid w:val="00EB1719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104"/>
    <w:rsid w:val="00EB73BE"/>
    <w:rsid w:val="00EB7D7E"/>
    <w:rsid w:val="00EB7EBA"/>
    <w:rsid w:val="00EC0038"/>
    <w:rsid w:val="00EC01C6"/>
    <w:rsid w:val="00EC03D7"/>
    <w:rsid w:val="00EC0533"/>
    <w:rsid w:val="00EC0609"/>
    <w:rsid w:val="00EC161B"/>
    <w:rsid w:val="00EC241F"/>
    <w:rsid w:val="00EC2483"/>
    <w:rsid w:val="00EC2629"/>
    <w:rsid w:val="00EC2824"/>
    <w:rsid w:val="00EC285B"/>
    <w:rsid w:val="00EC2C7F"/>
    <w:rsid w:val="00EC3470"/>
    <w:rsid w:val="00EC371D"/>
    <w:rsid w:val="00EC374E"/>
    <w:rsid w:val="00EC39FE"/>
    <w:rsid w:val="00EC4B4E"/>
    <w:rsid w:val="00EC504C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885"/>
    <w:rsid w:val="00ED1B19"/>
    <w:rsid w:val="00ED1EDB"/>
    <w:rsid w:val="00ED2CE4"/>
    <w:rsid w:val="00ED2DCC"/>
    <w:rsid w:val="00ED2E8A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95"/>
    <w:rsid w:val="00ED6F4F"/>
    <w:rsid w:val="00ED72CD"/>
    <w:rsid w:val="00ED7308"/>
    <w:rsid w:val="00ED730B"/>
    <w:rsid w:val="00ED769F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E3D"/>
    <w:rsid w:val="00EE531B"/>
    <w:rsid w:val="00EE55DC"/>
    <w:rsid w:val="00EE5BCB"/>
    <w:rsid w:val="00EE5D3C"/>
    <w:rsid w:val="00EE61A9"/>
    <w:rsid w:val="00EE61B5"/>
    <w:rsid w:val="00EE6C74"/>
    <w:rsid w:val="00EE6ED7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0FED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58A7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9AA"/>
    <w:rsid w:val="00F02F34"/>
    <w:rsid w:val="00F030B9"/>
    <w:rsid w:val="00F0313F"/>
    <w:rsid w:val="00F033EB"/>
    <w:rsid w:val="00F04518"/>
    <w:rsid w:val="00F0474E"/>
    <w:rsid w:val="00F05816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8AF"/>
    <w:rsid w:val="00F11154"/>
    <w:rsid w:val="00F11346"/>
    <w:rsid w:val="00F115BE"/>
    <w:rsid w:val="00F11DE0"/>
    <w:rsid w:val="00F124CB"/>
    <w:rsid w:val="00F12D88"/>
    <w:rsid w:val="00F13052"/>
    <w:rsid w:val="00F13191"/>
    <w:rsid w:val="00F13DB8"/>
    <w:rsid w:val="00F14544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31EF"/>
    <w:rsid w:val="00F23298"/>
    <w:rsid w:val="00F23765"/>
    <w:rsid w:val="00F23821"/>
    <w:rsid w:val="00F2440A"/>
    <w:rsid w:val="00F24AA5"/>
    <w:rsid w:val="00F24BF9"/>
    <w:rsid w:val="00F25375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B36"/>
    <w:rsid w:val="00F34DD8"/>
    <w:rsid w:val="00F35515"/>
    <w:rsid w:val="00F355A3"/>
    <w:rsid w:val="00F3606F"/>
    <w:rsid w:val="00F360B5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0A66"/>
    <w:rsid w:val="00F40E9B"/>
    <w:rsid w:val="00F411C5"/>
    <w:rsid w:val="00F412B5"/>
    <w:rsid w:val="00F413DA"/>
    <w:rsid w:val="00F41D84"/>
    <w:rsid w:val="00F435CB"/>
    <w:rsid w:val="00F43BF7"/>
    <w:rsid w:val="00F43FB0"/>
    <w:rsid w:val="00F441BA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4486"/>
    <w:rsid w:val="00F649AD"/>
    <w:rsid w:val="00F64A2C"/>
    <w:rsid w:val="00F652EF"/>
    <w:rsid w:val="00F65AA0"/>
    <w:rsid w:val="00F65E7E"/>
    <w:rsid w:val="00F663A5"/>
    <w:rsid w:val="00F67203"/>
    <w:rsid w:val="00F6746D"/>
    <w:rsid w:val="00F677A2"/>
    <w:rsid w:val="00F67981"/>
    <w:rsid w:val="00F67A51"/>
    <w:rsid w:val="00F67F22"/>
    <w:rsid w:val="00F705D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2ED5"/>
    <w:rsid w:val="00F7306C"/>
    <w:rsid w:val="00F7323E"/>
    <w:rsid w:val="00F7341A"/>
    <w:rsid w:val="00F7346E"/>
    <w:rsid w:val="00F74677"/>
    <w:rsid w:val="00F7491F"/>
    <w:rsid w:val="00F74C53"/>
    <w:rsid w:val="00F74DCB"/>
    <w:rsid w:val="00F75282"/>
    <w:rsid w:val="00F7584E"/>
    <w:rsid w:val="00F75C68"/>
    <w:rsid w:val="00F75CDE"/>
    <w:rsid w:val="00F7617C"/>
    <w:rsid w:val="00F76215"/>
    <w:rsid w:val="00F76553"/>
    <w:rsid w:val="00F76662"/>
    <w:rsid w:val="00F769AC"/>
    <w:rsid w:val="00F76DE5"/>
    <w:rsid w:val="00F7707C"/>
    <w:rsid w:val="00F7715B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B59"/>
    <w:rsid w:val="00F835B3"/>
    <w:rsid w:val="00F83D0E"/>
    <w:rsid w:val="00F844C9"/>
    <w:rsid w:val="00F844D4"/>
    <w:rsid w:val="00F84516"/>
    <w:rsid w:val="00F84534"/>
    <w:rsid w:val="00F84ACB"/>
    <w:rsid w:val="00F854E4"/>
    <w:rsid w:val="00F85509"/>
    <w:rsid w:val="00F85E91"/>
    <w:rsid w:val="00F86ACB"/>
    <w:rsid w:val="00F86BB3"/>
    <w:rsid w:val="00F86C13"/>
    <w:rsid w:val="00F871DC"/>
    <w:rsid w:val="00F8749D"/>
    <w:rsid w:val="00F876C8"/>
    <w:rsid w:val="00F876E0"/>
    <w:rsid w:val="00F87A42"/>
    <w:rsid w:val="00F87AE0"/>
    <w:rsid w:val="00F90176"/>
    <w:rsid w:val="00F90534"/>
    <w:rsid w:val="00F905A1"/>
    <w:rsid w:val="00F912A5"/>
    <w:rsid w:val="00F914D0"/>
    <w:rsid w:val="00F91D27"/>
    <w:rsid w:val="00F9213A"/>
    <w:rsid w:val="00F921E0"/>
    <w:rsid w:val="00F92CBA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287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722D"/>
    <w:rsid w:val="00FA734A"/>
    <w:rsid w:val="00FA74D3"/>
    <w:rsid w:val="00FA7651"/>
    <w:rsid w:val="00FB02EA"/>
    <w:rsid w:val="00FB05E8"/>
    <w:rsid w:val="00FB0DBF"/>
    <w:rsid w:val="00FB0E46"/>
    <w:rsid w:val="00FB10D8"/>
    <w:rsid w:val="00FB1A68"/>
    <w:rsid w:val="00FB1B15"/>
    <w:rsid w:val="00FB226B"/>
    <w:rsid w:val="00FB2C44"/>
    <w:rsid w:val="00FB36F1"/>
    <w:rsid w:val="00FB3D97"/>
    <w:rsid w:val="00FB403B"/>
    <w:rsid w:val="00FB425D"/>
    <w:rsid w:val="00FB4313"/>
    <w:rsid w:val="00FB48BE"/>
    <w:rsid w:val="00FB4FB6"/>
    <w:rsid w:val="00FB55B6"/>
    <w:rsid w:val="00FB5896"/>
    <w:rsid w:val="00FB5FBB"/>
    <w:rsid w:val="00FB6090"/>
    <w:rsid w:val="00FB60BB"/>
    <w:rsid w:val="00FB654E"/>
    <w:rsid w:val="00FB6BF9"/>
    <w:rsid w:val="00FB727E"/>
    <w:rsid w:val="00FB769C"/>
    <w:rsid w:val="00FB7719"/>
    <w:rsid w:val="00FB7A80"/>
    <w:rsid w:val="00FC017F"/>
    <w:rsid w:val="00FC0952"/>
    <w:rsid w:val="00FC1430"/>
    <w:rsid w:val="00FC18A9"/>
    <w:rsid w:val="00FC1944"/>
    <w:rsid w:val="00FC1A80"/>
    <w:rsid w:val="00FC24D2"/>
    <w:rsid w:val="00FC25ED"/>
    <w:rsid w:val="00FC26F1"/>
    <w:rsid w:val="00FC33CA"/>
    <w:rsid w:val="00FC34F5"/>
    <w:rsid w:val="00FC3506"/>
    <w:rsid w:val="00FC395C"/>
    <w:rsid w:val="00FC3A37"/>
    <w:rsid w:val="00FC44CF"/>
    <w:rsid w:val="00FC51E1"/>
    <w:rsid w:val="00FC582D"/>
    <w:rsid w:val="00FC5FA1"/>
    <w:rsid w:val="00FC5FE0"/>
    <w:rsid w:val="00FC61D6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4ACF"/>
    <w:rsid w:val="00FD55E1"/>
    <w:rsid w:val="00FD5FD2"/>
    <w:rsid w:val="00FD6629"/>
    <w:rsid w:val="00FD6A01"/>
    <w:rsid w:val="00FD78B5"/>
    <w:rsid w:val="00FD7D01"/>
    <w:rsid w:val="00FD7F11"/>
    <w:rsid w:val="00FE0113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948"/>
    <w:rsid w:val="00FE4D36"/>
    <w:rsid w:val="00FE4ECB"/>
    <w:rsid w:val="00FE525D"/>
    <w:rsid w:val="00FE5A06"/>
    <w:rsid w:val="00FE6575"/>
    <w:rsid w:val="00FE6752"/>
    <w:rsid w:val="00FE695E"/>
    <w:rsid w:val="00FE70A6"/>
    <w:rsid w:val="00FE7925"/>
    <w:rsid w:val="00FF01FF"/>
    <w:rsid w:val="00FF0379"/>
    <w:rsid w:val="00FF0706"/>
    <w:rsid w:val="00FF10BB"/>
    <w:rsid w:val="00FF127A"/>
    <w:rsid w:val="00FF1296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002"/>
    <w:rsid w:val="00FF5256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38A06E92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A3A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link w:val="Heading1Char"/>
    <w:qFormat/>
    <w:rsid w:val="00697A3A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697A3A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697A3A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697A3A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697A3A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697A3A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697A3A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697A3A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link w:val="Heading9Char"/>
    <w:qFormat/>
    <w:rsid w:val="00697A3A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697A3A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link w:val="HeaderChar"/>
    <w:rsid w:val="00697A3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697A3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97A3A"/>
  </w:style>
  <w:style w:type="paragraph" w:styleId="BlockText">
    <w:name w:val="Block Text"/>
    <w:basedOn w:val="Normal"/>
    <w:rsid w:val="00697A3A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697A3A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697A3A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697A3A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A61F0D"/>
    <w:rPr>
      <w:color w:val="0000FF"/>
      <w:u w:val="single"/>
    </w:rPr>
  </w:style>
  <w:style w:type="character" w:styleId="FollowedHyperlink">
    <w:name w:val="FollowedHyperlink"/>
    <w:rsid w:val="00A61F0D"/>
    <w:rPr>
      <w:color w:val="800080"/>
      <w:u w:val="single"/>
    </w:rPr>
  </w:style>
  <w:style w:type="character" w:customStyle="1" w:styleId="Heading1Char">
    <w:name w:val="Heading 1 Char"/>
    <w:aliases w:val="BAR Char"/>
    <w:link w:val="Heading1"/>
    <w:rsid w:val="00A42DF7"/>
    <w:rPr>
      <w:b/>
      <w:bCs/>
      <w:noProof/>
      <w:sz w:val="24"/>
      <w:szCs w:val="24"/>
      <w:lang w:val="ro-RO"/>
    </w:rPr>
  </w:style>
  <w:style w:type="character" w:customStyle="1" w:styleId="Heading2Char">
    <w:name w:val="Heading 2 Char"/>
    <w:link w:val="Heading2"/>
    <w:rsid w:val="00A42DF7"/>
    <w:rPr>
      <w:rFonts w:ascii="Helvetica-R" w:hAnsi="Helvetica-R"/>
      <w:b/>
      <w:bCs/>
      <w:noProof/>
      <w:szCs w:val="24"/>
      <w:lang w:val="ro-RO"/>
    </w:rPr>
  </w:style>
  <w:style w:type="character" w:customStyle="1" w:styleId="Heading7Char">
    <w:name w:val="Heading 7 Char"/>
    <w:link w:val="Heading7"/>
    <w:rsid w:val="00A42DF7"/>
    <w:rPr>
      <w:rFonts w:ascii="Helvetica-R" w:hAnsi="Helvetica-R"/>
      <w:b/>
      <w:bCs/>
      <w:noProof/>
      <w:sz w:val="28"/>
      <w:szCs w:val="24"/>
      <w:lang w:val="ro-RO"/>
    </w:rPr>
  </w:style>
  <w:style w:type="character" w:customStyle="1" w:styleId="Heading8Char">
    <w:name w:val="Heading 8 Char"/>
    <w:link w:val="Heading8"/>
    <w:rsid w:val="00A42DF7"/>
    <w:rPr>
      <w:rFonts w:ascii="Helvetica-R" w:hAnsi="Helvetica-R"/>
      <w:b/>
      <w:bCs/>
      <w:i/>
      <w:iCs/>
      <w:noProof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A42DF7"/>
    <w:rPr>
      <w:b/>
      <w:bCs/>
      <w:i/>
      <w:iCs/>
      <w:noProof/>
      <w:szCs w:val="24"/>
      <w:lang w:val="ro-RO"/>
    </w:rPr>
  </w:style>
  <w:style w:type="character" w:customStyle="1" w:styleId="BodyTextChar">
    <w:name w:val="Body Text Char"/>
    <w:link w:val="BodyText"/>
    <w:rsid w:val="00A42DF7"/>
    <w:rPr>
      <w:rFonts w:ascii="Helvetica-R" w:hAnsi="Helvetica-R"/>
      <w:b/>
      <w:bCs/>
      <w:noProof/>
      <w:szCs w:val="24"/>
      <w:lang w:val="ro-RO"/>
    </w:rPr>
  </w:style>
  <w:style w:type="character" w:customStyle="1" w:styleId="HeaderChar">
    <w:name w:val="Header Char"/>
    <w:link w:val="Header"/>
    <w:rsid w:val="00A42DF7"/>
    <w:rPr>
      <w:noProof/>
      <w:sz w:val="24"/>
      <w:szCs w:val="24"/>
      <w:lang w:val="ro-RO"/>
    </w:rPr>
  </w:style>
  <w:style w:type="character" w:customStyle="1" w:styleId="FooterChar">
    <w:name w:val="Footer Char"/>
    <w:link w:val="Footer"/>
    <w:rsid w:val="00A42DF7"/>
    <w:rPr>
      <w:noProof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DF7"/>
    <w:rPr>
      <w:rFonts w:ascii="Tahoma" w:hAnsi="Tahoma" w:cs="Tahoma"/>
      <w:noProof w:val="0"/>
      <w:sz w:val="16"/>
      <w:szCs w:val="16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A42DF7"/>
    <w:rPr>
      <w:rFonts w:ascii="Tahoma" w:hAnsi="Tahoma" w:cs="Tahoma"/>
      <w:sz w:val="16"/>
      <w:szCs w:val="16"/>
      <w:lang w:val="en-GB"/>
    </w:rPr>
  </w:style>
  <w:style w:type="paragraph" w:customStyle="1" w:styleId="Style1">
    <w:name w:val="Style1"/>
    <w:basedOn w:val="Normal"/>
    <w:rsid w:val="00A42DF7"/>
    <w:pPr>
      <w:numPr>
        <w:numId w:val="29"/>
      </w:numPr>
      <w:tabs>
        <w:tab w:val="clear" w:pos="96"/>
        <w:tab w:val="num" w:pos="870"/>
      </w:tabs>
      <w:ind w:left="870" w:hanging="360"/>
    </w:pPr>
    <w:rPr>
      <w:noProof w:val="0"/>
      <w:lang w:val="en-GB"/>
    </w:rPr>
  </w:style>
  <w:style w:type="paragraph" w:customStyle="1" w:styleId="TableParagraph">
    <w:name w:val="Table Paragraph"/>
    <w:basedOn w:val="Normal"/>
    <w:uiPriority w:val="1"/>
    <w:qFormat/>
    <w:rsid w:val="00B17C42"/>
    <w:pPr>
      <w:widowControl w:val="0"/>
    </w:pPr>
    <w:rPr>
      <w:rFonts w:ascii="Calibri" w:eastAsia="Calibri" w:hAnsi="Calibri"/>
      <w:noProof w:val="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3</TotalTime>
  <Pages>1</Pages>
  <Words>13800</Words>
  <Characters>78663</Characters>
  <Application>Microsoft Office Word</Application>
  <DocSecurity>0</DocSecurity>
  <Lines>655</Lines>
  <Paragraphs>184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92279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2012-08-09T06:05:00Z</cp:lastPrinted>
  <dcterms:created xsi:type="dcterms:W3CDTF">2026-10-02T07:00:00Z</dcterms:created>
  <dcterms:modified xsi:type="dcterms:W3CDTF">2026-10-02T08:23:00Z</dcterms:modified>
</cp:coreProperties>
</file>