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217A" w14:textId="73035FC4" w:rsidR="00013757" w:rsidRPr="00013757" w:rsidRDefault="00F16FC7" w:rsidP="00013757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2BF905E9" w14:textId="7EA4602B" w:rsidR="00F16FC7" w:rsidRPr="00484029" w:rsidRDefault="00F16FC7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0B648527" w14:textId="77777777" w:rsidR="00F16FC7" w:rsidRDefault="00F16FC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2A54E3EA" w14:textId="77777777" w:rsidR="00F16FC7" w:rsidRDefault="00F16FC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5B84B12" w14:textId="77777777" w:rsidR="00F16FC7" w:rsidRDefault="00F16FC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A24BAD1" w14:textId="77777777" w:rsidR="00F16FC7" w:rsidRDefault="00F16FC7">
      <w:pPr>
        <w:jc w:val="center"/>
        <w:rPr>
          <w:sz w:val="28"/>
        </w:rPr>
      </w:pPr>
    </w:p>
    <w:p w14:paraId="4E1FD67E" w14:textId="77777777" w:rsidR="00F16FC7" w:rsidRDefault="00F16FC7">
      <w:pPr>
        <w:jc w:val="center"/>
        <w:rPr>
          <w:sz w:val="28"/>
        </w:rPr>
      </w:pPr>
    </w:p>
    <w:p w14:paraId="36746F33" w14:textId="77777777" w:rsidR="00F16FC7" w:rsidRDefault="00F16FC7">
      <w:pPr>
        <w:jc w:val="center"/>
        <w:rPr>
          <w:sz w:val="28"/>
        </w:rPr>
      </w:pPr>
    </w:p>
    <w:p w14:paraId="01F87358" w14:textId="77777777" w:rsidR="00F16FC7" w:rsidRDefault="00F16FC7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336DB77C" w14:textId="77777777" w:rsidR="00F16FC7" w:rsidRDefault="00F16FC7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1324D297" w14:textId="77777777" w:rsidR="00F16FC7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74E8C0D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6AF9A5D" w14:textId="77777777" w:rsidR="00F16FC7" w:rsidRDefault="00F16FC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9C19B68" w14:textId="77777777" w:rsidR="00F16FC7" w:rsidRDefault="00F16FC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octombrie 2026</w:t>
      </w:r>
    </w:p>
    <w:p w14:paraId="3373B268" w14:textId="77777777" w:rsidR="00F16FC7" w:rsidRDefault="00F16FC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F16FC7" w14:paraId="462B9A75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8902083" w14:textId="77777777" w:rsidR="00F16FC7" w:rsidRDefault="00F16FC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C3C2E89" w14:textId="77777777" w:rsidR="00F16FC7" w:rsidRDefault="00F16FC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3BD21BCE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681861B" w14:textId="77777777" w:rsidR="00F16FC7" w:rsidRDefault="00F16FC7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2026C3D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1FF1D01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30875B8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06990331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71C1F21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CE314E5" w14:textId="77777777" w:rsidR="00F16FC7" w:rsidRDefault="00F16FC7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EA58236" w14:textId="77777777" w:rsidR="00F16FC7" w:rsidRDefault="00F16FC7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E813678" w14:textId="77777777" w:rsidR="00F16FC7" w:rsidRDefault="00F16FC7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E13862A" w14:textId="77777777" w:rsidR="00F16FC7" w:rsidRDefault="00F16FC7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E0EDABC" w14:textId="77777777" w:rsidR="00F16FC7" w:rsidRDefault="00F16FC7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AEA6AA4" w14:textId="77777777" w:rsidR="00F16FC7" w:rsidRDefault="00F16FC7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2E09D14C" w14:textId="77777777" w:rsidR="00F16FC7" w:rsidRDefault="00F16FC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49AF2188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EA63ED6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AC58F2E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8129FB7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D861EAC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D539B9B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2B854B2C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33A1A3DD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B1816B2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F16FC7" w14:paraId="72DA546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1D154A5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6A90520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D366588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AE1E221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6ACF004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380B62C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BD9A567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7AB3E14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F79610E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E8D1D1E" w14:textId="77777777" w:rsidR="00F16FC7" w:rsidRDefault="00F16FC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6A2E93B" w14:textId="77777777" w:rsidR="00F16FC7" w:rsidRDefault="00F16FC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CE4B056" w14:textId="77777777" w:rsidR="00F16FC7" w:rsidRDefault="00F16FC7">
      <w:pPr>
        <w:spacing w:line="192" w:lineRule="auto"/>
        <w:jc w:val="center"/>
      </w:pPr>
    </w:p>
    <w:p w14:paraId="2C4DA0A5" w14:textId="77777777" w:rsidR="00F16FC7" w:rsidRDefault="00F16FC7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3918A5C5" w14:textId="77777777" w:rsidR="00F16FC7" w:rsidRPr="007E3B71" w:rsidRDefault="00F16FC7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19C4984" w14:textId="77777777" w:rsidR="00F16FC7" w:rsidRPr="007E3B71" w:rsidRDefault="00F16FC7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3BD0359" w14:textId="77777777" w:rsidR="00F16FC7" w:rsidRPr="007E3B71" w:rsidRDefault="00F16FC7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9B3A63F" w14:textId="77777777" w:rsidR="00F16FC7" w:rsidRDefault="00F16FC7" w:rsidP="0095691E">
      <w:pPr>
        <w:pStyle w:val="Heading1"/>
        <w:spacing w:line="360" w:lineRule="auto"/>
      </w:pPr>
      <w:r>
        <w:t>LINIA 300</w:t>
      </w:r>
    </w:p>
    <w:p w14:paraId="5BFDB32D" w14:textId="77777777" w:rsidR="00F16FC7" w:rsidRDefault="00F16FC7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F16FC7" w14:paraId="69D5223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9B9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CC5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1ECF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CDE1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BC130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72D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DCB9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776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98E38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F872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3C5134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EBC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046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AC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8EE2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E8735D1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51D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7B4D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281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AE28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5B23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61C3FA8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474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590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0A92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57E5F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CBDDBC1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3B6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87B26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57BD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AF3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F512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ABCE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059F7B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F16FC7" w14:paraId="35ED9BA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62B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A1E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073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A856" w14:textId="77777777" w:rsidR="00F16FC7" w:rsidRDefault="00F16FC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B7B44D" w14:textId="77777777" w:rsidR="00F16FC7" w:rsidRDefault="00F16FC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A54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23DC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55B1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7157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8B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89E4BD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51D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2E8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868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CDF0" w14:textId="77777777" w:rsidR="00F16FC7" w:rsidRDefault="00F16FC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708A" w14:textId="77777777" w:rsidR="00F16FC7" w:rsidRPr="00E4222D" w:rsidRDefault="00F16FC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BE93DD2" w14:textId="77777777" w:rsidR="00F16FC7" w:rsidRPr="00E4222D" w:rsidRDefault="00F16FC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DF5530A" w14:textId="77777777" w:rsidR="00F16FC7" w:rsidRPr="00E4222D" w:rsidRDefault="00F16FC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77F97DA" w14:textId="77777777" w:rsidR="00F16FC7" w:rsidRDefault="00F16FC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4B47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CEC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053A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5B9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A6EE553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0144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CE5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B97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1C16" w14:textId="77777777" w:rsidR="00F16FC7" w:rsidRPr="00E4222D" w:rsidRDefault="00F16FC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5162" w14:textId="77777777" w:rsidR="00F16FC7" w:rsidRPr="00E4222D" w:rsidRDefault="00F16FC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EAD3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92C5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6685B9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A440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FBA5" w14:textId="77777777" w:rsidR="00F16FC7" w:rsidRPr="00E4222D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F16FC7" w14:paraId="4D63915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68B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D38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B6FB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A116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907A40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94F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A5C455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D50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678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4EC7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E164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9917C8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626D3DC2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EDA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163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B084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99CF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6067C94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269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562324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06E8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F8E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85AC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EEC6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8B1339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F16FC7" w14:paraId="034EE14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235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1DE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1ADF700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841A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9ED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EB30C7F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4A0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3CAC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608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3221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0F049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996D82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786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79BE" w14:textId="77777777" w:rsidR="00F16FC7" w:rsidRDefault="00F16FC7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72276" w14:textId="77777777" w:rsidR="00F16FC7" w:rsidRPr="00600D25" w:rsidRDefault="00F16FC7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FF83" w14:textId="77777777" w:rsidR="00F16FC7" w:rsidRDefault="00F16FC7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6B3EDB9" w14:textId="77777777" w:rsidR="00F16FC7" w:rsidRDefault="00F16FC7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C7B2" w14:textId="77777777" w:rsidR="00F16FC7" w:rsidRDefault="00F16FC7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CA4F" w14:textId="77777777" w:rsidR="00F16FC7" w:rsidRDefault="00F16FC7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1FF3" w14:textId="77777777" w:rsidR="00F16FC7" w:rsidRDefault="00F16FC7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71FC92A7" w14:textId="77777777" w:rsidR="00F16FC7" w:rsidRDefault="00F16FC7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07BC" w14:textId="77777777" w:rsidR="00F16FC7" w:rsidRDefault="00F16FC7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5C8A" w14:textId="77777777" w:rsidR="00F16FC7" w:rsidRDefault="00F16FC7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3673FC7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049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A01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AE49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D9C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3DB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BB7E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A4D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4B30C4A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919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190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1E20ED3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14B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356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A6FFD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0B24" w14:textId="77777777" w:rsidR="00F16FC7" w:rsidRDefault="00F16FC7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4D30977" w14:textId="77777777" w:rsidR="00F16FC7" w:rsidRDefault="00F16FC7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0C9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2963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877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61DBCB8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D814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4F8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60F2975F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7A7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34B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21E2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B22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FA9F801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3D3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54C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279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82AB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CE5A5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1E1DCED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0CB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232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F0EE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98C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100CF1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287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81AEEB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C43C7A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5F4EBDB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AD1C95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B62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AC1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A641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D26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26B245A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202748BA" w14:textId="77777777" w:rsidR="00F16FC7" w:rsidRPr="004870EE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F16FC7" w14:paraId="03593BB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DAD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AD6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A20208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0D8BCC88" w14:textId="77777777" w:rsidR="00F16FC7" w:rsidRDefault="00F16FC7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73244D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BD5F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CF3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160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CD3B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1D3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7679B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72D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63C3A6B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99A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061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86E36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B68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39A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9BC5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BCF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513447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6344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F4BB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12794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F16FC7" w14:paraId="3C42935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48A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A215" w14:textId="77777777" w:rsidR="00F16FC7" w:rsidRDefault="00F16FC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240C5B1" w14:textId="77777777" w:rsidR="00F16FC7" w:rsidRDefault="00F16FC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C469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B0F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9C6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2489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B850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EFB5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BE22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C5EDD9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F16FC7" w14:paraId="7D158AE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836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1209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B8CC7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A54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7FB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710A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532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758462F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9F15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EFB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76793B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F16FC7" w14:paraId="21FACEF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6C4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CDD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0D4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900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372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043A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E0D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4077562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D8A9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9CD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2FADF85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413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D3F1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7991F5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B809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D9CF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97F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C5CD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2DB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13C1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D57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6F1A075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434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BA1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D088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A74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3FA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2676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32F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1EB10D1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F425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E46B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89245FC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7C3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9D3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693B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D34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68EA1246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EC35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83192D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C115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478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CF0E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15F6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FF8250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8373253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F16FC7" w14:paraId="6952621A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B85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2C6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9310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A6A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9852657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B0F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EF4DD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8E0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E19D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FE8F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3FF26E9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7B7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DC3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2A55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DE7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328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66E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56CF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8430C55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D725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7E1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5F0BF94" w14:textId="77777777" w:rsidR="00F16FC7" w:rsidRPr="00D344C9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16FC7" w14:paraId="4C60009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8E72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9BC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9C0036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4AC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548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299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8E0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2B3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BF8E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92BC" w14:textId="77777777" w:rsidR="00F16FC7" w:rsidRDefault="00F16FC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0692292" w14:textId="77777777" w:rsidR="00F16FC7" w:rsidRPr="00D344C9" w:rsidRDefault="00F16FC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F16FC7" w14:paraId="3930B63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D07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F62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807850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E477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9188" w14:textId="77777777" w:rsidR="00F16FC7" w:rsidRDefault="00F16FC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A5FE23F" w14:textId="77777777" w:rsidR="00F16FC7" w:rsidRDefault="00F16FC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94E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98523C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F97AC5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8BBC96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5729F34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F6768B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714D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669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D29BED2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6F35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13E7" w14:textId="77777777" w:rsidR="00F16FC7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4DD61FB" w14:textId="77777777" w:rsidR="00F16FC7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C04A4BC" w14:textId="77777777" w:rsidR="00F16FC7" w:rsidRPr="00D344C9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F16FC7" w14:paraId="7550C72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BF1E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865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1252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B5A6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5225D79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BF55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780C13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7B07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ABC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BFBD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BCAF" w14:textId="77777777" w:rsidR="00F16FC7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524557" w14:textId="77777777" w:rsidR="00F16FC7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3AE430" w14:textId="77777777" w:rsidR="00F16FC7" w:rsidRDefault="00F16FC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F16FC7" w14:paraId="520C573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E21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15D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2EB3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43FF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5DA659B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A83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0DDA866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BBEB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D71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D04A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7F4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416D5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F16FC7" w14:paraId="24C5FBF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538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987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D8D6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47D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8CA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B251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AA7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72ED47D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DE91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18A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51661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31FF77E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E48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EDA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EF7E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B952" w14:textId="77777777" w:rsidR="00F16FC7" w:rsidRDefault="00F16FC7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651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14C4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8A0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2A4C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689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180D6BB6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5C8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5030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090B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B001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E40FB5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194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2B7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1AB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11906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C668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579375C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D61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352A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2DD3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DFE0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EA7879E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A79F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A9BB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6331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3D18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A9F3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012066B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AE2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32B6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4575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9570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140ADC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4939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AFDC89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2504AA7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F0B480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11D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F76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9D3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01B2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B1D98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0F34EBD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F16FC7" w14:paraId="578FB50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0CA2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0DF0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9857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0784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72D187C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3C78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497EF7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AC7C" w14:textId="77777777" w:rsidR="00F16FC7" w:rsidRPr="00600D25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FA5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FD7F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1C595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C5B3CE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F16FC7" w14:paraId="1E034D3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0F3E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083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A53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EFB0" w14:textId="77777777" w:rsidR="00F16FC7" w:rsidRDefault="00F16FC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A161732" w14:textId="77777777" w:rsidR="00F16FC7" w:rsidRDefault="00F16FC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8DFE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FEEC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7FAB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BE73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413A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16FC7" w14:paraId="43A15C0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66F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C53D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7A06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E8E3" w14:textId="77777777" w:rsidR="00F16FC7" w:rsidRDefault="00F16FC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E84027E" w14:textId="77777777" w:rsidR="00F16FC7" w:rsidRDefault="00F16FC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4DD3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7E62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2A34" w14:textId="77777777" w:rsidR="00F16FC7" w:rsidRDefault="00F16FC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D400" w14:textId="77777777" w:rsidR="00F16FC7" w:rsidRDefault="00F16FC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C5F0" w14:textId="77777777" w:rsidR="00F16FC7" w:rsidRDefault="00F16FC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F16FC7" w14:paraId="342489B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829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981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58D8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D9E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58DF0F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3E9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572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82FF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1BFC74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EFD545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69B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B44D" w14:textId="77777777" w:rsidR="00F16FC7" w:rsidRDefault="00F16FC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5CCFBC7F" w14:textId="77777777" w:rsidR="00F16FC7" w:rsidRDefault="00F16FC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87F3BC4" w14:textId="77777777" w:rsidR="00F16FC7" w:rsidRPr="001D4392" w:rsidRDefault="00F16FC7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16FC7" w14:paraId="494632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540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16C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39B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345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768A1F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CCA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19A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0697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92FB07D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259278E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F346F4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2C2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2465" w14:textId="77777777" w:rsidR="00F16FC7" w:rsidRPr="00616BAF" w:rsidRDefault="00F16FC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E50810" w14:textId="77777777" w:rsidR="00F16FC7" w:rsidRDefault="00F16FC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77331B1" w14:textId="77777777" w:rsidR="00F16FC7" w:rsidRPr="003B726B" w:rsidRDefault="00F16FC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F16FC7" w14:paraId="344B434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675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750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9A7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541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70E92C4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7AE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C54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2AA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7C1D643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BB9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C5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8DEBED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0B55C55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19F9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1E2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A3E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A810" w14:textId="77777777" w:rsidR="00F16FC7" w:rsidRDefault="00F16FC7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44361F9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C88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CE7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07D8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A85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EF7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0C73E28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E3F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046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A75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84AA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5484122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376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6C3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84B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C89566B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1BC51CF7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3F4FE41" w14:textId="77777777" w:rsidR="00F16FC7" w:rsidRPr="001D4392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EB3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6518" w14:textId="77777777" w:rsidR="00F16FC7" w:rsidRDefault="00F16FC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C60CB4" w14:textId="77777777" w:rsidR="00F16FC7" w:rsidRDefault="00F16FC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2E23E12" w14:textId="77777777" w:rsidR="00F16FC7" w:rsidRPr="003B726B" w:rsidRDefault="00F16FC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F16FC7" w14:paraId="41BAD1D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178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47E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2DED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C21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09FD339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010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FC8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929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57FC8240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D1DBCB3" w14:textId="77777777" w:rsidR="00F16FC7" w:rsidRPr="00E731A9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8DCE4A3" w14:textId="77777777" w:rsidR="00F16FC7" w:rsidRPr="001D4392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C113D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2AB3" w14:textId="77777777" w:rsidR="00F16FC7" w:rsidRPr="00616BAF" w:rsidRDefault="00F16FC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68F130" w14:textId="77777777" w:rsidR="00F16FC7" w:rsidRDefault="00F16FC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1F9A84F" w14:textId="77777777" w:rsidR="00F16FC7" w:rsidRPr="003B726B" w:rsidRDefault="00F16FC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F16FC7" w14:paraId="6910BFD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EC1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224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8AD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D81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58E7B3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C1E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807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64F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56B805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97C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FD9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A2888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F5DB5B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F16FC7" w14:paraId="6D7C6BC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61D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3A9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8EC3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B09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22269F2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EB54BE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AC7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33D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9A2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7FE8719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4F8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D09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F16FC7" w14:paraId="5B9C59F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52A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0A9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DE2E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5B44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1018F8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634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F6E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D58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A58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5E8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A907C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F16FC7" w14:paraId="1F7B98D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88E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47B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1F08D8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320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7EF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83B127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2A4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409B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A1D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1AD7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96F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26CC6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12F3420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C77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61F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0AE61CB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80F6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5325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E65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23A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3A6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4EB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BA3F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661D9F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3E1BA2BF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DEF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E43B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37E6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39A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095AF0B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00D0B08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4EE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FDE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8F5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C3BB3B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072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8D8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16FC7" w14:paraId="3FA742F0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503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AEE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2BC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A39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EA1F04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258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C88229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4C4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33E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202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76B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1A28DAFB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B48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440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092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ADF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D7F5D9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107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ADC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306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31EF536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C0A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94C9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28B7C1F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A19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89A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BD6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34A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6D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F7D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1A8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F60058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433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598A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E7AE4B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BA420D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F16FC7" w14:paraId="4590FB78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595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8BF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65E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B4C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4374B45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787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9D8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53E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59FD956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B41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BE5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782876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3D22A580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F2E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2464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309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A6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44A99D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CEC8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0BCB7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15888F5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2EE9AB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861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072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456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12D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70BDCCF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71EA22F4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F11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1E8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0D36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9BF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5E58552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EED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80C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2D1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3E731E4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49C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360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3D4486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55D582C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E9C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4F40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3227DD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398D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859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69C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465D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468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4CDCD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A9B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AA1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5565E33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F6A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955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2C725D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CC1F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F2E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51E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E2A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3BC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CE4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7DB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CC890C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F16FC7" w14:paraId="37A0927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FAD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E57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301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7DA1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883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E85449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D95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27A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7F2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5E4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0C0664F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0D2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E81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93F5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6C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908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1167F7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BC3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2DC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049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75D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5B64F25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2EF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9E0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CDE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F79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B3D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0D53F7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4B2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1488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3A7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C62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BB6999B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2A2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D9E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0D2B5A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EA50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BDB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6DE7626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27D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567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EF6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900B95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8C5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7705" w14:textId="77777777" w:rsidR="00F16FC7" w:rsidRPr="0019324E" w:rsidRDefault="00F16FC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22ECD3C" w14:textId="77777777" w:rsidR="00F16FC7" w:rsidRPr="000160B5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8846F82" w14:textId="77777777" w:rsidR="00F16FC7" w:rsidRPr="006B78FD" w:rsidRDefault="00F16FC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B9FBF6E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9EC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3A5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54C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FD5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05797C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641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877D7A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902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553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42A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C293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955621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F16FC7" w14:paraId="0AACA938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9A9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F64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4CE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BE0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EE75F2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D3AF72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305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603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71E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924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FAB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465CE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365FD2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F16FC7" w14:paraId="20C4B54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6EB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EE4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9D44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D59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A38A1D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F12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E22223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1E86794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7E7A3F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ED6C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542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2E4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83A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0A6F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362CFA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F16FC7" w14:paraId="66086F8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A169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7D7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0E0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33A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BF9B40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4DA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31823E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5B6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A6F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9FA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E963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B2B452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F16FC7" w14:paraId="367A46D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C57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594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98D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B002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15139F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D79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0259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60C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B33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88BC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89E930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F16FC7" w14:paraId="40ADDFB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3F6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47E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880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0CC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D3EC8A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CA3F97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9A64BC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13A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630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0B6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E0F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1629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5143512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1C0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B4C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CCC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B46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539DA4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6776FAE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A8463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5CC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90B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B1F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23A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5A84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7F4A305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C8F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BC1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6D67F7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F28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763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81BE1A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0DB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542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D2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1B4D2EE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729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C035" w14:textId="77777777" w:rsidR="00F16FC7" w:rsidRPr="0019324E" w:rsidRDefault="00F16FC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09E7152" w14:textId="77777777" w:rsidR="00F16FC7" w:rsidRPr="000160B5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96E15E1" w14:textId="77777777" w:rsidR="00F16FC7" w:rsidRPr="005C2BB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D76892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ED5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1E5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72E726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E87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A0D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D9FB41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BBD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859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F0A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175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D73A" w14:textId="77777777" w:rsidR="00F16FC7" w:rsidRPr="00DE4F3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B99856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2B9F257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36C5145" w14:textId="77777777" w:rsidR="00F16FC7" w:rsidRPr="00DE4F3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16FC7" w14:paraId="2B2591F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62C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3C5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2980C8F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87E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1FB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8C9091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36F9DB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2D5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EF4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F84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210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C8FB" w14:textId="77777777" w:rsidR="00F16FC7" w:rsidRPr="00DE4F3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2113FFB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74570E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E097049" w14:textId="77777777" w:rsidR="00F16FC7" w:rsidRPr="00DE4F3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F16FC7" w14:paraId="2CEE6597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645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D6A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2F4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390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1461FB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2BE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61B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A9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A4D5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538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3BCE9EB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10A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76C0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3857F31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0CE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8E4C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86EC79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F4D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0D7C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626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E2D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138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6525BD3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DF8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053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65BD4AF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340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365B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221B72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452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33D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F2A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29C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E44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0BF4779" w14:textId="77777777" w:rsidR="00F16FC7" w:rsidRPr="00CB2A72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031772E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625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4D0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63B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DFE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51FC5B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6EA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B13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B16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59C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7C04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0F65723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E74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9DC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B59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107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201F7E0D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8F4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C0BF5A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BCE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8F3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B5C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84D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72004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980706A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16FC7" w14:paraId="7CBFFB5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99E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973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512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314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67EC1D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4CC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D81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B35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450E70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D52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27C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F16FC7" w14:paraId="60B854F7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8CA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BE4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95E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563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5E468E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03E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7370E7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578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B86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3A4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A15D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69E26C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3C4290C3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16FC7" w14:paraId="6C5BC78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768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CB8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C3E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EC3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FB1443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AEF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C4F5AC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5ED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8A8A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4E1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3F7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A8944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14DAFBE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F16FC7" w14:paraId="51B3D7A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F55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AAC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5EA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949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DF885B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E3A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582ECA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E05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363D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BFF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61A4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F2BFC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F16FC7" w14:paraId="539F556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3CB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717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2414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AA4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DF3F29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007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EB1E57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F95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98A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2A3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202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F068A2" w14:textId="77777777" w:rsidR="00F16FC7" w:rsidRPr="00D344C9" w:rsidRDefault="00F16FC7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5EB0157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F16FC7" w14:paraId="082F30A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02F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01A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256B07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DA95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3B9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6355CB6C" w14:textId="77777777" w:rsidR="00F16FC7" w:rsidRDefault="00F16FC7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6D69D795" w14:textId="77777777" w:rsidR="00F16FC7" w:rsidRDefault="00F16FC7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57C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4A3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B5D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DA7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8C6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FFE397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06EE89F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16FC7" w14:paraId="0ADCF48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514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41B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7757443E" w14:textId="77777777" w:rsidR="00F16FC7" w:rsidRPr="001F1B3D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69E2050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1EE76C75" w14:textId="77777777" w:rsidR="00F16FC7" w:rsidRPr="001F1B3D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7D9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402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53A515B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2AB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584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F68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3BB1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CF70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34861D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88A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5B10" w14:textId="77777777" w:rsidR="00F16FC7" w:rsidRDefault="00F16FC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15A52EBC" w14:textId="77777777" w:rsidR="00F16FC7" w:rsidRDefault="00F16FC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A56E" w14:textId="77777777" w:rsidR="00F16FC7" w:rsidRPr="00600D25" w:rsidRDefault="00F16FC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6392" w14:textId="77777777" w:rsidR="00F16FC7" w:rsidRDefault="00F16FC7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C690" w14:textId="77777777" w:rsidR="00F16FC7" w:rsidRDefault="00F16FC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32B8" w14:textId="77777777" w:rsidR="00F16FC7" w:rsidRPr="00600D25" w:rsidRDefault="00F16FC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7D5C" w14:textId="77777777" w:rsidR="00F16FC7" w:rsidRDefault="00F16FC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F4F5" w14:textId="77777777" w:rsidR="00F16FC7" w:rsidRPr="00600D25" w:rsidRDefault="00F16FC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403B" w14:textId="77777777" w:rsidR="00F16FC7" w:rsidRDefault="00F16FC7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3D007B" w14:textId="77777777" w:rsidR="00F16FC7" w:rsidRPr="00E134F4" w:rsidRDefault="00F16FC7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F16FC7" w14:paraId="07CD2A9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A2A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3B2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3AC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C8D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D77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D2B18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CA6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D88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068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9F1F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7CB4725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19B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C39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767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921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0D2B2E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CA1F7C9" w14:textId="77777777" w:rsidR="00F16FC7" w:rsidRDefault="00F16FC7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C1D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E86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E56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685A978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3B4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6FA7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FB2E2D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3E7F02E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94E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24C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00F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1A2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BAE4D1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6B8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F88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2EC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B89888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FB96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811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CE3E96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576A9625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CE2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7D0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1F8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66E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892EAC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06D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236C4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F5D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1BB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168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E07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BDD6E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AEA3E7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F16FC7" w14:paraId="1393652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F78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2FE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D6E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82D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393D9F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394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88B42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42E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150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775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67F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67AE3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F16FC7" w14:paraId="6139F31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3AB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54C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3FC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F8E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4D8805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B1C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1470B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109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6C1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ACE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126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73B029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F16FC7" w14:paraId="1381205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2C7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C82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F10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A59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24331A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A18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FE9F45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991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99C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A81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155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5CE01AD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87D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1674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52EF" w14:textId="77777777" w:rsidR="00F16FC7" w:rsidRPr="00600D25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58CB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B561F8A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C907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CA0C77E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FE39" w14:textId="77777777" w:rsidR="00F16FC7" w:rsidRPr="00600D25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9531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5363" w14:textId="77777777" w:rsidR="00F16FC7" w:rsidRPr="00600D25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EDF5" w14:textId="77777777" w:rsidR="00F16FC7" w:rsidRPr="00D344C9" w:rsidRDefault="00F16FC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76A68C" w14:textId="77777777" w:rsidR="00F16FC7" w:rsidRPr="00D344C9" w:rsidRDefault="00F16FC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F16FC7" w14:paraId="3135962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2C4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983E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4E5DBC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521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178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09640B8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56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5E3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B0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ED9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55E8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16FC7" w14:paraId="39D16A0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123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13BA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1D7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8D64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DF1A4F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11B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8B5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72D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DE304E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582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3A804" w14:textId="77777777" w:rsidR="00F16FC7" w:rsidRPr="00FF6B4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16FC7" w14:paraId="6A8F611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9BA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96E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2D6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A50F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10F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5F0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133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96D211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5B0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F60F" w14:textId="77777777" w:rsidR="00F16FC7" w:rsidRPr="00FF6B4A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F16FC7" w14:paraId="1EAD758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49D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685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79EDA40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72E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604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80A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452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D60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EE7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DABD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57E146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9E9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FB8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164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9BA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304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D87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DC3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106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4B3C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2A9ADE8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00C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412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9EB3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21B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C6B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298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121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9B0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3401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6C03E94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FA6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AE0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813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991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F538C4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859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A699B8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F07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9EDE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D3B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46C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0633F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F16FC7" w14:paraId="6FB19BB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7B7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DF7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C4D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87A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152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E41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4B0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FFC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F33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F16FC7" w14:paraId="79C55CE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40B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EE9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199157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550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057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292074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54B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9D4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C51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F49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707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7EE03104" w14:textId="77777777" w:rsidR="00F16FC7" w:rsidRPr="00F10273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16FC7" w14:paraId="6AE38A5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5D98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48F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0C4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11FA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4AE8C45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14F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63FD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A35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C1A51C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DFBC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221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F16FC7" w14:paraId="200D5FF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4E0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F4C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3D1148E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E05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77A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C3F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F94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DA0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06D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979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7D4214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7038F31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18A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0ED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127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6BC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41A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C4FD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FA8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EA0ADA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209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A9D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F16FC7" w14:paraId="3B4A3D8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2FD4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FFC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5EA09E2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349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2B3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5DD2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25B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E9C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458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CB1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B66442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D1F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930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5AC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DD0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8C84ED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DDF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5A0D4E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4DA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C2A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8F7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89B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B3022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F16FC7" w14:paraId="5D27AED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1F3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C69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3BD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99E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079ECA8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327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23D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183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F4C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9D3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87C272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CEAA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38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E476B4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BFFE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163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FF0FE0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8DD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350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E39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417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E3B8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2DDCCB" w14:textId="77777777" w:rsidR="00F16FC7" w:rsidRPr="00056F61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F16FC7" w14:paraId="43EFD70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8B2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BAD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D75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33F2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73090C0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DD45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F49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953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833D7B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6FA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915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A3B1F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F16FC7" w14:paraId="109188B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0B0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F3C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5339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7179" w14:textId="77777777" w:rsidR="00F16FC7" w:rsidRDefault="00F16FC7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DD8F889" w14:textId="77777777" w:rsidR="00F16FC7" w:rsidRDefault="00F16FC7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87D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4ED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AB7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107E6C1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835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09A0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61C1DA9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62B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1A0A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8F7FDF9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1B8A" w14:textId="77777777" w:rsidR="00F16FC7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4E0F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7E74F85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7263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2E55" w14:textId="77777777" w:rsidR="00F16FC7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6226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5EB1B87" w14:textId="77777777" w:rsidR="00F16FC7" w:rsidRDefault="00F16FC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EE13" w14:textId="77777777" w:rsidR="00F16FC7" w:rsidRDefault="00F16FC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1530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EEE9473" w14:textId="77777777" w:rsidR="00F16FC7" w:rsidRDefault="00F16FC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F16FC7" w14:paraId="5E19140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BB26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708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FE53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7A7D" w14:textId="77777777" w:rsidR="00F16FC7" w:rsidRDefault="00F16FC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E37DA0F" w14:textId="77777777" w:rsidR="00F16FC7" w:rsidRDefault="00F16FC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6AA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918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5BF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6FFE7CA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1162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411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16FC7" w14:paraId="3F943B5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04E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83F0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5C7E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1123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2A82" w14:textId="77777777" w:rsidR="00F16FC7" w:rsidRPr="00DF66C9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626F78F1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ACD6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6E2C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856C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4483D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B3B97F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5DAD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45B7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4363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18DD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9F56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AA45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CEA4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83E8C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59F4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5A3A5B1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C78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B712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F625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C3A8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D22F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19DC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DD05" w14:textId="77777777" w:rsidR="00F16FC7" w:rsidRDefault="00F16FC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E952" w14:textId="77777777" w:rsidR="00F16FC7" w:rsidRDefault="00F16FC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ED31" w14:textId="77777777" w:rsidR="00F16FC7" w:rsidRDefault="00F16FC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6CE6D4F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AAC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3B9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BD6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4FC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B7CFE4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B46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3F43A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64D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7FB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C03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F0AA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91941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9EAB9CD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F16FC7" w14:paraId="06C3B9C5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423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62C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A52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340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8BB34E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6B6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FE5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3FD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6ED456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EEB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C7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9C98E1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45D309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61D228F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F16FC7" w14:paraId="5410391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6AA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137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756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E0B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B71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266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F05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33C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DC7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B92A6A7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F16FC7" w14:paraId="65D408C3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50A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5D8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E0B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33D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112D552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08B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5A3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45A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68C7D92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CA0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1BE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4A9C361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F16FC7" w14:paraId="4F343BAF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1D1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1B8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B14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DE1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57F1F2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DD2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05E26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77E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4F2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5A05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688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D31EBEB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F16FC7" w14:paraId="1C74C1F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93F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8FE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FE8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E71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DFE499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B15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68B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EFD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FFE0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014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D3BDC07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F16FC7" w14:paraId="59EA46C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2479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7FC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4B1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40F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6551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B3BE1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0F9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E593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FF5D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F16FC7" w14:paraId="4141BDF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691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13B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42454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83F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096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F2A95D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6FC4585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A7EC52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C5E02D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0E41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910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ED1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EAD78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257DC0E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AF3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146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35B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85B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C660F6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A1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954909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F063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D64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A3EF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D381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F16FC7" w14:paraId="63D0F95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100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3D9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EFB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521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11654A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0BA7BE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788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7ED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817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05D4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6E0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5B10EF7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2172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FE0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8CA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110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E0E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B93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5A0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CF3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3B484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2F717E9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74F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B4D8" w14:textId="77777777" w:rsidR="00F16FC7" w:rsidRDefault="00F16FC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49424" w14:textId="77777777" w:rsidR="00F16FC7" w:rsidRDefault="00F16FC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0278" w14:textId="77777777" w:rsidR="00F16FC7" w:rsidRDefault="00F16FC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604F83D1" w14:textId="77777777" w:rsidR="00F16FC7" w:rsidRDefault="00F16FC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6580DB0A" w14:textId="77777777" w:rsidR="00F16FC7" w:rsidRDefault="00F16FC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00FA" w14:textId="77777777" w:rsidR="00F16FC7" w:rsidRDefault="00F16FC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3157" w14:textId="77777777" w:rsidR="00F16FC7" w:rsidRDefault="00F16FC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AB20" w14:textId="77777777" w:rsidR="00F16FC7" w:rsidRDefault="00F16FC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AE0C045" w14:textId="77777777" w:rsidR="00F16FC7" w:rsidRDefault="00F16FC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E225" w14:textId="77777777" w:rsidR="00F16FC7" w:rsidRDefault="00F16FC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7F6E" w14:textId="77777777" w:rsidR="00F16FC7" w:rsidRDefault="00F16FC7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A7A658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783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986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DF3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307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D377697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30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5C4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D3C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8961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3365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3185DD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FDC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C66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BC2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E52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8070F5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22B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815BE5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5332DD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CFE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432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5F1A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2ECE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35ACC5E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3F19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1A4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265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733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A5A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B2A2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EF4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7AF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195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4E8E6C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DC8D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D87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9BB5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1FC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276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55CF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A81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4893AB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59B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8AE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55DC4B6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743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B7C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82FDCD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BB6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D7180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2AD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7750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FF8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5C46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CF0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7AEC3FB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BFE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23C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920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501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6C1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84CDA3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75B909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EC70EA8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0B0A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64777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68FD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73B3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18B5FF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F16FC7" w14:paraId="6CC2811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654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991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50A8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267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7AAE1FDB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0E1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7A2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C07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F50ED2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778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AD8B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73867A2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2AA5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F88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71DBEF6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DC0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70A2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BA23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AEE7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93C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4A06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AC23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2161F4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A0AC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6D0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8ABE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6A85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C65C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627B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EFEF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70D18959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204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4071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F16FC7" w14:paraId="4C15822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5DD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893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34A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D82C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C51C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E394B2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3C1E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215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DE27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5130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4114F0E0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7C7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E10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D1C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2E51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10BA9D8A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6EE1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8CF8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0120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0C5B" w14:textId="77777777" w:rsidR="00F16FC7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CFD6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093A5FD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9AB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3F8E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20D2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0A69" w14:textId="77777777" w:rsidR="00F16FC7" w:rsidRDefault="00F16FC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03D6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6442EA3A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620A9D4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E202665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26DDE9D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F26C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D45B" w14:textId="77777777" w:rsidR="00F16FC7" w:rsidRDefault="00F16FC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6699" w14:textId="77777777" w:rsidR="00F16FC7" w:rsidRPr="00600D25" w:rsidRDefault="00F16FC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D69F" w14:textId="77777777" w:rsidR="00F16FC7" w:rsidRPr="00D344C9" w:rsidRDefault="00F16FC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F16FC7" w14:paraId="70D4471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78EC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C9F4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275C7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087E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56BA244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D209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1527A1D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24237205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ED9E83A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8AF050A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3D610FCC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FA7E3AB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F9CC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D0FC8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2B20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1854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36B1261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935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8E87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8D6F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C499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22B8034A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0255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1F30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6A00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5B9C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792B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16FEA8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EE1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AE02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36689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4725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4B2E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481467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8439472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E23B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E559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6119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C6C9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F16FC7" w14:paraId="38DC167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314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803F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2A7F7FC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4534" w14:textId="77777777" w:rsidR="00F16FC7" w:rsidRPr="00600D25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8C0BF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F772598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19A0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EE10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949C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F25F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0E37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00B05F2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CB4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82DE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A7184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99F6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575F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ABA8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2533" w14:textId="77777777" w:rsidR="00F16FC7" w:rsidRDefault="00F16FC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DCED8" w14:textId="77777777" w:rsidR="00F16FC7" w:rsidRDefault="00F16FC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32F2" w14:textId="77777777" w:rsidR="00F16FC7" w:rsidRDefault="00F16FC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EC439E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607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6E4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6C23522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4181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B7C6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F04EC7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5A49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802F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407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3589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9ABD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34A12EF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F6D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635B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72707E4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9E40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D95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5EF9B2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D1A7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CD21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668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D07E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3E21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2628B14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5FD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F92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95FC674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D3631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DEC6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44833E33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6167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FC85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7A39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9296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289B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2AABA2B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CB1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B9BE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BB6A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B8FD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6F78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12DA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213E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8D21E84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8360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B00C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B70309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DFE9B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35A9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5476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4F1F4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1B99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7D19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EA9F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24A94A0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A72D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3625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459F7FD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C49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38842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16AE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EEB9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FD10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F7BA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F54CB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51D4A864" w14:textId="77777777" w:rsidR="00F16FC7" w:rsidRDefault="00F16FC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F5F4" w14:textId="77777777" w:rsidR="00F16FC7" w:rsidRDefault="00F16FC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9045" w14:textId="77777777" w:rsidR="00F16FC7" w:rsidRDefault="00F16FC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F16FC7" w14:paraId="343E6E21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D7C4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408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00B9D4B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1D17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C2D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7086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83EB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B3E6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C495D1D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045F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5408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7AD3061B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BCCF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27DB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C5D8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A954E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73EC71F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DEC9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756C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971D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F612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F5C4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3BA357B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468D675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F80B3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16FC7" w14:paraId="0A667AC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44C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4437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C05A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3CBF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7E558F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37A0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C572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9BD3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DFC4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548C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33E13987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268D27F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6045E6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16FC7" w14:paraId="1F91468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C456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CDA3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E17A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B128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DE308FA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1033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42E6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719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317B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2449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7A47CDDF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FB1DD8C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8D0F50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F16FC7" w14:paraId="70D5A1A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9A69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812B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0BFD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7B9B0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4111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28DB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20D2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C1CD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A114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6823A4E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03AB75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16FC7" w14:paraId="48CC1E4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C6E7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59EA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6996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5178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748485A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83C8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85663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FFCA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AA78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9F61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AEE014A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B43E70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16FC7" w14:paraId="27269F5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C66E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5EDA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9275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745D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428CFCE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D844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9F05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2F19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B955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D743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320DCFAD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E4EB60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F16FC7" w14:paraId="72C761D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86F3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C550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47E8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71D0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23E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E866CD4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D528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5F0E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A249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8A4A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1DDC1A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919329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F16FC7" w14:paraId="7BEBDB9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35B1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B751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5A068D78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15C7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3D53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5E50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EFA4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327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7298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93039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F16FC7" w14:paraId="2E631F5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0460" w14:textId="77777777" w:rsidR="00F16FC7" w:rsidRDefault="00F16FC7" w:rsidP="00F16FC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AC86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753F3564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3DAF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1BE5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F84F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7B98D" w14:textId="77777777" w:rsidR="00F16FC7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41AC" w14:textId="77777777" w:rsidR="00F16FC7" w:rsidRDefault="00F16FC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293F" w14:textId="77777777" w:rsidR="00F16FC7" w:rsidRPr="00600D25" w:rsidRDefault="00F16FC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0D7B" w14:textId="77777777" w:rsidR="00F16FC7" w:rsidRDefault="00F16FC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BB64FF5" w14:textId="77777777" w:rsidR="00F16FC7" w:rsidRPr="00836022" w:rsidRDefault="00F16FC7" w:rsidP="0095691E">
      <w:pPr>
        <w:spacing w:before="40" w:line="192" w:lineRule="auto"/>
        <w:ind w:right="57"/>
        <w:rPr>
          <w:sz w:val="20"/>
          <w:lang w:val="en-US"/>
        </w:rPr>
      </w:pPr>
    </w:p>
    <w:p w14:paraId="0C262D71" w14:textId="77777777" w:rsidR="00F16FC7" w:rsidRPr="00DE2227" w:rsidRDefault="00F16FC7" w:rsidP="0095691E"/>
    <w:p w14:paraId="2FAA0DCF" w14:textId="77777777" w:rsidR="00F16FC7" w:rsidRPr="0095691E" w:rsidRDefault="00F16FC7" w:rsidP="0095691E"/>
    <w:p w14:paraId="09271764" w14:textId="77777777" w:rsidR="00F16FC7" w:rsidRDefault="00F16FC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3BB9058F" w14:textId="77777777" w:rsidR="00F16FC7" w:rsidRPr="005D215B" w:rsidRDefault="00F16FC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16FC7" w14:paraId="0598B15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71B90" w14:textId="77777777" w:rsidR="00F16FC7" w:rsidRDefault="00F16FC7" w:rsidP="00F16FC7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2A4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736E" w14:textId="77777777" w:rsidR="00F16FC7" w:rsidRPr="00B3607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1F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7F2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EB8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59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28BF8A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C1B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C0A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F16FC7" w14:paraId="481CC0E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7606" w14:textId="77777777" w:rsidR="00F16FC7" w:rsidRDefault="00F16FC7" w:rsidP="00F16FC7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98D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A06A" w14:textId="77777777" w:rsidR="00F16FC7" w:rsidRPr="00B3607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9C55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9B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FB6476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C2F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261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231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18A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F13BA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62894B5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F16FC7" w14:paraId="0453354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1CF91" w14:textId="77777777" w:rsidR="00F16FC7" w:rsidRDefault="00F16FC7" w:rsidP="00F16FC7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99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94AE" w14:textId="77777777" w:rsidR="00F16FC7" w:rsidRPr="00B3607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9D3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490A53A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8C0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061D3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248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F27D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F99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EB5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F16FC7" w14:paraId="70974AD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B5EA" w14:textId="77777777" w:rsidR="00F16FC7" w:rsidRDefault="00F16FC7" w:rsidP="00F16FC7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87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745B" w14:textId="77777777" w:rsidR="00F16FC7" w:rsidRPr="00B3607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A86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0F85DC4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1D610CA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241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292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94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72F15CE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6C7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29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F8F82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1F53E57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71F0BEB" w14:textId="77777777" w:rsidR="00F16FC7" w:rsidRDefault="00F16FC7">
      <w:pPr>
        <w:spacing w:before="40" w:after="40" w:line="192" w:lineRule="auto"/>
        <w:ind w:right="57"/>
        <w:rPr>
          <w:sz w:val="20"/>
          <w:lang w:val="en-US"/>
        </w:rPr>
      </w:pPr>
    </w:p>
    <w:p w14:paraId="10E0B85A" w14:textId="77777777" w:rsidR="00F16FC7" w:rsidRDefault="00F16FC7" w:rsidP="00F14E3C">
      <w:pPr>
        <w:pStyle w:val="Heading1"/>
        <w:spacing w:line="360" w:lineRule="auto"/>
      </w:pPr>
      <w:r>
        <w:t>LINIA 301 F1</w:t>
      </w:r>
    </w:p>
    <w:p w14:paraId="180D0733" w14:textId="77777777" w:rsidR="00F16FC7" w:rsidRDefault="00F16FC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F16FC7" w14:paraId="1FD00475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F356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12D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B1D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BE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0236FF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D28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BA50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5CB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0FF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E3E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5A41895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7CE8E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CD1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CB5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964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1E316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40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B70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61D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239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3C8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8E6395F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F5C8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B17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7B8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943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A7590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F20D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5E2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F96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769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B74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DD035B4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C0C9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BF9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55F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57C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17EA2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758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46F2E4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84E63A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068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70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01AE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3B9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12507B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0672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04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E25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13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1C6C3F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EC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D5B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813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CE7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302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D1C2A6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ABE3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EF3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035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41A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E2380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540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9BC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07D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094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207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2B71CB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DCAD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A1F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D87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8B7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285B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651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DCE59C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18F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83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783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F6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DE63AC9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00E9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AF5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CFF3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B91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7698D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5DE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668382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77404CC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8CF134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D39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66F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3D9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A41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7C869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F37C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93F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71B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92A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ABF352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07D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A78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358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C07B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77A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127F14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B588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E4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D7D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2A3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136702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386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576602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395469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D51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368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1BC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A4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D8F7A5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E5E2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13C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78D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849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32413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A2D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FCD0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4A2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62C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7575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C27429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BA4A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A2C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0D9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AE3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DFD20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9989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5D6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B41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879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76F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7804B52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78AA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FB7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82D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2D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05C8A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6F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3FB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CB2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C30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97B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2F38D88E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89D1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E88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2F1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CAC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74199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30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14EF0AC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3A6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1BF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D1E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681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0DD3D898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7AC8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B112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4F2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3FC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0C55C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26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0D1C94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1C8220C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16A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48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7C0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1C5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E622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F16FC7" w14:paraId="0BAC760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F924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9D3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173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FA8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B069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D5C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1775E8E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1751B6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C8F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3367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B26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CE7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F16FC7" w14:paraId="5420186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C8FB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33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B78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42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21E0E1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B8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6F0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D9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FAE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660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52E429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A0F9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8D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BE4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1D3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969405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109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F87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A546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D52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272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6810AA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3809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71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AEF9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53A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256C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0F0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A00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7C5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23B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F9B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E005EC3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2181" w14:textId="77777777" w:rsidR="00F16FC7" w:rsidRDefault="00F16FC7" w:rsidP="00F16FC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348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9AC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904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228AE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AE3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719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1F0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7041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0CC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59B7CBA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7B0D1A6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40BA3BC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439520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B1775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F405753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45A2071" w14:textId="77777777" w:rsidR="00F16FC7" w:rsidRDefault="00F16FC7" w:rsidP="007E3B63">
      <w:pPr>
        <w:pStyle w:val="Heading1"/>
        <w:spacing w:line="360" w:lineRule="auto"/>
      </w:pPr>
      <w:r>
        <w:t>LINIA 301 G</w:t>
      </w:r>
    </w:p>
    <w:p w14:paraId="609B3C3B" w14:textId="77777777" w:rsidR="00F16FC7" w:rsidRDefault="00F16FC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F16FC7" w14:paraId="6CEBC3B2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29194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7B50D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9AF35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344EC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F27BBD9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E2A75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718F8DF0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51C50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BF7AA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8FCFE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E53A6" w14:textId="77777777" w:rsidR="00F16FC7" w:rsidRDefault="00F16FC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D788897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F6CF1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314F7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84981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CAC7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882A4E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BCF65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EE04676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CFBDE94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B911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6B132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893EB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F8686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6A3BA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CCE65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69B62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3DC43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5D221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61B0304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FB827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861D8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E85B7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CAD0C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79108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FF9B1B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384E5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E1FDA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8E628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25F06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C468DC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7872E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9BF96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A919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E220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5A862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CBDB56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5621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3237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35FC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BBB64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70EA08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14BE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5B7CB6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3B18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CD8E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7F26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C858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312C57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1DA9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D628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7674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0346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B28B0A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ED27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772C803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96FE291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DFD1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3A9B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1272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537D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B26634D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4504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7BAC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71CA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3956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9561C0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BD7E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3197432" w14:textId="77777777" w:rsidR="00F16FC7" w:rsidRDefault="00F16FC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91CF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7E8D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C495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6E68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3BE934B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3A70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E71B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B991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E9CE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C5870A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4035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6DE0639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1EA191CD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17D3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D5E3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564E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DD75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AB4B86D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A28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4612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C33C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08C19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04B5081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5241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8F50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A1BE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B9E9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E8D9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5601744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2783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6E15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FCE3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7877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534B91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C773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9E7572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7B1E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0C89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A70F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A245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E43F41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829E" w14:textId="77777777" w:rsidR="00F16FC7" w:rsidRDefault="00F16FC7" w:rsidP="00F16FC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A511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4376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DEE1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1A055DA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4630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8FE7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8368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1B9B" w14:textId="77777777" w:rsidR="00F16FC7" w:rsidRDefault="00F16FC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AF38" w14:textId="77777777" w:rsidR="00F16FC7" w:rsidRDefault="00F16FC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FF84D8E" w14:textId="77777777" w:rsidR="00F16FC7" w:rsidRDefault="00F16FC7">
      <w:pPr>
        <w:spacing w:before="40" w:line="192" w:lineRule="auto"/>
        <w:ind w:right="57"/>
        <w:rPr>
          <w:sz w:val="20"/>
          <w:lang w:val="ro-RO"/>
        </w:rPr>
      </w:pPr>
    </w:p>
    <w:p w14:paraId="3664A95B" w14:textId="77777777" w:rsidR="00F16FC7" w:rsidRDefault="00F16FC7" w:rsidP="00956F37">
      <w:pPr>
        <w:pStyle w:val="Heading1"/>
        <w:spacing w:line="360" w:lineRule="auto"/>
      </w:pPr>
      <w:r>
        <w:t>LINIA 301 N</w:t>
      </w:r>
    </w:p>
    <w:p w14:paraId="4EC1C606" w14:textId="77777777" w:rsidR="00F16FC7" w:rsidRDefault="00F16FC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16FC7" w14:paraId="0377E78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B655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D9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C9B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30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C02FA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0E7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3F3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3C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D147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9AD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FD972F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9782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26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1DA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609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76E3B3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C0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0E2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F7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F530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D3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72A66F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BA10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B81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917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675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77ED69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321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E1C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F4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3F20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7DB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080166" w14:textId="77777777" w:rsidR="00F16FC7" w:rsidRPr="00474FB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F16FC7" w14:paraId="4F893AB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10EE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4B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4F8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B5C7" w14:textId="77777777" w:rsidR="00F16FC7" w:rsidRDefault="00F16FC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B41802A" w14:textId="77777777" w:rsidR="00F16FC7" w:rsidRDefault="00F16FC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A24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46A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EAA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1562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62F1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DE49C5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F1D1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C460" w14:textId="77777777" w:rsidR="00F16FC7" w:rsidRDefault="00F16FC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94D4" w14:textId="77777777" w:rsidR="00F16FC7" w:rsidRDefault="00F16FC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6FE4" w14:textId="77777777" w:rsidR="00F16FC7" w:rsidRDefault="00F16FC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66BB" w14:textId="77777777" w:rsidR="00F16FC7" w:rsidRPr="00E4222D" w:rsidRDefault="00F16FC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45CD2CD" w14:textId="77777777" w:rsidR="00F16FC7" w:rsidRPr="00E4222D" w:rsidRDefault="00F16FC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80FC529" w14:textId="77777777" w:rsidR="00F16FC7" w:rsidRPr="00E4222D" w:rsidRDefault="00F16FC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00B82B3" w14:textId="77777777" w:rsidR="00F16FC7" w:rsidRDefault="00F16FC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C779" w14:textId="77777777" w:rsidR="00F16FC7" w:rsidRDefault="00F16FC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3A83" w14:textId="77777777" w:rsidR="00F16FC7" w:rsidRDefault="00F16FC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66FD" w14:textId="77777777" w:rsidR="00F16FC7" w:rsidRPr="0022092F" w:rsidRDefault="00F16FC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E8F9" w14:textId="77777777" w:rsidR="00F16FC7" w:rsidRDefault="00F16FC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71B33D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36BB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733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98D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28C0" w14:textId="77777777" w:rsidR="00F16FC7" w:rsidRDefault="00F16FC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33E1" w14:textId="77777777" w:rsidR="00F16FC7" w:rsidRDefault="00F16FC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086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D35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C4B2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AAB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0EB06E3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F23B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8D5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A66F6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352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AE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D0BC23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6804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553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64A5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D555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DCA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10F8818D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91D1" w14:textId="77777777" w:rsidR="00F16FC7" w:rsidRDefault="00F16FC7" w:rsidP="00F16FC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B8F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DFB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11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0AFC1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4E2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E22C0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821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EE17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2051" w14:textId="77777777" w:rsidR="00F16FC7" w:rsidRPr="0022092F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A2F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88EAB1B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476D654E" w14:textId="77777777" w:rsidR="00F16FC7" w:rsidRDefault="00F16FC7" w:rsidP="007F72A5">
      <w:pPr>
        <w:pStyle w:val="Heading1"/>
        <w:spacing w:line="360" w:lineRule="auto"/>
      </w:pPr>
      <w:r>
        <w:t>LINIA 301 O</w:t>
      </w:r>
    </w:p>
    <w:p w14:paraId="4AD44211" w14:textId="77777777" w:rsidR="00F16FC7" w:rsidRDefault="00F16FC7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16FC7" w14:paraId="3FC3210B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731F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4A2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5E23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1F6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9A1D50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6D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1006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89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6D64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43D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B0B854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7FD5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EA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1A85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63E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D5CFA2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236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81F53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79E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D5EE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C47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DBFED3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4EB9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E18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CFF6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063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64A4D4A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248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C4CAC3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3512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9AA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CB78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630E" w14:textId="77777777" w:rsidR="00F16FC7" w:rsidRDefault="00F16FC7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CFC77B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7514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4642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BE27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5A86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57B114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77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10397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5994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6A5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8050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639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740E4ED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3AC3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588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1F76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EBB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CC0193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BE4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F864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AB07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109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7EE1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C2C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67C8CD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530F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1C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A5DC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98C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A1FCC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E34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ED481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EC75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044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94A5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660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5B3188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9801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22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994B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98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710FB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B305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DFAF3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9974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FF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0E8B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CF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4FF69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F16FC7" w14:paraId="298BD66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E20E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21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EEFB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F08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EA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0A45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1A08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65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C2E7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DAE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EFB8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896F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F16FC7" w14:paraId="40CF30A7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8E6D" w14:textId="77777777" w:rsidR="00F16FC7" w:rsidRDefault="00F16FC7" w:rsidP="00F16FC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D7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2C99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DD6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4B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5AFA007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43F0F6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DB52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8F4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D934" w14:textId="77777777" w:rsidR="00F16FC7" w:rsidRPr="00F1029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6DE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A9B80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44064D4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678A4651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6995C1A" w14:textId="77777777" w:rsidR="00F16FC7" w:rsidRDefault="00F16FC7" w:rsidP="003260D9">
      <w:pPr>
        <w:pStyle w:val="Heading1"/>
        <w:spacing w:line="360" w:lineRule="auto"/>
      </w:pPr>
      <w:r>
        <w:t>LINIA 301 P</w:t>
      </w:r>
    </w:p>
    <w:p w14:paraId="146F1DA6" w14:textId="77777777" w:rsidR="00F16FC7" w:rsidRDefault="00F16FC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16FC7" w14:paraId="6A4AA02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38BC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A2617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171F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E7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FB12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F64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516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362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70CC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0FA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0FF1EB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0F99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3E18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EC92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6C5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E8019A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AD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296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445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6580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9E7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97EA9C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CE6F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15982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9A42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9B2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5A4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BB2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7A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9BD7B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135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DCD90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F16FC7" w:rsidRPr="00A8307A" w14:paraId="1427F8D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EEA9" w14:textId="77777777" w:rsidR="00F16FC7" w:rsidRPr="00A75A00" w:rsidRDefault="00F16FC7" w:rsidP="00F16FC7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D283" w14:textId="77777777" w:rsidR="00F16FC7" w:rsidRPr="00A8307A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D504" w14:textId="77777777" w:rsidR="00F16FC7" w:rsidRPr="00A830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C3C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E97AF5E" w14:textId="77777777" w:rsidR="00F16FC7" w:rsidRPr="00A8307A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9A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0C8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979F" w14:textId="77777777" w:rsidR="00F16FC7" w:rsidRPr="00A8307A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7CE9" w14:textId="77777777" w:rsidR="00F16FC7" w:rsidRPr="00A830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E1CB" w14:textId="77777777" w:rsidR="00F16FC7" w:rsidRPr="00A8307A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C0ADABF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56FA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8CDD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BE2B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673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C52881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74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7B58278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DD0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639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F41D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E42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24A024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DA21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10DC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9ED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6C8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F564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3848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CF048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B92E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FE5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274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6FF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F16FC7" w14:paraId="7FF3CB1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E432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09B0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6F45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64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3B62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538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B8BAD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3D7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239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79DA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6EF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96101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F16FC7" w14:paraId="3A33769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47C4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0C6E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DD2F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2C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2D9BE4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15C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F01AD3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FD3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7E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F136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7C8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6C638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F16FC7" w14:paraId="6737B6E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F69D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BF9F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27C2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EDA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9C8180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AD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FCC77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2DA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B7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C94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84C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42AE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F16FC7" w14:paraId="3C21D50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06EA5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188A7" w14:textId="77777777" w:rsidR="00F16FC7" w:rsidRDefault="00F16FC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7145" w14:textId="77777777" w:rsidR="00F16FC7" w:rsidRPr="001B37B8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2E9E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CCB5957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0E7C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4B8782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659C" w14:textId="77777777" w:rsidR="00F16FC7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F448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02321" w14:textId="77777777" w:rsidR="00F16FC7" w:rsidRPr="001B37B8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92EF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0CD69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778F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991E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EA9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82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A05FD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5FC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F891B8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DEF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292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EBFA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A6B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A0A77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45049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F16FC7" w14:paraId="4E67159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99D5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D7678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69742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AB9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845DB4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684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37EF65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08BDF25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32B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B1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41B6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A0B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C930E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F16FC7" w14:paraId="46149EB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B632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82AB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A02D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D82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04A44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F99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14EE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DD8DB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01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D0CB3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07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61C02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F16FC7" w14:paraId="4F2B823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9751A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16C7" w14:textId="77777777" w:rsidR="00F16FC7" w:rsidRDefault="00F16FC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89D7" w14:textId="77777777" w:rsidR="00F16FC7" w:rsidRPr="001B37B8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C3C3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D2F4B1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16DE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344A7F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AA9C1" w14:textId="77777777" w:rsidR="00F16FC7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0CC1" w14:textId="77777777" w:rsidR="00F16FC7" w:rsidRDefault="00F16FC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9386F" w14:textId="77777777" w:rsidR="00F16FC7" w:rsidRPr="001B37B8" w:rsidRDefault="00F16FC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B885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6170A6" w14:textId="77777777" w:rsidR="00F16FC7" w:rsidRDefault="00F16FC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F16FC7" w14:paraId="54A5881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9599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FBD4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C76A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E75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E04A3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677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C6921C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E2C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985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8DFC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D0B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2EEF7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F16FC7" w14:paraId="660B2521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B3DD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0E42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E63F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EA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91EA1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B8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481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D4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2DA8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37A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303426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56AD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1613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79B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21B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9D82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1FF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9C2E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A14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960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7836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6CE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C6F0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F16FC7" w14:paraId="0F15692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F5A2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12A2" w14:textId="77777777" w:rsidR="00F16FC7" w:rsidRDefault="00F16FC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A5F9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021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32B2F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1C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FF0DFF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7FC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39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3EC5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E87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73732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F16FC7" w14:paraId="58F32CF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AED1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58A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BDA8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8D1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5C70BB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642A" w14:textId="77777777" w:rsidR="00F16FC7" w:rsidRDefault="00F16FC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62C75115" w14:textId="77777777" w:rsidR="00F16FC7" w:rsidRDefault="00F16FC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37E8AD1" w14:textId="77777777" w:rsidR="00F16FC7" w:rsidRDefault="00F16FC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34E3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D4D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FC3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9C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AC64C76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BF01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3B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B7B8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D853" w14:textId="77777777" w:rsidR="00F16FC7" w:rsidRDefault="00F16FC7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CAFB0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6B1CDCB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B407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F467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4210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629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906CD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D42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F9E83D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38B7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82E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70CC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014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187B8F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A4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4717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65B8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3E4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FC24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BC8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52F658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F362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A3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FEB5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3687" w14:textId="77777777" w:rsidR="00F16FC7" w:rsidRDefault="00F16FC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049AB8A" w14:textId="77777777" w:rsidR="00F16FC7" w:rsidRDefault="00F16FC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A673" w14:textId="77777777" w:rsidR="00F16FC7" w:rsidRDefault="00F16FC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6C5109" w14:textId="77777777" w:rsidR="00F16FC7" w:rsidRDefault="00F16FC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9625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D50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EB66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912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EC980E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7DC3E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007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2CDF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5E1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B7CA6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BB6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6AFF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F087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4E1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F403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1C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F1001D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53BD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5A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DB88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D68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1BE0F6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914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6C31F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0DDA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295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54A2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BD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4FE9348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6135" w14:textId="77777777" w:rsidR="00F16FC7" w:rsidRDefault="00F16FC7" w:rsidP="00F16FC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DD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3C80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9C5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4509FE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28F5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1276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400A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BD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EB34" w14:textId="77777777" w:rsidR="00F16FC7" w:rsidRPr="001B37B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DB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564E5C1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CB16643" w14:textId="77777777" w:rsidR="00F16FC7" w:rsidRDefault="00F16FC7" w:rsidP="00E81B3B">
      <w:pPr>
        <w:pStyle w:val="Heading1"/>
        <w:spacing w:line="360" w:lineRule="auto"/>
      </w:pPr>
      <w:r>
        <w:t>LINIA 314 G</w:t>
      </w:r>
    </w:p>
    <w:p w14:paraId="5CACC7B1" w14:textId="77777777" w:rsidR="00F16FC7" w:rsidRDefault="00F16FC7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0BD2863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C9B5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20F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43AE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45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6A495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305179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C8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71CD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D83E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8111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5C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F45BF36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EC28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A72A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4C61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0BA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5845E3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21F153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86B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187C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FAF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2FEC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482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3A5FDCB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64CA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81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69E6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961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D80BBA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0A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F957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775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29CF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935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33C195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4941E982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3BFF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8B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E914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68D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455483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06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DC01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FF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97D9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0C0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17CBBE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44279AA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F07B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40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7F38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577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3006A8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5204C7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1C791F2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311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77AE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21C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D741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D96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F2B761D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44F8" w14:textId="77777777" w:rsidR="00F16FC7" w:rsidRDefault="00F16FC7" w:rsidP="00F16FC7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AB3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737C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191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9C148C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7129D1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02153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743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99F9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D04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1AEC" w14:textId="77777777" w:rsidR="00F16FC7" w:rsidRPr="00DF53C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C0B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15F0882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3C0F2582" w14:textId="77777777" w:rsidR="00F16FC7" w:rsidRDefault="00F16FC7" w:rsidP="003A5387">
      <w:pPr>
        <w:pStyle w:val="Heading1"/>
        <w:spacing w:line="360" w:lineRule="auto"/>
      </w:pPr>
      <w:r>
        <w:t>LINIA 316</w:t>
      </w:r>
    </w:p>
    <w:p w14:paraId="2C1ED31B" w14:textId="77777777" w:rsidR="00F16FC7" w:rsidRDefault="00F16FC7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16FC7" w14:paraId="67EF58A5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7559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963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E53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3B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55D487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1CAC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347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BDD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8797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7A1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4B436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64D29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F16FC7" w14:paraId="1EA5415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ACD2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F04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5EB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5FE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EE6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5FA57EE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B0232E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E673FE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6A0B4A1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4E2772D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5A6E357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046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B1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6D61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E2E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48886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F16FC7" w14:paraId="75704F2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83DC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7B0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F32F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2B24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22FF10E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90E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4BFEA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D8F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C3A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35BB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27E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A2485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BD3A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F16FC7" w14:paraId="72B35C1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D4A6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CEC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C867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DC8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C2BD13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82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05D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8F0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E687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85B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815655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62D9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1B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F4A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0D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88E54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38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BF8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570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BD53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F6D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2AD0A8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F4BB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64E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3BE5C9E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C66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6AE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3F4BF15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ADD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B86F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CA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DF3E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287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506554E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5254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3B5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E50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EDE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8A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7FC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350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6D37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B3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CC71FC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8D91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D7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81D616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60F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0A2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79A178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EA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2EA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9C0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C78D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495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3A74BD64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92A0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E2D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7C0EF5F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11B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E6C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66A8551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A75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CFD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32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A36F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C97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328F186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7E45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E7D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2DF3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8D0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576E556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20F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6198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6C5D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40E5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5EF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F04ECF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E5C2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221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75D2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D77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23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A168C5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E11B8E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8EF0F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628A68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4256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9B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216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3D5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1685843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D350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5DE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6FD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52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39DC628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CEB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4538ED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349A81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5C31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8F0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E77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BDF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F16FC7" w14:paraId="135B9709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F0A2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5F1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02764F2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FFDB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3D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E2104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4B33" w14:textId="77777777" w:rsidR="00F16FC7" w:rsidRPr="00273EC0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D39E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4A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7B35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6AA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42829F3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EC3E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D44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5647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C68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1BAEE32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5A6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4E2B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CF6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0E44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FF8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7BC66A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4F3B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4CE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CB73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E7F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19421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BA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10E4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D3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1882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166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B86053C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108F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EE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F9B5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4C0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EB26A8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EAB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96F7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55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CC0F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25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1769513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815F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0AA7" w14:textId="77777777" w:rsidR="00F16FC7" w:rsidRDefault="00F16FC7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0308D4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745B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6F2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F71BF1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08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0974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977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481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384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5DF6EB1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CF18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D0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E63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3E0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DDA0E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E6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9FDE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FF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B6FF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43E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A5FBA1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4956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57B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ABED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7A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22B789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D6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1667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78E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4B0E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36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0C35C4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6FA2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5A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783EC9E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BC2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C2D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8A9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B0D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417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DED4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1C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4A2C51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8149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B7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D4AC9C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762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FCC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ACF329D" w14:textId="77777777" w:rsidR="00F16FC7" w:rsidRPr="0083024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B1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41E0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EDC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454F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97A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60A221A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2B6C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91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F8F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B15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7D82FA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B8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339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CB9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78B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A69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B6401D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E6C1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B4C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B6E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2D0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54E79F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190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BCE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823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B26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F04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347B594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BA12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03C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CED1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2CD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133A63A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3AA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5CC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F94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7D6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930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9EAB70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C04B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A25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93B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839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3274C7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6C0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8A4F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C7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9C2C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00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52328E4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7D13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A28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03F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18B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45EAD86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BBC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142F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37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D912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34E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682A15" w14:textId="77777777" w:rsidR="00F16FC7" w:rsidRPr="000D7AA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F16FC7" w14:paraId="60E581A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94B0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DFF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807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18A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79DF7C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BA4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0579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C33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9056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03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78FD342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E603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E9D7" w14:textId="77777777" w:rsidR="00F16FC7" w:rsidRDefault="00F16FC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B465" w14:textId="77777777" w:rsidR="00F16FC7" w:rsidRPr="00F6236C" w:rsidRDefault="00F16FC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77FC" w14:textId="77777777" w:rsidR="00F16FC7" w:rsidRDefault="00F16FC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F15CA98" w14:textId="77777777" w:rsidR="00F16FC7" w:rsidRDefault="00F16FC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3770" w14:textId="77777777" w:rsidR="00F16FC7" w:rsidRDefault="00F16FC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6DDF" w14:textId="77777777" w:rsidR="00F16FC7" w:rsidRDefault="00F16FC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E7F9" w14:textId="77777777" w:rsidR="00F16FC7" w:rsidRDefault="00F16FC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EB69" w14:textId="77777777" w:rsidR="00F16FC7" w:rsidRPr="00F6236C" w:rsidRDefault="00F16FC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FE93" w14:textId="77777777" w:rsidR="00F16FC7" w:rsidRDefault="00F16FC7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4F69BA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B0F4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247E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712D126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D19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65C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E67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A5F8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F82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E0F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18D3" w14:textId="77777777" w:rsidR="00F16FC7" w:rsidRPr="007F77BB" w:rsidRDefault="00F16FC7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184D34FD" w14:textId="77777777" w:rsidR="00F16FC7" w:rsidRDefault="00F16FC7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F16FC7" w14:paraId="25AFD90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F773E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6A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11B5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10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5162D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913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174F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289E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F51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35F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30E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2B1E474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AECB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F86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EB489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D27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61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F667E7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DAD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4F5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7F0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D3A9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CE8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A96ED6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F16FC7" w14:paraId="1C5572C0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7E35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840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EDE4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37B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3B34DC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091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6E80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8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F3C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13B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4AA5017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F67C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B8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155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7F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F815CE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14A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409A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50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4E05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DE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434C44A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8B79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8A6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9AE3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9C4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8022B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9F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DBDF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AB28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EFD6B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C3B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F16FC7" w14:paraId="1AAE30E1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9A78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E0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D3CE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3D8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9C87C7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C69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6586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65A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66D4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B52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16FC7" w14:paraId="4882E2C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DDB0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67A6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EC7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D25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2AC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BA4EAD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E5B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6C6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A95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623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F75E2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A1BA9B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7B94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B8B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9A65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F0A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6A0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E1228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880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543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0D43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5952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4E82D3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4951C3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B7CD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1E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499B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714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78CDD4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CC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FCCFD4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DC424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852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F39F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C9D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FA337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F16FC7" w14:paraId="12675770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6EFA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6567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17ED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D35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971735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8AD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F749FA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FC85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6A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4E0E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92E0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F78C3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CA493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16FC7" w14:paraId="4FF9D0B9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2DB8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B1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33FF0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CC9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054E17C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BD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4B9FA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0A71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7CC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B7F98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A9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4F528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1D600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F16FC7" w14:paraId="05E2CB66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1D6D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ABE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AF3E77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CBA1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A6E6" w14:textId="77777777" w:rsidR="00F16FC7" w:rsidRDefault="00F16FC7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7D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52B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68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45361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56D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D06221D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CD83" w14:textId="77777777" w:rsidR="00F16FC7" w:rsidRDefault="00F16FC7" w:rsidP="00F16FC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030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786A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55E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A9C094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2B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18FD9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A51B" w14:textId="77777777" w:rsidR="00F16FC7" w:rsidRPr="00514DA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BE4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582E" w14:textId="77777777" w:rsidR="00F16FC7" w:rsidRPr="00F6236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BF1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55C22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F57AB78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A8475AA" w14:textId="77777777" w:rsidR="00F16FC7" w:rsidRDefault="00F16FC7" w:rsidP="00380064">
      <w:pPr>
        <w:pStyle w:val="Heading1"/>
        <w:spacing w:line="360" w:lineRule="auto"/>
      </w:pPr>
      <w:r>
        <w:t>LINIA 500</w:t>
      </w:r>
    </w:p>
    <w:p w14:paraId="66A2B161" w14:textId="77777777" w:rsidR="00F16FC7" w:rsidRPr="00071303" w:rsidRDefault="00F16FC7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F16FC7" w14:paraId="37E7CBD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C00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3056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AB4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072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637A4C9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5DA529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5B1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1376ABA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493F1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4FB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8D5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6AD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9124EA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B604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8DE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61B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62C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9DD70D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0F3DB3A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E51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4EBA824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09F2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7F4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868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2BC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038A00A2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1CD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B10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0AE780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11D0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22A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D1B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19E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2E4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2952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177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1802F7F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F681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A0C9" w14:textId="77777777" w:rsidR="00F16FC7" w:rsidRDefault="00F16FC7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0467" w14:textId="77777777" w:rsidR="00F16FC7" w:rsidRPr="00D33E71" w:rsidRDefault="00F16FC7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9C4E6" w14:textId="77777777" w:rsidR="00F16FC7" w:rsidRDefault="00F16FC7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9175" w14:textId="77777777" w:rsidR="00F16FC7" w:rsidRDefault="00F16FC7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108B" w14:textId="77777777" w:rsidR="00F16FC7" w:rsidRDefault="00F16FC7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7293" w14:textId="77777777" w:rsidR="00F16FC7" w:rsidRDefault="00F16FC7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0E32F38" w14:textId="77777777" w:rsidR="00F16FC7" w:rsidRDefault="00F16FC7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4B90" w14:textId="77777777" w:rsidR="00F16FC7" w:rsidRPr="00D33E71" w:rsidRDefault="00F16FC7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B372" w14:textId="77777777" w:rsidR="00F16FC7" w:rsidRDefault="00F16FC7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6A6F97F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0A50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666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E0D078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DA41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AE2E" w14:textId="77777777" w:rsidR="00F16FC7" w:rsidRPr="0008670B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36D9E7E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60A1CCC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C10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381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837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BC5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9FE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:rsidRPr="00456545" w14:paraId="1AD0BE13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5D544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792F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ADA1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E41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844F239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2556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E29A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14EF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D4D0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0E0D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6FC7" w:rsidRPr="00456545" w14:paraId="10F3D0A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9EF7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4F2F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95A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819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A762CE1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9D16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3DAC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9971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7977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95E9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6FC7" w:rsidRPr="00456545" w14:paraId="0BCB69F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7BAB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49A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68E7EBB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8C38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3AB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248D6B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1334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84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704E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4B8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8404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16FC7" w:rsidRPr="00456545" w14:paraId="57AFC17E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F544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E9D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7651F5E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1937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121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37F142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1CC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535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0D6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ADD5DD2" w14:textId="77777777" w:rsidR="00F16FC7" w:rsidRPr="00456545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5119C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8316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8EEAEAB" w14:textId="77777777" w:rsidR="00F16FC7" w:rsidRPr="00A3090B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:rsidRPr="00456545" w14:paraId="201422DB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E3C8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1D7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2ADA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CCE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4CE7ABD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6EB8BB6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3FFA969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0AF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F6C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27F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11A988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3C0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AEF7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:rsidRPr="00456545" w14:paraId="74A6C83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FF67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7F61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00B5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FF66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5AB737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F3E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43262D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0F0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499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0B5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D37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D01AF4" w14:textId="77777777" w:rsidR="00F16FC7" w:rsidRPr="005F21B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16FC7" w:rsidRPr="00456545" w14:paraId="7B9ECF0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0F46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C9F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0B4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A67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207FD63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B66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DE8412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289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33B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DD9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7E7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2D72E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F16FC7" w:rsidRPr="00456545" w14:paraId="24A9E17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2794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03F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466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6F9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208E728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B4B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8E112B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094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02F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09A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42A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9BEB9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F16FC7" w:rsidRPr="00456545" w14:paraId="4D6128D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45E3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E84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212A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256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651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1FAB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370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6F2A385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620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B3A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F16FC7" w:rsidRPr="00456545" w14:paraId="052732B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A109" w14:textId="77777777" w:rsidR="00F16FC7" w:rsidRPr="00456545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983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FD1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8BB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02BF9B9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BA9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220038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411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F944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DD8E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886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35759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1FEDE99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F16FC7" w14:paraId="4477F7CB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E07D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E9D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7D9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7CB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04D670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67D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D7B478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D74C3E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C93C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E0A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63E7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75F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81CDB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8BE72D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D48C8A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C47403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F16FC7" w14:paraId="4508D90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F0D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A75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E39C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A3F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3EA860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ACB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B5EC17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D30D0C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B81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201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04B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27A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CC90C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2DADFB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21C6070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F16FC7" w14:paraId="1992043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126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73E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368477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DB26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088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8B85CE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23D12FE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D7C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DB1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8C6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0CFB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6D08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6B831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F16FC7" w14:paraId="069785A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B407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3D6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27B19A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BEB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0C6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82EEBD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92E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111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A9C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F10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A84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02BACF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F16FC7" w14:paraId="5F50A35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E3BA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E238" w14:textId="77777777" w:rsidR="00F16FC7" w:rsidRDefault="00F16FC7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42C0" w14:textId="77777777" w:rsidR="00F16FC7" w:rsidRDefault="00F16FC7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B9BC" w14:textId="77777777" w:rsidR="00F16FC7" w:rsidRDefault="00F16FC7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9A5300C" w14:textId="77777777" w:rsidR="00F16FC7" w:rsidRDefault="00F16FC7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11286" w14:textId="77777777" w:rsidR="00F16FC7" w:rsidRDefault="00F16FC7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9A8A" w14:textId="77777777" w:rsidR="00F16FC7" w:rsidRDefault="00F16FC7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5D46" w14:textId="77777777" w:rsidR="00F16FC7" w:rsidRDefault="00F16FC7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23E828AA" w14:textId="77777777" w:rsidR="00F16FC7" w:rsidRDefault="00F16FC7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BA42" w14:textId="77777777" w:rsidR="00F16FC7" w:rsidRPr="00D33E71" w:rsidRDefault="00F16FC7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27CF" w14:textId="77777777" w:rsidR="00F16FC7" w:rsidRDefault="00F16FC7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292DDBA9" w14:textId="77777777" w:rsidR="00F16FC7" w:rsidRDefault="00F16FC7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F16FC7" w14:paraId="5A4667E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C668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3504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44BC57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D12E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83B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EBD6B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49B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2117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878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485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06D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35E40D1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13A7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E39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5DA876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48F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2D2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391F93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224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9DD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F73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8B5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756F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8A6E675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278D9FA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000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EFD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6513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4C7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9B749E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7F1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2F6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4AC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1835FE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15E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6D6C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D77CA02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49A57E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4C96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19E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16E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51A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D7209B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010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6F4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A4C8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12B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FD2D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7B7FDCB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075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81C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A1D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98F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3F1FC3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4E15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789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3A0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7D8247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CD3A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2387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78785B9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31AC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8CC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249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43F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575354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9BA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BAE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A92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3613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3DA2" w14:textId="77777777" w:rsidR="00F16FC7" w:rsidRPr="00534A5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2705BAD" w14:textId="77777777" w:rsidR="00F16FC7" w:rsidRPr="00534A5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B79BDF0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16FC7" w14:paraId="642A8AD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3BB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102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BFB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C7B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A448BF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F7D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CC8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189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9C9A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C3E4" w14:textId="77777777" w:rsidR="00F16FC7" w:rsidRPr="00534A5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AD9FE22" w14:textId="77777777" w:rsidR="00F16FC7" w:rsidRPr="00534A5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7F7454D" w14:textId="77777777" w:rsidR="00F16FC7" w:rsidRPr="00534A55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F16FC7" w14:paraId="5D64CC7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3B4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4FE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892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033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27E4876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60E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4A05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50B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03EE97D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A86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61B2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58EC7743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EE0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ED0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6D8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A62A" w14:textId="77777777" w:rsidR="00F16FC7" w:rsidRPr="000C4604" w:rsidRDefault="00F16FC7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761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C8E529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B02EC2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8B3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DFBD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537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7BBD" w14:textId="77777777" w:rsidR="00F16FC7" w:rsidRPr="000C4604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6EEEC445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F16FC7" w14:paraId="7DDFB598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2A46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663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35C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3C8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154FE43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43F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10D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2E2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3CE553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8CF5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424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05E100B0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6889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28B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B11195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500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21C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69ACEE2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2A39DE0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CC4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28D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902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419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C4A9B" w14:textId="77777777" w:rsidR="00F16FC7" w:rsidRPr="00BB30B6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0D6C79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AB4D1C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F16FC7" w14:paraId="0A3CE0B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0C5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675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2B6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F9A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48B997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7EC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190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8DC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739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852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17DF862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D6B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55E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E2A1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EE3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C7B8E0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FC7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CA0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87C7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D5B6F6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35D4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F26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05ECA26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93DB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24E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5ECFA4E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37C5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5D5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346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7244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778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C4FF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38A4" w14:textId="77777777" w:rsidR="00F16FC7" w:rsidRPr="000C4604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F16FC7" w14:paraId="30EC7386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07F0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61F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600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A6B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56C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2FD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0ED8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8C5467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DE5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1975" w14:textId="77777777" w:rsidR="00F16FC7" w:rsidRPr="000C4604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F16FC7" w14:paraId="76D29AA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A33C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B208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D5C562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FD7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910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3610885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5B4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D0E5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9EB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6E0D647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3F37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B62F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FCA169F" w14:textId="77777777" w:rsidR="00F16FC7" w:rsidRPr="006C1F61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8708A8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61D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7F7F" w14:textId="77777777" w:rsidR="00F16FC7" w:rsidRDefault="00F16FC7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17C8" w14:textId="77777777" w:rsidR="00F16FC7" w:rsidRDefault="00F16FC7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3C08" w14:textId="77777777" w:rsidR="00F16FC7" w:rsidRDefault="00F16FC7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D9CB" w14:textId="77777777" w:rsidR="00F16FC7" w:rsidRDefault="00F16FC7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2740" w14:textId="77777777" w:rsidR="00F16FC7" w:rsidRDefault="00F16FC7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C884F" w14:textId="77777777" w:rsidR="00F16FC7" w:rsidRDefault="00F16FC7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122C" w14:textId="77777777" w:rsidR="00F16FC7" w:rsidRDefault="00F16FC7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2CD" w14:textId="77777777" w:rsidR="00F16FC7" w:rsidRPr="004143AF" w:rsidRDefault="00F16FC7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667419E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E50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5B0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CDB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C09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5C4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566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5BA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CBE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BD53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43F2EC7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A8D4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898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B5803C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829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169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0F9BB33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115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C73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556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3C2813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87B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AA43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5C28EF3" w14:textId="77777777" w:rsidR="00F16FC7" w:rsidRPr="00D84BDE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36AE1C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C2E2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4BA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B15AFD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098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F2D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4349B0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D20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2DC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55C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69A6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C66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588D6CB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0A4E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18D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ED63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BD6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54C6C2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6D3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178C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40C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B4669F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AECE2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8BF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539AF2D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491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384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64CB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7C5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9FDD39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904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5CB3C7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F24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5F5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2BA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A0B3" w14:textId="77777777" w:rsidR="00F16FC7" w:rsidRPr="00534C03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607D69B" w14:textId="77777777" w:rsidR="00F16FC7" w:rsidRPr="00534C03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5C0E19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F16FC7" w14:paraId="58EC2A2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D02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901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47A77E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00A8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E18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69D0EB1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976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90F9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ADF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9A5EE1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F6F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94E2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8DB878E" w14:textId="77777777" w:rsidR="00F16FC7" w:rsidRPr="00D84BDE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969A80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AE725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7EB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6C64DBB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117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B4C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6807A4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9DFBCC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EC1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F0A0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E6A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FEF7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4990" w14:textId="77777777" w:rsidR="00F16FC7" w:rsidRPr="001F07B1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A1EC84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59F6BAD0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F16FC7" w14:paraId="7497DC25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3F62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4B7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35A0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1EB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6FCC89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239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6A56C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2B5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ABB8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5872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EEB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25E4ED5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5A7278F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F16FC7" w14:paraId="02D5F52C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62AB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EAE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5CE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367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309CC6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417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DC71E3D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157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D06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7095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DF5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D1026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10575EA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16FC7" w14:paraId="75ED6FE7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52AD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B1C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1F7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630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2C8051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45B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17F2D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29FB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5B4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6525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18A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1A95B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F16FC7" w14:paraId="39507F9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F192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433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1C6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745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D97FE6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5B8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881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53A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A0B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095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9EE9F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2B821AF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72D58A3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CCB8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900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269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9A9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66852E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C0B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9FD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207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973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5AA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0E40B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F16FC7" w14:paraId="0C9C536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42BD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0FB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F57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889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4C7BE7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7D0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4E325F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9BC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7D4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1863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50A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03CDE37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F16FC7" w14:paraId="1E7ABDDB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63F8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FAD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94A1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9BA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1C88A1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7D7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18A855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F96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D716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56E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F70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EC7A9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B28275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F16FC7" w14:paraId="305EB5D2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39D5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9C9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7CA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11C7" w14:textId="77777777" w:rsidR="00F16FC7" w:rsidRPr="00AD0C48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BE2CEB7" w14:textId="77777777" w:rsidR="00F16FC7" w:rsidRPr="00AD0C48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310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F61A3C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7D1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512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9D7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871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0A96E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4B3CF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346F641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1C83BC5B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045E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642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4725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AB4C" w14:textId="77777777" w:rsidR="00F16FC7" w:rsidRDefault="00F16FC7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20277F2" w14:textId="77777777" w:rsidR="00F16FC7" w:rsidRDefault="00F16FC7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3C069FD" w14:textId="77777777" w:rsidR="00F16FC7" w:rsidRDefault="00F16FC7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7AED80A" w14:textId="77777777" w:rsidR="00F16FC7" w:rsidRPr="002532C4" w:rsidRDefault="00F16FC7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DC4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CE02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3EA2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F82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269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B0608C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7274E34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0940F85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F16FC7" w14:paraId="70BA3FE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C2FB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B7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6A1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B1814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957665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345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3A82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455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430B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E36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48BA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86FB68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3F13FFCB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035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333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970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E382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E25A986" w14:textId="77777777" w:rsidR="00F16FC7" w:rsidRPr="0037264C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557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BAA0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8AD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C6D9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58E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3DBF3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FDDE7D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0F3053D8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DCAB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688B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241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063C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921152" w14:textId="77777777" w:rsidR="00F16FC7" w:rsidRPr="003A070D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7BC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B7B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D92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756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CDE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05378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F16FC7" w14:paraId="7DBB9A3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D4D7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0A2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C42E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3FE2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86FAD5F" w14:textId="77777777" w:rsidR="00F16FC7" w:rsidRPr="00F401CD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017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154C213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061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096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8FFA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1ED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C5ABA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4256244E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760634DD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0CD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EAFE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3CC8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89AA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62423C3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537CC3FC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73B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ECCD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F4CA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E79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001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695EB4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862EC0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F16FC7" w14:paraId="5F9DC3B6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FE70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0E24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53CB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6EFB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CAC8406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151C94D" w14:textId="77777777" w:rsidR="00F16FC7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29A450D6" w14:textId="77777777" w:rsidR="00F16FC7" w:rsidRPr="002532C4" w:rsidRDefault="00F16FC7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EE9F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0B2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86C8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5A6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1B8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2A134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65328ED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F16FC7" w14:paraId="4081BAEE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0A8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24E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49B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3B7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E54D2C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8C2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BEE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062C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9B8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5AB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01753CC7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09A9572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F16FC7" w14:paraId="0C929C46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052E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873B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D440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771B8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0126AD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D9D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63EC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5982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A4F8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A8A5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29E80C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15C047E3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F16FC7" w14:paraId="514F8EB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D48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907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F36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7529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0699A8F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32B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9835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2CC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B98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8DCB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046A5B3" w14:textId="77777777" w:rsidR="00F16FC7" w:rsidRPr="00CB344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F16FC7" w14:paraId="6AC119F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7971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D845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3780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7246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1479C252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83EE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078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4CC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7469A231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369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7A26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4ECC7F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5BE15AB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DA07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ED3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83C4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CACD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D0B9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C92102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F59F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B0D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57BC" w14:textId="77777777" w:rsidR="00F16FC7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BE82" w14:textId="77777777" w:rsidR="00F16FC7" w:rsidRPr="004143AF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78C0C67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0D7E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88C4" w14:textId="77777777" w:rsidR="00F16FC7" w:rsidRDefault="00F16FC7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B9EA" w14:textId="77777777" w:rsidR="00F16FC7" w:rsidRPr="00D33E71" w:rsidRDefault="00F16FC7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49CF" w14:textId="77777777" w:rsidR="00F16FC7" w:rsidRDefault="00F16FC7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386F5128" w14:textId="77777777" w:rsidR="00F16FC7" w:rsidRDefault="00F16FC7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45E6" w14:textId="77777777" w:rsidR="00F16FC7" w:rsidRDefault="00F16FC7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3E48" w14:textId="77777777" w:rsidR="00F16FC7" w:rsidRDefault="00F16FC7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0CB3" w14:textId="77777777" w:rsidR="00F16FC7" w:rsidRDefault="00F16FC7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FFDF" w14:textId="77777777" w:rsidR="00F16FC7" w:rsidRDefault="00F16FC7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0DD7" w14:textId="77777777" w:rsidR="00F16FC7" w:rsidRPr="004143AF" w:rsidRDefault="00F16FC7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F16FC7" w14:paraId="300CF222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FF59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BD97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35E7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B5EA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DFE8110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1F5A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7FAE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3B10" w14:textId="77777777" w:rsidR="00F16FC7" w:rsidRDefault="00F16FC7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8A3D" w14:textId="77777777" w:rsidR="00F16FC7" w:rsidRPr="00D33E71" w:rsidRDefault="00F16FC7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0D31" w14:textId="77777777" w:rsidR="00F16FC7" w:rsidRDefault="00F16FC7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16FC7" w14:paraId="4DAD698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DA50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38B4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3CB94528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DB6F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0B3D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789CFBCC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4BCBE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93C6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6E919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3993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9FE8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16FC7" w14:paraId="442ACD5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A574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04F8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6FEA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4B55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2900E83A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C593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5D5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8A47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9E0F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F7E3D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1AA862CD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5582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2536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38F2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7BD3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2D22B4F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477D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AD4E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4B45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904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AB116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0D1B1FD5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02B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7283" w14:textId="77777777" w:rsidR="00F16FC7" w:rsidRDefault="00F16FC7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4F1D65E" w14:textId="77777777" w:rsidR="00F16FC7" w:rsidRDefault="00F16FC7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B8A0" w14:textId="77777777" w:rsidR="00F16FC7" w:rsidRPr="00D33E71" w:rsidRDefault="00F16FC7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C237" w14:textId="77777777" w:rsidR="00F16FC7" w:rsidRDefault="00F16FC7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ADFF" w14:textId="77777777" w:rsidR="00F16FC7" w:rsidRDefault="00F16FC7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C655" w14:textId="77777777" w:rsidR="00F16FC7" w:rsidRPr="00D33E71" w:rsidRDefault="00F16FC7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9BA6" w14:textId="77777777" w:rsidR="00F16FC7" w:rsidRDefault="00F16FC7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8B6F0F1" w14:textId="77777777" w:rsidR="00F16FC7" w:rsidRDefault="00F16FC7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2BE2" w14:textId="77777777" w:rsidR="00F16FC7" w:rsidRPr="00D33E71" w:rsidRDefault="00F16FC7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713D" w14:textId="77777777" w:rsidR="00F16FC7" w:rsidRDefault="00F16FC7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F16FC7" w14:paraId="1B8C9AEA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ECB8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2D7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8AF8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2A47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7485CBFE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C62F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892DD1A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1B1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29B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C5C0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0FEC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470618F5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D61A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8E24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EE19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E1AA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34A1385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AA35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51DABBE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4E7F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3A00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E001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3D36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55C7BAA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4EC3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6DEE" w14:textId="77777777" w:rsidR="00F16FC7" w:rsidRDefault="00F16FC7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E3D5" w14:textId="77777777" w:rsidR="00F16FC7" w:rsidRPr="00D33E71" w:rsidRDefault="00F16FC7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27D7" w14:textId="77777777" w:rsidR="00F16FC7" w:rsidRDefault="00F16FC7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1F92532" w14:textId="77777777" w:rsidR="00F16FC7" w:rsidRDefault="00F16FC7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AA94" w14:textId="77777777" w:rsidR="00F16FC7" w:rsidRDefault="00F16FC7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E0F18B" w14:textId="77777777" w:rsidR="00F16FC7" w:rsidRDefault="00F16FC7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2C0D" w14:textId="77777777" w:rsidR="00F16FC7" w:rsidRPr="00D33E71" w:rsidRDefault="00F16FC7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BE4C" w14:textId="77777777" w:rsidR="00F16FC7" w:rsidRDefault="00F16FC7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3FB5" w14:textId="77777777" w:rsidR="00F16FC7" w:rsidRPr="00D33E71" w:rsidRDefault="00F16FC7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AAEB" w14:textId="77777777" w:rsidR="00F16FC7" w:rsidRDefault="00F16FC7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26E70FC0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BAB5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A9423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C92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86C1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8246CB0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55D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26C9C0F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BABBBB3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464C8A1C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15B23FA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CC18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76E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89FD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94CF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49CA99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4EE4418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03B737DF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F16FC7" w14:paraId="48B38805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F2E6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133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A8AE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0AEE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4141FA1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5527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A811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4110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AEB8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B39E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F16FC7" w14:paraId="6B4605C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F691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EED9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A9F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25E0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959BE3E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2F62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FA9AC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2F92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B50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AD58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CFBD6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5C3FE0D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77BC0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6F42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1038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F4A2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E47BED9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6D1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771DDA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651E7AD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6F31B548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7866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DAF8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FD83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64E2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5F90ED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1896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02F6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9AB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485A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E8C97C8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D3D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2B7770AC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02A308E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D9588A9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8367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CF40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9301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07583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F15433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F9E5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9636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9585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EB8D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47EA7111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61C9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0FE0" w14:textId="77777777" w:rsidR="00F16FC7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1AC29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8C0A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5219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51C19207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E01D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7C6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0470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2849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03D4C12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EFF5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51644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C8174C0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D68CBFB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8663B0A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ED56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DC0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CB16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3D1BA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07C3C50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BFEFF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380F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D4C7F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C950E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B8F09AA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6E7C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6057FF0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DB73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ACA2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A561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74F8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1E8FD777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AA66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BCA8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5C50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3663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45A5F30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8B8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EAEB041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5FAA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E37D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E703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2533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16FC7" w14:paraId="43B6FC38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C414" w14:textId="77777777" w:rsidR="00F16FC7" w:rsidRDefault="00F16FC7" w:rsidP="00F16FC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F08F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67C0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2DBB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4DC37E0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7F585726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57A5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451C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19DE" w14:textId="77777777" w:rsidR="00F16FC7" w:rsidRDefault="00F16FC7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1331" w14:textId="77777777" w:rsidR="00F16FC7" w:rsidRPr="00D33E71" w:rsidRDefault="00F16FC7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2BD3" w14:textId="77777777" w:rsidR="00F16FC7" w:rsidRDefault="00F16FC7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DF6BD85" w14:textId="77777777" w:rsidR="00F16FC7" w:rsidRPr="00BA7DAE" w:rsidRDefault="00F16FC7" w:rsidP="000A5D7E">
      <w:pPr>
        <w:tabs>
          <w:tab w:val="left" w:pos="2748"/>
        </w:tabs>
        <w:rPr>
          <w:sz w:val="20"/>
          <w:lang w:val="ro-RO"/>
        </w:rPr>
      </w:pPr>
    </w:p>
    <w:p w14:paraId="6E26D5AA" w14:textId="77777777" w:rsidR="00F16FC7" w:rsidRDefault="00F16FC7" w:rsidP="00F663CA">
      <w:pPr>
        <w:pStyle w:val="Heading1"/>
        <w:spacing w:line="360" w:lineRule="auto"/>
      </w:pPr>
      <w:r>
        <w:t>LINIA 501</w:t>
      </w:r>
    </w:p>
    <w:p w14:paraId="62DFD93C" w14:textId="77777777" w:rsidR="00F16FC7" w:rsidRPr="003A27E1" w:rsidRDefault="00F16FC7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F16FC7" w14:paraId="1F99F98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C404" w14:textId="77777777" w:rsidR="00F16FC7" w:rsidRDefault="00F16FC7" w:rsidP="00F16FC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928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5C837DB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B21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2FC6" w14:textId="77777777" w:rsidR="00F16FC7" w:rsidRDefault="00F16FC7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709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2D48F" w14:textId="77777777" w:rsidR="00F16FC7" w:rsidRPr="00E240C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3B2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32C4" w14:textId="77777777" w:rsidR="00F16FC7" w:rsidRPr="00B754A2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5C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2B4977B7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B0B1" w14:textId="77777777" w:rsidR="00F16FC7" w:rsidRDefault="00F16FC7" w:rsidP="00F16FC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71C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53DAECA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C60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9758" w14:textId="77777777" w:rsidR="00F16FC7" w:rsidRDefault="00F16FC7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F4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EF53" w14:textId="77777777" w:rsidR="00F16FC7" w:rsidRPr="00E240C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211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26D6" w14:textId="77777777" w:rsidR="00F16FC7" w:rsidRPr="00B754A2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3964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C82716F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20EB5589" w14:textId="77777777" w:rsidR="00F16FC7" w:rsidRDefault="00F16FC7" w:rsidP="00E7698F">
      <w:pPr>
        <w:pStyle w:val="Heading1"/>
        <w:spacing w:line="360" w:lineRule="auto"/>
      </w:pPr>
      <w:r>
        <w:t>LINIA 504</w:t>
      </w:r>
    </w:p>
    <w:p w14:paraId="7F3D3545" w14:textId="77777777" w:rsidR="00F16FC7" w:rsidRPr="00A16A49" w:rsidRDefault="00F16FC7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16FC7" w14:paraId="15FD8C4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835D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64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19EDA48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B46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AA1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358BADF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8BE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8085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4E3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CDB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63D6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15EF44D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172F8B3E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F16FC7" w14:paraId="2288C5D5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E85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791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4C581E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7D1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08A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4EBB40C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0855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D77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8B9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D249D9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C24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0321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4470222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42BC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15A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0B6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F5B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6B7524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939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7A4B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6DC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4A2718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D48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323D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0064E5A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23C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B16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25D93C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57EB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9A4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2F4643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C56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E83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8F9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32F6945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54AE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6715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307E8299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76ECB8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9EDE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F13D" w14:textId="77777777" w:rsidR="00F16FC7" w:rsidRDefault="00F16FC7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35AE75DF" w14:textId="77777777" w:rsidR="00F16FC7" w:rsidRDefault="00F16FC7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B52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0AB6" w14:textId="77777777" w:rsidR="00F16FC7" w:rsidRDefault="00F16FC7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E1D996C" w14:textId="77777777" w:rsidR="00F16FC7" w:rsidRDefault="00F16FC7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972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2C8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6DD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BF4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AB5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5CE92A0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7806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355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1A55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1D66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D5BCDD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35F3A9F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1BF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293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316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BB2C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77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04AC623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C92D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CAB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BD8E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C4F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96AB2B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C37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8FEF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7B0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502E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BFD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16FC7" w14:paraId="207B200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C002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049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C67C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7F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18AA5B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3D0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B2B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5A5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B49C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D24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F16FC7" w14:paraId="512154B5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4AEC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FC0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610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2F6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31A239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DD5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9CF5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83AB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7FC4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358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097E662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16FC7" w14:paraId="749ABB62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9799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750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E94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25E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9F1ECD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8B4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41AF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C73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7CD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10D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F16FC7" w14:paraId="7DAC85D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9B48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FC9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E1D4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6BF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BBCB66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495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7A7A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49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03A4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51D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F16FC7" w14:paraId="1A0E018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5B30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2D0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872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024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D9A89A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A611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0F8317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C394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BD6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4B45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861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7FAC2B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F16FC7" w14:paraId="234B801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D10B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588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227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E69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A9F84B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B04D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6225BAE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F6A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59B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43F4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C14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A01D4C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F16FC7" w14:paraId="36A94E4C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26D4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694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E57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D91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10CF6A3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C8A8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79A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1E9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6BCCA804" w14:textId="77777777" w:rsidR="00F16FC7" w:rsidRDefault="00F16FC7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A316" w14:textId="77777777" w:rsidR="00F16FC7" w:rsidRPr="00D0473F" w:rsidRDefault="00F16FC7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474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79F3B7C5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909B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395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815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0D2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FC91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FC0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589C" w14:textId="77777777" w:rsidR="00F16FC7" w:rsidRDefault="00F16FC7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665A17C2" w14:textId="77777777" w:rsidR="00F16FC7" w:rsidRDefault="00F16FC7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6B6F" w14:textId="77777777" w:rsidR="00F16FC7" w:rsidRDefault="00F16FC7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41C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382D947A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E9EB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9ED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71D12FA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6D8A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FB3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5755034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D7F2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4E7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B05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6D9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A641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7F8E4CB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DDEB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52C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081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4C1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6E32A9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6541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6A4142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683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5E7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326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5DF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75216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F16FC7" w14:paraId="3254BCC9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124F" w14:textId="77777777" w:rsidR="00F16FC7" w:rsidRDefault="00F16FC7" w:rsidP="00F16FC7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08C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E7A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BDD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D4229A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025A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77F4F6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590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D75A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4BA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55C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C5B24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F16FC7" w14:paraId="6C683B45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3BF0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6CF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D0B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0BA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360E574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7B0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06B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988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A12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F43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0A9AB6E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F16FC7" w14:paraId="6A249B0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6C777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14C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5D9BA83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4FF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2DA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6B6EAD6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D9D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A9C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0D1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B041A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28F2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4D84F0C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A148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080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5CD5735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FA8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C50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8C1B20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6BD3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7DC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83C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2C03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2F1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5975B15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D177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824B" w14:textId="77777777" w:rsidR="00F16FC7" w:rsidRDefault="00F16FC7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5CF75CB3" w14:textId="77777777" w:rsidR="00F16FC7" w:rsidRDefault="00F16FC7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2442" w14:textId="77777777" w:rsidR="00F16FC7" w:rsidRDefault="00F16FC7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BAAA" w14:textId="77777777" w:rsidR="00F16FC7" w:rsidRDefault="00F16FC7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0C0D890" w14:textId="77777777" w:rsidR="00F16FC7" w:rsidRDefault="00F16FC7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C6C2" w14:textId="77777777" w:rsidR="00F16FC7" w:rsidRDefault="00F16FC7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CE07" w14:textId="77777777" w:rsidR="00F16FC7" w:rsidRPr="00D0473F" w:rsidRDefault="00F16FC7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BC4E" w14:textId="77777777" w:rsidR="00F16FC7" w:rsidRDefault="00F16FC7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ED67" w14:textId="77777777" w:rsidR="00F16FC7" w:rsidRPr="00D0473F" w:rsidRDefault="00F16FC7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65EF" w14:textId="77777777" w:rsidR="00F16FC7" w:rsidRPr="004C4194" w:rsidRDefault="00F16FC7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5982950" w14:textId="77777777" w:rsidR="00F16FC7" w:rsidRDefault="00F16FC7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AA651A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10D4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4DA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72A3328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0855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940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7DC85D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3C2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D8AB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07E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762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56FC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B5FF0D2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7BB70E5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3155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769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486EBAE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ECCA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E14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C24C0E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42C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6C23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5C2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F033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8D53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A6B76DB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E4935F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EA04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79C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00C9083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B52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33F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7767DA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419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7D963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6B0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D0FF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9E3A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CE5FDDF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DD8A948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47F9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0B1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B0A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C9FB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911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F62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EA2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299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5143" w14:textId="77777777" w:rsidR="00F16FC7" w:rsidRPr="00E03C2B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C22606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F16FC7" w14:paraId="704CDFA5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2F78A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2E7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4BE57F9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A15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93AE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0065A7E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6352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383E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7C4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ED9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7115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F49E117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C6592D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AC8C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52C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3E49311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A55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6CC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4A9C42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7701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5E0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F2F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CAF5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6163" w14:textId="77777777" w:rsidR="00F16FC7" w:rsidRPr="00E4349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7C8096D" w14:textId="77777777" w:rsidR="00F16FC7" w:rsidRPr="00E4349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301E7B1B" w14:textId="77777777" w:rsidR="00F16FC7" w:rsidRPr="00E4349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F16FC7" w14:paraId="35074B3E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7914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E3D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DF54E0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2351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7EB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22D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8A7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DFF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517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C9B8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7409E57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3478EDA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68FB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4EC2" w14:textId="77777777" w:rsidR="00F16FC7" w:rsidRDefault="00F16FC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40D03FC5" w14:textId="77777777" w:rsidR="00F16FC7" w:rsidRDefault="00F16FC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337F" w14:textId="77777777" w:rsidR="00F16FC7" w:rsidRPr="00D0473F" w:rsidRDefault="00F16FC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5B3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52AE284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6F47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5F32C" w14:textId="77777777" w:rsidR="00F16FC7" w:rsidRDefault="00F16FC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CCE7" w14:textId="77777777" w:rsidR="00F16FC7" w:rsidRDefault="00F16FC7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A5AB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B4C3E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738A610" w14:textId="77777777" w:rsidR="00F16FC7" w:rsidRPr="00D0576C" w:rsidRDefault="00F16FC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E7297B6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0F45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AE3F" w14:textId="77777777" w:rsidR="00F16FC7" w:rsidRDefault="00F16FC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06A77B1C" w14:textId="77777777" w:rsidR="00F16FC7" w:rsidRDefault="00F16FC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A9AF1" w14:textId="77777777" w:rsidR="00F16FC7" w:rsidRDefault="00F16FC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EB1E" w14:textId="77777777" w:rsidR="00F16FC7" w:rsidRDefault="00F16FC7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DF69007" w14:textId="77777777" w:rsidR="00F16FC7" w:rsidRDefault="00F16FC7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23DF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1F38" w14:textId="77777777" w:rsidR="00F16FC7" w:rsidRDefault="00F16FC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6ED3" w14:textId="77777777" w:rsidR="00F16FC7" w:rsidRDefault="00F16FC7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796E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56A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F16FC7" w14:paraId="7F30810B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FB8E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59A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2E20C78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CBC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527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772AED7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4A25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4BC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DF12" w14:textId="77777777" w:rsidR="00F16FC7" w:rsidRDefault="00F16FC7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7DD8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AC2D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268F29F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6475C1A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878C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C5C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13C7147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503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284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0DA46A4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159D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1BB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736F" w14:textId="77777777" w:rsidR="00F16FC7" w:rsidRDefault="00F16FC7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1A0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5AEE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FA634E0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B159984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2C7D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5F1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3F560C7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1F5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5A1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3BFA" w14:textId="77777777" w:rsidR="00F16FC7" w:rsidRDefault="00F16FC7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E50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E7AF" w14:textId="77777777" w:rsidR="00F16FC7" w:rsidRDefault="00F16FC7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F4C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2AD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29AE343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F16FC7" w14:paraId="795DB251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22A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9E3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09522CA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9F06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692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0F54751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688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9CBF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0A7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C1EA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EE73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AC66D59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A08D83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C3C2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B45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AE5F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FA7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CCA6B7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CCA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080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CB3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769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2E03" w14:textId="77777777" w:rsidR="00F16FC7" w:rsidRPr="0042375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00452626" w14:textId="77777777" w:rsidR="00F16FC7" w:rsidRPr="0042375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7D5396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F16FC7" w14:paraId="0D82199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1D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13C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98BBE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E3F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03017DA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95E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CDFD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3D8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2220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2287" w14:textId="77777777" w:rsidR="00F16FC7" w:rsidRPr="00F94F88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A08D7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695F711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F16FC7" w14:paraId="3B788FD4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C32A2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51F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5B880D6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FE5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3C9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537584E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C0F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C9E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B55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E849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0C24" w14:textId="77777777" w:rsidR="00F16FC7" w:rsidRPr="00F94F88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5CB768C5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8E30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769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04227C2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D2F1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466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1091025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6F1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A023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44B1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7151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F55D" w14:textId="77777777" w:rsidR="00F16FC7" w:rsidRPr="004C4194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B5CA874" w14:textId="77777777" w:rsidR="00F16FC7" w:rsidRPr="00D0576C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360A2C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2683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140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4ED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953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2B27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665A9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15318DC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919AC2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8EDC38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2C2C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25FD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8182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34FD" w14:textId="77777777" w:rsidR="00F16FC7" w:rsidRPr="006E4685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E88446B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8AF5" w14:textId="77777777" w:rsidR="00F16FC7" w:rsidRDefault="00F16FC7" w:rsidP="00F16FC7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B5D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D4F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FC1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132B01E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DFC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A979B3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05A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45C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9F7" w14:textId="77777777" w:rsidR="00F16FC7" w:rsidRPr="00D0473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7B9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6CB56F12" w14:textId="77777777" w:rsidR="00F16FC7" w:rsidRDefault="00F16FC7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F9A7C25" w14:textId="77777777" w:rsidR="00F16FC7" w:rsidRDefault="00F16FC7" w:rsidP="00547665">
      <w:pPr>
        <w:pStyle w:val="Heading1"/>
        <w:spacing w:line="360" w:lineRule="auto"/>
      </w:pPr>
      <w:r>
        <w:t>LINIA 505</w:t>
      </w:r>
    </w:p>
    <w:p w14:paraId="1499898F" w14:textId="77777777" w:rsidR="00F16FC7" w:rsidRPr="009479E0" w:rsidRDefault="00F16FC7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F16FC7" w14:paraId="6BF1983E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FF00" w14:textId="77777777" w:rsidR="00F16FC7" w:rsidRDefault="00F16FC7" w:rsidP="00F16FC7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8AD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9D97" w14:textId="77777777" w:rsidR="00F16FC7" w:rsidRPr="00277A5C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A63D" w14:textId="77777777" w:rsidR="00F16FC7" w:rsidRDefault="00F16FC7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39B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3EB0D3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B674B8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462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14A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8BD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9AB4E8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2E6A69A0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2FFDA825" w14:textId="77777777" w:rsidR="00F16FC7" w:rsidRDefault="00F16FC7" w:rsidP="00F04622">
      <w:pPr>
        <w:pStyle w:val="Heading1"/>
        <w:spacing w:line="360" w:lineRule="auto"/>
      </w:pPr>
      <w:r>
        <w:t>LINIA 600</w:t>
      </w:r>
    </w:p>
    <w:p w14:paraId="31284DBD" w14:textId="77777777" w:rsidR="00F16FC7" w:rsidRDefault="00F16FC7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16FC7" w14:paraId="4F8B11C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0B46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5E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672FB8A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502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F90D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ED83341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FB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55D3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2CA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15C8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7C31" w14:textId="77777777" w:rsidR="00F16FC7" w:rsidRPr="009E2C9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014E913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F9E8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0C9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20D649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76B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9190" w14:textId="77777777" w:rsidR="00F16FC7" w:rsidRDefault="00F16FC7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064A32E8" w14:textId="77777777" w:rsidR="00F16FC7" w:rsidRDefault="00F16FC7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AF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9C8D7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8BA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DA82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A9574" w14:textId="77777777" w:rsidR="00F16FC7" w:rsidRPr="005D499E" w:rsidRDefault="00F16FC7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7145005" w14:textId="77777777" w:rsidR="00F16FC7" w:rsidRPr="009E2C90" w:rsidRDefault="00F16FC7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240011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4DDD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F16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538BB5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F2C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7B50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6D15652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72B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91C0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E403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C3DE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EA79" w14:textId="77777777" w:rsidR="00F16FC7" w:rsidRPr="00DD03D3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F16FC7" w14:paraId="3600028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C717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A1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598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9A7A" w14:textId="77777777" w:rsidR="00F16FC7" w:rsidRDefault="00F16FC7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3AC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5981D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6B8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D49C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269D" w14:textId="77777777" w:rsidR="00F16FC7" w:rsidRPr="00DD03D3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16FC7" w14:paraId="3E3DDDB7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659C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F2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0E6626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A58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5004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533870A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5F7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B04C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0E3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BC61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A6C3" w14:textId="77777777" w:rsidR="00F16FC7" w:rsidRPr="005D499E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C8C524B" w14:textId="77777777" w:rsidR="00F16FC7" w:rsidRPr="009E2C9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0CD25AF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807B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E81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5DF3B7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100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BBB95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C881C71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08A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7E5B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5B2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9967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C5E9" w14:textId="77777777" w:rsidR="00F16FC7" w:rsidRPr="005D20EA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16FC7" w14:paraId="3A2F5F8E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5A3B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50F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21FCE5A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3FA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2A3B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D9712BD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DFC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F711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00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03F9B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F9FE" w14:textId="77777777" w:rsidR="00F16FC7" w:rsidRPr="005D499E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BE77990" w14:textId="77777777" w:rsidR="00F16FC7" w:rsidRPr="009E2C9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8431001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A70C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256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6D6699A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90D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D8AD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5E653F82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562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41DC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674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8D71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1DEB" w14:textId="77777777" w:rsidR="00F16FC7" w:rsidRPr="005D499E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1F96922" w14:textId="77777777" w:rsidR="00F16FC7" w:rsidRPr="009E2C9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3B84B9D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A7E4" w14:textId="77777777" w:rsidR="00F16FC7" w:rsidRDefault="00F16FC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AB22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24D0E08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5F8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98A2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5087498E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AA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4EEF" w14:textId="77777777" w:rsidR="00F16FC7" w:rsidRPr="002F6CE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F62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DD8A" w14:textId="77777777" w:rsidR="00F16FC7" w:rsidRPr="00C1413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ABCE" w14:textId="77777777" w:rsidR="00F16FC7" w:rsidRPr="005D499E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601F247" w14:textId="77777777" w:rsidR="00F16FC7" w:rsidRPr="009E2C90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07B8704F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73E5" w14:textId="77777777" w:rsidR="00F16FC7" w:rsidRDefault="00F16FC7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D1F6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7AC6A5ED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73F4" w14:textId="77777777" w:rsidR="00F16FC7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1F0C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ED2C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7458" w14:textId="77777777" w:rsidR="00F16FC7" w:rsidRPr="002F6CED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391E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3C58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CCF7" w14:textId="77777777" w:rsidR="00F16FC7" w:rsidRDefault="00F16FC7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6C620721" w14:textId="77777777" w:rsidR="00F16FC7" w:rsidRDefault="00F16FC7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F16FC7" w14:paraId="6CC906A2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28CB" w14:textId="77777777" w:rsidR="00F16FC7" w:rsidRDefault="00F16FC7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C006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7C92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D771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951BAD4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3A5E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68C122CE" w14:textId="77777777" w:rsidR="00F16FC7" w:rsidRDefault="00F16FC7" w:rsidP="00F16FC7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4612003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2D15F180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903F" w14:textId="77777777" w:rsidR="00F16FC7" w:rsidRPr="002F6CED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8513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E89F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D083" w14:textId="77777777" w:rsidR="00F16FC7" w:rsidRDefault="00F16FC7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2336F69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54E8" w14:textId="77777777" w:rsidR="00F16FC7" w:rsidRDefault="00F16FC7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4363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1796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C189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5F2A220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08427B1F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1166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FA7EA6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56D9853D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5451" w14:textId="77777777" w:rsidR="00F16FC7" w:rsidRPr="002F6CED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9B7E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F230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E4DE" w14:textId="77777777" w:rsidR="00F16FC7" w:rsidRDefault="00F16FC7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2668F2CA" w14:textId="77777777" w:rsidR="00F16FC7" w:rsidRDefault="00F16FC7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F16FC7" w14:paraId="27332D0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E196" w14:textId="77777777" w:rsidR="00F16FC7" w:rsidRDefault="00F16FC7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E0DA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5EF3A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4A5B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45C4712" w14:textId="77777777" w:rsidR="00F16FC7" w:rsidRDefault="00F16FC7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F585A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48D543A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259C" w14:textId="77777777" w:rsidR="00F16FC7" w:rsidRPr="002F6CED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CB48" w14:textId="77777777" w:rsidR="00F16FC7" w:rsidRDefault="00F16FC7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5B81" w14:textId="77777777" w:rsidR="00F16FC7" w:rsidRPr="00C14131" w:rsidRDefault="00F16FC7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2F3D" w14:textId="77777777" w:rsidR="00F16FC7" w:rsidRDefault="00F16FC7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71530E4D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3E4D58D" w14:textId="77777777" w:rsidR="00F16FC7" w:rsidRDefault="00F16FC7" w:rsidP="003C645F">
      <w:pPr>
        <w:pStyle w:val="Heading1"/>
        <w:spacing w:line="360" w:lineRule="auto"/>
      </w:pPr>
      <w:r>
        <w:lastRenderedPageBreak/>
        <w:t>LINIA 602</w:t>
      </w:r>
    </w:p>
    <w:p w14:paraId="4CE13433" w14:textId="77777777" w:rsidR="00F16FC7" w:rsidRDefault="00F16FC7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F16FC7" w14:paraId="1A9DA742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6848" w14:textId="77777777" w:rsidR="00F16FC7" w:rsidRDefault="00F16FC7" w:rsidP="00F16FC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979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D19DC1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375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4F7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91F03D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26FF" w14:textId="77777777" w:rsidR="00F16FC7" w:rsidRPr="00406474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E0F4" w14:textId="77777777" w:rsidR="00F16FC7" w:rsidRPr="00DA41E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9BB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D4FF30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C3AA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C97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DE523DD" w14:textId="77777777" w:rsidR="00F16FC7" w:rsidRPr="0007619C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55C2B8C9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5DE1" w14:textId="77777777" w:rsidR="00F16FC7" w:rsidRDefault="00F16FC7" w:rsidP="00F16FC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3E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925C1F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D21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247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3A0522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7E1C" w14:textId="77777777" w:rsidR="00F16FC7" w:rsidRPr="00406474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A6C6" w14:textId="77777777" w:rsidR="00F16FC7" w:rsidRPr="00DA41E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F96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B7BFD6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C88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F62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35818F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37D6EE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4DE85708" w14:textId="77777777" w:rsidR="00F16FC7" w:rsidRDefault="00F16FC7" w:rsidP="004F6534">
      <w:pPr>
        <w:pStyle w:val="Heading1"/>
        <w:spacing w:line="360" w:lineRule="auto"/>
      </w:pPr>
      <w:r>
        <w:t>LINIA 700</w:t>
      </w:r>
    </w:p>
    <w:p w14:paraId="655FAD37" w14:textId="77777777" w:rsidR="00F16FC7" w:rsidRDefault="00F16FC7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16FC7" w14:paraId="7024057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F29F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76D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992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849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15990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652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477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6B1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F01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9F4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8D7A10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D378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5FC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716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30C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46B45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2F5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D58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A41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9AE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C79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96059A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B4CC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E59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299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C41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92ADF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FAB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74EE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B39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704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BF9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77CF8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F16FC7" w14:paraId="5ECA529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75E6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E4E6" w14:textId="77777777" w:rsidR="00F16FC7" w:rsidRDefault="00F16FC7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3E6B" w14:textId="77777777" w:rsidR="00F16FC7" w:rsidRDefault="00F16FC7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7A3F" w14:textId="77777777" w:rsidR="00F16FC7" w:rsidRDefault="00F16FC7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819A" w14:textId="77777777" w:rsidR="00F16FC7" w:rsidRPr="00E4222D" w:rsidRDefault="00F16FC7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4BFCC0E" w14:textId="77777777" w:rsidR="00F16FC7" w:rsidRPr="00E4222D" w:rsidRDefault="00F16FC7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D04307F" w14:textId="77777777" w:rsidR="00F16FC7" w:rsidRPr="00E4222D" w:rsidRDefault="00F16FC7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4C531D6" w14:textId="77777777" w:rsidR="00F16FC7" w:rsidRDefault="00F16FC7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8CF8" w14:textId="77777777" w:rsidR="00F16FC7" w:rsidRDefault="00F16FC7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0912" w14:textId="77777777" w:rsidR="00F16FC7" w:rsidRDefault="00F16FC7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EBE7F" w14:textId="77777777" w:rsidR="00F16FC7" w:rsidRDefault="00F16FC7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E881" w14:textId="77777777" w:rsidR="00F16FC7" w:rsidRDefault="00F16FC7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9A890F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2767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44E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2B6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C23C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FC610D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FF53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F04B2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F14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04C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849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3C9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5A299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8C52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220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F9C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FB1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22AE5E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46A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1E356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D45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FDF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E51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8C1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F781C6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AEFA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911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611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8B5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78B711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2DF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62B60F7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D44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247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3C8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C37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EE39BE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6EC8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7DBA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60B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9F9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90491F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75D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8F2BEA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4387F43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BD2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D08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1C6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157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5C3102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B76C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B2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4DF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428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8B2704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778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74BC6BC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7B7FD8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631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4B3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5F2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BFB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DADFD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08CE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8FB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3BB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F26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B15B92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F58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B05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A63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15F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EAE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F8D4DE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D567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C9A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E17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44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7AE63D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5C4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4B956DDA" w14:textId="77777777" w:rsidR="00F16FC7" w:rsidRPr="00B401EA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133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239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36A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BC9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1396E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2BCCF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30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263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FD3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C96529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C16A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352D87F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E84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7B3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49F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95B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020D80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DA6E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AE1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733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A3B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CCFF60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2E0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277B75B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F00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403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30E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4E4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16FC7" w14:paraId="17D8626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9E1E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DB33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07E4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251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BC45E1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832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500A166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A0E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1F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F46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ADB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F16FC7" w14:paraId="158425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30E2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426A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3C6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CDF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757F7D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AB2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ACFF20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683F89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85B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3EB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958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F5F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D83BCC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44FC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20E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484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EB6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0173574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8F9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A832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63E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4A9394F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D83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B16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014C94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D744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40F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27E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E9F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3450834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855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9A0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75A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371663B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9FE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1A4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03906FF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88C8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520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8ED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AB3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29114C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E2A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D76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721A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47F29CC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05A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106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0D4646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9504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AF3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C47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D98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F5831D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927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05B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54E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4C2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686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EA1167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9E01B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58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7FD4C1F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445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12B8D" w14:textId="77777777" w:rsidR="00F16FC7" w:rsidRDefault="00F16FC7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BF07C51" w14:textId="77777777" w:rsidR="00F16FC7" w:rsidRDefault="00F16FC7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FCD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1CD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45D6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884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93F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3633AD3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963F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CA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6CE9D59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0DD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13CF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50ED72C0" w14:textId="77777777" w:rsidR="00F16FC7" w:rsidRPr="008A1A04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1C7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16F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1CB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756A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E4F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6B7C1A6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94735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C4D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3BF597C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195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D27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3098C6C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763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D3E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25B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F80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00A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F16FC7" w14:paraId="11EB87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82EA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05F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00461FC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454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684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79AF253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A7B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FCC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4E9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752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6C5F" w14:textId="77777777" w:rsidR="00F16FC7" w:rsidRPr="00C20CA5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47C5C3D" w14:textId="77777777" w:rsidR="00F16FC7" w:rsidRPr="00EB107D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24468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411C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822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CCE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C9F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655476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F5A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5974B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45A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FCB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4CB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B2C0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85B64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AEAD8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F16FC7" w14:paraId="739CB0F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F4AF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A10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0F387D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EB2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DDA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03143F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D0A0A5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85B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B79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24F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27A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7C3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428B432B" w14:textId="77777777" w:rsidR="00F16FC7" w:rsidRPr="00C401D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F16FC7" w14:paraId="3B5FA7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0173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784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5F3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A09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2C5FB81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6F2663B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2ECCF62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A59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8386C4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363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705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D62D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E83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50D94CA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F16FC7" w14:paraId="39D096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F43D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C22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D43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31F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CCB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39B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E1A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3D057CE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5EE2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438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7D7F0B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3B3E52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8E0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86C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618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5D0093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DA3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A9775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805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0A6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F7B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654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BE3C3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F9EA68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40C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369B86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750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6780" w14:textId="77777777" w:rsidR="00F16FC7" w:rsidRDefault="00F16FC7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16585ED" w14:textId="77777777" w:rsidR="00F16FC7" w:rsidRDefault="00F16FC7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823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EC1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321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595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7FC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1C4B34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E1D04B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0A6D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290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BD7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2F6BE6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0BA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E38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62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25AAF5A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8F3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D7E7" w14:textId="77777777" w:rsidR="00F16FC7" w:rsidRPr="00C20CA5" w:rsidRDefault="00F16FC7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90C69FE" w14:textId="77777777" w:rsidR="00F16FC7" w:rsidRPr="00EB107D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B9DFF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FCAD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3B1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845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1D8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FFCA92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9F2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8D0857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02F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E56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013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B88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833F4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1F376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F16FC7" w14:paraId="54F858A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6614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C92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FC3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87BC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A62860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552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1B326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4C1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466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D54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CDB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30C01BD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F16FC7" w14:paraId="346E0FA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C0D4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6DC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CF7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061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4D4863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46E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2639C2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9A5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F61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ECE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188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3A405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C23E6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21E0497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F16FC7" w14:paraId="010E404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40F7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4D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88B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45F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63F259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C39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C6548C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B4A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7E3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171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D64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94299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0D807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04064EE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16FC7" w14:paraId="6C47B8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978B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5D2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91B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1100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7B050E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A56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E822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256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B75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52CB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01062F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B136F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1C971D3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16FC7" w14:paraId="4FADB9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7315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A57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F42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F95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013C27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481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73A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54B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CCE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5F2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07F66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94AD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523829F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F16FC7" w14:paraId="07221C8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96A7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6CA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BA7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E84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5BC9DA7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C59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3C7E50A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C02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B68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8BF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A0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802A5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E44B1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F16FC7" w14:paraId="24F7891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53F2" w14:textId="77777777" w:rsidR="00F16FC7" w:rsidRDefault="00F16FC7" w:rsidP="00F16FC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350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CCF2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285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E9190C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6BC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755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4EEA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91D9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247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E00C5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9469CB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47528155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64B6A656" w14:textId="77777777" w:rsidR="00F16FC7" w:rsidRDefault="00F16FC7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4E182E39" w14:textId="77777777" w:rsidR="00F16FC7" w:rsidRDefault="00F16FC7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F16FC7" w14:paraId="364D315B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19A6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C01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CA1B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5DE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260369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35B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88C5E1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C0173D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4D0E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D55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E62F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7DC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4F19E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A282C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517EB79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555593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F16FC7" w14:paraId="22468210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52BD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FEF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2F8E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550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A8A732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DDA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0F385B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795D8C9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E8F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BFF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5315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F2C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20A348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C8CF08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5F4900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F16FC7" w14:paraId="1FAF3BAF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85CA8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5F6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9E3484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D565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3D3D" w14:textId="77777777" w:rsidR="00F16FC7" w:rsidRDefault="00F16FC7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1A613D2" w14:textId="77777777" w:rsidR="00F16FC7" w:rsidRDefault="00F16FC7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1DC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47DE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D62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9373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713A" w14:textId="77777777" w:rsidR="00F16FC7" w:rsidRPr="006A2576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7B989EB9" w14:textId="77777777" w:rsidR="00F16FC7" w:rsidRPr="006A2576" w:rsidRDefault="00F16FC7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290E2BB3" w14:textId="77777777" w:rsidR="00F16FC7" w:rsidRDefault="00F16FC7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7B2387A5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7142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ABC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F757B2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D93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C5BD" w14:textId="77777777" w:rsidR="00F16FC7" w:rsidRDefault="00F16FC7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AF9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013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E6B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A964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09B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6D1D9A2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C0F3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F56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A415DE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DBD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5872" w14:textId="77777777" w:rsidR="00F16FC7" w:rsidRDefault="00F16FC7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D8D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931E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B0E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60F0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BAE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16C7AA9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F4FF1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839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DB692FE" w14:textId="77777777" w:rsidR="00F16FC7" w:rsidRDefault="00F16FC7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E60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668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DD3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D06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4B3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EDF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7BF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69921F5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14C3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2F4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F2F26E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7F0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1257" w14:textId="77777777" w:rsidR="00F16FC7" w:rsidRPr="001904F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90A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834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0DF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AE3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CE2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F16FC7" w14:paraId="6E17553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DB12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F73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27FC86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DFD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3A9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58A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4DFE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FA1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19A7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03D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591D4C9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4B10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6DD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0BABBB5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A17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FF72" w14:textId="77777777" w:rsidR="00F16FC7" w:rsidRPr="00DA3842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736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4E90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F41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8B2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F46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4B07405" w14:textId="77777777" w:rsidR="00F16FC7" w:rsidRDefault="00F16FC7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05FDFE5" w14:textId="77777777" w:rsidR="00F16FC7" w:rsidRDefault="00F16FC7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73429AD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85D0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5C8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1ED347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59C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144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25E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6EB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C4E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1BB3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81EF" w14:textId="77777777" w:rsidR="00F16FC7" w:rsidRPr="00175A2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2883E3A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3565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574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142E2F9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48F0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75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A9A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B3BA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BFA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8F1D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0168" w14:textId="77777777" w:rsidR="00F16FC7" w:rsidRPr="00175A2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2BCCFA3B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39BA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9525" w14:textId="77777777" w:rsidR="00F16FC7" w:rsidRDefault="00F16FC7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A0F5" w14:textId="77777777" w:rsidR="00F16FC7" w:rsidRDefault="00F16FC7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9BDC" w14:textId="77777777" w:rsidR="00F16FC7" w:rsidRDefault="00F16FC7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F5C4459" w14:textId="77777777" w:rsidR="00F16FC7" w:rsidRDefault="00F16FC7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0D3B" w14:textId="77777777" w:rsidR="00F16FC7" w:rsidRDefault="00F16FC7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68376DD" w14:textId="77777777" w:rsidR="00F16FC7" w:rsidRDefault="00F16FC7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BB61" w14:textId="77777777" w:rsidR="00F16FC7" w:rsidRDefault="00F16FC7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2978" w14:textId="77777777" w:rsidR="00F16FC7" w:rsidRDefault="00F16FC7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A108" w14:textId="77777777" w:rsidR="00F16FC7" w:rsidRPr="001304AF" w:rsidRDefault="00F16FC7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91D6" w14:textId="77777777" w:rsidR="00F16FC7" w:rsidRDefault="00F16FC7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C0A818" w14:textId="77777777" w:rsidR="00F16FC7" w:rsidRDefault="00F16FC7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FD6307" w14:textId="77777777" w:rsidR="00F16FC7" w:rsidRPr="00175A24" w:rsidRDefault="00F16FC7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F16FC7" w14:paraId="37758CEC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787B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F8B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BCB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1E8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58C537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E2B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E4529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CD0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A10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12F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1233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BFD9E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1666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F16FC7" w14:paraId="28FC704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02A4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1D4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F70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A7A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5924D5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CF73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E95BEB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7CD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3D9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A803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47B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E3016E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EB252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F16FC7" w14:paraId="4F2B4134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29D6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FE3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470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3A4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820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E30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A4F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B00ABD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1B19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517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0994003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49F9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A66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10EB7A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128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9BFF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E2D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F47F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944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A0CB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514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F16FC7" w14:paraId="1AC6D0F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F55B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607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050D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A56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163416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017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831B4D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F6C0" w14:textId="77777777" w:rsidR="00F16FC7" w:rsidRPr="00CA3079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D86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9BAD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F9A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6AC2F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F16FC7" w14:paraId="6DC88FE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FC34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3A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671C61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5AD1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EFA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1997AF7" w14:textId="77777777" w:rsidR="00F16FC7" w:rsidRPr="00180EA2" w:rsidRDefault="00F16FC7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3BB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70C2" w14:textId="77777777" w:rsidR="00F16FC7" w:rsidRPr="00CA3079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B2C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FA4E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2CA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4C8E0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DF0E68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F16FC7" w14:paraId="3ED2D71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4A7E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A40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6969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C8B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590E91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809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A54F" w14:textId="77777777" w:rsidR="00F16FC7" w:rsidRPr="00CA3079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89D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3FD8BCA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D910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3F1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DE133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7940CF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C2D78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16FC7" w14:paraId="3F1AC6A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7C06" w14:textId="77777777" w:rsidR="00F16FC7" w:rsidRDefault="00F16FC7" w:rsidP="00F16FC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D6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7ABC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67F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A498D1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DE4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C7A671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ED0DB2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66AB" w14:textId="77777777" w:rsidR="00F16FC7" w:rsidRPr="00CA3079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744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BC0E" w14:textId="77777777" w:rsidR="00F16FC7" w:rsidRPr="001304A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21C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0D1AE1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4710067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4CD5BF5A" w14:textId="77777777" w:rsidR="00F16FC7" w:rsidRPr="00B71446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014397D0" w14:textId="77777777" w:rsidR="00F16FC7" w:rsidRDefault="00F16FC7">
      <w:pPr>
        <w:tabs>
          <w:tab w:val="left" w:pos="6382"/>
        </w:tabs>
        <w:rPr>
          <w:sz w:val="20"/>
        </w:rPr>
      </w:pPr>
    </w:p>
    <w:p w14:paraId="56DEB3BC" w14:textId="77777777" w:rsidR="00F16FC7" w:rsidRDefault="00F16FC7" w:rsidP="00B52218">
      <w:pPr>
        <w:pStyle w:val="Heading1"/>
        <w:spacing w:line="360" w:lineRule="auto"/>
      </w:pPr>
      <w:r>
        <w:t>LINIA 704</w:t>
      </w:r>
    </w:p>
    <w:p w14:paraId="38A20B7D" w14:textId="77777777" w:rsidR="00F16FC7" w:rsidRDefault="00F16FC7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24639B0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8C3C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9AC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3AE4F0D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9B4D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DD23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5E46113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921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5267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1A8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605C701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8516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8F8E" w14:textId="77777777" w:rsidR="00F16FC7" w:rsidRPr="001467E0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B03305F" w14:textId="77777777" w:rsidR="00F16FC7" w:rsidRPr="00C0002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E318D4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58AD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A55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A352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660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5D95908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DD571D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274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C703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72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782F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7DB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38E6B67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EF65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EE6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B0CB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51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2C225C8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D44E48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4F4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F70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0BF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4026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E9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46258FE7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F45E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5F8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FD1C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FC3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1169395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CC9D8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70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4E92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113C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745D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0C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D8089E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0E6CDB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E28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2E23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A71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65E5136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026A26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00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222D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E1B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8991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324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EFF4A2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3842B6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EC0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58628CF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4042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191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5E7B5D8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B35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F423A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AB6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18392D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3687C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4E43" w14:textId="77777777" w:rsidR="00F16FC7" w:rsidRPr="001467E0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3834BC9" w14:textId="77777777" w:rsidR="00F16FC7" w:rsidRPr="008D7F2C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03AC18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CC2509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C1E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73DDA45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B35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00E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5538424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E1B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79C66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CA3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C0E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6A7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F16FC7" w14:paraId="5BBEED85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1E31C6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76D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D16C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8D7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1271DD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F4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5E19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CFB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1884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378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921CB9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AE44D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547C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F3CB0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09E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1D08DD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C11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4A30BA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5C75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D2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50EA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0A4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934D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F16FC7" w14:paraId="03085AA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9D80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071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39FE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BA2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0A269E8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362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185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949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E814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219D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C6070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F16FC7" w14:paraId="74C2D3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9575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97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2C28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D2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DBDFA4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345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E07A9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C1CD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4FF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45A4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840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9636D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F16FC7" w14:paraId="38E9803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CAE5" w14:textId="77777777" w:rsidR="00F16FC7" w:rsidRDefault="00F16FC7" w:rsidP="00F16FC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A9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0BFE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E6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F67F48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08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7098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CC3F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59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95BE" w14:textId="77777777" w:rsidR="00F16FC7" w:rsidRPr="00E4080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28DF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0C0A0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70E8975E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7DE9444A" w14:textId="77777777" w:rsidR="00F16FC7" w:rsidRDefault="00F16FC7" w:rsidP="00D06EF4">
      <w:pPr>
        <w:pStyle w:val="Heading1"/>
        <w:spacing w:line="360" w:lineRule="auto"/>
      </w:pPr>
      <w:r>
        <w:t>LINIA 705</w:t>
      </w:r>
    </w:p>
    <w:p w14:paraId="78EDD845" w14:textId="77777777" w:rsidR="00F16FC7" w:rsidRDefault="00F16FC7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1B678CFE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C5FA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EB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175DD0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C0B3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477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27C6F2D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F85B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76C1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B4C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75C37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7C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179C9DE3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9EEC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BBD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0CD42DE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C81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0326" w14:textId="77777777" w:rsidR="00F16FC7" w:rsidRDefault="00F16FC7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7FA6B3E0" w14:textId="77777777" w:rsidR="00F16FC7" w:rsidRDefault="00F16FC7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87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3447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5F7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F945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D03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3102CC4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CC41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BBB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6CA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76C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18893D1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3F8573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DE7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A27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9BF9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EB10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968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A643008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BCF4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1B6B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FDF7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E01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77BD4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4C3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1B1019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2E970AB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38321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012D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DC4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AF0B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2C0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1A420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F16FC7" w14:paraId="2A22EA9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77CC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C59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350D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35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79D6796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35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B0A3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254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A46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314D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23DEA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F16FC7" w14:paraId="52E4F2D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946B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9B4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75E7999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8680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BE2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7981EBD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F6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5876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8AF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3FB4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E71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6C5547C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C0C8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90D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1E1EA6A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3BF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6B9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0C1B7F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18A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033F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868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4EBE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B23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7E876D0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FFBB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59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4C5CFEF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14B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898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59DE58A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29F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5853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24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928C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EFE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5245D5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9137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C59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46393CA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42AA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45B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182E5D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007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624C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E1D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B67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1BF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F16FC7" w14:paraId="40D2075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68E0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327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69AAD7F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3B2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11A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7076D5E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25D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3713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98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680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501C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5C4446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3220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E53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014874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4099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1BB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7479945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014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8F101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9DD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F8DA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A26E" w14:textId="77777777" w:rsidR="00F16FC7" w:rsidRPr="00D84B80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0E42AA1" w14:textId="77777777" w:rsidR="00F16FC7" w:rsidRPr="0057755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DF124D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E360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B49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C39A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B9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7DDB789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7AEC0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CDC6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26D8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E96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484A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2A1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C4D96C1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81C3" w14:textId="77777777" w:rsidR="00F16FC7" w:rsidRDefault="00F16FC7" w:rsidP="00F16FC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EE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FA36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C07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3414365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0675D9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ECC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864D7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5F5660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0FB3087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625795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3B30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715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B6DB" w14:textId="77777777" w:rsidR="00F16FC7" w:rsidRPr="006A1A9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C0A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35CED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179D32DF" w14:textId="77777777" w:rsidR="00F16FC7" w:rsidRPr="00454E32" w:rsidRDefault="00F16FC7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5CBCDB4B" w14:textId="77777777" w:rsidR="00F16FC7" w:rsidRDefault="00F16FC7" w:rsidP="00BD6EB6">
      <w:pPr>
        <w:pStyle w:val="Heading1"/>
        <w:spacing w:line="360" w:lineRule="auto"/>
      </w:pPr>
      <w:r>
        <w:t>LINIA 706 A</w:t>
      </w:r>
    </w:p>
    <w:p w14:paraId="5435B1D9" w14:textId="77777777" w:rsidR="00F16FC7" w:rsidRDefault="00F16FC7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F16FC7" w14:paraId="7F5C40C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B75D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22F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D9DD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D59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8A9E7B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F8A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A423" w14:textId="77777777" w:rsidR="00F16FC7" w:rsidRPr="000B62B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B68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E40F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E1D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B67C07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00EC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085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E58D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1F2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E43C9B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D03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A7B50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044C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8BE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23B3E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8B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E0954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CAF6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F16FC7" w14:paraId="5DAA769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7EE8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82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B755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169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78A691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31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B161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7CE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7944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0D5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0A316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14EB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F16FC7" w14:paraId="402BF0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A812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B37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0964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126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822C16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3B6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B3B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A5B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FBA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37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2AF52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0AF37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F16FC7" w14:paraId="1364E1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32DA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CE2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A86C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084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BD886B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969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C13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760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23B0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10C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DE3CE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D2E33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F16FC7" w14:paraId="106D9EF2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372C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58F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EE99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288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6272DF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1B2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594B66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C9A2F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022D371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5CB4" w14:textId="77777777" w:rsidR="00F16FC7" w:rsidRPr="000B62B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15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2AC1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12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8FDBB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2ED309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F16FC7" w14:paraId="57ACA64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6315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0D2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2414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FE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69D994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215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C2F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E02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5BDB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C2C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EC9E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7F88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F16FC7" w14:paraId="31F70847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BF4D" w14:textId="77777777" w:rsidR="00F16FC7" w:rsidRDefault="00F16FC7" w:rsidP="00F16FC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B2F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D2D8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7992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33B97E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05D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058815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E6789A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0517BA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7A5053F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A94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4A8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F92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49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4CA7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B1041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6D05536C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6BC09562" w14:textId="77777777" w:rsidR="00F16FC7" w:rsidRDefault="00F16FC7" w:rsidP="0094622D">
      <w:pPr>
        <w:pStyle w:val="Heading1"/>
        <w:spacing w:line="360" w:lineRule="auto"/>
      </w:pPr>
      <w:r>
        <w:t>LINIA 706 B</w:t>
      </w:r>
    </w:p>
    <w:p w14:paraId="562FC0C5" w14:textId="77777777" w:rsidR="00F16FC7" w:rsidRDefault="00F16FC7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F16FC7" w14:paraId="7F8B262A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31C43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EFE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9E1F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FBB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1DE011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8B4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D7AA2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F75C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8C1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32F0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0B7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9AA91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F16FC7" w14:paraId="5B5871A6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0AED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EE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9499A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98D75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D54ACA7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52E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429C97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22236F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5A280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661C739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9D54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9D2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6BFD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9BE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D5EDD3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F16FC7" w14:paraId="6B3D40C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C6C4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48C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288B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562E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624FBF3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7FE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A175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D0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7DDC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384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235FE82C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0097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62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F9B9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EFC4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2EC2FF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B5B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03422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20F1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8A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3F3F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193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D2584A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F16FC7" w14:paraId="17BCB98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9542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E4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5FE7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D1D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5723CC3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D0E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A2AE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BDC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9F6F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24A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B4B6DB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F16FC7" w14:paraId="7249FB71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5FB7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D5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2BE6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ECDF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4400A7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6C5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1C0C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A9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65E8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4AD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A66514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F16FC7" w14:paraId="39D1C8DE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23A7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6C0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F2E8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935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D020B9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3B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848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6A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C90A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5D58" w14:textId="77777777" w:rsidR="00F16FC7" w:rsidRPr="00484EAF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A0FB91" w14:textId="77777777" w:rsidR="00F16FC7" w:rsidRPr="00484EAF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2FDFDA98" w14:textId="77777777" w:rsidR="00F16FC7" w:rsidRPr="00484EAF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F16FC7" w14:paraId="3295C719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C9B6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158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7751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3CC4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879D29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BF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667441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14F2145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AA59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AD02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4E5F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630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0A41A6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F16FC7" w14:paraId="6C6602B2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D038" w14:textId="77777777" w:rsidR="00F16FC7" w:rsidRDefault="00F16FC7" w:rsidP="00F16FC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B3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301D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9809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0DD6065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D55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2B7F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662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8B6CB" w14:textId="77777777" w:rsidR="00F16FC7" w:rsidRPr="00147184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4E4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D6DE7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208263F2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214DC0E0" w14:textId="77777777" w:rsidR="00F16FC7" w:rsidRDefault="00F16FC7" w:rsidP="00155979">
      <w:pPr>
        <w:pStyle w:val="Heading1"/>
        <w:spacing w:line="360" w:lineRule="auto"/>
      </w:pPr>
      <w:r>
        <w:lastRenderedPageBreak/>
        <w:t>LINIA 706 E</w:t>
      </w:r>
    </w:p>
    <w:p w14:paraId="3EED1110" w14:textId="77777777" w:rsidR="00F16FC7" w:rsidRDefault="00F16FC7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3ABB7765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7BCA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BA3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B4EA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1BD3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DA22493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FA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9DBF3C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62312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5A8C62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56BEC96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04206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4D82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43E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C56F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4241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F696E5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F16FC7" w14:paraId="6A5ECB9D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2B8B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342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56027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70D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232C1B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6CF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BBAF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09C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2181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3D6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53E3653B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3F45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0FD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43F0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1FEF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217F42E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F79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D8A5D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F18F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ED9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9067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6B0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61EBA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F16FC7" w14:paraId="3ECCF3A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5CA7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52C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5E08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57C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FAE9B3F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9DB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9F63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7E1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26FB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3C1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E74B83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F16FC7" w14:paraId="0264EC59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DC75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5F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79E6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62AD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05591F4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2B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38F4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D25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1EF1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BF4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C548A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F16FC7" w14:paraId="478D61C2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BD1D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2F6E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5CB2A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D14B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C7CE537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46F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953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6C7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E2A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37FF" w14:textId="77777777" w:rsidR="00F16FC7" w:rsidRPr="001A537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965EEA1" w14:textId="77777777" w:rsidR="00F16FC7" w:rsidRPr="001A537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6806AC8" w14:textId="77777777" w:rsidR="00F16FC7" w:rsidRPr="001A537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F16FC7" w14:paraId="0530B1A7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26EC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DE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38DF9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A4BB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146B505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53F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F1DC3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4699F28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1AF95ED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BB80A0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0E64FF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3B894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36E6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0DF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92AB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B77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E740D5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F16FC7" w14:paraId="3228EBCB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0E7D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9B7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0335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3FB3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EC8791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5B1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59FF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60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72E2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105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D8A6A9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F16FC7" w14:paraId="2ABF45E5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8DA8" w14:textId="77777777" w:rsidR="00F16FC7" w:rsidRDefault="00F16FC7" w:rsidP="00F16FC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47B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4951F21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C47B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984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5F2C828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74BA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453E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289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5871" w14:textId="77777777" w:rsidR="00F16FC7" w:rsidRPr="00ED347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CA7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2C6AB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06E93A03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DA44B4C" w14:textId="77777777" w:rsidR="00F16FC7" w:rsidRDefault="00F16FC7" w:rsidP="00D762FB">
      <w:pPr>
        <w:pStyle w:val="Heading1"/>
        <w:spacing w:line="360" w:lineRule="auto"/>
      </w:pPr>
      <w:r>
        <w:t>LINIA 706 F</w:t>
      </w:r>
    </w:p>
    <w:p w14:paraId="42E95749" w14:textId="77777777" w:rsidR="00F16FC7" w:rsidRDefault="00F16FC7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F16FC7" w14:paraId="3E572F93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65999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006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1D47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E68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9F0FDE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52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A9FD5F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D508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35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0BF6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A71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253B0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F16FC7" w14:paraId="653F0014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E9AD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72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7C67C4F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C4439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085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6797A07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D6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2A48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C91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AB3A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BB4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52035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6A55F0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7DF6443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6BA2F28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F16FC7" w14:paraId="0F97796C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F3C8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047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3326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195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87CEA1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D1B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67D262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D27CA4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4A86A66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AABB81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BE1A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39A3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7D8D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811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24106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F16FC7" w14:paraId="0EF03409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EAE4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11A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2CC8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D61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ECF02B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389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EE006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5F8B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1A5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099E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CAF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9190464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E9A1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8D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4A3B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641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A2DC79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45B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D56C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B261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0DC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68C7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4EA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2FCEB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F16FC7" w14:paraId="42DA2EE6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2AA0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FBB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63AA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611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4AFFA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0B1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9F75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374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273E1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72A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FF4A8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F16FC7" w14:paraId="4897B657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06F2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40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70D4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675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CD4EEF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681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502E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E62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404F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DDF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B4CFE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F16FC7" w14:paraId="56E10DB4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0C01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91D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2C0A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5F4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93263A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2D8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798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FAD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2EEA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C5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17D83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D952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F16FC7" w14:paraId="6B26DA39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A63C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F8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BE43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C71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49D74E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CC5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9CDF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15311B5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17F2D9C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99AD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5495FA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18CA42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25D887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166C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267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9F8A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31B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484FB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F16FC7" w14:paraId="5895D722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A621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2FB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05EC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206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CCAD7F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588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0FDEF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FB0D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F5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FFB9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A0C0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6BA49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F16FC7" w14:paraId="63C2B38F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2433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5A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262+250</w:t>
            </w:r>
          </w:p>
          <w:p w14:paraId="3C9F11C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9F3CF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10F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  <w:r>
              <w:rPr>
                <w:b/>
                <w:bCs/>
                <w:sz w:val="20"/>
                <w:lang w:val="ro-RO"/>
              </w:rPr>
              <w:br/>
              <w:t>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63A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9173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C0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FC2D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13B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182C1771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669E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83E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14B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360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CF26EF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1B975A4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8B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AC785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352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BC7D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E9A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C7CCB02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FBE0" w14:textId="77777777" w:rsidR="00F16FC7" w:rsidRDefault="00F16FC7" w:rsidP="00F16FC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B8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2D46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C2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E2D18C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0F0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D6F70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0DCFC62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76F25EE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B3074E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D009A0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F008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2A4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1CDF" w14:textId="77777777" w:rsidR="00F16FC7" w:rsidRPr="00D5555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80B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F4917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0A84EA97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03DECCA0" w14:textId="77777777" w:rsidR="00F16FC7" w:rsidRDefault="00F16FC7" w:rsidP="002F1D47">
      <w:pPr>
        <w:pStyle w:val="Heading1"/>
        <w:spacing w:line="360" w:lineRule="auto"/>
      </w:pPr>
      <w:r>
        <w:lastRenderedPageBreak/>
        <w:t>LINIA 706 H</w:t>
      </w:r>
    </w:p>
    <w:p w14:paraId="155CCBB4" w14:textId="77777777" w:rsidR="00F16FC7" w:rsidRDefault="00F16FC7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1DDEE19C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6700" w14:textId="77777777" w:rsidR="00F16FC7" w:rsidRDefault="00F16FC7" w:rsidP="00F16FC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1D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4148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69C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542B020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BC7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90C6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F0D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9698D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2815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8A569A5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CD2CBBC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F16FC7" w14:paraId="50F03FF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F03F" w14:textId="77777777" w:rsidR="00F16FC7" w:rsidRDefault="00F16FC7" w:rsidP="00F16FC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A5AC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7A55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057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5F37AE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D34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1EE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FC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974E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E802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4524967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33D6C27F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F16FC7" w14:paraId="5198732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47DD" w14:textId="77777777" w:rsidR="00F16FC7" w:rsidRDefault="00F16FC7" w:rsidP="00F16FC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A30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2BA5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57C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7F2F47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69E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3DA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D4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F3F2" w14:textId="77777777" w:rsidR="00F16FC7" w:rsidRPr="005650BB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4A14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76DBFD3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864E454" w14:textId="77777777" w:rsidR="00F16FC7" w:rsidRPr="00211C81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F16FC7" w14:paraId="4BC5116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B7E6" w14:textId="77777777" w:rsidR="00F16FC7" w:rsidRDefault="00F16FC7" w:rsidP="00F16FC7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ECF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0BDE781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879C" w14:textId="77777777" w:rsidR="00F16FC7" w:rsidRPr="004C242C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69C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602BC5BE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EAA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FB30" w14:textId="77777777" w:rsidR="00F16FC7" w:rsidRPr="004F0B2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427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ED95E" w14:textId="77777777" w:rsidR="00F16FC7" w:rsidRPr="004F0B2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CFC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460DCF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230990C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4103D9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6238C1C1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234572BE" w14:textId="77777777" w:rsidR="00F16FC7" w:rsidRDefault="00F16FC7" w:rsidP="00661BBB">
      <w:pPr>
        <w:pStyle w:val="Heading1"/>
        <w:spacing w:line="360" w:lineRule="auto"/>
      </w:pPr>
      <w:r>
        <w:lastRenderedPageBreak/>
        <w:t>LINIA 706 J</w:t>
      </w:r>
    </w:p>
    <w:p w14:paraId="3A4FB273" w14:textId="77777777" w:rsidR="00F16FC7" w:rsidRDefault="00F16FC7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63B13E6B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ADF0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80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010007B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79D4" w14:textId="77777777" w:rsidR="00F16FC7" w:rsidRPr="009B367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FC59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0D9CBFFA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517D862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5A9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4DEE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9AD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51C4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A01F" w14:textId="77777777" w:rsidR="00F16FC7" w:rsidRPr="000B6A72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DF2AFE2" w14:textId="77777777" w:rsidR="00F16FC7" w:rsidRPr="000B6A72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2525D3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6CCF31A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F16FC7" w14:paraId="0AADEEFC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6BDC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A9A5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432081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9FAC" w14:textId="77777777" w:rsidR="00F16FC7" w:rsidRPr="009B367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25AC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50C1879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A8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4D1C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E26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1183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99BF" w14:textId="77777777" w:rsidR="00F16FC7" w:rsidRPr="000B6A72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09C3A434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EEAC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0E0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2E2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712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09CABCB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41B68B8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91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5535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A4C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3312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DA6F" w14:textId="77777777" w:rsidR="00F16FC7" w:rsidRPr="000B6A72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5B44FD76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1B22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C2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C3E2" w14:textId="77777777" w:rsidR="00F16FC7" w:rsidRPr="009B367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AF50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BBE4D6D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EAD45B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0FF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77CD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D8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F3D1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83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11822153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8BC9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516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66F0" w14:textId="77777777" w:rsidR="00F16FC7" w:rsidRPr="009B367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CEE2A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1969871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0070624A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727757B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24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6933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AB1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3180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D2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0973EE27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2772" w14:textId="77777777" w:rsidR="00F16FC7" w:rsidRDefault="00F16FC7" w:rsidP="00F16FC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266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AC55" w14:textId="77777777" w:rsidR="00F16FC7" w:rsidRPr="009B3676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293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48B147B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2E8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51B56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64C0019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D148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8A8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236F" w14:textId="77777777" w:rsidR="00F16FC7" w:rsidRPr="008C7758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157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138572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3F83FB20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42EAA795" w14:textId="77777777" w:rsidR="00F16FC7" w:rsidRDefault="00F16FC7" w:rsidP="00A97D04">
      <w:pPr>
        <w:pStyle w:val="Heading1"/>
        <w:spacing w:line="360" w:lineRule="auto"/>
      </w:pPr>
      <w:r>
        <w:lastRenderedPageBreak/>
        <w:t>LINIA 706 K</w:t>
      </w:r>
    </w:p>
    <w:p w14:paraId="3F2BDE24" w14:textId="77777777" w:rsidR="00F16FC7" w:rsidRDefault="00F16FC7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16FC7" w14:paraId="6E8F0AA2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E1D9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02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69F4D2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73E0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416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4F76BF8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4CA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7B7E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40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E2DF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5C2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2D27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3C5214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33DADE4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F16FC7" w14:paraId="4C6AEB8C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E0D1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5E0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3EC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B7E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FC5C6F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5FE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4261CB8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C7A0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121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51A5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12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8608961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43E2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80F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A3CE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5C1E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0AC408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B98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10BDA61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56998F7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345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61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98195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01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A90DA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217E611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F16FC7" w14:paraId="67CFE530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FAAB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675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1ED6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C9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264A41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5E3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549A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4BA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DF8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BE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157073A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45DE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30E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A3DA1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FAF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3EA9C4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11F35A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AE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7E6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67B3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2832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E9B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76BBB20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F073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1DF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FFFC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30E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3C5525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C7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408A23A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E86FAC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DC8A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8D1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DDF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C19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6DAF0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E10A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F16FC7" w14:paraId="2448FF25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7C7D" w14:textId="77777777" w:rsidR="00F16FC7" w:rsidRDefault="00F16FC7" w:rsidP="00F16FC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944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9C4B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D9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2B22E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29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626DE64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2D2956A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25EE9C2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4DE9BA0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1A9225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73B8C82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5AA4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F5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65F8" w14:textId="77777777" w:rsidR="00F16FC7" w:rsidRPr="007C168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94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F70E36B" w14:textId="77777777" w:rsidR="00F16FC7" w:rsidRPr="00487DEA" w:rsidRDefault="00F16FC7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2C70780" w14:textId="77777777" w:rsidR="00F16FC7" w:rsidRDefault="00F16FC7" w:rsidP="0005618A">
      <w:pPr>
        <w:pStyle w:val="Heading1"/>
        <w:spacing w:line="360" w:lineRule="auto"/>
      </w:pPr>
      <w:r>
        <w:lastRenderedPageBreak/>
        <w:t>LINIA 706 K+F</w:t>
      </w:r>
    </w:p>
    <w:p w14:paraId="38779477" w14:textId="77777777" w:rsidR="00F16FC7" w:rsidRDefault="00F16FC7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31EAFF4F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6056" w14:textId="77777777" w:rsidR="00F16FC7" w:rsidRDefault="00F16FC7" w:rsidP="00F16FC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AB8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11CCC75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3842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2C24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6DA15E2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1E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96F1" w14:textId="77777777" w:rsidR="00F16FC7" w:rsidRPr="00E021B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834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1712" w14:textId="77777777" w:rsidR="00F16FC7" w:rsidRPr="00E021B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122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7A7A79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45D5B0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F16FC7" w14:paraId="0015D25C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44B4" w14:textId="77777777" w:rsidR="00F16FC7" w:rsidRDefault="00F16FC7" w:rsidP="00F16FC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806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32DC1FE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A526" w14:textId="77777777" w:rsidR="00F16FC7" w:rsidRPr="00E021B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754C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67B3E449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B22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3DEF3" w14:textId="77777777" w:rsidR="00F16FC7" w:rsidRPr="00E021B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026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A8AA" w14:textId="77777777" w:rsidR="00F16FC7" w:rsidRPr="00E021B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0890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F64BFF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1724F69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6033C76C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105278CE" w14:textId="77777777" w:rsidR="00F16FC7" w:rsidRDefault="00F16FC7" w:rsidP="006A59BE">
      <w:pPr>
        <w:pStyle w:val="Heading1"/>
        <w:spacing w:line="360" w:lineRule="auto"/>
      </w:pPr>
      <w:r>
        <w:t xml:space="preserve">LINIA 706 L </w:t>
      </w:r>
    </w:p>
    <w:p w14:paraId="46F13660" w14:textId="77777777" w:rsidR="00F16FC7" w:rsidRDefault="00F16FC7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4BE2699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DBEA" w14:textId="77777777" w:rsidR="00F16FC7" w:rsidRDefault="00F16FC7" w:rsidP="00F16FC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6E1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FFCF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7C6B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062F50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02E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1697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663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1647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28FA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6CD452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F16FC7" w14:paraId="7575DEA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AFAF" w14:textId="77777777" w:rsidR="00F16FC7" w:rsidRDefault="00F16FC7" w:rsidP="00F16FC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ABE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D8BD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AA3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E510A6B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850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8B4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C5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43F8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3E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CEE851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F16FC7" w14:paraId="0AC6602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AEE07" w14:textId="77777777" w:rsidR="00F16FC7" w:rsidRDefault="00F16FC7" w:rsidP="00F16FC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621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6371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DF82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96B68EE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18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509E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8B9B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156A" w14:textId="77777777" w:rsidR="00F16FC7" w:rsidRPr="00951D7A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7A5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DCD5F1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7764A896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7536A13B" w14:textId="77777777" w:rsidR="00F16FC7" w:rsidRDefault="00F16FC7" w:rsidP="00BC4232">
      <w:pPr>
        <w:pStyle w:val="Heading1"/>
        <w:spacing w:line="360" w:lineRule="auto"/>
      </w:pPr>
      <w:r>
        <w:t>LINIA 708 A</w:t>
      </w:r>
    </w:p>
    <w:p w14:paraId="4BD44E7E" w14:textId="77777777" w:rsidR="00F16FC7" w:rsidRDefault="00F16FC7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375A307B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0D91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4CB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F40B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50B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EBF6D1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322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959C0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38D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85D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8A8D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251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2952C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F16FC7" w14:paraId="12AFF871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A665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1DA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428B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B53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8226A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5B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50982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0A61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E88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7336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B53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1E97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F16FC7" w14:paraId="6CA92202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C52C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CC5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E6858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D51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08D3E2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74E9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8AED59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E5EE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B58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BC42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FD0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68DE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34D3A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F16FC7" w14:paraId="7D2C518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8D3B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D67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733E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F8D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CF589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56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65B64AF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5F10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9BC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FD5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845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51BF8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F16FC7" w14:paraId="0E26E04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1E6C4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C4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464B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5E9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7A008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525A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61F93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923F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42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35448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51F2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09199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F16FC7" w14:paraId="5CE8D2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4B98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B3B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2D9E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E17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CD253C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440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F12480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616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87F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80AC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342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8F9F8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F16FC7" w14:paraId="5126EBE9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BB1A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C7F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EBFC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EE96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BDF45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4D5427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3E3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582A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315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36D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88F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EAC7F1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249B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3BC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42999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801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AE9C97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CA8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81416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503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CCC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F218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C499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F06C5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7925D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F16FC7" w14:paraId="0996143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9016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8A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55B3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E07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97F16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AA6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DADF4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86A8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B44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FA1B8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E3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4D07A5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F1F6C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F16FC7" w14:paraId="03FF36C4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E0C9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6D5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7E4A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A9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5D5F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0A0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2BA222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5FE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C3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559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65E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937B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F16FC7" w14:paraId="74F8FDF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B1A6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333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1C26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918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4FE87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479504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A429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6895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1D6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F8D2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36F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B51F61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BA77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1BE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615C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C46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6EEC1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392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74E698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4514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D79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DF6C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20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1E28840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35E7F9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F16FC7" w14:paraId="255E114C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B6EBC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3DE9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0F5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796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3842CD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9FE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DA2C9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C887F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D62E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026E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EF1C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627D510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C996FA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29605B0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A552C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342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8F3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2E4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FDA9A5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68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772A64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CEE8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5F2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BF26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CAD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2E2AFF6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7A90ED4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0BE7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640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227B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F9C88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1F4CAB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FED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15B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A2E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9C8A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6101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73C714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F16FC7" w14:paraId="7B5BC672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9635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5C2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0E9D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598D1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DA46677" w14:textId="77777777" w:rsidR="00F16FC7" w:rsidRDefault="00F16FC7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A33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79D4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95B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E700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AA1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AF0BF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6A29B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2ECF336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5DF42C7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F16FC7" w14:paraId="08300697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FA1B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867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81D1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F3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E9FCD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6F95252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6F0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1614724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29711A3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73074C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7A0439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0F15CAA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761A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EA7B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5937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6EF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61E23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F16FC7" w14:paraId="09A4D2D6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8195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09D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7FB5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0D3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6CF7F6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6CA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5101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58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59C6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DD5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F344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F16FC7" w14:paraId="23AF64F1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1058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4C71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0C33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FAB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D75E20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F75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B113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E6C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BB8C4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E17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1556CA" w14:textId="77777777" w:rsidR="00F16FC7" w:rsidRPr="00245F94" w:rsidRDefault="00F16FC7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F16FC7" w14:paraId="38A9DAD7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3810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6E5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DA99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00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60E0A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7C2B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5E5FD2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DF272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F67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71EC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4F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20A6131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3DE0" w14:textId="77777777" w:rsidR="00F16FC7" w:rsidRDefault="00F16FC7" w:rsidP="00F16FC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97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0EBD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3EE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E0B006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68A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2C7E5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B77D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F9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7F54" w14:textId="77777777" w:rsidR="00F16FC7" w:rsidRPr="00DB1BA1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B5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4A80A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5765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533F705D" w14:textId="77777777" w:rsidR="00F16FC7" w:rsidRDefault="00F16FC7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5367139D" w14:textId="77777777" w:rsidR="00F16FC7" w:rsidRDefault="00F16FC7" w:rsidP="00CA1B1F">
      <w:pPr>
        <w:pStyle w:val="Heading1"/>
        <w:spacing w:line="360" w:lineRule="auto"/>
      </w:pPr>
      <w:r>
        <w:t>LINIA 708 B</w:t>
      </w:r>
    </w:p>
    <w:p w14:paraId="34685E47" w14:textId="77777777" w:rsidR="00F16FC7" w:rsidRDefault="00F16FC7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6839654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A761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090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4F9A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A7E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05F248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3B0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C87FE9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DFE4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EDE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E06F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F0D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F16FC7" w14:paraId="2CFD444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0759E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1A2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DF13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A96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00C10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36FA451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86D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50EE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9E5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4E51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C43AF" w14:textId="77777777" w:rsidR="00F16FC7" w:rsidRPr="005D0EFE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2B81BF1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1803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D1C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5A876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9E7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8D929A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E7D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2B21C7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115C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EF5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567D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F0D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24B97CD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AF70CE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8325E2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4D4C7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A33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7044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CC6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8A596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14F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4F6089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C101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EF6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D495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238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63B701B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ECA0BC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ABCA69E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EDD8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36D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D6307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B37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ACEF29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7FF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2C04FD2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3270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D66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97A5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677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5EE10D00" w14:textId="77777777" w:rsidR="00F16FC7" w:rsidRPr="005D0EFE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82C86D2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F1A3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C5F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8713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9E6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EF569C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E6C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02F6B8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00B9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A6D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E2E4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109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13F01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08EF1CB2" w14:textId="77777777" w:rsidR="00F16FC7" w:rsidRPr="005D0EFE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F16FC7" w14:paraId="532B0AC6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FBEF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9CAE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D9E9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78E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59F93F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ACC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597DD2D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4B0D8B6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61AA6C8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6211422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4B24330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715A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7736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B506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8943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E2A044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F16FC7" w14:paraId="1EC84B7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1F01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315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D257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42BA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BAB9B5B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DE5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286A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338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F8F9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4465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EAABA9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F16FC7" w14:paraId="73BA8C7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ACC4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911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76BE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E45F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D8FFB9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2986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9AFC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AC6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0897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4C4B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779F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1BC752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F16FC7" w14:paraId="4273459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F4C3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C6B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2736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F618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589C865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7DB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FB8CA1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E04B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694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7076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2F45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BA19B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3B7995C4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F16FC7" w14:paraId="5EDB96B0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6CF9" w14:textId="77777777" w:rsidR="00F16FC7" w:rsidRDefault="00F16FC7" w:rsidP="00F16FC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725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77760E7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9305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5EBAC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1B1F22EB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476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C61B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2E08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C2BB" w14:textId="77777777" w:rsidR="00F16FC7" w:rsidRPr="00EE47D6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6D6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ECF0B8" w14:textId="77777777" w:rsidR="00F16FC7" w:rsidRPr="00B22714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2930C198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7BC068AD" w14:textId="77777777" w:rsidR="00F16FC7" w:rsidRDefault="00F16FC7" w:rsidP="00C025C3">
      <w:pPr>
        <w:pStyle w:val="Heading1"/>
        <w:spacing w:line="360" w:lineRule="auto"/>
      </w:pPr>
      <w:r>
        <w:lastRenderedPageBreak/>
        <w:t xml:space="preserve">LINIA 708 C </w:t>
      </w:r>
    </w:p>
    <w:p w14:paraId="1F7CAEFC" w14:textId="77777777" w:rsidR="00F16FC7" w:rsidRDefault="00F16FC7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F16FC7" w14:paraId="161A9BE9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1B006" w14:textId="77777777" w:rsidR="00F16FC7" w:rsidRDefault="00F16FC7" w:rsidP="00F16FC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8BAE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6037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D4D4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1981A15C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FFD2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D403" w14:textId="77777777" w:rsidR="00F16FC7" w:rsidRPr="004B2FA4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3DD2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F8D1C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539F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FF5DC8A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F16FC7" w14:paraId="2E8D5BE9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0433" w14:textId="77777777" w:rsidR="00F16FC7" w:rsidRDefault="00F16FC7" w:rsidP="00F16FC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E81A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038B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93A8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A2B7BA9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BDF6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6FB7" w14:textId="77777777" w:rsidR="00F16FC7" w:rsidRPr="004B2FA4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A828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D6EE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3E7B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9C7BC3D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F16FC7" w14:paraId="30193B24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B4C4" w14:textId="77777777" w:rsidR="00F16FC7" w:rsidRDefault="00F16FC7" w:rsidP="00F16FC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82BE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8E10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D786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1E05161C" w14:textId="77777777" w:rsidR="00F16FC7" w:rsidRDefault="00F16FC7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EF43" w14:textId="77777777" w:rsidR="00F16FC7" w:rsidRDefault="00F16FC7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B4EF" w14:textId="77777777" w:rsidR="00F16FC7" w:rsidRPr="004B2FA4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F544" w14:textId="77777777" w:rsidR="00F16FC7" w:rsidRDefault="00F16FC7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ED45" w14:textId="77777777" w:rsidR="00F16FC7" w:rsidRPr="0047363B" w:rsidRDefault="00F16FC7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596B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C42055" w14:textId="77777777" w:rsidR="00F16FC7" w:rsidRDefault="00F16FC7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52FE9AE2" w14:textId="77777777" w:rsidR="00F16FC7" w:rsidRDefault="00F16FC7">
      <w:pPr>
        <w:spacing w:line="192" w:lineRule="auto"/>
        <w:ind w:right="57"/>
        <w:rPr>
          <w:sz w:val="20"/>
          <w:lang w:val="ro-RO"/>
        </w:rPr>
      </w:pPr>
    </w:p>
    <w:p w14:paraId="73275316" w14:textId="77777777" w:rsidR="00F16FC7" w:rsidRDefault="00F16FC7" w:rsidP="002030C7">
      <w:pPr>
        <w:pStyle w:val="Heading1"/>
        <w:spacing w:line="360" w:lineRule="auto"/>
      </w:pPr>
      <w:r>
        <w:t>LINIA 708 D</w:t>
      </w:r>
    </w:p>
    <w:p w14:paraId="46AB5E4A" w14:textId="77777777" w:rsidR="00F16FC7" w:rsidRDefault="00F16FC7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4AE883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1AEB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81A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2301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C09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37676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7D0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B7798F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3F55A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4B5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6985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00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E9DE86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F16FC7" w14:paraId="57EB3B1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D4DE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22B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36EB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9E5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313B96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EAE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2E5A0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C9C3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040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21C4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3B2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6AA8CE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F16FC7" w14:paraId="7818F85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2F9A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0FC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D6E8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29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66E39D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CD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B8B7F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A50B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609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CF7A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60A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6C75A3C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F16FC7" w14:paraId="27B5F51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DC92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CB7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985F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6B0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E2F92F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AF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123E4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52E7" w14:textId="77777777" w:rsidR="00F16FC7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5E3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DB77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62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DCD4AA8" w14:textId="77777777" w:rsidR="00F16FC7" w:rsidRPr="00E66186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F16FC7" w14:paraId="44A19F4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0F9B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732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1102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246E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776E93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4F3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332A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B1B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A30E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274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F16FC7" w14:paraId="6E1CFE4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F6DD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1E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DC2A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4FBE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BB0425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23EE5F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06FB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3DAE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2EA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2980D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021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BDEAAA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CB9E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5BA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7ED9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087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658DCC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CD2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3E467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F428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93D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D1B5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CE3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B14F0E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6B63C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F16FC7" w14:paraId="350EDA1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4DDF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1F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DAA2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4BA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44CEE2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452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60ADF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FF384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EDA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5D04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163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5AA59C9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76224E" w14:textId="77777777" w:rsidR="00F16FC7" w:rsidRPr="00130084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7BD6092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557B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15F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8D1A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1FB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161D63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D58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461519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3597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BCE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6B43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F3E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A5F96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5D7EC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F16FC7" w14:paraId="1183B8CA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4F60" w14:textId="77777777" w:rsidR="00F16FC7" w:rsidRDefault="00F16FC7" w:rsidP="00F16FC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071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E8CE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EC7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1FA17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1F3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297D03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514E" w14:textId="77777777" w:rsidR="00F16FC7" w:rsidRPr="009A4F95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106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FF70" w14:textId="77777777" w:rsidR="00F16FC7" w:rsidRPr="00091C1D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3D5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DCCBC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0554E924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6BB01EF4" w14:textId="77777777" w:rsidR="00F16FC7" w:rsidRDefault="00F16FC7" w:rsidP="000457EA">
      <w:pPr>
        <w:pStyle w:val="Heading1"/>
        <w:spacing w:line="276" w:lineRule="auto"/>
      </w:pPr>
      <w:r>
        <w:t>LINIA 708 E</w:t>
      </w:r>
    </w:p>
    <w:p w14:paraId="5EA05DBE" w14:textId="77777777" w:rsidR="00F16FC7" w:rsidRDefault="00F16FC7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F16FC7" w14:paraId="004DB109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1977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C31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59E4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686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02F0D5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EAF9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6C434B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30BFE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08E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9873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23F2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44109A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4F08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B88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DEEDD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4E8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22D89D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162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2CA8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111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1E1D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0831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C33087B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D937D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4D458A7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1D5F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921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4842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E5E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005347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B4D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50E2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DCC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5659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5393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E0DED92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5FB23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76E23A03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4C9F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7BF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13C9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DF3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F1BEDC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039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A913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02F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D6985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E36A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16FC7" w14:paraId="2BEFBD3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837E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631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8642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531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8D26D4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010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6B03BC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CBB6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C21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8078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3C54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32B6051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1B02B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41448AC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7D8D2C7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2A42DFC8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43FE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216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DDE9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1DE5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B66AEDC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118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D5F44B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61C4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74C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77DE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525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B1CE5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0F46CD6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F16FC7" w14:paraId="012948B5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BCB1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C59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06C8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EBF7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C113D3F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75D8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9E86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4C6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D1F4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6E1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E5F44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74D9F66D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68CFA63C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2D1DC771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F35D" w14:textId="77777777" w:rsidR="00F16FC7" w:rsidRDefault="00F16FC7" w:rsidP="00F16FC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05A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23DFA2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92A7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BF47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1C6FB986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FC0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9B2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A4E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BA56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75D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78FED5" w14:textId="77777777" w:rsidR="00F16FC7" w:rsidRPr="0099384A" w:rsidRDefault="00F16FC7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56159A1B" w14:textId="77777777" w:rsidR="00F16FC7" w:rsidRDefault="00F16FC7" w:rsidP="00E44A86">
      <w:pPr>
        <w:pStyle w:val="Heading1"/>
        <w:spacing w:line="276" w:lineRule="auto"/>
      </w:pPr>
      <w:r>
        <w:t>LINIA 708 F</w:t>
      </w:r>
    </w:p>
    <w:p w14:paraId="15C5E404" w14:textId="77777777" w:rsidR="00F16FC7" w:rsidRDefault="00F16FC7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F16FC7" w14:paraId="0518FC69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17A3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AC2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7985D34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F71C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A14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9D0F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8C55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907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FB2C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ADF0" w14:textId="77777777" w:rsidR="00F16FC7" w:rsidRPr="0052422F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6D499B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D10C059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0B35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B98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88F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87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AB4B14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210107D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AC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CC5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319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9391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004F" w14:textId="77777777" w:rsidR="00F16FC7" w:rsidRPr="00DF516B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A659391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F484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4522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9914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783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B89E22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860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9948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42F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AF1B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938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71B23BB2" w14:textId="77777777" w:rsidR="00F16FC7" w:rsidRPr="00DF516B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DA913B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450C5DB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FDD6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E49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4E2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FB7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47D5E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D84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1CED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A7BD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262D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46D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71CA872A" w14:textId="77777777" w:rsidR="00F16FC7" w:rsidRPr="00DF516B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1B0524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FF47B08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4386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117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0ADF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D94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FF9C24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E1D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5928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B36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76C3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D79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40203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206A3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4C96CAF2" w14:textId="77777777" w:rsidR="00F16FC7" w:rsidRPr="009D322E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F16FC7" w14:paraId="589088E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C8EE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494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C5BE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01C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18538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688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2B9B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B8DC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2B02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DC4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DF162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620D9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4AB04CD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6881D9E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F16FC7" w14:paraId="30E70990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235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CD0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595C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E88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9EB4F2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137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A253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46E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1CC2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F63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21C7F1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003D3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363970E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4ADF6E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F16FC7" w14:paraId="6B75702F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B1E1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D30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F95B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8DFE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FF2F54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802B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3C4C746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5C1B6CE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232E156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39F762A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628FE1B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8698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4FE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62B2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3F7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F2083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317C2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F16FC7" w14:paraId="08F05227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B0DD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D67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83D1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CFC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13ED47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059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169A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DF2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858C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2B2A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34EC4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587F6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6F1DAF0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60D1448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573E37D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F16FC7" w14:paraId="47AD539F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5400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2F7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82D5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EB5D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A91B4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AAD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0DF1F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42A1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19A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8BDC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F4440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BA101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08D93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4B82D58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7547344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F16FC7" w14:paraId="27FA339B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CDB5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758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1DD9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DFF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7FB707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D42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AD6DD1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FEBFF31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B3BE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820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FFB6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D9A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7DFBA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2B94D9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F16FC7" w14:paraId="5640B04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94EE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03D3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16CA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F2AA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8992ED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A1B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E97628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3FA6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6BF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BAF3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E7A6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16FC7" w14:paraId="51050712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9AD9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29A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0B89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5EE3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826F551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0FE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D3CA23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5850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C65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9455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63B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408B941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2218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C36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AB67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457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C4B9A7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3356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FF576E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7F50" w14:textId="77777777" w:rsidR="00F16FC7" w:rsidRPr="008A45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F74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491E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D412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67429E03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B4D37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1120AE02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2DC0444B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F16FC7" w14:paraId="7DED315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BB72" w14:textId="77777777" w:rsidR="00F16FC7" w:rsidRDefault="00F16FC7" w:rsidP="00F16FC7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ECD2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6331D2C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BBD7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5ECA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12D418A3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DC82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6961" w14:textId="77777777" w:rsidR="00F16FC7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7559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9944" w14:textId="77777777" w:rsidR="00F16FC7" w:rsidRPr="00E5716F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BFEA" w14:textId="77777777" w:rsidR="00F16FC7" w:rsidRPr="00337FC9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F8C00A7" w14:textId="77777777" w:rsidR="00F16FC7" w:rsidRDefault="00F16FC7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4A55CE22" w14:textId="77777777" w:rsidR="00F16FC7" w:rsidRDefault="00F16FC7" w:rsidP="002F0159">
      <w:pPr>
        <w:pStyle w:val="Heading1"/>
        <w:spacing w:line="276" w:lineRule="auto"/>
      </w:pPr>
      <w:r>
        <w:t>LINIA 708 H</w:t>
      </w:r>
    </w:p>
    <w:p w14:paraId="58D1D899" w14:textId="77777777" w:rsidR="00F16FC7" w:rsidRDefault="00F16FC7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16FC7" w14:paraId="2D9EEDD6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5527" w14:textId="77777777" w:rsidR="00F16FC7" w:rsidRDefault="00F16FC7" w:rsidP="00F16FC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7E6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55808F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B382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82E2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232CC6EF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867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02DC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68E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E5A6" w14:textId="77777777" w:rsidR="00F16FC7" w:rsidRPr="00DA56C3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E8E5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7B7FF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4DEA1534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283C553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F16FC7" w14:paraId="5FC48BE5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FB11" w14:textId="77777777" w:rsidR="00F16FC7" w:rsidRDefault="00F16FC7" w:rsidP="00F16FC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8A3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9EC0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F0C2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64C277B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6DD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2CE9372F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09F6BF66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5A195DC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1A30990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56C732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3C8B249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4107AB3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5E41431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08B698F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60177254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7E89F39A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0D535B27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51DC928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15EF0B9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0E9C1D3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161A52ED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168F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11D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21AD" w14:textId="77777777" w:rsidR="00F16FC7" w:rsidRPr="00DA56C3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D43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36F4C0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F16FC7" w14:paraId="74F38097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CADA" w14:textId="77777777" w:rsidR="00F16FC7" w:rsidRDefault="00F16FC7" w:rsidP="00F16FC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CDF0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2143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30691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415FDE63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6385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99D7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B39C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2DBB" w14:textId="77777777" w:rsidR="00F16FC7" w:rsidRPr="00DA56C3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D3268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F16FC7" w14:paraId="37D656A9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25A1" w14:textId="77777777" w:rsidR="00F16FC7" w:rsidRDefault="00F16FC7" w:rsidP="00F16FC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663B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CFFC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B543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B58A674" w14:textId="77777777" w:rsidR="00F16FC7" w:rsidRDefault="00F16FC7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852E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3C21" w14:textId="77777777" w:rsidR="00F16FC7" w:rsidRPr="00B724A5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B918" w14:textId="77777777" w:rsidR="00F16FC7" w:rsidRDefault="00F16FC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CB857" w14:textId="77777777" w:rsidR="00F16FC7" w:rsidRPr="00DA56C3" w:rsidRDefault="00F16FC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CDA7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34C766D0" w14:textId="77777777" w:rsidR="00F16FC7" w:rsidRPr="00C67EA9" w:rsidRDefault="00F16FC7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6DDCAF72" w14:textId="77777777" w:rsidR="00F16FC7" w:rsidRDefault="00F16FC7" w:rsidP="00F0370D">
      <w:pPr>
        <w:pStyle w:val="Heading1"/>
        <w:spacing w:line="360" w:lineRule="auto"/>
      </w:pPr>
      <w:r>
        <w:t>LINIA 800</w:t>
      </w:r>
    </w:p>
    <w:p w14:paraId="4643925D" w14:textId="77777777" w:rsidR="00F16FC7" w:rsidRDefault="00F16FC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F16FC7" w14:paraId="357126F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2CDA2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77D2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8BE3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74D81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D526CD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E779D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FA683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3DFAF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0C3A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6C3C5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D1E594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0E018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1D70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401DC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84397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85DC90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3895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695C8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CD1A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2DB43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28829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B4CC52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2A340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D8E2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3B8C6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463C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DD415E4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B4CD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D08AB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26D0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E58E7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54CD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01B36B" w14:textId="77777777" w:rsidR="00F16FC7" w:rsidRDefault="00F16FC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F16FC7" w:rsidRPr="00A8307A" w14:paraId="5359EF6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3FBE7" w14:textId="77777777" w:rsidR="00F16FC7" w:rsidRPr="00A75A00" w:rsidRDefault="00F16FC7" w:rsidP="00F16FC7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39021" w14:textId="77777777" w:rsidR="00F16FC7" w:rsidRPr="00A8307A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D1935" w14:textId="77777777" w:rsidR="00F16FC7" w:rsidRPr="00A8307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CCA36" w14:textId="77777777" w:rsidR="00F16FC7" w:rsidRPr="00A8307A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67027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396FCB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0E82A0AE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45AF632" w14:textId="77777777" w:rsidR="00F16FC7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3C4D6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33C6D" w14:textId="77777777" w:rsidR="00F16FC7" w:rsidRPr="00A8307A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21703" w14:textId="77777777" w:rsidR="00F16FC7" w:rsidRPr="00A8307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999C5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3CDF93" w14:textId="77777777" w:rsidR="00F16FC7" w:rsidRPr="00A8307A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F16FC7" w14:paraId="1D3E04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3CED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294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CF06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9F14C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0EDABB77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895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2ADEAE0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5F5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79A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FA12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6ECA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354993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99D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4BA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412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5BEC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6140" w14:textId="77777777" w:rsidR="00F16FC7" w:rsidRDefault="00F16FC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35990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BE5F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FCA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9113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49CA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361F7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D88D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8B1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CB4F8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7B56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8C2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7C05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D37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40D6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20B7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232260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CBB8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101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D9D6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D484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836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C9C7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0BC7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437F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300F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3C8FE3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68A22D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16FC7" w14:paraId="1C61A9B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4BE3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7329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665B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7E02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017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4444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BF3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8B01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F800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0F5E23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9B5D94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F16FC7" w14:paraId="190C4D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BF19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8185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CD64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59CF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23E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311C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DC3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B434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F088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C84962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B3DC04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F16FC7" w14:paraId="3889E8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F02F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F35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609F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6B96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C195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A26D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138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EE0E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3CCB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5009F2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9A465C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F16FC7" w14:paraId="29A719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CEDA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3486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BC6A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102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028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B5ED48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422B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408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DA13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E7B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F16FC7" w14:paraId="4CEFD4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F7AF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AB6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859269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B529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C4FB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97E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D7D3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C877" w14:textId="77777777" w:rsidR="00F16FC7" w:rsidRDefault="00F16FC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25575F2A" w14:textId="77777777" w:rsidR="00F16FC7" w:rsidRDefault="00F16FC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913F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E032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39996DD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7E3F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029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39AF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D39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5E2A8E9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CBE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83C1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574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2717582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3CC3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DCF5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6A1B00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5601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5056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C344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E13F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0B0EE3B0" w14:textId="77777777" w:rsidR="00F16FC7" w:rsidRPr="008B2519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9A7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CF060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3CD1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D95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E062" w14:textId="77777777" w:rsidR="00F16FC7" w:rsidRPr="008D08DE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DA28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F16FC7" w14:paraId="0D4F28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E1E7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2972" w14:textId="77777777" w:rsidR="00F16FC7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BBAD" w14:textId="77777777" w:rsidR="00F16FC7" w:rsidRPr="001161EA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BDB3" w14:textId="77777777" w:rsidR="00F16FC7" w:rsidRDefault="00F16FC7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0DA84C5" w14:textId="77777777" w:rsidR="00F16FC7" w:rsidRDefault="00F16FC7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6670" w14:textId="77777777" w:rsidR="00F16FC7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17AAD9B" w14:textId="77777777" w:rsidR="00F16FC7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E1C1" w14:textId="77777777" w:rsidR="00F16FC7" w:rsidRPr="001161EA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B022" w14:textId="77777777" w:rsidR="00F16FC7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EE7B" w14:textId="77777777" w:rsidR="00F16FC7" w:rsidRPr="008D08DE" w:rsidRDefault="00F16FC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AE43" w14:textId="77777777" w:rsidR="00F16FC7" w:rsidRDefault="00F16FC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F16FC7" w14:paraId="6A6631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4FD0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A837" w14:textId="77777777" w:rsidR="00F16FC7" w:rsidRDefault="00F16FC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3507" w14:textId="77777777" w:rsidR="00F16FC7" w:rsidRPr="001161EA" w:rsidRDefault="00F16FC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0882" w14:textId="77777777" w:rsidR="00F16FC7" w:rsidRDefault="00F16FC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618D" w14:textId="77777777" w:rsidR="00F16FC7" w:rsidRDefault="00F16FC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67DE" w14:textId="77777777" w:rsidR="00F16FC7" w:rsidRPr="001161EA" w:rsidRDefault="00F16FC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7D0E" w14:textId="77777777" w:rsidR="00F16FC7" w:rsidRDefault="00F16FC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278D" w14:textId="77777777" w:rsidR="00F16FC7" w:rsidRDefault="00F16FC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1F2B" w14:textId="77777777" w:rsidR="00F16FC7" w:rsidRDefault="00F16FC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66D09161" w14:textId="77777777" w:rsidR="00F16FC7" w:rsidRDefault="00F16FC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F16FC7" w14:paraId="32CE7A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A741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6BD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E681" w14:textId="77777777" w:rsidR="00F16FC7" w:rsidRPr="001161EA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9179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3AE81AE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EF4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D35C61F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32FE5DB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0AA1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9CB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738B" w14:textId="77777777" w:rsidR="00F16FC7" w:rsidRPr="001161EA" w:rsidRDefault="00F16FC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6047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F16FC7" w14:paraId="3DAF97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F032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8D2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B71D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9D1D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880499C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CAF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733BA27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51D4EB1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2020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5ED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2C37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EAFC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073B1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B859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F03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7B0A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1668" w14:textId="77777777" w:rsidR="00F16FC7" w:rsidRDefault="00F16FC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FF18392" w14:textId="77777777" w:rsidR="00F16FC7" w:rsidRDefault="00F16FC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788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33C2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42F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AF84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18FF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F16FC7" w14:paraId="47B4AB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69D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A05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F788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FE1D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36172FC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D5D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2820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06E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A281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149D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2FBEA7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B1CA8F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F16FC7" w14:paraId="24FCB8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39B9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708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0046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371F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3109B39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FF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70F7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67B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4D06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9BCD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A30A0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3172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919F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44E0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FD1E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6006D7F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75E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2349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8C9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A4B1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15B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7451F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62028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7B2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0165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806C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5A651B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ADA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A86C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1F6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DEDF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FCFB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336FA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FD95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F2E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57FA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CF30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E303536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62B1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D0D9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027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EC04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210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10F703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7689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398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3FD2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2937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FD2F93A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7BAFDC2A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3D0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320B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B24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19CD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A19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78A22A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8AFE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30C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26F7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BD40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C083331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AAD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550C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7DE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113D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1079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4FDE74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0E15E295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F16FC7" w14:paraId="791C488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1991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3F3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6470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0DE7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425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6E5D5E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033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32D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7F33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BAA5C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3F3554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F16FC7" w14:paraId="16CB83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6AC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D2B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BDCD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3CF6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8697AE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484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C8B2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4D0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69EBD35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72E0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B7EB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F16FC7" w14:paraId="0E5C59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D4D0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DE6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9052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8C81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5890E3A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386F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8E491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CAA5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01FF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563F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9B1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4E9A98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9021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F8E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E1F3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2948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B1F6854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28B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4B1007C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882D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F30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19DF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55C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FB280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B4F2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61E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F1C0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1EF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F8B4610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BC25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572B0DB8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9BA39B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843F9B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12CFC716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5628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1B16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2409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4FA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43EA5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356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364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88A0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2543" w14:textId="77777777" w:rsidR="00F16FC7" w:rsidRDefault="00F16FC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EE84B97" w14:textId="77777777" w:rsidR="00F16FC7" w:rsidRDefault="00F16FC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A7F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71FC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BB8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AC06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2490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linia 800 la linia III Grupa Tranzit St. Palas </w:t>
            </w:r>
          </w:p>
        </w:tc>
      </w:tr>
      <w:tr w:rsidR="00F16FC7" w14:paraId="0B2C0F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E61A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201A" w14:textId="77777777" w:rsidR="00F16FC7" w:rsidRDefault="00F16FC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692E" w14:textId="77777777" w:rsidR="00F16FC7" w:rsidRPr="001161EA" w:rsidRDefault="00F16FC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CB1F" w14:textId="77777777" w:rsidR="00F16FC7" w:rsidRDefault="00F16FC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955540E" w14:textId="77777777" w:rsidR="00F16FC7" w:rsidRDefault="00F16FC7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8E4E" w14:textId="77777777" w:rsidR="00F16FC7" w:rsidRDefault="00F16FC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0B6B" w14:textId="77777777" w:rsidR="00F16FC7" w:rsidRDefault="00F16FC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F3D9" w14:textId="77777777" w:rsidR="00F16FC7" w:rsidRDefault="00F16FC7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7592" w14:textId="77777777" w:rsidR="00F16FC7" w:rsidRPr="008D08DE" w:rsidRDefault="00F16FC7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1C2F" w14:textId="77777777" w:rsidR="00F16FC7" w:rsidRDefault="00F16FC7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F16FC7" w14:paraId="22CD0A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B5C9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A93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DB4F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12E1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1092FE2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CB64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434D9072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4C72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5B8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00AA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63A1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599396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A99B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70F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2693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A3A0" w14:textId="77777777" w:rsidR="00F16FC7" w:rsidRDefault="00F16FC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007233E" w14:textId="77777777" w:rsidR="00F16FC7" w:rsidRDefault="00F16FC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CD93" w14:textId="77777777" w:rsidR="00F16FC7" w:rsidRPr="00F565BC" w:rsidRDefault="00F16FC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0DE684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5629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46D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D882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DFB9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F16FC7" w14:paraId="0FA0D2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1B00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876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0B75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5D72" w14:textId="77777777" w:rsidR="00F16FC7" w:rsidRDefault="00F16FC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888C55D" w14:textId="77777777" w:rsidR="00F16FC7" w:rsidRDefault="00F16FC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70A7" w14:textId="77777777" w:rsidR="00F16FC7" w:rsidRDefault="00F16FC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8D697DB" w14:textId="77777777" w:rsidR="00F16FC7" w:rsidRDefault="00F16FC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503A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863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5203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08F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F16FC7" w14:paraId="435FE9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5414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588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4E5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5ABF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4A808C2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DD3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18809B5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4677" w14:textId="77777777" w:rsidR="00F16FC7" w:rsidRPr="001161EA" w:rsidRDefault="00F16FC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F15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58BE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19DD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7E7FD8B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9F67132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2E6171B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B55530C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F16FC7" w14:paraId="51D4A1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3F2A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101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00AEB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9FCD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EA271C9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FE96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37AC72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734A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B51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6A68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E7F4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7F7A631D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949E5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F16FC7" w14:paraId="6A3A5E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4DAA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6C5F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246C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07A5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07A1890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1B11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CD40AF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14AE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145B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A2ED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03CF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495F5B32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F16FC7" w14:paraId="0D3421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D0DF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E75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80ED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C909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A0215F2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5D1096D1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A8B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433357B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C14C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4997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FC8C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66C6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0A5A3A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F16FC7" w14:paraId="0BAF49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6306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A6E0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985B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CD5D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275330A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E0B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F33D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5E8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1692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C6AB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6BA183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EE6A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454D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9149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702A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486E283" w14:textId="77777777" w:rsidR="00F16FC7" w:rsidRDefault="00F16FC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7A9C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5CEF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0163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EE28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6167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F16FC7" w14:paraId="0FD45D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48B2" w14:textId="77777777" w:rsidR="00F16FC7" w:rsidRDefault="00F16FC7" w:rsidP="00F16FC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8F09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12DA" w14:textId="77777777" w:rsidR="00F16FC7" w:rsidRPr="001161EA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1316" w14:textId="77777777" w:rsidR="00F16FC7" w:rsidRDefault="00F16FC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F11D6F6" w14:textId="77777777" w:rsidR="00F16FC7" w:rsidRDefault="00F16FC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560A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853B" w14:textId="77777777" w:rsidR="00F16FC7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DE1E" w14:textId="77777777" w:rsidR="00F16FC7" w:rsidRDefault="00F16FC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61780" w14:textId="77777777" w:rsidR="00F16FC7" w:rsidRPr="008D08DE" w:rsidRDefault="00F16FC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6F8E" w14:textId="77777777" w:rsidR="00F16FC7" w:rsidRDefault="00F16FC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108335C" w14:textId="77777777" w:rsidR="00F16FC7" w:rsidRDefault="00F16FC7">
      <w:pPr>
        <w:spacing w:before="40" w:after="40" w:line="192" w:lineRule="auto"/>
        <w:ind w:right="57"/>
        <w:rPr>
          <w:sz w:val="20"/>
          <w:lang w:val="ro-RO"/>
        </w:rPr>
      </w:pPr>
    </w:p>
    <w:p w14:paraId="27F4DA68" w14:textId="77777777" w:rsidR="00F16FC7" w:rsidRDefault="00F16FC7" w:rsidP="00FF5C69">
      <w:pPr>
        <w:pStyle w:val="Heading1"/>
        <w:spacing w:line="276" w:lineRule="auto"/>
      </w:pPr>
      <w:r>
        <w:t>LINIA 804</w:t>
      </w:r>
    </w:p>
    <w:p w14:paraId="776B94A8" w14:textId="77777777" w:rsidR="00F16FC7" w:rsidRDefault="00F16FC7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F16FC7" w14:paraId="354B8B7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D8CE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46B4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109489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1F96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DC7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1294D9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BF0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4976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E62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3EEB7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8AB8" w14:textId="77777777" w:rsidR="00F16FC7" w:rsidRPr="00436B1D" w:rsidRDefault="00F16FC7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F16FC7" w14:paraId="6B6F2E1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AACC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1CC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2EC7529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4EB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3AEA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6207EF9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196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119B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3FF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228C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2375" w14:textId="77777777" w:rsidR="00F16FC7" w:rsidRPr="00436B1D" w:rsidRDefault="00F16FC7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F16FC7" w14:paraId="6B698BB3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52D2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DFEC2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5043225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DAA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C0C2" w14:textId="77777777" w:rsidR="00F16FC7" w:rsidRDefault="00F16FC7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D10C3FE" w14:textId="77777777" w:rsidR="00F16FC7" w:rsidRDefault="00F16FC7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C83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5B13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A0F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4036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2ED6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F16FC7" w14:paraId="7ABF7EB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4890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A3F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5C43100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586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47AB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46C616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B1F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5E57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3B59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9608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7C6F" w14:textId="77777777" w:rsidR="00F16FC7" w:rsidRPr="00E25A4B" w:rsidRDefault="00F16FC7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7B58BC3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16FC7" w14:paraId="79733DA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529B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BE3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DBCA09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D14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CBF6" w14:textId="77777777" w:rsidR="00F16FC7" w:rsidRDefault="00F16FC7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96A9288" w14:textId="77777777" w:rsidR="00F16FC7" w:rsidRDefault="00F16FC7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4300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D828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5F4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2473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1AC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F16FC7" w14:paraId="136AD423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F994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739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277F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2EB1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7A42A6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3FFA51E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117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CAF2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253E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37A57F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6C89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815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E4C3914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ED21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B71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71B6F99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6A07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D3821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67F1C8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5777A3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239912E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42782B13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3FF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7659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F8F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0441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1A5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5FB1582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7F44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4D1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28B9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11FA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5849CA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7B7B989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F9A1A3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B5A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C965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2B3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E8BC84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03BB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1DE3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16FC7" w14:paraId="787C44E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4722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B13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E72B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16D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0C9151E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5D3BEB2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128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AC829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ACC1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300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FE39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9D96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D5D6D16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41B6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BD42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F665429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71CC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9533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78898331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DB72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18CF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BBF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BD7A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E29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F16FC7" w14:paraId="654ED3B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CCD8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4AD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66+070</w:t>
            </w:r>
          </w:p>
          <w:p w14:paraId="78C5FCA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F3A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1FA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Urziceni - Broşteni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CB9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81D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30C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13D1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046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Zonă TM Broșteni Cap. X</w:t>
            </w:r>
          </w:p>
        </w:tc>
      </w:tr>
      <w:tr w:rsidR="00F16FC7" w14:paraId="3C3C4730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91C2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928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09D0F5D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166C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FFB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2A04824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988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831A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480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D8C3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99F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BD16C8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16FC7" w14:paraId="0D58E6D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CA5C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7280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DC7711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9F29E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760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22D5FA8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F7C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26C4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3241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507E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B116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CC7857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16FC7" w14:paraId="3FDEA968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F5F7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C41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C34A65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142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ECC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328328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827486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611455A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4F9E4E6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733CFC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6B1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555A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1FE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DD2E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00E3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466E581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C34F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A74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53F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3BD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6F0875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10B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DE01F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F66A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20A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0F25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B0B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06B8B53D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1F23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49F2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A6A6" w14:textId="77777777" w:rsidR="00F16FC7" w:rsidRPr="00A152FB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110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4B2C55B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7BE9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9474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F4E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A500" w14:textId="77777777" w:rsidR="00F16FC7" w:rsidRPr="00F9444C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04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71ACBB2F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98C8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36A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65B8FA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2F31" w14:textId="77777777" w:rsidR="00F16FC7" w:rsidRPr="00A152FB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2F84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3A07DB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E07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599F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16A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FCF4" w14:textId="77777777" w:rsidR="00F16FC7" w:rsidRPr="00F9444C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5247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0E58F0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16FC7" w14:paraId="459CDD89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EA65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E2F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2B08A8A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B95E5" w14:textId="77777777" w:rsidR="00F16FC7" w:rsidRPr="00A152FB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29A4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3343BF1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4B5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2AB0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89D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A5EA4" w14:textId="77777777" w:rsidR="00F16FC7" w:rsidRPr="00F9444C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896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2EC12D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F16FC7" w14:paraId="6617D8FE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B985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FA9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FD99" w14:textId="77777777" w:rsidR="00F16FC7" w:rsidRPr="00A152FB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C8FF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7E6C69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59A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0E93A1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0C19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29A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7870" w14:textId="77777777" w:rsidR="00F16FC7" w:rsidRPr="00F9444C" w:rsidRDefault="00F16FC7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2912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7945CDA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BACB5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F16FC7" w14:paraId="59D7E53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C62F0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62C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8B70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406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AD3546E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F5D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6ED9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7AD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9D63A5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8E45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BA2C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E0D9EF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215AF9E" w14:textId="77777777" w:rsidR="00F16FC7" w:rsidRDefault="00F16FC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FF1BB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F16FC7" w14:paraId="238FCCB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7595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AAD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18E1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459B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95E2B4B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A9D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A14B0BF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55F8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E8F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AF84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15A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0255738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F16FC7" w14:paraId="14A170B3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8736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1BE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2FDB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DFD0" w14:textId="77777777" w:rsidR="00F16FC7" w:rsidRDefault="00F16FC7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07A9272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B41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C7EC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50D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9B168F2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F1E4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99D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16FC7" w14:paraId="3D71D0A0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4139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D20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BB87" w14:textId="77777777" w:rsidR="00F16FC7" w:rsidRPr="00A152FB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E11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02C8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860E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80E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DF90CF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440A5" w14:textId="77777777" w:rsidR="00F16FC7" w:rsidRPr="00F9444C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C1A7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F16FC7" w14:paraId="426B7CE4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635D" w14:textId="77777777" w:rsidR="00F16FC7" w:rsidRDefault="00F16FC7" w:rsidP="00F16FC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CD6F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A0B15AE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A5CD" w14:textId="77777777" w:rsidR="00F16FC7" w:rsidRPr="00A152FB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9166" w14:textId="77777777" w:rsidR="00F16FC7" w:rsidRDefault="00F16FC7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CD6C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7A23" w14:textId="77777777" w:rsidR="00F16FC7" w:rsidRPr="00F9444C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53249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E16DC62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7F7A" w14:textId="77777777" w:rsidR="00F16FC7" w:rsidRDefault="00F16FC7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7079" w14:textId="77777777" w:rsidR="00F16FC7" w:rsidRDefault="00F16FC7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0A313BE" w14:textId="77777777" w:rsidR="00F16FC7" w:rsidRDefault="00F16FC7" w:rsidP="00802827">
      <w:pPr>
        <w:spacing w:line="276" w:lineRule="auto"/>
        <w:ind w:right="57"/>
        <w:rPr>
          <w:sz w:val="20"/>
          <w:lang w:val="ro-RO"/>
        </w:rPr>
      </w:pPr>
    </w:p>
    <w:p w14:paraId="330D308B" w14:textId="77777777" w:rsidR="00F16FC7" w:rsidRDefault="00F16FC7" w:rsidP="00A73B8F">
      <w:pPr>
        <w:pStyle w:val="Heading1"/>
        <w:spacing w:line="360" w:lineRule="auto"/>
      </w:pPr>
      <w:r>
        <w:t>LINIA 813 B</w:t>
      </w:r>
    </w:p>
    <w:p w14:paraId="1C0C175F" w14:textId="77777777" w:rsidR="00F16FC7" w:rsidRDefault="00F16FC7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F16FC7" w14:paraId="78E29EB2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46F2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649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E06D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6F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228E45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104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099629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6768ED4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EC75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088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6D46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F9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5BB685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619DAC2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F16FC7" w14:paraId="14445430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11E5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E422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A8CA25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CCB3C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784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420C914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A42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A2AA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266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24AB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C998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C994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1A37167A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E70A2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BD5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4958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5D0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294C2B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D90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2534B7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718C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10EA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142E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F7C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6E3BF8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F16FC7" w14:paraId="576C55B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12F9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AD5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454F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C0B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BB0FE3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D76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6111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956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79A9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36E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6485C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6CE3C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F16FC7" w14:paraId="4C92BB6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0FD2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D52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7910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154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D5052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DEC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275E6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FC8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B5C3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A59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BD8AA3F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D3BC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A14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BDD3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F9A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602754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D0F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2555A73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C842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746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5B61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F73A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054983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60924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F16FC7" w14:paraId="33EC9602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27C6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BE8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2F84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C44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15BA6C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BE5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0952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5B3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314F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85E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66DA5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4D253F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F16FC7" w14:paraId="422B1520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8BB1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CB4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7C05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B71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ECCB19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064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FB720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29E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769C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038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644F7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49B17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F16FC7" w14:paraId="4F1054C6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4B1D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4CE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6087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009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BF4BF9A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33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73A4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66C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67B7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8A4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D6CBD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56DAA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F16FC7" w14:paraId="2AEB5BA2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0AAB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1AB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A03C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16E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455A3F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CF4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263F0E5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E0A4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E6E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A793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77B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6567804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71984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914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3C36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B60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3296FF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BB8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B5D52D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DBB1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EDEE1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45D1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21D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6780B4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F16FC7" w14:paraId="77376796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712A3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C13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530C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ABFF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E52261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1A4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D8A1B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26C07206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3FE32A4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E30A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AE62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9E79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5CA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5AB49B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F16FC7" w14:paraId="0847B872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E698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2DDD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2632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5F46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0ADDBA6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4D0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A285B64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CE3D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DBDE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A817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6F6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700844E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F16FC7" w14:paraId="7D079D53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AA2E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8C7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7E55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593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966B69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C07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11AB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7E9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A2BF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5A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4DED3D9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6CEB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3F4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3A58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1A9C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186A7F2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972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7B66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E14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C567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BB0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1049D35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284A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6A57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A3BB7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8020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1C8D03C9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020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E475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1BB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2D8E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58C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F3C130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D6C8B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1CAF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6015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DED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11FD14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4AF8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F21D75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4CB7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DFDA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59BA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22D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626608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514E77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F16FC7" w14:paraId="373DAFFB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FD3A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A18B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148E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7B3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0CF52A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06A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89BB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C81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F4D6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AC9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7686C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1C5D8D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F16FC7" w14:paraId="5944ECD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0E25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72BC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9993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58DF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65582CE4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2BF046B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2B53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000AB" w14:textId="77777777" w:rsidR="00F16FC7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981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300C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3511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6DBEF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F16FC7" w14:paraId="3F9054A1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DFE6" w14:textId="77777777" w:rsidR="00F16FC7" w:rsidRDefault="00F16FC7" w:rsidP="00F16FC7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4975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CB3F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FD23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1A60BF8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0449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1A2B" w14:textId="77777777" w:rsidR="00F16FC7" w:rsidRPr="00305F8E" w:rsidRDefault="00F16FC7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BF90" w14:textId="77777777" w:rsidR="00F16FC7" w:rsidRDefault="00F16FC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A5EA" w14:textId="77777777" w:rsidR="00F16FC7" w:rsidRPr="00305F8E" w:rsidRDefault="00F16FC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017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56E495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8C045E" w14:textId="77777777" w:rsidR="00F16FC7" w:rsidRDefault="00F16FC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1F0B6D19" w14:textId="77777777" w:rsidR="00F16FC7" w:rsidRDefault="00F16FC7" w:rsidP="002242FB">
      <w:pPr>
        <w:spacing w:before="40" w:after="40" w:line="192" w:lineRule="auto"/>
        <w:ind w:right="57"/>
        <w:rPr>
          <w:lang w:val="ro-RO"/>
        </w:rPr>
      </w:pPr>
    </w:p>
    <w:p w14:paraId="2D76B63B" w14:textId="77777777" w:rsidR="00F16FC7" w:rsidRDefault="00F16FC7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3E39CAC7" w14:textId="77777777" w:rsidR="00F16FC7" w:rsidRDefault="00F16FC7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F16FC7" w14:paraId="6A018B8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09DC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276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C2BCE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36B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CB4926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1CD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40C4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95394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2D54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E42E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9804A4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C90D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AD4D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CD4B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9A2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BB99C5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598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409374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65F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F0B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DF4C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2FB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75DE9CB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D08C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78A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9660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AB34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884CAED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A23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47FFF34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D6E39B9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58A91AC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9424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2456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C95C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D1A0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0C2D7EB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53FE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36E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B161B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BE6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4B48941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448D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7B0CA91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D4D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B95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D66F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310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3D80F57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2C330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F5B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0DF9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C34E" w14:textId="77777777" w:rsidR="00F16FC7" w:rsidRDefault="00F16FC7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1314381" w14:textId="77777777" w:rsidR="00F16FC7" w:rsidRDefault="00F16FC7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803B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6FF4581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392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9950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78CB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B859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F16FC7" w14:paraId="2F31E66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B1FE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0AC2" w14:textId="77777777" w:rsidR="00F16FC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71C4" w14:textId="77777777" w:rsidR="00F16FC7" w:rsidRPr="002B691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5C60" w14:textId="77777777" w:rsidR="00F16FC7" w:rsidRDefault="00F16FC7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5DB7F35" w14:textId="77777777" w:rsidR="00F16FC7" w:rsidRDefault="00F16FC7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CDCD" w14:textId="77777777" w:rsidR="00F16FC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7A02F820" w14:textId="77777777" w:rsidR="00F16FC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EED7" w14:textId="77777777" w:rsidR="00F16FC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9AD4" w14:textId="77777777" w:rsidR="00F16FC7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7FFF" w14:textId="77777777" w:rsidR="00F16FC7" w:rsidRPr="002A6824" w:rsidRDefault="00F16FC7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3054" w14:textId="77777777" w:rsidR="00F16FC7" w:rsidRDefault="00F16FC7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F16FC7" w14:paraId="3F63DEF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AA42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D647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15CC" w14:textId="77777777" w:rsidR="00F16FC7" w:rsidRPr="002B691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3AE2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080A8AC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2D3ADA4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60A5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BBD5B47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9B9E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DABC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2C13" w14:textId="77777777" w:rsidR="00F16FC7" w:rsidRPr="002A6824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9D35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CE9740F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3BA3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C5DC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ED48D9E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DA9D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884E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74FE1F47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402EC3D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CD55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024E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4EAA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7C4AB1FC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15D8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DEB4" w14:textId="77777777" w:rsidR="00F16FC7" w:rsidRDefault="00F16FC7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F16FC7" w14:paraId="1550EBB4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4707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C0D2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F3A2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624B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CC4A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5ACFDBDE" w14:textId="77777777" w:rsidR="00F16FC7" w:rsidRDefault="00F16FC7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BB32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6E69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BF15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7C17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61E47B09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F16FC7" w14:paraId="5BB35560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0D4A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B2DD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A01A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1DACA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4CF3" w14:textId="77777777" w:rsidR="00F16FC7" w:rsidRDefault="00F16FC7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F0C0" w14:textId="77777777" w:rsidR="00F16FC7" w:rsidRPr="00557C88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D3F0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5E07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0318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096D4F" w14:textId="77777777" w:rsidR="00F16FC7" w:rsidRPr="00D8330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F16FC7" w14:paraId="1331C826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3BD7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532A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E449B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B9B0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17626470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EBD0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5D35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A182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B765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E55E4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4FCFA50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15BF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2637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E01F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04CA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D549937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B908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50E1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B3EF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BCC1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055D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26D9F394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4BD1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934E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CCE9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DB9E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E61EF20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7757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20D8" w14:textId="77777777" w:rsidR="00F16FC7" w:rsidRPr="00557C88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C8F3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DAE3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0EA51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F16FC7" w14:paraId="6CB8F9BE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398E" w14:textId="77777777" w:rsidR="00F16FC7" w:rsidRDefault="00F16FC7" w:rsidP="00F16FC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A652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784B" w14:textId="77777777" w:rsidR="00F16FC7" w:rsidRPr="002B691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D3A6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28A71A2" w14:textId="77777777" w:rsidR="00F16FC7" w:rsidRPr="006315B8" w:rsidRDefault="00F16FC7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FDBC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03BF" w14:textId="77777777" w:rsidR="00F16FC7" w:rsidRPr="00557C88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5FD2" w14:textId="77777777" w:rsidR="00F16FC7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E649" w14:textId="77777777" w:rsidR="00F16FC7" w:rsidRPr="002A6824" w:rsidRDefault="00F16FC7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670B" w14:textId="77777777" w:rsidR="00F16FC7" w:rsidRDefault="00F16FC7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F51EBAE" w14:textId="77777777" w:rsidR="00F16FC7" w:rsidRPr="00930181" w:rsidRDefault="00F16FC7">
      <w:pPr>
        <w:tabs>
          <w:tab w:val="left" w:pos="3183"/>
        </w:tabs>
      </w:pPr>
    </w:p>
    <w:p w14:paraId="7793954C" w14:textId="77777777" w:rsidR="00F16FC7" w:rsidRDefault="00F16FC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0B5589B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2CED810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9EB59AA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493044C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7962EE2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0FA0ACF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1956541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8C7EFD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E120EB6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35721EB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05299BA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94C2B60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AB301F9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D770D88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9BAD7D" w14:textId="77777777" w:rsidR="006221BC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0BBEBCC" w14:textId="77777777" w:rsidR="006221BC" w:rsidRPr="00C21F42" w:rsidRDefault="006221BC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3D388B5" w14:textId="77777777" w:rsidR="00F16FC7" w:rsidRPr="00C21F42" w:rsidRDefault="00F16FC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15306A96" w14:textId="77777777" w:rsidR="00F16FC7" w:rsidRPr="00C21F42" w:rsidRDefault="00F16FC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D75C671" w14:textId="77777777" w:rsidR="00F16FC7" w:rsidRPr="00C21F42" w:rsidRDefault="00F16FC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A4AE7F8" w14:textId="77777777" w:rsidR="00F16FC7" w:rsidRDefault="00F16FC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6B1E5F2" w14:textId="77777777" w:rsidR="00F16FC7" w:rsidRPr="00C21F42" w:rsidRDefault="00F16FC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1CF2804" w14:textId="77777777" w:rsidR="00F16FC7" w:rsidRPr="00C21F42" w:rsidRDefault="00F16FC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433EF6A6" w14:textId="77777777" w:rsidR="00F16FC7" w:rsidRPr="00C21F42" w:rsidRDefault="00F16FC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18905EF" w14:textId="77777777" w:rsidR="00F16FC7" w:rsidRPr="00C21F42" w:rsidRDefault="00F16FC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C6382C" w:rsidRDefault="00FB37F1" w:rsidP="00C6382C"/>
    <w:sectPr w:rsidR="00FB37F1" w:rsidRPr="00C6382C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2ED9B" w14:textId="77777777" w:rsidR="00F645A9" w:rsidRDefault="00F645A9">
      <w:r>
        <w:separator/>
      </w:r>
    </w:p>
  </w:endnote>
  <w:endnote w:type="continuationSeparator" w:id="0">
    <w:p w14:paraId="1047A597" w14:textId="77777777" w:rsidR="00F645A9" w:rsidRDefault="00F64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2AD0" w14:textId="77777777" w:rsidR="00F645A9" w:rsidRDefault="00F645A9">
      <w:r>
        <w:separator/>
      </w:r>
    </w:p>
  </w:footnote>
  <w:footnote w:type="continuationSeparator" w:id="0">
    <w:p w14:paraId="3A1191B9" w14:textId="77777777" w:rsidR="00F645A9" w:rsidRDefault="00F64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49BEE1F5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44F34">
      <w:rPr>
        <w:b/>
        <w:bCs/>
        <w:i/>
        <w:iCs/>
        <w:sz w:val="22"/>
      </w:rPr>
      <w:t>decada 21-31 octombrie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08E65084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44F34">
      <w:rPr>
        <w:b/>
        <w:bCs/>
        <w:i/>
        <w:iCs/>
        <w:sz w:val="22"/>
      </w:rPr>
      <w:t>decada 21-31 octombrie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FhU6H3lLxAeoCsBxBO121cLFTgSnSjni/Sv5clh4pmZQGzpEub+Oug07gfTeqrl9JtzbcTPu6GRACTD4AWLVXA==" w:salt="DLMacq+Cf6zHExCIrBKlM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757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B3D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4EE8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1BC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988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361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5F6E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4F34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4F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382C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5ED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6FC7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5A9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5CAB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12739</Words>
  <Characters>72614</Characters>
  <Application>Microsoft Office Word</Application>
  <DocSecurity>0</DocSecurity>
  <Lines>605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2026-10-13T06:48:00Z</dcterms:created>
  <dcterms:modified xsi:type="dcterms:W3CDTF">2026-10-13T08:11:00Z</dcterms:modified>
</cp:coreProperties>
</file>